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FD1A3" w14:textId="571713DF" w:rsidR="00312D0B" w:rsidRPr="004E0F60" w:rsidRDefault="004032BD" w:rsidP="000A4CD3">
      <w:pPr>
        <w:pStyle w:val="Title"/>
      </w:pPr>
      <w:r w:rsidRPr="004E0F60">
        <w:t>Australian P</w:t>
      </w:r>
      <w:r w:rsidR="00312D0B" w:rsidRPr="004E0F60">
        <w:t xml:space="preserve">RODUCT </w:t>
      </w:r>
      <w:r w:rsidRPr="004E0F60">
        <w:t>I</w:t>
      </w:r>
      <w:r w:rsidR="00312D0B" w:rsidRPr="004E0F60">
        <w:t>NFORMATION</w:t>
      </w:r>
    </w:p>
    <w:p w14:paraId="510597A0" w14:textId="2DBF0276" w:rsidR="004032BD" w:rsidRPr="004E0F60" w:rsidRDefault="003E5E4F" w:rsidP="000A4CD3">
      <w:pPr>
        <w:pStyle w:val="Title"/>
      </w:pPr>
      <w:r w:rsidRPr="004E0F60">
        <w:t>OPDIVO</w:t>
      </w:r>
      <w:r w:rsidR="004704A9" w:rsidRPr="004E0F60">
        <w:rPr>
          <w:vertAlign w:val="superscript"/>
        </w:rPr>
        <w:t>®</w:t>
      </w:r>
      <w:r w:rsidR="0030249B" w:rsidRPr="004E0F60">
        <w:rPr>
          <w:vertAlign w:val="superscript"/>
        </w:rPr>
        <w:t xml:space="preserve"> </w:t>
      </w:r>
      <w:r w:rsidR="00312D0B" w:rsidRPr="004E0F60">
        <w:t>(NIVOLUMAB)</w:t>
      </w:r>
    </w:p>
    <w:tbl>
      <w:tblPr>
        <w:tblStyle w:val="TableGrid"/>
        <w:tblW w:w="9085" w:type="dxa"/>
        <w:tblLook w:val="04A0" w:firstRow="1" w:lastRow="0" w:firstColumn="1" w:lastColumn="0" w:noHBand="0" w:noVBand="1"/>
      </w:tblPr>
      <w:tblGrid>
        <w:gridCol w:w="9085"/>
      </w:tblGrid>
      <w:tr w:rsidR="00AD2CAD" w:rsidRPr="004E0F60" w14:paraId="26444D1D" w14:textId="77777777" w:rsidTr="00597894">
        <w:tc>
          <w:tcPr>
            <w:tcW w:w="9085" w:type="dxa"/>
          </w:tcPr>
          <w:p w14:paraId="4023D966" w14:textId="77E77E2D" w:rsidR="00FF1902" w:rsidRPr="004E0F60" w:rsidRDefault="00FF1902" w:rsidP="00FF1902">
            <w:pPr>
              <w:spacing w:after="160"/>
              <w:jc w:val="center"/>
              <w:rPr>
                <w:b/>
                <w:sz w:val="24"/>
                <w:szCs w:val="26"/>
                <w:lang w:val="en-AU"/>
              </w:rPr>
            </w:pPr>
            <w:r w:rsidRPr="004E0F60">
              <w:rPr>
                <w:b/>
                <w:sz w:val="26"/>
                <w:szCs w:val="26"/>
                <w:lang w:val="en-AU"/>
              </w:rPr>
              <w:t xml:space="preserve">WARNING: IMMUNE-RELATED ADVERSE REACTIONS </w:t>
            </w:r>
            <w:r w:rsidR="00791744" w:rsidRPr="004E0F60">
              <w:rPr>
                <w:b/>
                <w:sz w:val="26"/>
                <w:szCs w:val="26"/>
                <w:lang w:val="en-AU"/>
              </w:rPr>
              <w:t xml:space="preserve">WITH OPDIVO AND </w:t>
            </w:r>
            <w:r w:rsidR="0081071C">
              <w:rPr>
                <w:b/>
                <w:sz w:val="26"/>
                <w:szCs w:val="26"/>
                <w:lang w:val="en-AU"/>
              </w:rPr>
              <w:t>IPILIMUMAB</w:t>
            </w:r>
            <w:r w:rsidR="00791744" w:rsidRPr="004E0F60">
              <w:rPr>
                <w:b/>
                <w:sz w:val="26"/>
                <w:szCs w:val="26"/>
                <w:lang w:val="en-AU"/>
              </w:rPr>
              <w:t xml:space="preserve"> COMBINATION </w:t>
            </w:r>
            <w:r w:rsidR="00E345E5" w:rsidRPr="004E0F60">
              <w:rPr>
                <w:b/>
                <w:sz w:val="26"/>
                <w:szCs w:val="26"/>
                <w:lang w:val="en-AU"/>
              </w:rPr>
              <w:t>THERAPY</w:t>
            </w:r>
          </w:p>
          <w:p w14:paraId="4DCD6477" w14:textId="1F929420" w:rsidR="000D746E" w:rsidRPr="004E0F60" w:rsidRDefault="009648BC" w:rsidP="000D746E">
            <w:pPr>
              <w:spacing w:after="160"/>
              <w:rPr>
                <w:b/>
                <w:sz w:val="24"/>
                <w:szCs w:val="26"/>
                <w:lang w:val="en-AU"/>
              </w:rPr>
            </w:pPr>
            <w:r w:rsidRPr="004E0F60">
              <w:rPr>
                <w:b/>
                <w:sz w:val="24"/>
                <w:szCs w:val="26"/>
                <w:lang w:val="en-AU"/>
              </w:rPr>
              <w:t xml:space="preserve">Immune-related adverse reactions are seen more frequently, and are more severe, with OPDIVO and </w:t>
            </w:r>
            <w:r w:rsidR="0081071C">
              <w:rPr>
                <w:b/>
                <w:sz w:val="24"/>
                <w:szCs w:val="26"/>
                <w:lang w:val="en-AU"/>
              </w:rPr>
              <w:t>ipilimumab</w:t>
            </w:r>
            <w:r w:rsidRPr="004E0F60">
              <w:rPr>
                <w:b/>
                <w:sz w:val="24"/>
                <w:szCs w:val="26"/>
                <w:lang w:val="en-AU"/>
              </w:rPr>
              <w:t xml:space="preserve"> combination therapy than with OPDIVO or </w:t>
            </w:r>
            <w:r w:rsidR="0081071C">
              <w:rPr>
                <w:b/>
                <w:sz w:val="24"/>
                <w:szCs w:val="26"/>
                <w:lang w:val="en-AU"/>
              </w:rPr>
              <w:t>ipilimumab</w:t>
            </w:r>
            <w:r w:rsidRPr="004E0F60">
              <w:rPr>
                <w:b/>
                <w:sz w:val="24"/>
                <w:szCs w:val="26"/>
                <w:lang w:val="en-AU"/>
              </w:rPr>
              <w:t xml:space="preserve"> monotherapy.</w:t>
            </w:r>
            <w:r w:rsidR="000D746E" w:rsidRPr="004E0F60">
              <w:rPr>
                <w:b/>
                <w:sz w:val="24"/>
                <w:szCs w:val="26"/>
                <w:lang w:val="en-AU"/>
              </w:rPr>
              <w:t xml:space="preserve"> </w:t>
            </w:r>
          </w:p>
          <w:p w14:paraId="5B94077D" w14:textId="2CB8511D" w:rsidR="000D746E" w:rsidRPr="004E0F60" w:rsidRDefault="009648BC" w:rsidP="00CB6A04">
            <w:pPr>
              <w:tabs>
                <w:tab w:val="left" w:pos="7329"/>
              </w:tabs>
              <w:spacing w:after="160"/>
              <w:rPr>
                <w:b/>
                <w:sz w:val="24"/>
                <w:szCs w:val="26"/>
                <w:lang w:val="en-AU"/>
              </w:rPr>
            </w:pPr>
            <w:r w:rsidRPr="004E0F60">
              <w:rPr>
                <w:b/>
                <w:sz w:val="24"/>
                <w:szCs w:val="26"/>
                <w:lang w:val="en-AU"/>
              </w:rPr>
              <w:t xml:space="preserve">Immune-related adverse reactions can involve any organ system. The majority of these initially manifest during treatment; however, a minority can occur weeks to months after discontinuation. Some immune-related adverse reactions can be permanent (such as thyroid dysfunction and diabetes mellitus). Life-threatening or fatal immune-related adverse reactions that have occurred include colitis, intestinal perforation, hepatitis, pneumonitis, </w:t>
            </w:r>
            <w:proofErr w:type="spellStart"/>
            <w:r w:rsidRPr="004E0F60">
              <w:rPr>
                <w:b/>
                <w:sz w:val="24"/>
                <w:szCs w:val="26"/>
                <w:lang w:val="en-AU"/>
              </w:rPr>
              <w:t>hypophysitis</w:t>
            </w:r>
            <w:proofErr w:type="spellEnd"/>
            <w:r w:rsidRPr="004E0F60">
              <w:rPr>
                <w:b/>
                <w:sz w:val="24"/>
                <w:szCs w:val="26"/>
                <w:lang w:val="en-AU"/>
              </w:rPr>
              <w:t xml:space="preserve">, adrenal insufficiency, toxic epidermal necrolysis, myocarditis, </w:t>
            </w:r>
            <w:proofErr w:type="gramStart"/>
            <w:r w:rsidRPr="004E0F60">
              <w:rPr>
                <w:b/>
                <w:sz w:val="24"/>
                <w:szCs w:val="26"/>
                <w:lang w:val="en-AU"/>
              </w:rPr>
              <w:t>encephalitis</w:t>
            </w:r>
            <w:proofErr w:type="gramEnd"/>
            <w:r w:rsidRPr="004E0F60">
              <w:rPr>
                <w:b/>
                <w:sz w:val="24"/>
                <w:szCs w:val="26"/>
                <w:lang w:val="en-AU"/>
              </w:rPr>
              <w:t xml:space="preserve"> and myasthenia gravis (see Sections 4.4 Special warnings and precautions for use and 4.8 Adverse Effects).</w:t>
            </w:r>
          </w:p>
          <w:p w14:paraId="58F03394" w14:textId="77777777" w:rsidR="000D746E" w:rsidRPr="004E0F60" w:rsidRDefault="000D746E" w:rsidP="000D746E">
            <w:pPr>
              <w:spacing w:after="160"/>
              <w:rPr>
                <w:b/>
                <w:sz w:val="24"/>
                <w:szCs w:val="26"/>
                <w:lang w:val="en-AU"/>
              </w:rPr>
            </w:pPr>
            <w:r w:rsidRPr="004E0F60">
              <w:rPr>
                <w:b/>
                <w:sz w:val="24"/>
                <w:szCs w:val="26"/>
                <w:lang w:val="en-AU"/>
              </w:rPr>
              <w:t>Early diagnosis and appropriate management are essential to minimise life-threatening complications (see Section 4.2 Dose and method of administration). Monitoring at least prior to each dose is recommended. Advise patients of the importance of immediately reporting possible symptoms.</w:t>
            </w:r>
          </w:p>
          <w:p w14:paraId="00E68336" w14:textId="2F4C1CEA" w:rsidR="00AD2CAD" w:rsidRPr="004E0F60" w:rsidRDefault="000D746E" w:rsidP="0081071C">
            <w:pPr>
              <w:spacing w:after="160"/>
              <w:rPr>
                <w:lang w:val="en-AU"/>
              </w:rPr>
            </w:pPr>
            <w:r w:rsidRPr="004E0F60">
              <w:rPr>
                <w:b/>
                <w:sz w:val="24"/>
                <w:szCs w:val="26"/>
                <w:lang w:val="en-AU"/>
              </w:rPr>
              <w:t xml:space="preserve">Physicians should consult the </w:t>
            </w:r>
            <w:r w:rsidR="0081071C">
              <w:rPr>
                <w:b/>
                <w:sz w:val="24"/>
                <w:szCs w:val="26"/>
                <w:lang w:val="en-AU"/>
              </w:rPr>
              <w:t>ipilimumab</w:t>
            </w:r>
            <w:r w:rsidRPr="004E0F60">
              <w:rPr>
                <w:b/>
                <w:sz w:val="24"/>
                <w:szCs w:val="26"/>
                <w:lang w:val="en-AU"/>
              </w:rPr>
              <w:t xml:space="preserve"> product information prior to initiation of OPDIVO in combination with </w:t>
            </w:r>
            <w:r w:rsidR="0081071C">
              <w:rPr>
                <w:b/>
                <w:sz w:val="24"/>
                <w:szCs w:val="26"/>
                <w:lang w:val="en-AU"/>
              </w:rPr>
              <w:t>ipilimumab</w:t>
            </w:r>
            <w:r w:rsidRPr="004E0F60">
              <w:rPr>
                <w:b/>
                <w:sz w:val="24"/>
                <w:szCs w:val="26"/>
                <w:lang w:val="en-AU"/>
              </w:rPr>
              <w:t xml:space="preserve">. The combination of OPDIVO and </w:t>
            </w:r>
            <w:r w:rsidR="0081071C">
              <w:rPr>
                <w:b/>
                <w:sz w:val="24"/>
                <w:szCs w:val="26"/>
                <w:lang w:val="en-AU"/>
              </w:rPr>
              <w:t>ipilimumab</w:t>
            </w:r>
            <w:r w:rsidRPr="004E0F60">
              <w:rPr>
                <w:b/>
                <w:sz w:val="24"/>
                <w:szCs w:val="26"/>
                <w:lang w:val="en-AU"/>
              </w:rPr>
              <w:t xml:space="preserve"> should be administered and monitored under the supervision of physicians experienced with the use of immunotherapy in the treatment of cancer.</w:t>
            </w:r>
          </w:p>
        </w:tc>
      </w:tr>
    </w:tbl>
    <w:p w14:paraId="54F134D8" w14:textId="77777777" w:rsidR="001A3992" w:rsidRPr="004E0F60" w:rsidRDefault="001A3992" w:rsidP="004F521F">
      <w:pPr>
        <w:pStyle w:val="Heading1"/>
        <w:rPr>
          <w:lang w:val="en-AU"/>
        </w:rPr>
      </w:pPr>
      <w:r w:rsidRPr="004E0F60">
        <w:rPr>
          <w:lang w:val="en-AU"/>
        </w:rPr>
        <w:t>Name of the medicine</w:t>
      </w:r>
    </w:p>
    <w:p w14:paraId="61F15694" w14:textId="71333D49" w:rsidR="003E5E4F" w:rsidRPr="004E0F60" w:rsidRDefault="00402C58" w:rsidP="00960083">
      <w:r>
        <w:t>N</w:t>
      </w:r>
      <w:r w:rsidR="003E5E4F" w:rsidRPr="004E0F60">
        <w:t xml:space="preserve">ivolumab </w:t>
      </w:r>
    </w:p>
    <w:p w14:paraId="40A1BF9F" w14:textId="77777777" w:rsidR="001A3992" w:rsidRPr="004E0F60" w:rsidRDefault="001A3992" w:rsidP="004F521F">
      <w:pPr>
        <w:pStyle w:val="Heading1"/>
        <w:rPr>
          <w:lang w:val="en-AU"/>
        </w:rPr>
      </w:pPr>
      <w:r w:rsidRPr="004E0F60">
        <w:rPr>
          <w:lang w:val="en-AU"/>
        </w:rPr>
        <w:t>Qualitative and quantitative composition</w:t>
      </w:r>
    </w:p>
    <w:p w14:paraId="65258399" w14:textId="73CBEA28" w:rsidR="00C75E2B" w:rsidRPr="004E0F60" w:rsidRDefault="00C75E2B" w:rsidP="00035478">
      <w:r w:rsidRPr="004E0F60">
        <w:t>10 mg/mL concentrate solution for infusion</w:t>
      </w:r>
    </w:p>
    <w:p w14:paraId="37B3D690" w14:textId="07521450" w:rsidR="00EE5D4D" w:rsidRPr="004E0F60" w:rsidRDefault="00EE5D4D" w:rsidP="00035478">
      <w:r w:rsidRPr="004E0F60">
        <w:t>Each 1 mL of concentrate contains 10 mg of nivolumab.</w:t>
      </w:r>
    </w:p>
    <w:p w14:paraId="093B2A35" w14:textId="415978DB" w:rsidR="00EE5D4D" w:rsidRPr="004E0F60" w:rsidRDefault="00EE5D4D" w:rsidP="00035478">
      <w:r w:rsidRPr="004E0F60">
        <w:t>One 10 mL vial contains 40 mg of nivolumab in 4</w:t>
      </w:r>
      <w:r w:rsidR="00FF5C71" w:rsidRPr="004E0F60">
        <w:t xml:space="preserve"> </w:t>
      </w:r>
      <w:proofErr w:type="spellStart"/>
      <w:r w:rsidRPr="004E0F60">
        <w:t>mL.</w:t>
      </w:r>
      <w:proofErr w:type="spellEnd"/>
    </w:p>
    <w:p w14:paraId="3DCEE934" w14:textId="0C23D3BE" w:rsidR="00EE5D4D" w:rsidRDefault="00EE5D4D">
      <w:pPr>
        <w:rPr>
          <w:sz w:val="24"/>
        </w:rPr>
      </w:pPr>
      <w:r w:rsidRPr="004E0F60">
        <w:t>One 10 mL vial contains 100 mg of nivolumab in 10</w:t>
      </w:r>
      <w:r w:rsidR="00FF5C71" w:rsidRPr="004E0F60">
        <w:t xml:space="preserve"> </w:t>
      </w:r>
      <w:proofErr w:type="spellStart"/>
      <w:r w:rsidRPr="004E0F60">
        <w:t>mL</w:t>
      </w:r>
      <w:r w:rsidRPr="004E0F60">
        <w:rPr>
          <w:sz w:val="24"/>
        </w:rPr>
        <w:t>.</w:t>
      </w:r>
      <w:proofErr w:type="spellEnd"/>
    </w:p>
    <w:p w14:paraId="557EE99A" w14:textId="5C934BBF" w:rsidR="00254FDF" w:rsidRPr="00F87566" w:rsidRDefault="00254FDF">
      <w:r w:rsidRPr="00F87566">
        <w:t xml:space="preserve">One 25 mL vial contains 240 mg of nivolumab in 24 </w:t>
      </w:r>
      <w:proofErr w:type="spellStart"/>
      <w:r w:rsidRPr="00F87566">
        <w:t>mL.</w:t>
      </w:r>
      <w:proofErr w:type="spellEnd"/>
    </w:p>
    <w:p w14:paraId="1B753A41" w14:textId="642E3017" w:rsidR="003E5E4F" w:rsidRPr="004E0F60" w:rsidRDefault="003E5E4F">
      <w:pPr>
        <w:rPr>
          <w:snapToGrid w:val="0"/>
        </w:rPr>
      </w:pPr>
      <w:r w:rsidRPr="004E0F60">
        <w:rPr>
          <w:snapToGrid w:val="0"/>
        </w:rPr>
        <w:t>OPDIVO (nivolumab (</w:t>
      </w:r>
      <w:proofErr w:type="spellStart"/>
      <w:r w:rsidRPr="004E0F60">
        <w:rPr>
          <w:snapToGrid w:val="0"/>
        </w:rPr>
        <w:t>rch</w:t>
      </w:r>
      <w:proofErr w:type="spellEnd"/>
      <w:r w:rsidRPr="004E0F60">
        <w:rPr>
          <w:snapToGrid w:val="0"/>
        </w:rPr>
        <w:t>)) is a fully human anti-PD-1 monoclonal antibody (IgG4) produced in mammalian (Chinese hamster ovary) cells by recombinant DNA technology.</w:t>
      </w:r>
    </w:p>
    <w:p w14:paraId="1405ADA0" w14:textId="77777777" w:rsidR="00EE5D4D" w:rsidRPr="004E0F60" w:rsidRDefault="00EE5D4D" w:rsidP="00FE19D4">
      <w:pPr>
        <w:pageBreakBefore/>
      </w:pPr>
      <w:r w:rsidRPr="004E0F60">
        <w:rPr>
          <w:b/>
        </w:rPr>
        <w:lastRenderedPageBreak/>
        <w:t>Excipient with known effect</w:t>
      </w:r>
    </w:p>
    <w:p w14:paraId="38E283FB" w14:textId="77777777" w:rsidR="00EE5D4D" w:rsidRPr="004E0F60" w:rsidRDefault="00EE5D4D">
      <w:pPr>
        <w:rPr>
          <w:snapToGrid w:val="0"/>
        </w:rPr>
      </w:pPr>
      <w:r w:rsidRPr="004E0F60">
        <w:rPr>
          <w:snapToGrid w:val="0"/>
        </w:rPr>
        <w:t>Each 1 mL of concentrate contains 0.1 mmol (or 2.5 mg) sodium.</w:t>
      </w:r>
    </w:p>
    <w:p w14:paraId="1855739E" w14:textId="341B605C" w:rsidR="00EE5D4D" w:rsidRPr="004E0F60" w:rsidRDefault="00EE5D4D">
      <w:r w:rsidRPr="004E0F60">
        <w:rPr>
          <w:snapToGrid w:val="0"/>
        </w:rPr>
        <w:t>For the full list of excipients, see section 6.1</w:t>
      </w:r>
      <w:r w:rsidR="00D42776" w:rsidRPr="004E0F60">
        <w:rPr>
          <w:snapToGrid w:val="0"/>
        </w:rPr>
        <w:t xml:space="preserve"> List of excipients</w:t>
      </w:r>
      <w:r w:rsidRPr="004E0F60">
        <w:t>.</w:t>
      </w:r>
    </w:p>
    <w:p w14:paraId="3F527148" w14:textId="77777777" w:rsidR="001A3992" w:rsidRPr="004E0F60" w:rsidRDefault="001A3992" w:rsidP="004F521F">
      <w:pPr>
        <w:pStyle w:val="Heading1"/>
        <w:rPr>
          <w:lang w:val="en-AU"/>
        </w:rPr>
      </w:pPr>
      <w:r w:rsidRPr="004E0F60">
        <w:rPr>
          <w:lang w:val="en-AU"/>
        </w:rPr>
        <w:t>Pharmaceutical form</w:t>
      </w:r>
    </w:p>
    <w:p w14:paraId="4DACE5D3" w14:textId="77777777" w:rsidR="00EE5D4D" w:rsidRPr="004E0F60" w:rsidRDefault="00EE5D4D" w:rsidP="004F3718">
      <w:pPr>
        <w:rPr>
          <w:snapToGrid w:val="0"/>
        </w:rPr>
      </w:pPr>
      <w:r w:rsidRPr="004E0F60">
        <w:rPr>
          <w:snapToGrid w:val="0"/>
        </w:rPr>
        <w:t>Concentrate for solution for infusion.</w:t>
      </w:r>
    </w:p>
    <w:p w14:paraId="10136205" w14:textId="127BE741" w:rsidR="00EE22DA" w:rsidRPr="004E0F60" w:rsidRDefault="00EE5D4D" w:rsidP="004F3718">
      <w:pPr>
        <w:rPr>
          <w:snapToGrid w:val="0"/>
        </w:rPr>
      </w:pPr>
      <w:r w:rsidRPr="004E0F60">
        <w:rPr>
          <w:snapToGrid w:val="0"/>
        </w:rPr>
        <w:t xml:space="preserve">Clear to opalescent, </w:t>
      </w:r>
      <w:r w:rsidRPr="003D606B">
        <w:rPr>
          <w:snapToGrid w:val="0"/>
        </w:rPr>
        <w:t>colo</w:t>
      </w:r>
      <w:r w:rsidR="003D606B">
        <w:rPr>
          <w:snapToGrid w:val="0"/>
        </w:rPr>
        <w:t>u</w:t>
      </w:r>
      <w:r w:rsidRPr="003D606B">
        <w:rPr>
          <w:snapToGrid w:val="0"/>
        </w:rPr>
        <w:t>rless</w:t>
      </w:r>
      <w:r w:rsidRPr="004E0F60">
        <w:rPr>
          <w:snapToGrid w:val="0"/>
        </w:rPr>
        <w:t xml:space="preserve"> to pale yellow liquid that may contain few light particles. The solution has a pH of approximately 6.0 and an osmolarity of approximately 340 </w:t>
      </w:r>
      <w:proofErr w:type="spellStart"/>
      <w:r w:rsidRPr="004E0F60">
        <w:rPr>
          <w:snapToGrid w:val="0"/>
        </w:rPr>
        <w:t>mOsm</w:t>
      </w:r>
      <w:proofErr w:type="spellEnd"/>
      <w:r w:rsidRPr="004E0F60">
        <w:rPr>
          <w:snapToGrid w:val="0"/>
        </w:rPr>
        <w:t>/kg.</w:t>
      </w:r>
      <w:r w:rsidR="0081336B" w:rsidRPr="004E0F60">
        <w:rPr>
          <w:snapToGrid w:val="0"/>
        </w:rPr>
        <w:t xml:space="preserve"> </w:t>
      </w:r>
    </w:p>
    <w:p w14:paraId="58C6FC72" w14:textId="77777777" w:rsidR="001A3992" w:rsidRPr="004E0F60" w:rsidRDefault="001A3992" w:rsidP="004F521F">
      <w:pPr>
        <w:pStyle w:val="Heading1"/>
        <w:rPr>
          <w:lang w:val="en-AU"/>
        </w:rPr>
      </w:pPr>
      <w:r w:rsidRPr="004E0F60">
        <w:rPr>
          <w:lang w:val="en-AU"/>
        </w:rPr>
        <w:t>Clinical particulars</w:t>
      </w:r>
    </w:p>
    <w:p w14:paraId="64CF8B96" w14:textId="3FB38FCD" w:rsidR="001A3992" w:rsidRPr="004E0F60" w:rsidRDefault="003B14A8" w:rsidP="004F521F">
      <w:pPr>
        <w:pStyle w:val="Heading2"/>
        <w:rPr>
          <w:lang w:val="en-AU"/>
        </w:rPr>
      </w:pPr>
      <w:r w:rsidRPr="004E0F60">
        <w:rPr>
          <w:lang w:val="en-AU"/>
        </w:rPr>
        <w:t>Therapeutic indications</w:t>
      </w:r>
    </w:p>
    <w:p w14:paraId="40A034DB" w14:textId="64E1D116" w:rsidR="00B07255" w:rsidRPr="004E0F60" w:rsidRDefault="00B07255" w:rsidP="004F521F">
      <w:pPr>
        <w:pStyle w:val="Heading3"/>
        <w:rPr>
          <w:noProof w:val="0"/>
          <w:lang w:val="en-AU"/>
        </w:rPr>
      </w:pPr>
      <w:r w:rsidRPr="004E0F60">
        <w:rPr>
          <w:noProof w:val="0"/>
          <w:lang w:val="en-AU"/>
        </w:rPr>
        <w:t>Melanoma</w:t>
      </w:r>
    </w:p>
    <w:p w14:paraId="35C62717" w14:textId="54CA8042" w:rsidR="00ED63FA" w:rsidRPr="004E0F60" w:rsidRDefault="00ED63FA" w:rsidP="001F1BBE">
      <w:pPr>
        <w:keepNext/>
        <w:rPr>
          <w:snapToGrid w:val="0"/>
        </w:rPr>
      </w:pPr>
      <w:r w:rsidRPr="004E0F60">
        <w:rPr>
          <w:snapToGrid w:val="0"/>
        </w:rPr>
        <w:t>OPDIVO, as monotherapy</w:t>
      </w:r>
      <w:r w:rsidR="008949AF" w:rsidRPr="004E0F60">
        <w:rPr>
          <w:snapToGrid w:val="0"/>
        </w:rPr>
        <w:t>,</w:t>
      </w:r>
      <w:r w:rsidRPr="004E0F60">
        <w:rPr>
          <w:snapToGrid w:val="0"/>
        </w:rPr>
        <w:t xml:space="preserve"> is indicated for the adjuvant treatment of patients with melanoma with involvement of lymph nodes or metastatic disease who have undergone complete resection.</w:t>
      </w:r>
    </w:p>
    <w:p w14:paraId="45626E27" w14:textId="6AC08D75" w:rsidR="00EE5D4D" w:rsidRPr="004E0F60" w:rsidRDefault="00EE5D4D" w:rsidP="004F3718">
      <w:pPr>
        <w:rPr>
          <w:snapToGrid w:val="0"/>
        </w:rPr>
      </w:pPr>
      <w:r w:rsidRPr="004E0F60">
        <w:rPr>
          <w:snapToGrid w:val="0"/>
        </w:rPr>
        <w:t>OPDIVO, as monotherapy</w:t>
      </w:r>
      <w:r w:rsidR="008949AF" w:rsidRPr="004E0F60">
        <w:rPr>
          <w:snapToGrid w:val="0"/>
        </w:rPr>
        <w:t>,</w:t>
      </w:r>
      <w:r w:rsidRPr="004E0F60">
        <w:rPr>
          <w:snapToGrid w:val="0"/>
        </w:rPr>
        <w:t xml:space="preserve"> is indicated for the treatment of patients with unresectable or metastatic melanoma.</w:t>
      </w:r>
    </w:p>
    <w:p w14:paraId="0A71152B" w14:textId="540332E3" w:rsidR="00FF1902" w:rsidRPr="004E0F60" w:rsidRDefault="00EE5D4D" w:rsidP="004F3718">
      <w:pPr>
        <w:rPr>
          <w:snapToGrid w:val="0"/>
        </w:rPr>
      </w:pPr>
      <w:r w:rsidRPr="004E0F60">
        <w:rPr>
          <w:snapToGrid w:val="0"/>
        </w:rPr>
        <w:t xml:space="preserve">OPDIVO, in combination with </w:t>
      </w:r>
      <w:r w:rsidR="0081071C">
        <w:rPr>
          <w:snapToGrid w:val="0"/>
        </w:rPr>
        <w:t>ipilimumab</w:t>
      </w:r>
      <w:r w:rsidR="008949AF" w:rsidRPr="004E0F60">
        <w:rPr>
          <w:snapToGrid w:val="0"/>
        </w:rPr>
        <w:t>,</w:t>
      </w:r>
      <w:r w:rsidRPr="004E0F60">
        <w:rPr>
          <w:snapToGrid w:val="0"/>
        </w:rPr>
        <w:t xml:space="preserve"> is indicated for the treatment of patients with </w:t>
      </w:r>
      <w:r w:rsidR="00723D42" w:rsidRPr="004E0F60">
        <w:rPr>
          <w:snapToGrid w:val="0"/>
        </w:rPr>
        <w:t>unresectable or metastatic melanoma</w:t>
      </w:r>
      <w:r w:rsidR="007471F3" w:rsidRPr="004E0F60">
        <w:rPr>
          <w:snapToGrid w:val="0"/>
          <w:color w:val="000000" w:themeColor="text1"/>
        </w:rPr>
        <w:t xml:space="preserve">. </w:t>
      </w:r>
      <w:r w:rsidR="00AF39D1" w:rsidRPr="004E0F60">
        <w:rPr>
          <w:rFonts w:cs="Times New Roman"/>
          <w:color w:val="000000" w:themeColor="text1"/>
        </w:rPr>
        <w:t xml:space="preserve">The approval of this indication is based on </w:t>
      </w:r>
      <w:r w:rsidR="00E345E5" w:rsidRPr="004E0F60">
        <w:rPr>
          <w:rFonts w:cs="Times New Roman"/>
          <w:color w:val="000000" w:themeColor="text1"/>
        </w:rPr>
        <w:t xml:space="preserve">a </w:t>
      </w:r>
      <w:r w:rsidR="00AF39D1" w:rsidRPr="004E0F60">
        <w:rPr>
          <w:rFonts w:cs="Times New Roman"/>
          <w:color w:val="000000" w:themeColor="text1"/>
        </w:rPr>
        <w:t xml:space="preserve">pre-specified </w:t>
      </w:r>
      <w:r w:rsidR="00E345E5" w:rsidRPr="004E0F60">
        <w:rPr>
          <w:rFonts w:cs="Times New Roman"/>
          <w:color w:val="000000" w:themeColor="text1"/>
        </w:rPr>
        <w:t>comparison</w:t>
      </w:r>
      <w:r w:rsidR="00AF39D1" w:rsidRPr="004E0F60">
        <w:rPr>
          <w:rFonts w:cs="Times New Roman"/>
          <w:color w:val="000000" w:themeColor="text1"/>
        </w:rPr>
        <w:t xml:space="preserve"> to ipilimumab monotherapy. All analyses </w:t>
      </w:r>
      <w:r w:rsidR="00E345E5" w:rsidRPr="004E0F60">
        <w:rPr>
          <w:rFonts w:cs="Times New Roman"/>
          <w:color w:val="000000" w:themeColor="text1"/>
        </w:rPr>
        <w:t xml:space="preserve">comparing </w:t>
      </w:r>
      <w:r w:rsidR="00AF39D1" w:rsidRPr="004E0F60">
        <w:rPr>
          <w:rFonts w:cs="Times New Roman"/>
          <w:color w:val="000000" w:themeColor="text1"/>
        </w:rPr>
        <w:t xml:space="preserve">nivolumab monotherapy </w:t>
      </w:r>
      <w:r w:rsidR="00E345E5" w:rsidRPr="004E0F60">
        <w:rPr>
          <w:rFonts w:cs="Times New Roman"/>
          <w:color w:val="000000" w:themeColor="text1"/>
        </w:rPr>
        <w:t xml:space="preserve">with </w:t>
      </w:r>
      <w:r w:rsidR="00AF39D1" w:rsidRPr="004E0F60">
        <w:rPr>
          <w:rFonts w:cs="Times New Roman"/>
          <w:color w:val="000000" w:themeColor="text1"/>
        </w:rPr>
        <w:t>the nivolumab/ipilimumab combination are descriptive.</w:t>
      </w:r>
    </w:p>
    <w:p w14:paraId="5792EE8D" w14:textId="21449122" w:rsidR="00B07255" w:rsidRPr="004E0F60" w:rsidRDefault="00B07255" w:rsidP="004F521F">
      <w:pPr>
        <w:pStyle w:val="Heading3"/>
        <w:rPr>
          <w:noProof w:val="0"/>
          <w:lang w:val="en-AU"/>
        </w:rPr>
      </w:pPr>
      <w:r w:rsidRPr="004E0F60">
        <w:rPr>
          <w:noProof w:val="0"/>
          <w:lang w:val="en-AU"/>
        </w:rPr>
        <w:t>Non-Small Cell Lung Cancer (NSCLC)</w:t>
      </w:r>
    </w:p>
    <w:p w14:paraId="50890F3A" w14:textId="4C886894" w:rsidR="001451A9" w:rsidRDefault="001451A9" w:rsidP="004F3718">
      <w:pPr>
        <w:rPr>
          <w:snapToGrid w:val="0"/>
        </w:rPr>
      </w:pPr>
      <w:r>
        <w:t xml:space="preserve">OPDIVO, in combination with </w:t>
      </w:r>
      <w:r w:rsidR="0081071C">
        <w:t>ipilimumab</w:t>
      </w:r>
      <w:r>
        <w:t xml:space="preserve"> and 2 cycles of platinum-</w:t>
      </w:r>
      <w:r w:rsidRPr="00374E83">
        <w:t>doublet</w:t>
      </w:r>
      <w:r>
        <w:t xml:space="preserve"> chemotherapy, is indicated for the first-line treatment of patients with metastatic </w:t>
      </w:r>
      <w:r w:rsidR="002E4166">
        <w:t xml:space="preserve">or recurrent </w:t>
      </w:r>
      <w:r w:rsidRPr="004E0F60">
        <w:rPr>
          <w:snapToGrid w:val="0"/>
        </w:rPr>
        <w:t>non-small cell lung cancer</w:t>
      </w:r>
      <w:r>
        <w:t xml:space="preserve"> (NSCLC) with no EGFR or ALK genomic </w:t>
      </w:r>
      <w:r w:rsidRPr="00FA4C0A">
        <w:t>tumo</w:t>
      </w:r>
      <w:r>
        <w:t>u</w:t>
      </w:r>
      <w:r w:rsidRPr="00FA4C0A">
        <w:t>r</w:t>
      </w:r>
      <w:r>
        <w:t xml:space="preserve"> aberrations.</w:t>
      </w:r>
    </w:p>
    <w:p w14:paraId="0DD60896" w14:textId="0F0F1443" w:rsidR="00EE5D4D" w:rsidRPr="004E0F60" w:rsidRDefault="00EE5D4D" w:rsidP="004F3718">
      <w:pPr>
        <w:rPr>
          <w:snapToGrid w:val="0"/>
        </w:rPr>
      </w:pPr>
      <w:r w:rsidRPr="004E0F60">
        <w:rPr>
          <w:snapToGrid w:val="0"/>
        </w:rPr>
        <w:t>OPDIVO, as monotherapy</w:t>
      </w:r>
      <w:r w:rsidR="008949AF" w:rsidRPr="004E0F60">
        <w:rPr>
          <w:snapToGrid w:val="0"/>
        </w:rPr>
        <w:t>,</w:t>
      </w:r>
      <w:r w:rsidRPr="004E0F60">
        <w:rPr>
          <w:snapToGrid w:val="0"/>
        </w:rPr>
        <w:t xml:space="preserve"> is indicated for the treatment of locally advanced or metastatic squamous non-small cell lung cancer (NSCLC) with progression on or after prior chemotherapy.</w:t>
      </w:r>
    </w:p>
    <w:p w14:paraId="2660A093" w14:textId="164CF77D" w:rsidR="00EE5D4D" w:rsidRDefault="00EE5D4D" w:rsidP="004F3718">
      <w:pPr>
        <w:rPr>
          <w:snapToGrid w:val="0"/>
        </w:rPr>
      </w:pPr>
      <w:r w:rsidRPr="004E0F60">
        <w:rPr>
          <w:snapToGrid w:val="0"/>
        </w:rPr>
        <w:t>OPDIVO, as monotherapy</w:t>
      </w:r>
      <w:r w:rsidR="008949AF" w:rsidRPr="004E0F60">
        <w:rPr>
          <w:snapToGrid w:val="0"/>
        </w:rPr>
        <w:t>,</w:t>
      </w:r>
      <w:r w:rsidRPr="004E0F60">
        <w:rPr>
          <w:snapToGrid w:val="0"/>
        </w:rPr>
        <w:t xml:space="preserve"> is indicated for the treatment of locally advanced or metastatic non</w:t>
      </w:r>
      <w:r w:rsidR="006C05FE" w:rsidRPr="004E0F60">
        <w:rPr>
          <w:snapToGrid w:val="0"/>
        </w:rPr>
        <w:t>-</w:t>
      </w:r>
      <w:r w:rsidRPr="004E0F60">
        <w:rPr>
          <w:snapToGrid w:val="0"/>
        </w:rPr>
        <w:t xml:space="preserve">squamous non-small cell lung cancer (NSCLC) with progression on or after prior chemotherapy. In patients with tumour EGFR or ALK genomic aberrations, OPDIVO should be used after progression on or after targeted therapy. </w:t>
      </w:r>
    </w:p>
    <w:p w14:paraId="60AB6154" w14:textId="77777777" w:rsidR="00DE3E91" w:rsidRDefault="00DE3E91" w:rsidP="00DE3E91">
      <w:pPr>
        <w:pStyle w:val="Heading3"/>
      </w:pPr>
      <w:bookmarkStart w:id="0" w:name="_Toc45280871"/>
      <w:r w:rsidRPr="00A72217">
        <w:t>Malignant Pleural Mesothelioma</w:t>
      </w:r>
      <w:bookmarkEnd w:id="0"/>
      <w:r>
        <w:t xml:space="preserve"> (MPM)</w:t>
      </w:r>
    </w:p>
    <w:p w14:paraId="21BF22B2" w14:textId="5B45FEA2" w:rsidR="00DE3E91" w:rsidRPr="00DE3E91" w:rsidRDefault="00DE3E91" w:rsidP="004F3718">
      <w:pPr>
        <w:rPr>
          <w:lang w:val="en-US" w:eastAsia="ja-JP"/>
        </w:rPr>
      </w:pPr>
      <w:r>
        <w:t>OPDIVO, in combination with ipilimumab, is indicated for the first-line treatment of patients with unresectable malignant pleural mesothelioma.</w:t>
      </w:r>
    </w:p>
    <w:p w14:paraId="4934BA41" w14:textId="5D169AD1" w:rsidR="00B07255" w:rsidRPr="004E0F60" w:rsidRDefault="00B07255" w:rsidP="004F521F">
      <w:pPr>
        <w:pStyle w:val="Heading3"/>
        <w:rPr>
          <w:noProof w:val="0"/>
          <w:lang w:val="en-AU"/>
        </w:rPr>
      </w:pPr>
      <w:r w:rsidRPr="004E0F60">
        <w:rPr>
          <w:noProof w:val="0"/>
          <w:lang w:val="en-AU"/>
        </w:rPr>
        <w:t>Renal Cell Carcinoma (RCC)</w:t>
      </w:r>
    </w:p>
    <w:p w14:paraId="19952E9A" w14:textId="0CB6F1DC" w:rsidR="00AC40D8" w:rsidRDefault="00AC40D8" w:rsidP="00AC40D8">
      <w:r w:rsidRPr="004E0F60">
        <w:t>OPDIVO, in combination with ipilimumab</w:t>
      </w:r>
      <w:r w:rsidR="008949AF" w:rsidRPr="004E0F60">
        <w:t>,</w:t>
      </w:r>
      <w:r w:rsidRPr="004E0F60">
        <w:t xml:space="preserve"> is indicated for the treatment of patients with intermediate/poor-risk</w:t>
      </w:r>
      <w:r w:rsidR="00D61662" w:rsidRPr="004E0F60">
        <w:t>, previously untreated</w:t>
      </w:r>
      <w:r w:rsidRPr="004E0F60">
        <w:t xml:space="preserve"> advanced renal cell carcinoma.</w:t>
      </w:r>
    </w:p>
    <w:p w14:paraId="6169383F" w14:textId="35A24F2E" w:rsidR="00767410" w:rsidRPr="004E0F60" w:rsidRDefault="00767410" w:rsidP="00AC40D8">
      <w:pPr>
        <w:rPr>
          <w:snapToGrid w:val="0"/>
        </w:rPr>
      </w:pPr>
      <w:r>
        <w:rPr>
          <w:snapToGrid w:val="0"/>
        </w:rPr>
        <w:lastRenderedPageBreak/>
        <w:t xml:space="preserve">OPDIVO, in combination with </w:t>
      </w:r>
      <w:proofErr w:type="spellStart"/>
      <w:r>
        <w:rPr>
          <w:snapToGrid w:val="0"/>
        </w:rPr>
        <w:t>cabozantinib</w:t>
      </w:r>
      <w:proofErr w:type="spellEnd"/>
      <w:r>
        <w:rPr>
          <w:snapToGrid w:val="0"/>
        </w:rPr>
        <w:t>, is indicated for the first-line treatment of patients with advanced renal cell carcinoma.</w:t>
      </w:r>
    </w:p>
    <w:p w14:paraId="78C9FFDC" w14:textId="3F656C6A" w:rsidR="00EE5D4D" w:rsidRPr="004E0F60" w:rsidRDefault="00EE5D4D" w:rsidP="004F3718">
      <w:pPr>
        <w:rPr>
          <w:snapToGrid w:val="0"/>
        </w:rPr>
      </w:pPr>
      <w:r w:rsidRPr="004E0F60">
        <w:rPr>
          <w:snapToGrid w:val="0"/>
        </w:rPr>
        <w:t>OPDIVO</w:t>
      </w:r>
      <w:r w:rsidR="00FF5C71" w:rsidRPr="004E0F60">
        <w:rPr>
          <w:snapToGrid w:val="0"/>
        </w:rPr>
        <w:t>,</w:t>
      </w:r>
      <w:r w:rsidRPr="004E0F60">
        <w:rPr>
          <w:snapToGrid w:val="0"/>
        </w:rPr>
        <w:t xml:space="preserve"> as monotherapy</w:t>
      </w:r>
      <w:r w:rsidR="008949AF" w:rsidRPr="004E0F60">
        <w:rPr>
          <w:snapToGrid w:val="0"/>
        </w:rPr>
        <w:t>,</w:t>
      </w:r>
      <w:r w:rsidRPr="004E0F60">
        <w:rPr>
          <w:snapToGrid w:val="0"/>
        </w:rPr>
        <w:t xml:space="preserve"> is indicated for the treatment of patients with advanced clear cell renal cell carcinoma after prior anti-angiogenic therapy.</w:t>
      </w:r>
    </w:p>
    <w:p w14:paraId="0CBE48FF" w14:textId="2A0CF3F6" w:rsidR="00B07255" w:rsidRPr="004E0F60" w:rsidRDefault="00B07255" w:rsidP="004F521F">
      <w:pPr>
        <w:pStyle w:val="Heading3"/>
        <w:rPr>
          <w:noProof w:val="0"/>
          <w:lang w:val="en-AU"/>
        </w:rPr>
      </w:pPr>
      <w:r w:rsidRPr="004E0F60">
        <w:rPr>
          <w:noProof w:val="0"/>
          <w:lang w:val="en-AU"/>
        </w:rPr>
        <w:t xml:space="preserve">Classical Hodgkin </w:t>
      </w:r>
      <w:r w:rsidR="00092094" w:rsidRPr="004E0F60">
        <w:rPr>
          <w:noProof w:val="0"/>
          <w:lang w:val="en-AU"/>
        </w:rPr>
        <w:t>L</w:t>
      </w:r>
      <w:r w:rsidRPr="004E0F60">
        <w:rPr>
          <w:noProof w:val="0"/>
          <w:lang w:val="en-AU"/>
        </w:rPr>
        <w:t>ymphoma (</w:t>
      </w:r>
      <w:proofErr w:type="spellStart"/>
      <w:r w:rsidRPr="004E0F60">
        <w:rPr>
          <w:noProof w:val="0"/>
          <w:lang w:val="en-AU"/>
        </w:rPr>
        <w:t>cHL</w:t>
      </w:r>
      <w:proofErr w:type="spellEnd"/>
      <w:r w:rsidRPr="004E0F60">
        <w:rPr>
          <w:noProof w:val="0"/>
          <w:lang w:val="en-AU"/>
        </w:rPr>
        <w:t>)</w:t>
      </w:r>
    </w:p>
    <w:p w14:paraId="070F0556" w14:textId="5C933EF0" w:rsidR="00EE5D4D" w:rsidRPr="004E0F60" w:rsidRDefault="00EE5D4D" w:rsidP="004F3718">
      <w:pPr>
        <w:rPr>
          <w:snapToGrid w:val="0"/>
        </w:rPr>
      </w:pPr>
      <w:r w:rsidRPr="004E0F60">
        <w:rPr>
          <w:snapToGrid w:val="0"/>
        </w:rPr>
        <w:t>OPDIVO, as monotherapy</w:t>
      </w:r>
      <w:r w:rsidR="008949AF" w:rsidRPr="004E0F60">
        <w:rPr>
          <w:snapToGrid w:val="0"/>
        </w:rPr>
        <w:t>,</w:t>
      </w:r>
      <w:r w:rsidRPr="004E0F60">
        <w:rPr>
          <w:snapToGrid w:val="0"/>
        </w:rPr>
        <w:t xml:space="preserve"> is indicated for the treatment of patients with relapsed or refractory classical Hodgkin lymphoma (</w:t>
      </w:r>
      <w:proofErr w:type="spellStart"/>
      <w:r w:rsidRPr="004E0F60">
        <w:rPr>
          <w:snapToGrid w:val="0"/>
        </w:rPr>
        <w:t>cHL</w:t>
      </w:r>
      <w:proofErr w:type="spellEnd"/>
      <w:r w:rsidRPr="004E0F60">
        <w:rPr>
          <w:snapToGrid w:val="0"/>
        </w:rPr>
        <w:t xml:space="preserve">) after autologous stem cell transplant and treatment with brentuximab </w:t>
      </w:r>
      <w:proofErr w:type="spellStart"/>
      <w:r w:rsidRPr="004E0F60">
        <w:rPr>
          <w:snapToGrid w:val="0"/>
        </w:rPr>
        <w:t>vedotin</w:t>
      </w:r>
      <w:proofErr w:type="spellEnd"/>
      <w:r w:rsidRPr="004E0F60">
        <w:rPr>
          <w:snapToGrid w:val="0"/>
        </w:rPr>
        <w:t>. The approval of this indication is based on objective response rate</w:t>
      </w:r>
      <w:r w:rsidR="00AC758E" w:rsidRPr="004E0F60">
        <w:rPr>
          <w:snapToGrid w:val="0"/>
        </w:rPr>
        <w:t xml:space="preserve"> in a single arm study</w:t>
      </w:r>
      <w:r w:rsidRPr="004E0F60">
        <w:rPr>
          <w:snapToGrid w:val="0"/>
        </w:rPr>
        <w:t xml:space="preserve">.  </w:t>
      </w:r>
    </w:p>
    <w:p w14:paraId="23A50852" w14:textId="7F244DF1" w:rsidR="00B07255" w:rsidRPr="004E0F60" w:rsidRDefault="00B07255" w:rsidP="004F521F">
      <w:pPr>
        <w:pStyle w:val="Heading3"/>
        <w:rPr>
          <w:noProof w:val="0"/>
          <w:lang w:val="en-AU"/>
        </w:rPr>
      </w:pPr>
      <w:r w:rsidRPr="004E0F60">
        <w:rPr>
          <w:noProof w:val="0"/>
          <w:lang w:val="en-AU"/>
        </w:rPr>
        <w:t>Squamous Cell Carcinoma of the Head and Neck (SCCHN)</w:t>
      </w:r>
    </w:p>
    <w:p w14:paraId="664C78CD" w14:textId="58C87CCC" w:rsidR="00EE5D4D" w:rsidRPr="004E0F60" w:rsidRDefault="00EE5D4D" w:rsidP="004F3718">
      <w:pPr>
        <w:rPr>
          <w:snapToGrid w:val="0"/>
        </w:rPr>
      </w:pPr>
      <w:r w:rsidRPr="004E0F60">
        <w:rPr>
          <w:snapToGrid w:val="0"/>
        </w:rPr>
        <w:t>OPDIVO</w:t>
      </w:r>
      <w:r w:rsidR="00FF5C71" w:rsidRPr="004E0F60">
        <w:rPr>
          <w:snapToGrid w:val="0"/>
        </w:rPr>
        <w:t>,</w:t>
      </w:r>
      <w:r w:rsidRPr="004E0F60">
        <w:rPr>
          <w:snapToGrid w:val="0"/>
        </w:rPr>
        <w:t xml:space="preserve"> as monotherapy</w:t>
      </w:r>
      <w:r w:rsidR="008949AF" w:rsidRPr="004E0F60">
        <w:rPr>
          <w:snapToGrid w:val="0"/>
        </w:rPr>
        <w:t>,</w:t>
      </w:r>
      <w:r w:rsidRPr="004E0F60">
        <w:rPr>
          <w:snapToGrid w:val="0"/>
        </w:rPr>
        <w:t xml:space="preserve"> is indicated for the treatment of recurrent or metastatic squamous cell cancer of the head and neck in </w:t>
      </w:r>
      <w:r w:rsidR="00697E37" w:rsidRPr="004E0F60">
        <w:rPr>
          <w:snapToGrid w:val="0"/>
        </w:rPr>
        <w:t xml:space="preserve">patients </w:t>
      </w:r>
      <w:r w:rsidRPr="004E0F60">
        <w:rPr>
          <w:snapToGrid w:val="0"/>
        </w:rPr>
        <w:t xml:space="preserve">progressing on or after </w:t>
      </w:r>
      <w:proofErr w:type="gramStart"/>
      <w:r w:rsidRPr="004E0F60">
        <w:rPr>
          <w:snapToGrid w:val="0"/>
        </w:rPr>
        <w:t>platinum based</w:t>
      </w:r>
      <w:proofErr w:type="gramEnd"/>
      <w:r w:rsidRPr="004E0F60">
        <w:rPr>
          <w:snapToGrid w:val="0"/>
        </w:rPr>
        <w:t xml:space="preserve"> therapy.</w:t>
      </w:r>
    </w:p>
    <w:p w14:paraId="4360BBA4" w14:textId="57CF126F" w:rsidR="00B80CB5" w:rsidRPr="004E0F60" w:rsidRDefault="00B80CB5" w:rsidP="004F521F">
      <w:pPr>
        <w:pStyle w:val="Heading3"/>
        <w:rPr>
          <w:noProof w:val="0"/>
          <w:lang w:val="en-AU"/>
        </w:rPr>
      </w:pPr>
      <w:r w:rsidRPr="004E0F60">
        <w:rPr>
          <w:noProof w:val="0"/>
          <w:lang w:val="en-AU"/>
        </w:rPr>
        <w:t>Urothelial Carcinoma</w:t>
      </w:r>
      <w:r w:rsidR="0009718E" w:rsidRPr="004E0F60">
        <w:rPr>
          <w:noProof w:val="0"/>
          <w:lang w:val="en-AU"/>
        </w:rPr>
        <w:t xml:space="preserve"> </w:t>
      </w:r>
      <w:r w:rsidR="00581CBA" w:rsidRPr="004E0F60">
        <w:rPr>
          <w:noProof w:val="0"/>
          <w:lang w:val="en-AU"/>
        </w:rPr>
        <w:t>(UC)</w:t>
      </w:r>
    </w:p>
    <w:p w14:paraId="74B1277F" w14:textId="77777777" w:rsidR="00B34A4B" w:rsidRPr="00B56A4D" w:rsidRDefault="00B34A4B" w:rsidP="00B34A4B">
      <w:r>
        <w:t>OPDIVO, as monotherapy, is indicated for the adjuvant treatment of patients with muscle invasive urothelial carcinoma (MIUC) who are at high risk of recurrence after undergoing radical resection of MIUC.</w:t>
      </w:r>
    </w:p>
    <w:p w14:paraId="1C041C88" w14:textId="4553AD45" w:rsidR="00B3604C" w:rsidRPr="004E0F60" w:rsidRDefault="00B80CB5" w:rsidP="00B80CB5">
      <w:pPr>
        <w:rPr>
          <w:color w:val="000000" w:themeColor="text1"/>
        </w:rPr>
      </w:pPr>
      <w:r w:rsidRPr="004E0F60">
        <w:t>OPDIVO, as monotherapy</w:t>
      </w:r>
      <w:r w:rsidR="008949AF" w:rsidRPr="004E0F60">
        <w:t>,</w:t>
      </w:r>
      <w:r w:rsidRPr="004E0F60">
        <w:t xml:space="preserve"> is indicated for the treatment of patients with locally advanced unresectable or metastatic urothelial carcinoma after prior platinum-containing therapy.  </w:t>
      </w:r>
      <w:r w:rsidRPr="004E0F60">
        <w:rPr>
          <w:color w:val="000000" w:themeColor="text1"/>
        </w:rPr>
        <w:t>The approval of this indication is based on objective response rate and duration of response</w:t>
      </w:r>
      <w:r w:rsidR="00AC758E" w:rsidRPr="004E0F60">
        <w:rPr>
          <w:color w:val="000000" w:themeColor="text1"/>
        </w:rPr>
        <w:t xml:space="preserve"> in a single arm study</w:t>
      </w:r>
      <w:r w:rsidRPr="004E0F60">
        <w:rPr>
          <w:color w:val="000000" w:themeColor="text1"/>
        </w:rPr>
        <w:t xml:space="preserve">.  </w:t>
      </w:r>
    </w:p>
    <w:p w14:paraId="3EA6CDFE" w14:textId="20180D47" w:rsidR="00CE6F33" w:rsidRPr="004E0F60" w:rsidRDefault="00CE6F33" w:rsidP="004F521F">
      <w:pPr>
        <w:pStyle w:val="Heading3"/>
        <w:rPr>
          <w:noProof w:val="0"/>
          <w:lang w:val="en-AU"/>
        </w:rPr>
      </w:pPr>
      <w:r w:rsidRPr="004E0F60">
        <w:rPr>
          <w:noProof w:val="0"/>
          <w:lang w:val="en-AU"/>
        </w:rPr>
        <w:t>Hepatocellular Carcinoma</w:t>
      </w:r>
      <w:r w:rsidR="00581CBA" w:rsidRPr="004E0F60">
        <w:rPr>
          <w:noProof w:val="0"/>
          <w:lang w:val="en-AU"/>
        </w:rPr>
        <w:t xml:space="preserve"> (HCC)</w:t>
      </w:r>
    </w:p>
    <w:p w14:paraId="1676659E" w14:textId="11696338" w:rsidR="00724397" w:rsidRDefault="00CE6F33" w:rsidP="00B80CB5">
      <w:r w:rsidRPr="004E0F60">
        <w:t>OPDIVO, as monotherapy</w:t>
      </w:r>
      <w:r w:rsidR="0028278F" w:rsidRPr="004E0F60">
        <w:t>,</w:t>
      </w:r>
      <w:r w:rsidRPr="004E0F60">
        <w:t xml:space="preserve"> is indicated for the treatment of patients with hepatocellular carcinoma after prior sorafenib therapy. </w:t>
      </w:r>
      <w:r w:rsidR="0023480F" w:rsidRPr="004E0F60">
        <w:t>This indication is approved based on objective response rate and duration of response in a single arm study. An improvement in survival or disease-related symptoms has not been established.</w:t>
      </w:r>
    </w:p>
    <w:p w14:paraId="27C5A61B" w14:textId="77777777" w:rsidR="006E27D7" w:rsidRPr="004E0F60" w:rsidRDefault="006E27D7" w:rsidP="006E27D7">
      <w:pPr>
        <w:pStyle w:val="Heading3"/>
        <w:rPr>
          <w:noProof w:val="0"/>
          <w:lang w:val="en-AU"/>
        </w:rPr>
      </w:pPr>
      <w:r>
        <w:rPr>
          <w:noProof w:val="0"/>
          <w:lang w:val="en-AU"/>
        </w:rPr>
        <w:t>Oesophageal Squamous Cell Carcinoma (OSCC)</w:t>
      </w:r>
    </w:p>
    <w:p w14:paraId="13100408" w14:textId="00E8E541" w:rsidR="006E27D7" w:rsidRDefault="006E27D7" w:rsidP="00B80CB5">
      <w:pPr>
        <w:rPr>
          <w:snapToGrid w:val="0"/>
        </w:rPr>
      </w:pPr>
      <w:r w:rsidRPr="004E0F60">
        <w:rPr>
          <w:snapToGrid w:val="0"/>
        </w:rPr>
        <w:t xml:space="preserve">OPDIVO, as monotherapy, is indicated for the treatment of </w:t>
      </w:r>
      <w:r>
        <w:rPr>
          <w:snapToGrid w:val="0"/>
        </w:rPr>
        <w:t xml:space="preserve">patients with unresectable advanced, recurrent or metastatic oesophageal squamous cell carcinoma after prior </w:t>
      </w:r>
      <w:r w:rsidRPr="003F49B9">
        <w:rPr>
          <w:snapToGrid w:val="0"/>
        </w:rPr>
        <w:t xml:space="preserve">fluoropyrimidine </w:t>
      </w:r>
      <w:r>
        <w:rPr>
          <w:snapToGrid w:val="0"/>
        </w:rPr>
        <w:t>and</w:t>
      </w:r>
      <w:r w:rsidRPr="003F49B9">
        <w:rPr>
          <w:snapToGrid w:val="0"/>
        </w:rPr>
        <w:t xml:space="preserve"> </w:t>
      </w:r>
      <w:proofErr w:type="gramStart"/>
      <w:r w:rsidRPr="003F49B9">
        <w:rPr>
          <w:snapToGrid w:val="0"/>
        </w:rPr>
        <w:t>platinum</w:t>
      </w:r>
      <w:r>
        <w:rPr>
          <w:snapToGrid w:val="0"/>
        </w:rPr>
        <w:t xml:space="preserve"> </w:t>
      </w:r>
      <w:r w:rsidRPr="003F49B9">
        <w:rPr>
          <w:snapToGrid w:val="0"/>
        </w:rPr>
        <w:t>based</w:t>
      </w:r>
      <w:proofErr w:type="gramEnd"/>
      <w:r w:rsidRPr="003F49B9">
        <w:rPr>
          <w:snapToGrid w:val="0"/>
        </w:rPr>
        <w:t xml:space="preserve"> chemotherapy</w:t>
      </w:r>
      <w:r w:rsidRPr="004E0F60">
        <w:rPr>
          <w:snapToGrid w:val="0"/>
        </w:rPr>
        <w:t>.</w:t>
      </w:r>
    </w:p>
    <w:p w14:paraId="46C2625E" w14:textId="77777777" w:rsidR="0059617A" w:rsidRPr="00FF0A39" w:rsidRDefault="0059617A" w:rsidP="0059617A">
      <w:pPr>
        <w:pStyle w:val="Heading3"/>
        <w:rPr>
          <w:noProof w:val="0"/>
          <w:lang w:val="en-AU"/>
        </w:rPr>
      </w:pPr>
      <w:r w:rsidRPr="00FF0A39">
        <w:rPr>
          <w:noProof w:val="0"/>
          <w:lang w:val="en-AU"/>
        </w:rPr>
        <w:t>Adjuvant Oesophageal Cancer (OC) or Gastro-</w:t>
      </w:r>
      <w:r>
        <w:rPr>
          <w:noProof w:val="0"/>
          <w:lang w:val="en-AU"/>
        </w:rPr>
        <w:t>O</w:t>
      </w:r>
      <w:r w:rsidRPr="00FF0A39">
        <w:rPr>
          <w:noProof w:val="0"/>
          <w:lang w:val="en-AU"/>
        </w:rPr>
        <w:t>e</w:t>
      </w:r>
      <w:r>
        <w:rPr>
          <w:noProof w:val="0"/>
          <w:lang w:val="en-AU"/>
        </w:rPr>
        <w:t>s</w:t>
      </w:r>
      <w:r w:rsidRPr="00FF0A39">
        <w:rPr>
          <w:noProof w:val="0"/>
          <w:lang w:val="en-AU"/>
        </w:rPr>
        <w:t>ophageal Junction Cancer (GOJC)</w:t>
      </w:r>
    </w:p>
    <w:p w14:paraId="01AF8D0A" w14:textId="203C42C8" w:rsidR="0059617A" w:rsidRDefault="00DC1406" w:rsidP="00B80CB5">
      <w:r w:rsidRPr="007751E6">
        <w:t>OPDIVO, as monotherapy, is indicated for the adjuvant treatment of resected oesophageal or gastro-oesophageal junction cancer in patients who have received neoadjuvant chemoradiotherapy</w:t>
      </w:r>
      <w:r>
        <w:t>.</w:t>
      </w:r>
    </w:p>
    <w:p w14:paraId="3A769735" w14:textId="00EEB629" w:rsidR="00D1033D" w:rsidRDefault="00D1033D" w:rsidP="00D1033D">
      <w:pPr>
        <w:pStyle w:val="Heading3"/>
        <w:rPr>
          <w:noProof w:val="0"/>
          <w:lang w:val="en-AU"/>
        </w:rPr>
      </w:pPr>
      <w:r w:rsidRPr="00EA56C6">
        <w:rPr>
          <w:noProof w:val="0"/>
          <w:lang w:val="en-AU"/>
        </w:rPr>
        <w:t>Gastric Cancer (GC), Gastro-oesophageal Junction Cancer (GOJC), or Oesophageal Adenocarcinoma (OAC)</w:t>
      </w:r>
    </w:p>
    <w:p w14:paraId="60CEF193" w14:textId="4EFC566D" w:rsidR="00B85DA1" w:rsidRPr="00B85DA1" w:rsidRDefault="003671C6" w:rsidP="00B85DA1">
      <w:pPr>
        <w:rPr>
          <w:lang w:eastAsia="ja-JP"/>
        </w:rPr>
      </w:pPr>
      <w:r w:rsidRPr="00815FA6">
        <w:t>OPDIVO, in combination with fluoropyrimidine- and platinum-based combination chemotherapy, is indicated for the first-line treatment of patients with HER2 negative advanced or metastatic gastric or gastro-oesophageal junction or oesophageal adenocarcinoma.</w:t>
      </w:r>
    </w:p>
    <w:p w14:paraId="4D307C13" w14:textId="10994CFF" w:rsidR="001A3992" w:rsidRPr="004E0F60" w:rsidRDefault="001A3992" w:rsidP="00724397">
      <w:pPr>
        <w:pStyle w:val="Heading2"/>
        <w:rPr>
          <w:lang w:val="en-AU"/>
        </w:rPr>
      </w:pPr>
      <w:r w:rsidRPr="004E0F60">
        <w:rPr>
          <w:lang w:val="en-AU"/>
        </w:rPr>
        <w:t>Do</w:t>
      </w:r>
      <w:r w:rsidR="00413966" w:rsidRPr="004E0F60">
        <w:rPr>
          <w:lang w:val="en-AU"/>
        </w:rPr>
        <w:t>se and method of administration</w:t>
      </w:r>
    </w:p>
    <w:p w14:paraId="4C03C568" w14:textId="4DBA6ABA" w:rsidR="00EE5D4D" w:rsidRPr="004E0F60" w:rsidRDefault="00EE5D4D" w:rsidP="006A1E17">
      <w:pPr>
        <w:rPr>
          <w:lang w:eastAsia="ja-JP"/>
        </w:rPr>
      </w:pPr>
      <w:r w:rsidRPr="004E0F60">
        <w:rPr>
          <w:lang w:eastAsia="ja-JP"/>
        </w:rPr>
        <w:t>Treatment must be initiated and supervised by specialist physicians experienced in the treatment of cancer.</w:t>
      </w:r>
    </w:p>
    <w:p w14:paraId="1D121FB0" w14:textId="77777777" w:rsidR="00EE5D4D" w:rsidRPr="004E0F60" w:rsidRDefault="00EE5D4D" w:rsidP="006A1E17">
      <w:r w:rsidRPr="004E0F60">
        <w:lastRenderedPageBreak/>
        <w:t>OPDIVO infusion must not be administered as an intravenous push or bolus injection.</w:t>
      </w:r>
    </w:p>
    <w:p w14:paraId="1ECFDD8C" w14:textId="2132E988" w:rsidR="00EE5D4D" w:rsidRDefault="00EE5D4D" w:rsidP="00E23211">
      <w:r w:rsidRPr="004E0F60">
        <w:t xml:space="preserve">Dose escalation or reduction is not recommended. Guidelines for permanent discontinuation or withholding of doses are described in </w:t>
      </w:r>
      <w:r w:rsidR="006833EE" w:rsidRPr="004E0F60">
        <w:fldChar w:fldCharType="begin"/>
      </w:r>
      <w:r w:rsidR="006833EE" w:rsidRPr="004E0F60">
        <w:instrText xml:space="preserve"> REF _Ref5357224 \h </w:instrText>
      </w:r>
      <w:r w:rsidR="006833EE" w:rsidRPr="004E0F60">
        <w:fldChar w:fldCharType="separate"/>
      </w:r>
      <w:r w:rsidR="00C057C0">
        <w:t xml:space="preserve">Table </w:t>
      </w:r>
      <w:r w:rsidR="00C057C0">
        <w:rPr>
          <w:noProof/>
        </w:rPr>
        <w:t>3</w:t>
      </w:r>
      <w:r w:rsidR="00C057C0">
        <w:t xml:space="preserve"> </w:t>
      </w:r>
      <w:r w:rsidR="006833EE" w:rsidRPr="004E0F60">
        <w:fldChar w:fldCharType="end"/>
      </w:r>
      <w:r w:rsidRPr="004E0F60">
        <w:t xml:space="preserve">. Detailed guidelines for the management of immune-related adverse reactions are described in </w:t>
      </w:r>
      <w:r w:rsidR="00382645" w:rsidRPr="004E0F60">
        <w:t>Section 4.4</w:t>
      </w:r>
      <w:r w:rsidR="006A1E17" w:rsidRPr="004E0F60">
        <w:t xml:space="preserve"> Special warnings and prec</w:t>
      </w:r>
      <w:r w:rsidR="00AD5343" w:rsidRPr="004E0F60">
        <w:t>a</w:t>
      </w:r>
      <w:r w:rsidR="006A1E17" w:rsidRPr="004E0F60">
        <w:t>utions for use</w:t>
      </w:r>
      <w:r w:rsidRPr="004E0F60">
        <w:t>.</w:t>
      </w:r>
    </w:p>
    <w:p w14:paraId="7207E3F8" w14:textId="28EB8F81" w:rsidR="002D152A" w:rsidRPr="004E0F60" w:rsidRDefault="002D152A" w:rsidP="00E23211">
      <w:r w:rsidRPr="002D152A">
        <w:t>Nivolumab was originally developed using an every-two-weeks monotherapy dosing regimen (see Section 5.1 Pharmacodynamic Properties – Clinical Trials). Subsequent approval of the every-four-weeks monotherapy dosing regimen was based on pharmacokinetic and exposure-response modelling and simulations, with supporting clinical safety data. Data from randomised controlled trials of every-two-weeks versus every-four-weeks dosing of nivolumab, with sufficient sample size to demonstrate non-inferiority using clinical endpoint data (such as PFS or OS), is not available.</w:t>
      </w:r>
    </w:p>
    <w:p w14:paraId="64AB8E83" w14:textId="77777777" w:rsidR="00A953C6" w:rsidRPr="007D53D6" w:rsidRDefault="00A953C6" w:rsidP="00A953C6">
      <w:pPr>
        <w:pStyle w:val="Heading3"/>
      </w:pPr>
      <w:r w:rsidRPr="007D53D6">
        <w:t>Recommended Doses</w:t>
      </w:r>
    </w:p>
    <w:p w14:paraId="248719AC" w14:textId="7944FE2F" w:rsidR="00A953C6" w:rsidRDefault="00A953C6" w:rsidP="00A953C6">
      <w:r>
        <w:t xml:space="preserve">The recommended doses of OPDIVO as a single agent are presented in </w:t>
      </w:r>
      <w:r w:rsidR="0033124C">
        <w:fldChar w:fldCharType="begin"/>
      </w:r>
      <w:r w:rsidR="0033124C">
        <w:instrText xml:space="preserve"> REF _Ref48919414 \h </w:instrText>
      </w:r>
      <w:r w:rsidR="0033124C">
        <w:fldChar w:fldCharType="separate"/>
      </w:r>
      <w:r w:rsidR="00C057C0" w:rsidRPr="003F7957">
        <w:rPr>
          <w:szCs w:val="24"/>
        </w:rPr>
        <w:t xml:space="preserve">Table </w:t>
      </w:r>
      <w:r w:rsidR="00C057C0">
        <w:rPr>
          <w:noProof/>
          <w:szCs w:val="24"/>
        </w:rPr>
        <w:t>1</w:t>
      </w:r>
      <w:r w:rsidR="0033124C">
        <w:fldChar w:fldCharType="end"/>
      </w:r>
      <w:r>
        <w:t>.</w:t>
      </w:r>
    </w:p>
    <w:p w14:paraId="6DF0AC68" w14:textId="6FF26F80" w:rsidR="00A953C6" w:rsidRPr="003F7957" w:rsidRDefault="00A953C6" w:rsidP="00A953C6">
      <w:pPr>
        <w:pStyle w:val="BMSTableTitle"/>
        <w:rPr>
          <w:szCs w:val="24"/>
        </w:rPr>
      </w:pPr>
      <w:bookmarkStart w:id="1" w:name="_Ref48919414"/>
      <w:r w:rsidRPr="003F7957">
        <w:rPr>
          <w:szCs w:val="24"/>
        </w:rPr>
        <w:t xml:space="preserve">Table </w:t>
      </w:r>
      <w:r w:rsidRPr="003F7957">
        <w:rPr>
          <w:szCs w:val="24"/>
        </w:rPr>
        <w:fldChar w:fldCharType="begin"/>
      </w:r>
      <w:r w:rsidRPr="003F7957">
        <w:rPr>
          <w:szCs w:val="24"/>
        </w:rPr>
        <w:instrText xml:space="preserve"> SEQ Table \* ARABIC </w:instrText>
      </w:r>
      <w:r w:rsidRPr="003F7957">
        <w:rPr>
          <w:szCs w:val="24"/>
        </w:rPr>
        <w:fldChar w:fldCharType="separate"/>
      </w:r>
      <w:r w:rsidR="00C057C0">
        <w:rPr>
          <w:noProof/>
          <w:szCs w:val="24"/>
        </w:rPr>
        <w:t>1</w:t>
      </w:r>
      <w:r w:rsidRPr="003F7957">
        <w:rPr>
          <w:szCs w:val="24"/>
        </w:rPr>
        <w:fldChar w:fldCharType="end"/>
      </w:r>
      <w:bookmarkEnd w:id="1"/>
      <w:r w:rsidRPr="003F7957">
        <w:rPr>
          <w:szCs w:val="24"/>
        </w:rPr>
        <w:t xml:space="preserve"> Recommended Doses for OPDIVO as Monotherapy</w:t>
      </w:r>
    </w:p>
    <w:tbl>
      <w:tblPr>
        <w:tblW w:w="5000" w:type="pct"/>
        <w:tblInd w:w="-120" w:type="dxa"/>
        <w:tblBorders>
          <w:bottom w:val="double" w:sz="6" w:space="0" w:color="auto"/>
        </w:tblBorders>
        <w:tblLayout w:type="fixed"/>
        <w:tblLook w:val="0020" w:firstRow="1" w:lastRow="0" w:firstColumn="0" w:lastColumn="0" w:noHBand="0" w:noVBand="0"/>
      </w:tblPr>
      <w:tblGrid>
        <w:gridCol w:w="237"/>
        <w:gridCol w:w="2860"/>
        <w:gridCol w:w="3260"/>
        <w:gridCol w:w="2664"/>
      </w:tblGrid>
      <w:tr w:rsidR="00A953C6" w:rsidRPr="00656280" w14:paraId="178A1430" w14:textId="77777777" w:rsidTr="009D5D6C">
        <w:trPr>
          <w:tblHeader/>
        </w:trPr>
        <w:tc>
          <w:tcPr>
            <w:tcW w:w="237" w:type="dxa"/>
            <w:tcBorders>
              <w:top w:val="nil"/>
              <w:left w:val="nil"/>
              <w:bottom w:val="nil"/>
              <w:right w:val="single" w:sz="4" w:space="0" w:color="auto"/>
            </w:tcBorders>
          </w:tcPr>
          <w:p w14:paraId="4512F237" w14:textId="77777777" w:rsidR="00A953C6" w:rsidRPr="00656280" w:rsidRDefault="00A953C6" w:rsidP="009D5D6C">
            <w:pPr>
              <w:pStyle w:val="BMSTableText"/>
              <w:widowControl w:val="0"/>
              <w:spacing w:before="0" w:after="120" w:line="276" w:lineRule="auto"/>
              <w:jc w:val="left"/>
              <w:rPr>
                <w:b/>
              </w:rPr>
            </w:pPr>
          </w:p>
        </w:tc>
        <w:tc>
          <w:tcPr>
            <w:tcW w:w="2860" w:type="dxa"/>
            <w:tcBorders>
              <w:top w:val="single" w:sz="4" w:space="0" w:color="auto"/>
              <w:left w:val="single" w:sz="4" w:space="0" w:color="auto"/>
              <w:bottom w:val="single" w:sz="4" w:space="0" w:color="auto"/>
              <w:right w:val="single" w:sz="4" w:space="0" w:color="auto"/>
            </w:tcBorders>
            <w:vAlign w:val="center"/>
            <w:hideMark/>
          </w:tcPr>
          <w:p w14:paraId="02E2F922" w14:textId="77777777" w:rsidR="00A953C6" w:rsidRPr="00656280" w:rsidRDefault="00A953C6" w:rsidP="009D5D6C">
            <w:pPr>
              <w:pStyle w:val="BMSTableText"/>
              <w:widowControl w:val="0"/>
              <w:spacing w:before="0" w:after="120" w:line="276" w:lineRule="auto"/>
              <w:rPr>
                <w:b/>
              </w:rPr>
            </w:pPr>
            <w:r w:rsidRPr="00656280">
              <w:rPr>
                <w:b/>
              </w:rPr>
              <w:t>Indication^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87C35F6" w14:textId="77777777" w:rsidR="00A953C6" w:rsidRPr="00656280" w:rsidRDefault="00A953C6" w:rsidP="009D5D6C">
            <w:pPr>
              <w:pStyle w:val="BMSTableText"/>
              <w:widowControl w:val="0"/>
              <w:spacing w:before="0" w:after="120" w:line="276" w:lineRule="auto"/>
              <w:rPr>
                <w:b/>
              </w:rPr>
            </w:pPr>
            <w:r w:rsidRPr="00656280">
              <w:rPr>
                <w:b/>
                <w:color w:val="000000"/>
              </w:rPr>
              <w:t xml:space="preserve">Recommended </w:t>
            </w:r>
            <w:r w:rsidRPr="00656280">
              <w:rPr>
                <w:b/>
              </w:rPr>
              <w:t>OPDIVO Dosage</w:t>
            </w:r>
          </w:p>
        </w:tc>
        <w:tc>
          <w:tcPr>
            <w:tcW w:w="2664" w:type="dxa"/>
            <w:tcBorders>
              <w:top w:val="single" w:sz="4" w:space="0" w:color="auto"/>
              <w:left w:val="single" w:sz="4" w:space="0" w:color="auto"/>
              <w:bottom w:val="single" w:sz="4" w:space="0" w:color="auto"/>
              <w:right w:val="single" w:sz="4" w:space="0" w:color="auto"/>
            </w:tcBorders>
            <w:vAlign w:val="center"/>
            <w:hideMark/>
          </w:tcPr>
          <w:p w14:paraId="302F0971" w14:textId="77777777" w:rsidR="00A953C6" w:rsidRPr="00656280" w:rsidRDefault="00A953C6" w:rsidP="009D5D6C">
            <w:pPr>
              <w:pStyle w:val="BMSTableText"/>
              <w:widowControl w:val="0"/>
              <w:spacing w:before="0" w:after="120" w:line="276" w:lineRule="auto"/>
              <w:rPr>
                <w:b/>
              </w:rPr>
            </w:pPr>
            <w:r w:rsidRPr="00656280">
              <w:rPr>
                <w:b/>
              </w:rPr>
              <w:t>Duration of Therapy</w:t>
            </w:r>
          </w:p>
        </w:tc>
      </w:tr>
      <w:tr w:rsidR="00A953C6" w:rsidRPr="00656280" w14:paraId="20E4353A" w14:textId="77777777" w:rsidTr="009D5D6C">
        <w:tc>
          <w:tcPr>
            <w:tcW w:w="237" w:type="dxa"/>
            <w:tcBorders>
              <w:top w:val="nil"/>
              <w:left w:val="nil"/>
              <w:bottom w:val="nil"/>
              <w:right w:val="single" w:sz="4" w:space="0" w:color="auto"/>
            </w:tcBorders>
          </w:tcPr>
          <w:p w14:paraId="27352AA3"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3DB187B5" w14:textId="77777777" w:rsidR="00A953C6" w:rsidRPr="00656280" w:rsidRDefault="00A953C6" w:rsidP="009D5D6C">
            <w:pPr>
              <w:pStyle w:val="BMSTableText"/>
              <w:widowControl w:val="0"/>
              <w:spacing w:before="0" w:after="120" w:line="276" w:lineRule="auto"/>
              <w:jc w:val="left"/>
            </w:pPr>
            <w:r w:rsidRPr="00656280">
              <w:t>Unresectable or metastatic melanoma</w:t>
            </w:r>
          </w:p>
        </w:tc>
        <w:tc>
          <w:tcPr>
            <w:tcW w:w="3260" w:type="dxa"/>
            <w:vMerge w:val="restart"/>
            <w:tcBorders>
              <w:top w:val="single" w:sz="4" w:space="0" w:color="auto"/>
              <w:left w:val="single" w:sz="4" w:space="0" w:color="auto"/>
              <w:bottom w:val="nil"/>
              <w:right w:val="single" w:sz="4" w:space="0" w:color="auto"/>
            </w:tcBorders>
            <w:vAlign w:val="center"/>
            <w:hideMark/>
          </w:tcPr>
          <w:p w14:paraId="5EAFF216" w14:textId="77777777" w:rsidR="00A953C6" w:rsidRPr="00656280" w:rsidRDefault="00A953C6" w:rsidP="009D5D6C">
            <w:pPr>
              <w:pStyle w:val="BMSTableText"/>
              <w:widowControl w:val="0"/>
              <w:spacing w:before="0" w:after="120" w:line="276" w:lineRule="auto"/>
            </w:pPr>
            <w:r w:rsidRPr="00656280">
              <w:rPr>
                <w:color w:val="000000" w:themeColor="text1"/>
              </w:rPr>
              <w:t>3 mg/kg every</w:t>
            </w:r>
            <w:r w:rsidRPr="00656280">
              <w:t xml:space="preserve"> 2 weeks </w:t>
            </w:r>
            <w:r w:rsidRPr="00656280">
              <w:br/>
              <w:t>(30-minute intravenous infusion)</w:t>
            </w:r>
            <w:r w:rsidRPr="00656280">
              <w:br/>
              <w:t>or</w:t>
            </w:r>
            <w:r w:rsidRPr="00656280">
              <w:br/>
              <w:t>240 mg every 2 weeks</w:t>
            </w:r>
            <w:r w:rsidRPr="00656280">
              <w:br/>
              <w:t>(30-minute intravenous infusion)</w:t>
            </w:r>
            <w:r w:rsidRPr="00656280">
              <w:br/>
            </w:r>
            <w:r w:rsidRPr="00656280">
              <w:rPr>
                <w:u w:val="single"/>
              </w:rPr>
              <w:t xml:space="preserve">or </w:t>
            </w:r>
            <w:r w:rsidRPr="00656280">
              <w:rPr>
                <w:u w:val="single"/>
              </w:rPr>
              <w:br/>
            </w:r>
            <w:r w:rsidRPr="00656280">
              <w:t>480 mg every 4 weeks</w:t>
            </w:r>
            <w:r w:rsidRPr="00656280">
              <w:br/>
              <w:t>(30-minute intravenous infusion)</w:t>
            </w:r>
          </w:p>
        </w:tc>
        <w:tc>
          <w:tcPr>
            <w:tcW w:w="2664" w:type="dxa"/>
            <w:vMerge w:val="restart"/>
            <w:tcBorders>
              <w:top w:val="single" w:sz="4" w:space="0" w:color="auto"/>
              <w:left w:val="single" w:sz="4" w:space="0" w:color="auto"/>
              <w:bottom w:val="nil"/>
              <w:right w:val="single" w:sz="4" w:space="0" w:color="auto"/>
            </w:tcBorders>
            <w:vAlign w:val="center"/>
            <w:hideMark/>
          </w:tcPr>
          <w:p w14:paraId="1EE70CD6" w14:textId="49D565E9" w:rsidR="00A953C6" w:rsidRPr="00656280" w:rsidRDefault="00A953C6" w:rsidP="009D5D6C">
            <w:pPr>
              <w:pStyle w:val="BMSTableText"/>
              <w:widowControl w:val="0"/>
              <w:spacing w:before="0" w:after="120" w:line="276" w:lineRule="auto"/>
            </w:pPr>
            <w:r w:rsidRPr="00656280">
              <w:t xml:space="preserve">Treatment should be continued </w:t>
            </w:r>
            <w:proofErr w:type="gramStart"/>
            <w:r w:rsidRPr="00656280">
              <w:t>as long as</w:t>
            </w:r>
            <w:proofErr w:type="gramEnd"/>
            <w:r w:rsidRPr="00656280">
              <w:t xml:space="preserve"> clinical benefit is observed or until treatment is no longer tolerated.</w:t>
            </w:r>
          </w:p>
        </w:tc>
      </w:tr>
      <w:tr w:rsidR="00A953C6" w:rsidRPr="00656280" w14:paraId="27AE7DBE" w14:textId="77777777" w:rsidTr="009D5D6C">
        <w:tc>
          <w:tcPr>
            <w:tcW w:w="237" w:type="dxa"/>
            <w:tcBorders>
              <w:top w:val="nil"/>
              <w:left w:val="nil"/>
              <w:bottom w:val="nil"/>
              <w:right w:val="single" w:sz="4" w:space="0" w:color="auto"/>
            </w:tcBorders>
          </w:tcPr>
          <w:p w14:paraId="6DDAB07C"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79B16AA5" w14:textId="77777777" w:rsidR="00A953C6" w:rsidRPr="00656280" w:rsidRDefault="00A953C6" w:rsidP="009D5D6C">
            <w:pPr>
              <w:pStyle w:val="BMSTableText"/>
              <w:widowControl w:val="0"/>
              <w:spacing w:before="0" w:after="120" w:line="276" w:lineRule="auto"/>
              <w:jc w:val="left"/>
            </w:pPr>
            <w:r w:rsidRPr="00656280">
              <w:t>Locally advanced or metastatic squamous non-small cell lung cancer</w:t>
            </w:r>
          </w:p>
        </w:tc>
        <w:tc>
          <w:tcPr>
            <w:tcW w:w="3260" w:type="dxa"/>
            <w:vMerge/>
            <w:tcBorders>
              <w:top w:val="single" w:sz="4" w:space="0" w:color="auto"/>
              <w:left w:val="single" w:sz="4" w:space="0" w:color="auto"/>
              <w:bottom w:val="nil"/>
              <w:right w:val="single" w:sz="4" w:space="0" w:color="auto"/>
            </w:tcBorders>
            <w:vAlign w:val="center"/>
            <w:hideMark/>
          </w:tcPr>
          <w:p w14:paraId="265547D6" w14:textId="77777777" w:rsidR="00A953C6" w:rsidRPr="00656280" w:rsidRDefault="00A953C6" w:rsidP="009D5D6C">
            <w:pPr>
              <w:spacing w:line="276" w:lineRule="auto"/>
              <w:rPr>
                <w:sz w:val="20"/>
              </w:rPr>
            </w:pPr>
          </w:p>
        </w:tc>
        <w:tc>
          <w:tcPr>
            <w:tcW w:w="2664" w:type="dxa"/>
            <w:vMerge/>
            <w:tcBorders>
              <w:top w:val="single" w:sz="4" w:space="0" w:color="auto"/>
              <w:left w:val="single" w:sz="4" w:space="0" w:color="auto"/>
              <w:bottom w:val="nil"/>
              <w:right w:val="single" w:sz="4" w:space="0" w:color="auto"/>
            </w:tcBorders>
            <w:vAlign w:val="center"/>
            <w:hideMark/>
          </w:tcPr>
          <w:p w14:paraId="30B19504" w14:textId="77777777" w:rsidR="00A953C6" w:rsidRPr="00656280" w:rsidRDefault="00A953C6" w:rsidP="009D5D6C">
            <w:pPr>
              <w:spacing w:line="276" w:lineRule="auto"/>
              <w:rPr>
                <w:sz w:val="20"/>
              </w:rPr>
            </w:pPr>
          </w:p>
        </w:tc>
      </w:tr>
      <w:tr w:rsidR="00A953C6" w:rsidRPr="00656280" w14:paraId="049FA79B" w14:textId="77777777" w:rsidTr="009D5D6C">
        <w:tc>
          <w:tcPr>
            <w:tcW w:w="237" w:type="dxa"/>
            <w:tcBorders>
              <w:top w:val="nil"/>
              <w:left w:val="nil"/>
              <w:bottom w:val="nil"/>
              <w:right w:val="single" w:sz="4" w:space="0" w:color="auto"/>
            </w:tcBorders>
          </w:tcPr>
          <w:p w14:paraId="6C1A99D8"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538CD9AC" w14:textId="77777777" w:rsidR="00A953C6" w:rsidRPr="00656280" w:rsidRDefault="00A953C6" w:rsidP="009D5D6C">
            <w:pPr>
              <w:pStyle w:val="BMSTableText"/>
              <w:widowControl w:val="0"/>
              <w:spacing w:before="0" w:after="120" w:line="276" w:lineRule="auto"/>
              <w:jc w:val="left"/>
            </w:pPr>
            <w:r w:rsidRPr="00656280">
              <w:t>Locally advanced or metastatic non</w:t>
            </w:r>
            <w:r w:rsidRPr="00656280">
              <w:noBreakHyphen/>
              <w:t>squamous non-small cell lung cancer</w:t>
            </w:r>
          </w:p>
        </w:tc>
        <w:tc>
          <w:tcPr>
            <w:tcW w:w="3260" w:type="dxa"/>
            <w:vMerge/>
            <w:tcBorders>
              <w:top w:val="single" w:sz="4" w:space="0" w:color="auto"/>
              <w:left w:val="single" w:sz="4" w:space="0" w:color="auto"/>
              <w:bottom w:val="nil"/>
              <w:right w:val="single" w:sz="4" w:space="0" w:color="auto"/>
            </w:tcBorders>
            <w:vAlign w:val="center"/>
            <w:hideMark/>
          </w:tcPr>
          <w:p w14:paraId="5D876C08" w14:textId="77777777" w:rsidR="00A953C6" w:rsidRPr="00656280" w:rsidRDefault="00A953C6" w:rsidP="009D5D6C">
            <w:pPr>
              <w:spacing w:line="276" w:lineRule="auto"/>
              <w:rPr>
                <w:sz w:val="20"/>
              </w:rPr>
            </w:pPr>
          </w:p>
        </w:tc>
        <w:tc>
          <w:tcPr>
            <w:tcW w:w="2664" w:type="dxa"/>
            <w:vMerge/>
            <w:tcBorders>
              <w:top w:val="single" w:sz="4" w:space="0" w:color="auto"/>
              <w:left w:val="single" w:sz="4" w:space="0" w:color="auto"/>
              <w:bottom w:val="nil"/>
              <w:right w:val="single" w:sz="4" w:space="0" w:color="auto"/>
            </w:tcBorders>
            <w:vAlign w:val="center"/>
            <w:hideMark/>
          </w:tcPr>
          <w:p w14:paraId="2F4852DD" w14:textId="77777777" w:rsidR="00A953C6" w:rsidRPr="00656280" w:rsidRDefault="00A953C6" w:rsidP="009D5D6C">
            <w:pPr>
              <w:spacing w:line="276" w:lineRule="auto"/>
              <w:rPr>
                <w:sz w:val="20"/>
              </w:rPr>
            </w:pPr>
          </w:p>
        </w:tc>
      </w:tr>
      <w:tr w:rsidR="00A953C6" w:rsidRPr="00656280" w14:paraId="5A7011A4" w14:textId="77777777" w:rsidTr="009D5D6C">
        <w:tc>
          <w:tcPr>
            <w:tcW w:w="237" w:type="dxa"/>
            <w:tcBorders>
              <w:top w:val="nil"/>
              <w:left w:val="nil"/>
              <w:bottom w:val="nil"/>
              <w:right w:val="single" w:sz="4" w:space="0" w:color="auto"/>
            </w:tcBorders>
          </w:tcPr>
          <w:p w14:paraId="7BED8513"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62172AB4" w14:textId="77777777" w:rsidR="00A953C6" w:rsidRPr="00656280" w:rsidRDefault="00A953C6" w:rsidP="009D5D6C">
            <w:pPr>
              <w:pStyle w:val="BMSTableText"/>
              <w:widowControl w:val="0"/>
              <w:spacing w:before="0" w:after="120" w:line="276" w:lineRule="auto"/>
              <w:jc w:val="left"/>
            </w:pPr>
            <w:r w:rsidRPr="00656280">
              <w:t>Advanced renal cell carcinoma</w:t>
            </w:r>
          </w:p>
        </w:tc>
        <w:tc>
          <w:tcPr>
            <w:tcW w:w="3260" w:type="dxa"/>
            <w:vMerge/>
            <w:tcBorders>
              <w:top w:val="single" w:sz="4" w:space="0" w:color="auto"/>
              <w:left w:val="single" w:sz="4" w:space="0" w:color="auto"/>
              <w:bottom w:val="nil"/>
              <w:right w:val="single" w:sz="4" w:space="0" w:color="auto"/>
            </w:tcBorders>
            <w:vAlign w:val="center"/>
            <w:hideMark/>
          </w:tcPr>
          <w:p w14:paraId="2DCE1E86" w14:textId="77777777" w:rsidR="00A953C6" w:rsidRPr="00656280" w:rsidRDefault="00A953C6" w:rsidP="009D5D6C">
            <w:pPr>
              <w:spacing w:line="276" w:lineRule="auto"/>
              <w:rPr>
                <w:sz w:val="20"/>
              </w:rPr>
            </w:pPr>
          </w:p>
        </w:tc>
        <w:tc>
          <w:tcPr>
            <w:tcW w:w="2664" w:type="dxa"/>
            <w:vMerge/>
            <w:tcBorders>
              <w:top w:val="single" w:sz="4" w:space="0" w:color="auto"/>
              <w:left w:val="single" w:sz="4" w:space="0" w:color="auto"/>
              <w:bottom w:val="nil"/>
              <w:right w:val="single" w:sz="4" w:space="0" w:color="auto"/>
            </w:tcBorders>
            <w:vAlign w:val="center"/>
            <w:hideMark/>
          </w:tcPr>
          <w:p w14:paraId="5775BA11" w14:textId="77777777" w:rsidR="00A953C6" w:rsidRPr="00656280" w:rsidRDefault="00A953C6" w:rsidP="009D5D6C">
            <w:pPr>
              <w:spacing w:line="276" w:lineRule="auto"/>
              <w:rPr>
                <w:sz w:val="20"/>
              </w:rPr>
            </w:pPr>
          </w:p>
        </w:tc>
      </w:tr>
      <w:tr w:rsidR="00A953C6" w:rsidRPr="00656280" w14:paraId="2082A274" w14:textId="77777777" w:rsidTr="009D5D6C">
        <w:tc>
          <w:tcPr>
            <w:tcW w:w="237" w:type="dxa"/>
            <w:tcBorders>
              <w:top w:val="nil"/>
              <w:left w:val="nil"/>
              <w:bottom w:val="nil"/>
              <w:right w:val="single" w:sz="4" w:space="0" w:color="auto"/>
            </w:tcBorders>
          </w:tcPr>
          <w:p w14:paraId="186196E6"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72E6B29E" w14:textId="77777777" w:rsidR="00A953C6" w:rsidRPr="00656280" w:rsidRDefault="00A953C6" w:rsidP="009D5D6C">
            <w:pPr>
              <w:pStyle w:val="BMSTableText"/>
              <w:widowControl w:val="0"/>
              <w:spacing w:before="0" w:after="120" w:line="276" w:lineRule="auto"/>
              <w:jc w:val="left"/>
            </w:pPr>
            <w:r w:rsidRPr="00656280">
              <w:t>Relapsed/refractory classical Hodgkin lymphoma</w:t>
            </w:r>
          </w:p>
        </w:tc>
        <w:tc>
          <w:tcPr>
            <w:tcW w:w="3260" w:type="dxa"/>
            <w:vMerge/>
            <w:tcBorders>
              <w:top w:val="single" w:sz="4" w:space="0" w:color="auto"/>
              <w:left w:val="single" w:sz="4" w:space="0" w:color="auto"/>
              <w:bottom w:val="nil"/>
              <w:right w:val="single" w:sz="4" w:space="0" w:color="auto"/>
            </w:tcBorders>
            <w:vAlign w:val="center"/>
            <w:hideMark/>
          </w:tcPr>
          <w:p w14:paraId="175F5907" w14:textId="77777777" w:rsidR="00A953C6" w:rsidRPr="00656280" w:rsidRDefault="00A953C6" w:rsidP="009D5D6C">
            <w:pPr>
              <w:spacing w:line="276" w:lineRule="auto"/>
              <w:rPr>
                <w:sz w:val="20"/>
              </w:rPr>
            </w:pPr>
          </w:p>
        </w:tc>
        <w:tc>
          <w:tcPr>
            <w:tcW w:w="2664" w:type="dxa"/>
            <w:vMerge/>
            <w:tcBorders>
              <w:top w:val="single" w:sz="4" w:space="0" w:color="auto"/>
              <w:left w:val="single" w:sz="4" w:space="0" w:color="auto"/>
              <w:bottom w:val="nil"/>
              <w:right w:val="single" w:sz="4" w:space="0" w:color="auto"/>
            </w:tcBorders>
            <w:vAlign w:val="center"/>
            <w:hideMark/>
          </w:tcPr>
          <w:p w14:paraId="3FE71E4F" w14:textId="77777777" w:rsidR="00A953C6" w:rsidRPr="00656280" w:rsidRDefault="00A953C6" w:rsidP="009D5D6C">
            <w:pPr>
              <w:spacing w:line="276" w:lineRule="auto"/>
              <w:rPr>
                <w:sz w:val="20"/>
              </w:rPr>
            </w:pPr>
          </w:p>
        </w:tc>
      </w:tr>
      <w:tr w:rsidR="00A953C6" w:rsidRPr="00656280" w14:paraId="301E38E3" w14:textId="77777777" w:rsidTr="009D5D6C">
        <w:tc>
          <w:tcPr>
            <w:tcW w:w="237" w:type="dxa"/>
            <w:tcBorders>
              <w:top w:val="nil"/>
              <w:left w:val="nil"/>
              <w:bottom w:val="nil"/>
              <w:right w:val="single" w:sz="4" w:space="0" w:color="auto"/>
            </w:tcBorders>
          </w:tcPr>
          <w:p w14:paraId="4E9F093E"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463265D7" w14:textId="77777777" w:rsidR="00A953C6" w:rsidRPr="00656280" w:rsidRDefault="00A953C6" w:rsidP="009D5D6C">
            <w:pPr>
              <w:pStyle w:val="BMSTableText"/>
              <w:widowControl w:val="0"/>
              <w:spacing w:before="0" w:after="120" w:line="276" w:lineRule="auto"/>
              <w:jc w:val="left"/>
            </w:pPr>
            <w:r w:rsidRPr="00656280">
              <w:t>Recurrent or metastatic squamous cell carcinoma of the head and neck</w:t>
            </w:r>
          </w:p>
        </w:tc>
        <w:tc>
          <w:tcPr>
            <w:tcW w:w="3260" w:type="dxa"/>
            <w:vMerge/>
            <w:tcBorders>
              <w:top w:val="single" w:sz="4" w:space="0" w:color="auto"/>
              <w:left w:val="single" w:sz="4" w:space="0" w:color="auto"/>
              <w:bottom w:val="nil"/>
              <w:right w:val="single" w:sz="4" w:space="0" w:color="auto"/>
            </w:tcBorders>
            <w:vAlign w:val="center"/>
            <w:hideMark/>
          </w:tcPr>
          <w:p w14:paraId="1679CC8A" w14:textId="77777777" w:rsidR="00A953C6" w:rsidRPr="00656280" w:rsidRDefault="00A953C6" w:rsidP="009D5D6C">
            <w:pPr>
              <w:spacing w:line="276" w:lineRule="auto"/>
              <w:rPr>
                <w:sz w:val="20"/>
              </w:rPr>
            </w:pPr>
          </w:p>
        </w:tc>
        <w:tc>
          <w:tcPr>
            <w:tcW w:w="2664" w:type="dxa"/>
            <w:vMerge/>
            <w:tcBorders>
              <w:top w:val="single" w:sz="4" w:space="0" w:color="auto"/>
              <w:left w:val="single" w:sz="4" w:space="0" w:color="auto"/>
              <w:bottom w:val="nil"/>
              <w:right w:val="single" w:sz="4" w:space="0" w:color="auto"/>
            </w:tcBorders>
            <w:vAlign w:val="center"/>
            <w:hideMark/>
          </w:tcPr>
          <w:p w14:paraId="59A87F08" w14:textId="77777777" w:rsidR="00A953C6" w:rsidRPr="00656280" w:rsidRDefault="00A953C6" w:rsidP="009D5D6C">
            <w:pPr>
              <w:spacing w:line="276" w:lineRule="auto"/>
              <w:rPr>
                <w:sz w:val="20"/>
              </w:rPr>
            </w:pPr>
          </w:p>
        </w:tc>
      </w:tr>
      <w:tr w:rsidR="00A953C6" w:rsidRPr="00656280" w14:paraId="07EC4F6B" w14:textId="77777777" w:rsidTr="009D5D6C">
        <w:tc>
          <w:tcPr>
            <w:tcW w:w="237" w:type="dxa"/>
            <w:tcBorders>
              <w:top w:val="nil"/>
              <w:left w:val="nil"/>
              <w:bottom w:val="nil"/>
              <w:right w:val="single" w:sz="4" w:space="0" w:color="auto"/>
            </w:tcBorders>
          </w:tcPr>
          <w:p w14:paraId="12793449"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4ED78380" w14:textId="77777777" w:rsidR="00A953C6" w:rsidRPr="00656280" w:rsidRDefault="00A953C6" w:rsidP="009D5D6C">
            <w:pPr>
              <w:pStyle w:val="BMSTableText"/>
              <w:widowControl w:val="0"/>
              <w:spacing w:before="0" w:after="120" w:line="276" w:lineRule="auto"/>
              <w:jc w:val="left"/>
            </w:pPr>
            <w:r w:rsidRPr="00656280">
              <w:t>Unresectable or metastatic urothelial carcinoma</w:t>
            </w:r>
          </w:p>
        </w:tc>
        <w:tc>
          <w:tcPr>
            <w:tcW w:w="3260" w:type="dxa"/>
            <w:vMerge/>
            <w:tcBorders>
              <w:top w:val="single" w:sz="4" w:space="0" w:color="auto"/>
              <w:left w:val="single" w:sz="4" w:space="0" w:color="auto"/>
              <w:bottom w:val="nil"/>
              <w:right w:val="single" w:sz="4" w:space="0" w:color="auto"/>
            </w:tcBorders>
            <w:vAlign w:val="center"/>
            <w:hideMark/>
          </w:tcPr>
          <w:p w14:paraId="3CDC9B12" w14:textId="77777777" w:rsidR="00A953C6" w:rsidRPr="00656280" w:rsidRDefault="00A953C6" w:rsidP="009D5D6C">
            <w:pPr>
              <w:spacing w:line="276" w:lineRule="auto"/>
              <w:rPr>
                <w:sz w:val="20"/>
              </w:rPr>
            </w:pPr>
          </w:p>
        </w:tc>
        <w:tc>
          <w:tcPr>
            <w:tcW w:w="2664" w:type="dxa"/>
            <w:vMerge/>
            <w:tcBorders>
              <w:top w:val="single" w:sz="4" w:space="0" w:color="auto"/>
              <w:left w:val="single" w:sz="4" w:space="0" w:color="auto"/>
              <w:bottom w:val="nil"/>
              <w:right w:val="single" w:sz="4" w:space="0" w:color="auto"/>
            </w:tcBorders>
            <w:vAlign w:val="center"/>
            <w:hideMark/>
          </w:tcPr>
          <w:p w14:paraId="7635C5A5" w14:textId="77777777" w:rsidR="00A953C6" w:rsidRPr="00656280" w:rsidRDefault="00A953C6" w:rsidP="009D5D6C">
            <w:pPr>
              <w:spacing w:line="276" w:lineRule="auto"/>
              <w:rPr>
                <w:sz w:val="20"/>
              </w:rPr>
            </w:pPr>
          </w:p>
        </w:tc>
      </w:tr>
      <w:tr w:rsidR="00A953C6" w:rsidRPr="00656280" w14:paraId="513797ED" w14:textId="77777777" w:rsidTr="009D5D6C">
        <w:tc>
          <w:tcPr>
            <w:tcW w:w="237" w:type="dxa"/>
            <w:tcBorders>
              <w:top w:val="nil"/>
              <w:left w:val="nil"/>
              <w:bottom w:val="nil"/>
              <w:right w:val="single" w:sz="4" w:space="0" w:color="auto"/>
            </w:tcBorders>
          </w:tcPr>
          <w:p w14:paraId="0FAF74BF"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nil"/>
              <w:right w:val="single" w:sz="4" w:space="0" w:color="auto"/>
            </w:tcBorders>
            <w:vAlign w:val="center"/>
            <w:hideMark/>
          </w:tcPr>
          <w:p w14:paraId="591E71B1" w14:textId="77777777" w:rsidR="00A953C6" w:rsidRPr="00656280" w:rsidRDefault="00A953C6" w:rsidP="009D5D6C">
            <w:pPr>
              <w:pStyle w:val="BMSTableText"/>
              <w:widowControl w:val="0"/>
              <w:spacing w:before="0" w:after="120" w:line="276" w:lineRule="auto"/>
              <w:jc w:val="left"/>
            </w:pPr>
            <w:r w:rsidRPr="00656280">
              <w:t>Hepatocellular carcinoma</w:t>
            </w:r>
          </w:p>
        </w:tc>
        <w:tc>
          <w:tcPr>
            <w:tcW w:w="3260" w:type="dxa"/>
            <w:vMerge/>
            <w:tcBorders>
              <w:top w:val="single" w:sz="4" w:space="0" w:color="auto"/>
              <w:left w:val="single" w:sz="4" w:space="0" w:color="auto"/>
              <w:bottom w:val="nil"/>
              <w:right w:val="single" w:sz="4" w:space="0" w:color="auto"/>
            </w:tcBorders>
            <w:vAlign w:val="center"/>
            <w:hideMark/>
          </w:tcPr>
          <w:p w14:paraId="7FFC76E0" w14:textId="77777777" w:rsidR="00A953C6" w:rsidRPr="00656280" w:rsidRDefault="00A953C6" w:rsidP="009D5D6C">
            <w:pPr>
              <w:spacing w:line="276" w:lineRule="auto"/>
              <w:rPr>
                <w:sz w:val="20"/>
              </w:rPr>
            </w:pPr>
          </w:p>
        </w:tc>
        <w:tc>
          <w:tcPr>
            <w:tcW w:w="2664" w:type="dxa"/>
            <w:vMerge/>
            <w:tcBorders>
              <w:top w:val="single" w:sz="4" w:space="0" w:color="auto"/>
              <w:left w:val="single" w:sz="4" w:space="0" w:color="auto"/>
              <w:bottom w:val="nil"/>
              <w:right w:val="single" w:sz="4" w:space="0" w:color="auto"/>
            </w:tcBorders>
            <w:vAlign w:val="center"/>
            <w:hideMark/>
          </w:tcPr>
          <w:p w14:paraId="13697EF1" w14:textId="77777777" w:rsidR="00A953C6" w:rsidRPr="00656280" w:rsidRDefault="00A953C6" w:rsidP="009D5D6C">
            <w:pPr>
              <w:spacing w:line="276" w:lineRule="auto"/>
              <w:rPr>
                <w:sz w:val="20"/>
              </w:rPr>
            </w:pPr>
          </w:p>
        </w:tc>
      </w:tr>
      <w:tr w:rsidR="00A953C6" w:rsidRPr="00656280" w14:paraId="33490D5D" w14:textId="77777777" w:rsidTr="009D5D6C">
        <w:trPr>
          <w:trHeight w:val="1232"/>
        </w:trPr>
        <w:tc>
          <w:tcPr>
            <w:tcW w:w="237" w:type="dxa"/>
            <w:tcBorders>
              <w:top w:val="nil"/>
              <w:left w:val="nil"/>
              <w:bottom w:val="nil"/>
              <w:right w:val="single" w:sz="4" w:space="0" w:color="auto"/>
            </w:tcBorders>
          </w:tcPr>
          <w:p w14:paraId="5CCC37A9"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tcPr>
          <w:p w14:paraId="2180430F" w14:textId="77777777" w:rsidR="00A953C6" w:rsidRPr="00656280" w:rsidRDefault="00A953C6" w:rsidP="009D5D6C">
            <w:pPr>
              <w:pStyle w:val="BMSTableText"/>
              <w:widowControl w:val="0"/>
              <w:spacing w:before="0" w:after="120" w:line="276" w:lineRule="auto"/>
              <w:jc w:val="left"/>
            </w:pPr>
            <w:proofErr w:type="spellStart"/>
            <w:r w:rsidRPr="00656280">
              <w:t>Oesophageal</w:t>
            </w:r>
            <w:proofErr w:type="spellEnd"/>
            <w:r w:rsidRPr="00656280">
              <w:t xml:space="preserve"> Squamous Cell Carcinoma</w:t>
            </w:r>
          </w:p>
        </w:tc>
        <w:tc>
          <w:tcPr>
            <w:tcW w:w="3260" w:type="dxa"/>
            <w:tcBorders>
              <w:top w:val="single" w:sz="4" w:space="0" w:color="auto"/>
              <w:left w:val="single" w:sz="4" w:space="0" w:color="auto"/>
              <w:bottom w:val="single" w:sz="4" w:space="0" w:color="auto"/>
              <w:right w:val="single" w:sz="4" w:space="0" w:color="auto"/>
            </w:tcBorders>
            <w:vAlign w:val="center"/>
          </w:tcPr>
          <w:p w14:paraId="5099692B" w14:textId="77777777" w:rsidR="00A953C6" w:rsidRPr="00656280" w:rsidRDefault="00A953C6" w:rsidP="009D5D6C">
            <w:pPr>
              <w:pStyle w:val="BMSTableText"/>
              <w:widowControl w:val="0"/>
              <w:spacing w:before="0" w:after="120" w:line="276" w:lineRule="auto"/>
              <w:rPr>
                <w:color w:val="000000" w:themeColor="text1"/>
              </w:rPr>
            </w:pPr>
            <w:r w:rsidRPr="00656280">
              <w:t>240 mg every 2 weeks</w:t>
            </w:r>
            <w:r w:rsidRPr="00656280">
              <w:br/>
              <w:t>(30-minute intravenous infusion)</w:t>
            </w:r>
            <w:r w:rsidRPr="00656280">
              <w:br/>
            </w:r>
            <w:r w:rsidRPr="00656280">
              <w:rPr>
                <w:u w:val="single"/>
              </w:rPr>
              <w:t xml:space="preserve">or </w:t>
            </w:r>
            <w:r w:rsidRPr="00656280">
              <w:rPr>
                <w:u w:val="single"/>
              </w:rPr>
              <w:br/>
            </w:r>
            <w:r w:rsidRPr="00656280">
              <w:t>480 mg every 4 weeks</w:t>
            </w:r>
            <w:r w:rsidRPr="00656280">
              <w:br/>
              <w:t>(30-minute intravenous infusion)</w:t>
            </w:r>
          </w:p>
        </w:tc>
        <w:tc>
          <w:tcPr>
            <w:tcW w:w="2664" w:type="dxa"/>
            <w:tcBorders>
              <w:top w:val="single" w:sz="4" w:space="0" w:color="auto"/>
              <w:left w:val="single" w:sz="4" w:space="0" w:color="auto"/>
              <w:bottom w:val="single" w:sz="4" w:space="0" w:color="auto"/>
              <w:right w:val="single" w:sz="4" w:space="0" w:color="auto"/>
            </w:tcBorders>
            <w:vAlign w:val="center"/>
          </w:tcPr>
          <w:p w14:paraId="286484D8" w14:textId="1AB3690C" w:rsidR="00A953C6" w:rsidRPr="00656280" w:rsidRDefault="00A953C6" w:rsidP="009D5D6C">
            <w:pPr>
              <w:pStyle w:val="BMSTableText"/>
              <w:widowControl w:val="0"/>
              <w:spacing w:before="0" w:after="120" w:line="276" w:lineRule="auto"/>
            </w:pPr>
            <w:r w:rsidRPr="00656280">
              <w:t xml:space="preserve">Treatment should be continued </w:t>
            </w:r>
            <w:proofErr w:type="gramStart"/>
            <w:r w:rsidRPr="00656280">
              <w:t>as long as</w:t>
            </w:r>
            <w:proofErr w:type="gramEnd"/>
            <w:r w:rsidRPr="00656280">
              <w:t xml:space="preserve"> clinical benefit is observed or until treatment is no longer tolerated.</w:t>
            </w:r>
          </w:p>
        </w:tc>
      </w:tr>
      <w:tr w:rsidR="00A953C6" w:rsidRPr="00656280" w14:paraId="745C0DC7" w14:textId="77777777" w:rsidTr="009D5D6C">
        <w:trPr>
          <w:trHeight w:val="1232"/>
        </w:trPr>
        <w:tc>
          <w:tcPr>
            <w:tcW w:w="237" w:type="dxa"/>
            <w:tcBorders>
              <w:top w:val="nil"/>
              <w:left w:val="nil"/>
              <w:bottom w:val="nil"/>
              <w:right w:val="single" w:sz="4" w:space="0" w:color="auto"/>
            </w:tcBorders>
          </w:tcPr>
          <w:p w14:paraId="149279C9" w14:textId="77777777" w:rsidR="00A953C6" w:rsidRPr="00656280" w:rsidRDefault="00A953C6" w:rsidP="009D5D6C">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vAlign w:val="center"/>
            <w:hideMark/>
          </w:tcPr>
          <w:p w14:paraId="5256D50E" w14:textId="77777777" w:rsidR="00A953C6" w:rsidRPr="00656280" w:rsidRDefault="00A953C6" w:rsidP="009D5D6C">
            <w:pPr>
              <w:pStyle w:val="BMSTableText"/>
              <w:widowControl w:val="0"/>
              <w:spacing w:before="0" w:after="120" w:line="276" w:lineRule="auto"/>
              <w:jc w:val="left"/>
            </w:pPr>
            <w:r w:rsidRPr="00656280">
              <w:t>Adjuvant treatment of melanoma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8386D66" w14:textId="77777777" w:rsidR="00A953C6" w:rsidRPr="00E14ECA" w:rsidRDefault="00A953C6" w:rsidP="009D5D6C">
            <w:pPr>
              <w:pStyle w:val="BMSTableText"/>
              <w:widowControl w:val="0"/>
              <w:spacing w:before="0" w:after="120" w:line="276" w:lineRule="auto"/>
            </w:pPr>
            <w:r w:rsidRPr="00E14ECA">
              <w:rPr>
                <w:color w:val="000000" w:themeColor="text1"/>
              </w:rPr>
              <w:t>3 mg/kg every</w:t>
            </w:r>
            <w:r w:rsidRPr="00E14ECA">
              <w:t xml:space="preserve"> 2 weeks </w:t>
            </w:r>
            <w:r w:rsidRPr="00E14ECA">
              <w:br/>
              <w:t>(30-minute intravenous infusion)</w:t>
            </w:r>
            <w:r w:rsidRPr="00E14ECA">
              <w:br/>
              <w:t xml:space="preserve">or </w:t>
            </w:r>
            <w:r w:rsidRPr="00E14ECA">
              <w:br/>
              <w:t>240 mg every 2 weeks</w:t>
            </w:r>
            <w:r w:rsidRPr="00E14ECA">
              <w:br/>
              <w:t>(30-minute intravenous infusion)</w:t>
            </w:r>
            <w:r w:rsidRPr="00E14ECA">
              <w:br/>
              <w:t xml:space="preserve">or </w:t>
            </w:r>
            <w:r w:rsidRPr="00E14ECA">
              <w:br/>
              <w:t>480 mg every 4 weeks</w:t>
            </w:r>
            <w:r w:rsidRPr="00E14ECA">
              <w:br/>
              <w:t>(30-minute intravenous infusion)</w:t>
            </w:r>
          </w:p>
        </w:tc>
        <w:tc>
          <w:tcPr>
            <w:tcW w:w="2664" w:type="dxa"/>
            <w:tcBorders>
              <w:top w:val="single" w:sz="4" w:space="0" w:color="auto"/>
              <w:left w:val="single" w:sz="4" w:space="0" w:color="auto"/>
              <w:bottom w:val="single" w:sz="4" w:space="0" w:color="auto"/>
              <w:right w:val="single" w:sz="4" w:space="0" w:color="auto"/>
            </w:tcBorders>
            <w:vAlign w:val="center"/>
            <w:hideMark/>
          </w:tcPr>
          <w:p w14:paraId="57C9D0CC" w14:textId="6FD1BD2F" w:rsidR="00A953C6" w:rsidRPr="00656280" w:rsidRDefault="00A953C6" w:rsidP="009D5D6C">
            <w:pPr>
              <w:pStyle w:val="BMSTableText"/>
              <w:widowControl w:val="0"/>
              <w:spacing w:before="0" w:after="120" w:line="276" w:lineRule="auto"/>
            </w:pPr>
            <w:r w:rsidRPr="00656280">
              <w:t xml:space="preserve">Treatment should be continued </w:t>
            </w:r>
            <w:proofErr w:type="gramStart"/>
            <w:r w:rsidRPr="00656280">
              <w:t>as long as</w:t>
            </w:r>
            <w:proofErr w:type="gramEnd"/>
            <w:r w:rsidRPr="00656280">
              <w:t xml:space="preserve"> clinical benefit is observed or until treatment is no longer tolerated to maximum duration of 12 months.</w:t>
            </w:r>
          </w:p>
        </w:tc>
      </w:tr>
      <w:tr w:rsidR="0059617A" w:rsidRPr="00656280" w14:paraId="445D9B0C" w14:textId="77777777" w:rsidTr="00387919">
        <w:trPr>
          <w:trHeight w:val="1232"/>
        </w:trPr>
        <w:tc>
          <w:tcPr>
            <w:tcW w:w="237" w:type="dxa"/>
            <w:tcBorders>
              <w:top w:val="nil"/>
              <w:left w:val="nil"/>
              <w:bottom w:val="nil"/>
              <w:right w:val="single" w:sz="4" w:space="0" w:color="auto"/>
            </w:tcBorders>
          </w:tcPr>
          <w:p w14:paraId="003E7115" w14:textId="77777777" w:rsidR="0059617A" w:rsidRPr="00656280" w:rsidRDefault="0059617A" w:rsidP="0059617A">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14:paraId="7684E3D1" w14:textId="06DB4377" w:rsidR="0059617A" w:rsidRPr="00684824" w:rsidRDefault="0059617A" w:rsidP="0059617A">
            <w:pPr>
              <w:pStyle w:val="BMSTableText"/>
              <w:widowControl w:val="0"/>
              <w:spacing w:before="0" w:after="120" w:line="276" w:lineRule="auto"/>
              <w:jc w:val="left"/>
            </w:pPr>
            <w:r w:rsidRPr="00684824">
              <w:t xml:space="preserve">Adjuvant treatment of resected </w:t>
            </w:r>
            <w:proofErr w:type="spellStart"/>
            <w:r w:rsidR="008A7F6A">
              <w:t>o</w:t>
            </w:r>
            <w:r w:rsidRPr="00684824">
              <w:t>esophageal</w:t>
            </w:r>
            <w:proofErr w:type="spellEnd"/>
            <w:r w:rsidRPr="00684824">
              <w:t xml:space="preserve"> or gastro</w:t>
            </w:r>
            <w:r w:rsidR="00C676C8">
              <w:t>-</w:t>
            </w:r>
            <w:proofErr w:type="spellStart"/>
            <w:r w:rsidR="00C676C8">
              <w:t>o</w:t>
            </w:r>
            <w:r w:rsidRPr="00684824">
              <w:t>esophageal</w:t>
            </w:r>
            <w:proofErr w:type="spellEnd"/>
            <w:r w:rsidRPr="00684824">
              <w:t xml:space="preserve"> junction cancer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A2D902" w14:textId="77777777" w:rsidR="0059617A" w:rsidRPr="00684824" w:rsidRDefault="0059617A" w:rsidP="0059617A">
            <w:pPr>
              <w:pStyle w:val="BMSTableText"/>
              <w:widowControl w:val="0"/>
              <w:spacing w:before="0" w:after="120"/>
            </w:pPr>
            <w:r w:rsidRPr="00684824">
              <w:t>240 mg every 2 weeks</w:t>
            </w:r>
          </w:p>
          <w:p w14:paraId="6F6C0468" w14:textId="77777777" w:rsidR="0059617A" w:rsidRPr="00684824" w:rsidRDefault="0059617A" w:rsidP="0059617A">
            <w:pPr>
              <w:pStyle w:val="BMSTableText"/>
              <w:widowControl w:val="0"/>
              <w:spacing w:before="0" w:after="120"/>
            </w:pPr>
            <w:r w:rsidRPr="00684824">
              <w:t>(30-minute intravenous infusion)</w:t>
            </w:r>
          </w:p>
          <w:p w14:paraId="1DF1EC17" w14:textId="77777777" w:rsidR="0059617A" w:rsidRPr="00684824" w:rsidRDefault="0059617A" w:rsidP="0059617A">
            <w:pPr>
              <w:pStyle w:val="BMSTableText"/>
              <w:widowControl w:val="0"/>
              <w:spacing w:before="0" w:after="120"/>
              <w:rPr>
                <w:u w:val="single"/>
              </w:rPr>
            </w:pPr>
            <w:r w:rsidRPr="00684824">
              <w:t xml:space="preserve"> </w:t>
            </w:r>
            <w:r w:rsidRPr="00684824">
              <w:rPr>
                <w:u w:val="single"/>
              </w:rPr>
              <w:t xml:space="preserve">or </w:t>
            </w:r>
          </w:p>
          <w:p w14:paraId="64FAEDD1" w14:textId="77777777" w:rsidR="0059617A" w:rsidRPr="00684824" w:rsidRDefault="0059617A" w:rsidP="0059617A">
            <w:pPr>
              <w:pStyle w:val="BMSTableText"/>
              <w:widowControl w:val="0"/>
              <w:spacing w:before="0" w:after="120"/>
            </w:pPr>
            <w:r w:rsidRPr="00684824">
              <w:t>480 mg every 4 weeks</w:t>
            </w:r>
          </w:p>
          <w:p w14:paraId="6324BF6D" w14:textId="0982655D" w:rsidR="0059617A" w:rsidRPr="00684824" w:rsidRDefault="0059617A" w:rsidP="0059617A">
            <w:pPr>
              <w:pStyle w:val="BMSTableText"/>
              <w:widowControl w:val="0"/>
              <w:spacing w:before="0" w:after="120" w:line="276" w:lineRule="auto"/>
              <w:rPr>
                <w:color w:val="000000" w:themeColor="text1"/>
              </w:rPr>
            </w:pPr>
            <w:r w:rsidRPr="00684824">
              <w:t>(30-minute intravenous infusion)</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13D097D6" w14:textId="6A774C9E" w:rsidR="0059617A" w:rsidRPr="00684824" w:rsidRDefault="0059617A" w:rsidP="0059617A">
            <w:pPr>
              <w:pStyle w:val="BMSTableText"/>
              <w:widowControl w:val="0"/>
              <w:spacing w:before="0" w:after="120" w:line="276" w:lineRule="auto"/>
            </w:pPr>
            <w:r w:rsidRPr="00684824">
              <w:t>After completing 16 weeks of therapy, administer as 480 mg every 4 weeks until disease progression or unacceptable toxicity for a total treatment duration of 1 year</w:t>
            </w:r>
          </w:p>
        </w:tc>
      </w:tr>
      <w:tr w:rsidR="00F64564" w:rsidRPr="00656280" w14:paraId="7A3F04C3" w14:textId="77777777" w:rsidTr="00387919">
        <w:trPr>
          <w:trHeight w:val="1232"/>
        </w:trPr>
        <w:tc>
          <w:tcPr>
            <w:tcW w:w="237" w:type="dxa"/>
            <w:tcBorders>
              <w:top w:val="nil"/>
              <w:left w:val="nil"/>
              <w:bottom w:val="nil"/>
              <w:right w:val="single" w:sz="4" w:space="0" w:color="auto"/>
            </w:tcBorders>
          </w:tcPr>
          <w:p w14:paraId="0EBA5A8F" w14:textId="77777777" w:rsidR="00F64564" w:rsidRPr="00656280" w:rsidRDefault="00F64564" w:rsidP="00F64564">
            <w:pPr>
              <w:pStyle w:val="BMSTableText"/>
              <w:widowControl w:val="0"/>
              <w:spacing w:before="0" w:after="120" w:line="276" w:lineRule="auto"/>
              <w:jc w:val="left"/>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14:paraId="1411484D" w14:textId="5DA6224B" w:rsidR="00F64564" w:rsidRPr="00565337" w:rsidRDefault="00F64564" w:rsidP="00F64564">
            <w:pPr>
              <w:pStyle w:val="BMSTableText"/>
              <w:widowControl w:val="0"/>
              <w:spacing w:before="0" w:after="120" w:line="276" w:lineRule="auto"/>
              <w:jc w:val="left"/>
            </w:pPr>
            <w:r w:rsidRPr="00565337">
              <w:t xml:space="preserve">Adjuvant </w:t>
            </w:r>
            <w:r>
              <w:t>T</w:t>
            </w:r>
            <w:r w:rsidRPr="00565337">
              <w:t>reatment of Muscle Invasive Urothelial Carcinoma</w:t>
            </w:r>
          </w:p>
          <w:p w14:paraId="1E30DF44" w14:textId="77777777" w:rsidR="00F64564" w:rsidRPr="00684824" w:rsidRDefault="00F64564" w:rsidP="00F64564">
            <w:pPr>
              <w:pStyle w:val="BMSTableText"/>
              <w:widowControl w:val="0"/>
              <w:spacing w:before="0" w:after="120" w:line="276" w:lineRule="auto"/>
              <w:jc w:val="left"/>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3F1F9D6" w14:textId="4A853DFD" w:rsidR="00F64564" w:rsidRPr="00684824" w:rsidRDefault="00F64564" w:rsidP="00F64564">
            <w:pPr>
              <w:pStyle w:val="BMSTableText"/>
              <w:widowControl w:val="0"/>
              <w:spacing w:before="0" w:after="120"/>
            </w:pPr>
            <w:r w:rsidRPr="00565337">
              <w:t>240 mg every 2 weeks</w:t>
            </w:r>
            <w:r w:rsidRPr="00565337">
              <w:br/>
              <w:t>(30-minute intravenous infusion)</w:t>
            </w:r>
            <w:r w:rsidRPr="00565337">
              <w:br/>
            </w:r>
            <w:r w:rsidRPr="00565337">
              <w:rPr>
                <w:u w:val="single"/>
              </w:rPr>
              <w:t>or</w:t>
            </w:r>
            <w:r w:rsidRPr="00565337">
              <w:rPr>
                <w:u w:val="single"/>
              </w:rPr>
              <w:br/>
            </w:r>
            <w:r w:rsidRPr="00565337">
              <w:t>480 mg every 4 weeks</w:t>
            </w:r>
            <w:r w:rsidRPr="00565337">
              <w:br/>
              <w:t>(30-minute intravenous infusion)</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050A612F" w14:textId="251B1AE7" w:rsidR="00F64564" w:rsidRPr="00684824" w:rsidRDefault="00F64564" w:rsidP="00F64564">
            <w:pPr>
              <w:pStyle w:val="BMSTableText"/>
              <w:widowControl w:val="0"/>
              <w:spacing w:before="0" w:after="120" w:line="276" w:lineRule="auto"/>
            </w:pPr>
            <w:r w:rsidRPr="00565337">
              <w:t xml:space="preserve">Treatment should be continued </w:t>
            </w:r>
            <w:proofErr w:type="gramStart"/>
            <w:r w:rsidRPr="00565337">
              <w:t>as long as</w:t>
            </w:r>
            <w:proofErr w:type="gramEnd"/>
            <w:r w:rsidRPr="00565337">
              <w:t xml:space="preserve"> clinical benefit is observed or until treatment is no longer tolerated to maximum duration of 12 months.</w:t>
            </w:r>
          </w:p>
        </w:tc>
      </w:tr>
    </w:tbl>
    <w:p w14:paraId="0A898C2C" w14:textId="77777777" w:rsidR="00A953C6" w:rsidRPr="004E1642" w:rsidRDefault="00A953C6" w:rsidP="00A953C6">
      <w:pPr>
        <w:pStyle w:val="CommentText"/>
        <w:rPr>
          <w:sz w:val="18"/>
          <w:szCs w:val="18"/>
        </w:rPr>
      </w:pPr>
      <w:r w:rsidRPr="004E1642">
        <w:rPr>
          <w:sz w:val="18"/>
          <w:szCs w:val="18"/>
        </w:rPr>
        <w:t>^ As per monotherapy indications in Section 4.1 Therapeutic Indications.</w:t>
      </w:r>
    </w:p>
    <w:p w14:paraId="59D337A5" w14:textId="465C5675" w:rsidR="00A953C6" w:rsidRPr="00812ACC" w:rsidRDefault="00A953C6" w:rsidP="00A953C6">
      <w:pPr>
        <w:rPr>
          <w:snapToGrid w:val="0"/>
        </w:rPr>
      </w:pPr>
      <w:r w:rsidRPr="00812ACC">
        <w:rPr>
          <w:snapToGrid w:val="0"/>
        </w:rPr>
        <w:t xml:space="preserve">The recommended doses of OPDIVO in combination with other therapeutic agents are presented in </w:t>
      </w:r>
      <w:r w:rsidR="0033124C">
        <w:rPr>
          <w:snapToGrid w:val="0"/>
        </w:rPr>
        <w:fldChar w:fldCharType="begin"/>
      </w:r>
      <w:r w:rsidR="0033124C">
        <w:rPr>
          <w:snapToGrid w:val="0"/>
        </w:rPr>
        <w:instrText xml:space="preserve"> REF _Ref48919509 \h </w:instrText>
      </w:r>
      <w:r w:rsidR="0033124C">
        <w:rPr>
          <w:snapToGrid w:val="0"/>
        </w:rPr>
      </w:r>
      <w:r w:rsidR="0033124C">
        <w:rPr>
          <w:snapToGrid w:val="0"/>
        </w:rPr>
        <w:fldChar w:fldCharType="separate"/>
      </w:r>
      <w:r w:rsidR="00C057C0" w:rsidRPr="003F7957">
        <w:rPr>
          <w:szCs w:val="24"/>
        </w:rPr>
        <w:t xml:space="preserve">Table </w:t>
      </w:r>
      <w:r w:rsidR="00C057C0">
        <w:rPr>
          <w:noProof/>
          <w:szCs w:val="24"/>
        </w:rPr>
        <w:t>2</w:t>
      </w:r>
      <w:r w:rsidR="0033124C">
        <w:rPr>
          <w:snapToGrid w:val="0"/>
        </w:rPr>
        <w:fldChar w:fldCharType="end"/>
      </w:r>
      <w:r w:rsidR="0033124C">
        <w:rPr>
          <w:snapToGrid w:val="0"/>
        </w:rPr>
        <w:t>.</w:t>
      </w:r>
      <w:r w:rsidRPr="00812ACC">
        <w:rPr>
          <w:snapToGrid w:val="0"/>
        </w:rPr>
        <w:t xml:space="preserve"> Refer to the respective Product Information for each therapeutic agent administered in combination with OPDIVO for the recommended dose information, as appropriate.</w:t>
      </w:r>
    </w:p>
    <w:p w14:paraId="170A8F9C" w14:textId="6317E94B" w:rsidR="00A953C6" w:rsidRPr="003F7957" w:rsidRDefault="00A953C6" w:rsidP="00A953C6">
      <w:pPr>
        <w:pStyle w:val="BMSTableTitle"/>
        <w:tabs>
          <w:tab w:val="clear" w:pos="2160"/>
        </w:tabs>
        <w:ind w:left="851" w:hanging="884"/>
        <w:rPr>
          <w:szCs w:val="24"/>
          <w:u w:val="single"/>
        </w:rPr>
      </w:pPr>
      <w:bookmarkStart w:id="2" w:name="_Ref48919509"/>
      <w:r w:rsidRPr="003F7957">
        <w:rPr>
          <w:szCs w:val="24"/>
        </w:rPr>
        <w:t xml:space="preserve">Table </w:t>
      </w:r>
      <w:r w:rsidRPr="003F7957">
        <w:rPr>
          <w:szCs w:val="24"/>
        </w:rPr>
        <w:fldChar w:fldCharType="begin"/>
      </w:r>
      <w:r w:rsidRPr="003F7957">
        <w:rPr>
          <w:szCs w:val="24"/>
        </w:rPr>
        <w:instrText xml:space="preserve"> SEQ Table \* ARABIC </w:instrText>
      </w:r>
      <w:r w:rsidRPr="003F7957">
        <w:rPr>
          <w:szCs w:val="24"/>
        </w:rPr>
        <w:fldChar w:fldCharType="separate"/>
      </w:r>
      <w:r w:rsidR="00C057C0">
        <w:rPr>
          <w:noProof/>
          <w:szCs w:val="24"/>
        </w:rPr>
        <w:t>2</w:t>
      </w:r>
      <w:r w:rsidRPr="003F7957">
        <w:rPr>
          <w:szCs w:val="24"/>
        </w:rPr>
        <w:fldChar w:fldCharType="end"/>
      </w:r>
      <w:bookmarkEnd w:id="2"/>
      <w:r w:rsidRPr="003F7957">
        <w:rPr>
          <w:szCs w:val="24"/>
        </w:rPr>
        <w:t xml:space="preserve"> Recommended Doses of OPDIVO in Combination with Other Therapeutic Agents</w:t>
      </w:r>
    </w:p>
    <w:tbl>
      <w:tblPr>
        <w:tblW w:w="5000" w:type="pct"/>
        <w:tblInd w:w="-120" w:type="dxa"/>
        <w:tblBorders>
          <w:bottom w:val="double" w:sz="6" w:space="0" w:color="auto"/>
        </w:tblBorders>
        <w:tblLayout w:type="fixed"/>
        <w:tblLook w:val="0020" w:firstRow="1" w:lastRow="0" w:firstColumn="0" w:lastColumn="0" w:noHBand="0" w:noVBand="0"/>
      </w:tblPr>
      <w:tblGrid>
        <w:gridCol w:w="236"/>
        <w:gridCol w:w="1971"/>
        <w:gridCol w:w="3449"/>
        <w:gridCol w:w="3365"/>
      </w:tblGrid>
      <w:tr w:rsidR="00A953C6" w14:paraId="6351E421" w14:textId="77777777" w:rsidTr="009D5D6C">
        <w:trPr>
          <w:tblHeader/>
        </w:trPr>
        <w:tc>
          <w:tcPr>
            <w:tcW w:w="236" w:type="dxa"/>
            <w:tcBorders>
              <w:top w:val="nil"/>
              <w:left w:val="nil"/>
              <w:bottom w:val="nil"/>
              <w:right w:val="single" w:sz="4" w:space="0" w:color="auto"/>
            </w:tcBorders>
          </w:tcPr>
          <w:p w14:paraId="0B33FEE9" w14:textId="77777777" w:rsidR="00A953C6" w:rsidRDefault="00A953C6" w:rsidP="009D5D6C">
            <w:pPr>
              <w:pStyle w:val="BMSTableText"/>
              <w:widowControl w:val="0"/>
              <w:spacing w:before="0" w:after="120" w:line="276" w:lineRule="auto"/>
              <w:jc w:val="left"/>
              <w:rPr>
                <w:b/>
              </w:rPr>
            </w:pPr>
          </w:p>
        </w:tc>
        <w:tc>
          <w:tcPr>
            <w:tcW w:w="1971" w:type="dxa"/>
            <w:tcBorders>
              <w:top w:val="single" w:sz="4" w:space="0" w:color="auto"/>
              <w:left w:val="single" w:sz="4" w:space="0" w:color="auto"/>
              <w:bottom w:val="single" w:sz="4" w:space="0" w:color="auto"/>
              <w:right w:val="single" w:sz="4" w:space="0" w:color="auto"/>
            </w:tcBorders>
            <w:vAlign w:val="center"/>
            <w:hideMark/>
          </w:tcPr>
          <w:p w14:paraId="64C6DCB3" w14:textId="77777777" w:rsidR="00A953C6" w:rsidRDefault="00A953C6" w:rsidP="009D5D6C">
            <w:pPr>
              <w:pStyle w:val="BMSTableText"/>
              <w:widowControl w:val="0"/>
              <w:spacing w:before="0" w:after="120" w:line="276" w:lineRule="auto"/>
              <w:rPr>
                <w:b/>
              </w:rPr>
            </w:pPr>
            <w:r>
              <w:rPr>
                <w:b/>
              </w:rPr>
              <w:t>Indication^</w:t>
            </w:r>
          </w:p>
        </w:tc>
        <w:tc>
          <w:tcPr>
            <w:tcW w:w="3449" w:type="dxa"/>
            <w:tcBorders>
              <w:top w:val="single" w:sz="4" w:space="0" w:color="auto"/>
              <w:left w:val="single" w:sz="4" w:space="0" w:color="auto"/>
              <w:bottom w:val="single" w:sz="4" w:space="0" w:color="auto"/>
              <w:right w:val="single" w:sz="4" w:space="0" w:color="auto"/>
            </w:tcBorders>
            <w:vAlign w:val="center"/>
            <w:hideMark/>
          </w:tcPr>
          <w:p w14:paraId="3C0DB7BD" w14:textId="77777777" w:rsidR="00A953C6" w:rsidRDefault="00A953C6" w:rsidP="009D5D6C">
            <w:pPr>
              <w:pStyle w:val="BMSTableText"/>
              <w:widowControl w:val="0"/>
              <w:spacing w:before="0" w:after="120" w:line="276" w:lineRule="auto"/>
              <w:rPr>
                <w:b/>
              </w:rPr>
            </w:pPr>
            <w:r>
              <w:rPr>
                <w:b/>
              </w:rPr>
              <w:t>Recommended OPDIVO Dosage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54E9909" w14:textId="77777777" w:rsidR="00A953C6" w:rsidRDefault="00A953C6" w:rsidP="009D5D6C">
            <w:pPr>
              <w:pStyle w:val="BMSTableText"/>
              <w:widowControl w:val="0"/>
              <w:spacing w:before="0" w:after="120" w:line="276" w:lineRule="auto"/>
              <w:rPr>
                <w:b/>
              </w:rPr>
            </w:pPr>
            <w:r>
              <w:rPr>
                <w:b/>
              </w:rPr>
              <w:t>Duration of Therapy</w:t>
            </w:r>
          </w:p>
        </w:tc>
      </w:tr>
      <w:tr w:rsidR="00A953C6" w14:paraId="4A155D4E" w14:textId="77777777" w:rsidTr="00616587">
        <w:trPr>
          <w:trHeight w:val="702"/>
        </w:trPr>
        <w:tc>
          <w:tcPr>
            <w:tcW w:w="236" w:type="dxa"/>
            <w:tcBorders>
              <w:top w:val="nil"/>
              <w:left w:val="nil"/>
              <w:bottom w:val="nil"/>
              <w:right w:val="single" w:sz="4" w:space="0" w:color="auto"/>
            </w:tcBorders>
          </w:tcPr>
          <w:p w14:paraId="57A9BB8D" w14:textId="77777777" w:rsidR="00A953C6" w:rsidRPr="003632D4" w:rsidRDefault="00A953C6" w:rsidP="009D5D6C">
            <w:pPr>
              <w:pStyle w:val="BMSTableText"/>
              <w:widowControl w:val="0"/>
              <w:spacing w:before="0" w:after="120" w:line="276" w:lineRule="auto"/>
              <w:jc w:val="left"/>
              <w:rPr>
                <w:b/>
              </w:rPr>
            </w:pPr>
          </w:p>
        </w:tc>
        <w:tc>
          <w:tcPr>
            <w:tcW w:w="1971" w:type="dxa"/>
            <w:vMerge w:val="restart"/>
            <w:tcBorders>
              <w:top w:val="single" w:sz="4" w:space="0" w:color="auto"/>
              <w:left w:val="single" w:sz="4" w:space="0" w:color="auto"/>
              <w:bottom w:val="single" w:sz="4" w:space="0" w:color="auto"/>
              <w:right w:val="single" w:sz="4" w:space="0" w:color="auto"/>
            </w:tcBorders>
            <w:vAlign w:val="center"/>
            <w:hideMark/>
          </w:tcPr>
          <w:p w14:paraId="258CE9D7" w14:textId="77777777" w:rsidR="00A953C6" w:rsidRDefault="00A953C6" w:rsidP="009D5D6C">
            <w:pPr>
              <w:pStyle w:val="BMSTableText"/>
              <w:widowControl w:val="0"/>
              <w:spacing w:before="0" w:after="120" w:line="276" w:lineRule="auto"/>
              <w:jc w:val="left"/>
              <w:rPr>
                <w:b/>
              </w:rPr>
            </w:pPr>
            <w:r>
              <w:t>Unresectable or metastatic melanoma</w:t>
            </w:r>
          </w:p>
        </w:tc>
        <w:tc>
          <w:tcPr>
            <w:tcW w:w="3449" w:type="dxa"/>
            <w:tcBorders>
              <w:top w:val="single" w:sz="4" w:space="0" w:color="auto"/>
              <w:left w:val="single" w:sz="4" w:space="0" w:color="auto"/>
              <w:bottom w:val="dashSmallGap" w:sz="4" w:space="0" w:color="auto"/>
              <w:right w:val="single" w:sz="4" w:space="0" w:color="auto"/>
            </w:tcBorders>
            <w:vAlign w:val="center"/>
            <w:hideMark/>
          </w:tcPr>
          <w:p w14:paraId="29F399E0" w14:textId="77777777" w:rsidR="00A953C6" w:rsidRDefault="00A953C6" w:rsidP="009D5D6C">
            <w:pPr>
              <w:pStyle w:val="BMSTableText"/>
              <w:widowControl w:val="0"/>
              <w:spacing w:before="0" w:after="120" w:line="276" w:lineRule="auto"/>
            </w:pPr>
            <w:r>
              <w:t>1 mg/kg every 3 weeks</w:t>
            </w:r>
            <w:r>
              <w:br/>
              <w:t>(30-minute intravenous infusion)</w:t>
            </w:r>
            <w:r>
              <w:br/>
              <w:t>with ipilimumab 3 mg/kg intravenously</w:t>
            </w:r>
            <w:r>
              <w:br/>
              <w:t xml:space="preserve">over </w:t>
            </w:r>
            <w:r>
              <w:rPr>
                <w:u w:val="single"/>
              </w:rPr>
              <w:t>90</w:t>
            </w:r>
            <w:r>
              <w:t xml:space="preserve"> minutes</w:t>
            </w:r>
          </w:p>
        </w:tc>
        <w:tc>
          <w:tcPr>
            <w:tcW w:w="3365" w:type="dxa"/>
            <w:tcBorders>
              <w:top w:val="single" w:sz="4" w:space="0" w:color="auto"/>
              <w:left w:val="single" w:sz="4" w:space="0" w:color="auto"/>
              <w:bottom w:val="dashSmallGap" w:sz="4" w:space="0" w:color="auto"/>
              <w:right w:val="single" w:sz="4" w:space="0" w:color="auto"/>
            </w:tcBorders>
            <w:vAlign w:val="center"/>
            <w:hideMark/>
          </w:tcPr>
          <w:p w14:paraId="0162E5C5" w14:textId="77777777" w:rsidR="00A953C6" w:rsidRDefault="00A953C6" w:rsidP="009D5D6C">
            <w:pPr>
              <w:pStyle w:val="BMSTableText"/>
              <w:widowControl w:val="0"/>
              <w:spacing w:before="0" w:after="120" w:line="276" w:lineRule="auto"/>
            </w:pPr>
            <w:r>
              <w:t xml:space="preserve">In combination with ipilimumab </w:t>
            </w:r>
            <w:r>
              <w:br/>
              <w:t xml:space="preserve">for 4 doses </w:t>
            </w:r>
          </w:p>
        </w:tc>
      </w:tr>
      <w:tr w:rsidR="00A953C6" w14:paraId="703CB61D" w14:textId="77777777" w:rsidTr="00616587">
        <w:trPr>
          <w:trHeight w:val="701"/>
        </w:trPr>
        <w:tc>
          <w:tcPr>
            <w:tcW w:w="236" w:type="dxa"/>
            <w:tcBorders>
              <w:top w:val="nil"/>
              <w:left w:val="nil"/>
              <w:bottom w:val="nil"/>
              <w:right w:val="single" w:sz="4" w:space="0" w:color="auto"/>
            </w:tcBorders>
          </w:tcPr>
          <w:p w14:paraId="30A94FA8" w14:textId="77777777" w:rsidR="00A953C6" w:rsidRDefault="00A953C6" w:rsidP="009D5D6C">
            <w:pPr>
              <w:pStyle w:val="BMSTableText"/>
              <w:widowControl w:val="0"/>
              <w:spacing w:before="0" w:after="120" w:line="276" w:lineRule="auto"/>
              <w:jc w:val="left"/>
              <w:rPr>
                <w:b/>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6A61A88F" w14:textId="77777777" w:rsidR="00A953C6" w:rsidRDefault="00A953C6" w:rsidP="009D5D6C">
            <w:pPr>
              <w:spacing w:line="276" w:lineRule="auto"/>
              <w:rPr>
                <w:b/>
              </w:rPr>
            </w:pPr>
          </w:p>
        </w:tc>
        <w:tc>
          <w:tcPr>
            <w:tcW w:w="3449" w:type="dxa"/>
            <w:tcBorders>
              <w:top w:val="dashSmallGap" w:sz="4" w:space="0" w:color="auto"/>
              <w:left w:val="single" w:sz="4" w:space="0" w:color="auto"/>
              <w:bottom w:val="single" w:sz="4" w:space="0" w:color="auto"/>
              <w:right w:val="single" w:sz="4" w:space="0" w:color="auto"/>
            </w:tcBorders>
            <w:vAlign w:val="center"/>
            <w:hideMark/>
          </w:tcPr>
          <w:p w14:paraId="3F8C6F8F" w14:textId="3AA0D236" w:rsidR="00A953C6" w:rsidRDefault="00A953C6" w:rsidP="009D5D6C">
            <w:pPr>
              <w:pStyle w:val="BMSTableText"/>
              <w:widowControl w:val="0"/>
              <w:spacing w:before="0" w:after="120" w:line="276" w:lineRule="auto"/>
            </w:pPr>
            <w:r>
              <w:rPr>
                <w:color w:val="000000" w:themeColor="text1"/>
              </w:rPr>
              <w:t>3 mg/kg every</w:t>
            </w:r>
            <w:r>
              <w:t xml:space="preserve"> 2 weeks </w:t>
            </w:r>
            <w:r>
              <w:br/>
              <w:t>(30-minute intravenous infusion)</w:t>
            </w:r>
            <w:r>
              <w:br/>
              <w:t>or</w:t>
            </w:r>
            <w:r>
              <w:br/>
              <w:t>240 mg every 2 weeks</w:t>
            </w:r>
            <w:r w:rsidR="003A0BDB">
              <w:rPr>
                <w:vertAlign w:val="superscript"/>
              </w:rPr>
              <w:t>*</w:t>
            </w:r>
            <w:r>
              <w:br/>
              <w:t>(30-minute intravenous infusion)</w:t>
            </w:r>
            <w:r>
              <w:br/>
            </w:r>
            <w:r>
              <w:rPr>
                <w:u w:val="single"/>
              </w:rPr>
              <w:t>or</w:t>
            </w:r>
            <w:r>
              <w:rPr>
                <w:u w:val="single"/>
              </w:rPr>
              <w:br/>
            </w:r>
            <w:r>
              <w:t>480 mg every 4 weeks</w:t>
            </w:r>
            <w:r w:rsidR="005D3CB5">
              <w:rPr>
                <w:vertAlign w:val="superscript"/>
              </w:rPr>
              <w:t>*</w:t>
            </w:r>
            <w:r>
              <w:br/>
              <w:t>(30-minute intravenous infusion)</w:t>
            </w:r>
          </w:p>
        </w:tc>
        <w:tc>
          <w:tcPr>
            <w:tcW w:w="3365" w:type="dxa"/>
            <w:tcBorders>
              <w:top w:val="dashSmallGap" w:sz="4" w:space="0" w:color="auto"/>
              <w:left w:val="single" w:sz="4" w:space="0" w:color="auto"/>
              <w:bottom w:val="single" w:sz="4" w:space="0" w:color="auto"/>
              <w:right w:val="single" w:sz="4" w:space="0" w:color="auto"/>
            </w:tcBorders>
            <w:vAlign w:val="center"/>
            <w:hideMark/>
          </w:tcPr>
          <w:p w14:paraId="09A09339" w14:textId="77777777" w:rsidR="00A953C6" w:rsidRDefault="00A953C6" w:rsidP="009D5D6C">
            <w:pPr>
              <w:pStyle w:val="BMSTableText"/>
              <w:widowControl w:val="0"/>
              <w:spacing w:before="0" w:after="120" w:line="276" w:lineRule="auto"/>
            </w:pPr>
            <w:r>
              <w:t xml:space="preserve">After completing 4 doses of combination therapy, administer as single agent </w:t>
            </w:r>
            <w:proofErr w:type="gramStart"/>
            <w:r>
              <w:t>as long as</w:t>
            </w:r>
            <w:proofErr w:type="gramEnd"/>
            <w:r>
              <w:t xml:space="preserve"> clinical benefit is observed or until treatment is no longer tolerated by the patient.</w:t>
            </w:r>
          </w:p>
        </w:tc>
      </w:tr>
      <w:tr w:rsidR="00A953C6" w14:paraId="6E08765F" w14:textId="77777777" w:rsidTr="009D5D6C">
        <w:trPr>
          <w:trHeight w:val="701"/>
        </w:trPr>
        <w:tc>
          <w:tcPr>
            <w:tcW w:w="236" w:type="dxa"/>
            <w:tcBorders>
              <w:top w:val="nil"/>
              <w:left w:val="nil"/>
              <w:bottom w:val="nil"/>
              <w:right w:val="single" w:sz="4" w:space="0" w:color="auto"/>
            </w:tcBorders>
          </w:tcPr>
          <w:p w14:paraId="64237084" w14:textId="77777777" w:rsidR="00A953C6" w:rsidRDefault="00A953C6" w:rsidP="009D5D6C">
            <w:pPr>
              <w:pStyle w:val="BMSTableText"/>
              <w:widowControl w:val="0"/>
              <w:spacing w:before="0" w:after="120" w:line="276" w:lineRule="auto"/>
              <w:jc w:val="left"/>
            </w:pPr>
          </w:p>
        </w:tc>
        <w:tc>
          <w:tcPr>
            <w:tcW w:w="1971" w:type="dxa"/>
            <w:vMerge w:val="restart"/>
            <w:tcBorders>
              <w:top w:val="single" w:sz="4" w:space="0" w:color="auto"/>
              <w:left w:val="single" w:sz="4" w:space="0" w:color="auto"/>
              <w:bottom w:val="single" w:sz="4" w:space="0" w:color="auto"/>
              <w:right w:val="single" w:sz="4" w:space="0" w:color="auto"/>
            </w:tcBorders>
            <w:vAlign w:val="center"/>
            <w:hideMark/>
          </w:tcPr>
          <w:p w14:paraId="3EA06D11" w14:textId="77777777" w:rsidR="00A953C6" w:rsidRDefault="00A953C6" w:rsidP="009D5D6C">
            <w:pPr>
              <w:pStyle w:val="BMSTableText"/>
              <w:spacing w:before="0" w:after="120" w:line="276" w:lineRule="auto"/>
              <w:jc w:val="left"/>
            </w:pPr>
            <w:r>
              <w:t>Metastatic or recurrent non-small cell lung cancer</w:t>
            </w:r>
          </w:p>
        </w:tc>
        <w:tc>
          <w:tcPr>
            <w:tcW w:w="3449" w:type="dxa"/>
            <w:vMerge w:val="restart"/>
            <w:tcBorders>
              <w:top w:val="single" w:sz="4" w:space="0" w:color="auto"/>
              <w:left w:val="single" w:sz="4" w:space="0" w:color="auto"/>
              <w:bottom w:val="single" w:sz="4" w:space="0" w:color="auto"/>
              <w:right w:val="single" w:sz="4" w:space="0" w:color="auto"/>
            </w:tcBorders>
            <w:vAlign w:val="center"/>
            <w:hideMark/>
          </w:tcPr>
          <w:p w14:paraId="2B84FB58" w14:textId="77777777" w:rsidR="00A953C6" w:rsidRDefault="00A953C6" w:rsidP="009D5D6C">
            <w:pPr>
              <w:pStyle w:val="BMSTableText"/>
              <w:widowControl w:val="0"/>
              <w:spacing w:before="0" w:after="120" w:line="276" w:lineRule="auto"/>
            </w:pPr>
            <w:r>
              <w:t>360 mg every 3 weeks</w:t>
            </w:r>
            <w:r>
              <w:br/>
              <w:t xml:space="preserve">(30-minute intravenous infusion) </w:t>
            </w:r>
            <w:r>
              <w:br/>
            </w:r>
            <w:r>
              <w:lastRenderedPageBreak/>
              <w:t>with ipilimumab 1 mg/kg every 6 weeks</w:t>
            </w:r>
            <w:r>
              <w:br/>
              <w:t>(30-minute intravenous infusion)</w:t>
            </w:r>
            <w:r>
              <w:br/>
              <w:t>and platinum chemotherapy every 3 weeks</w:t>
            </w:r>
          </w:p>
        </w:tc>
        <w:tc>
          <w:tcPr>
            <w:tcW w:w="3365" w:type="dxa"/>
            <w:vMerge w:val="restart"/>
            <w:tcBorders>
              <w:top w:val="single" w:sz="4" w:space="0" w:color="auto"/>
              <w:left w:val="single" w:sz="4" w:space="0" w:color="auto"/>
              <w:bottom w:val="single" w:sz="4" w:space="0" w:color="auto"/>
              <w:right w:val="single" w:sz="4" w:space="0" w:color="auto"/>
            </w:tcBorders>
            <w:vAlign w:val="center"/>
            <w:hideMark/>
          </w:tcPr>
          <w:p w14:paraId="27AB3477" w14:textId="5C53AD62" w:rsidR="00A953C6" w:rsidRDefault="00A953C6" w:rsidP="009D5D6C">
            <w:pPr>
              <w:pStyle w:val="BMSTableText"/>
              <w:widowControl w:val="0"/>
              <w:spacing w:before="0" w:after="120" w:line="276" w:lineRule="auto"/>
            </w:pPr>
            <w:r>
              <w:lastRenderedPageBreak/>
              <w:t xml:space="preserve">After completion of 2 cycles of chemotherapy, treatment is continued </w:t>
            </w:r>
            <w:r>
              <w:lastRenderedPageBreak/>
              <w:t xml:space="preserve">with 360 mg OPDIVO administered as an intravenous infusion every 3 weeks in combination with 1 mg/kg ipilimumab every 6 weeks until disease progression, </w:t>
            </w:r>
            <w:r w:rsidR="008D174C">
              <w:t>is no longer tolerated</w:t>
            </w:r>
            <w:r>
              <w:t xml:space="preserve">, or up to </w:t>
            </w:r>
            <w:r w:rsidR="003F0C72" w:rsidRPr="00E14ECA">
              <w:t>2 years</w:t>
            </w:r>
            <w:r w:rsidR="003F0C72">
              <w:t xml:space="preserve"> </w:t>
            </w:r>
            <w:r>
              <w:t>in patients without disease progression.</w:t>
            </w:r>
          </w:p>
        </w:tc>
      </w:tr>
      <w:tr w:rsidR="00A953C6" w14:paraId="41D78BB4" w14:textId="77777777" w:rsidTr="009D5D6C">
        <w:trPr>
          <w:trHeight w:val="701"/>
        </w:trPr>
        <w:tc>
          <w:tcPr>
            <w:tcW w:w="236" w:type="dxa"/>
            <w:tcBorders>
              <w:top w:val="nil"/>
              <w:left w:val="nil"/>
              <w:bottom w:val="nil"/>
              <w:right w:val="single" w:sz="4" w:space="0" w:color="auto"/>
            </w:tcBorders>
          </w:tcPr>
          <w:p w14:paraId="55B1FCBE" w14:textId="77777777" w:rsidR="00A953C6" w:rsidRPr="003632D4" w:rsidRDefault="00A953C6" w:rsidP="009D5D6C">
            <w:pPr>
              <w:pStyle w:val="BMSTableText"/>
              <w:widowControl w:val="0"/>
              <w:spacing w:before="0" w:after="120" w:line="276" w:lineRule="auto"/>
              <w:jc w:val="left"/>
              <w:rPr>
                <w:b/>
                <w:bCs/>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2839E3F6" w14:textId="77777777" w:rsidR="00A953C6" w:rsidRDefault="00A953C6" w:rsidP="009D5D6C">
            <w:pPr>
              <w:spacing w:line="276" w:lineRule="auto"/>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4FEB0D2A" w14:textId="77777777" w:rsidR="00A953C6" w:rsidRDefault="00A953C6" w:rsidP="009D5D6C">
            <w:pPr>
              <w:spacing w:line="276" w:lineRule="auto"/>
            </w:pPr>
          </w:p>
        </w:tc>
        <w:tc>
          <w:tcPr>
            <w:tcW w:w="3365" w:type="dxa"/>
            <w:vMerge/>
            <w:tcBorders>
              <w:top w:val="single" w:sz="4" w:space="0" w:color="auto"/>
              <w:left w:val="single" w:sz="4" w:space="0" w:color="auto"/>
              <w:bottom w:val="single" w:sz="4" w:space="0" w:color="auto"/>
              <w:right w:val="single" w:sz="4" w:space="0" w:color="auto"/>
            </w:tcBorders>
            <w:vAlign w:val="center"/>
            <w:hideMark/>
          </w:tcPr>
          <w:p w14:paraId="0764D1F6" w14:textId="77777777" w:rsidR="00A953C6" w:rsidRDefault="00A953C6" w:rsidP="009D5D6C">
            <w:pPr>
              <w:spacing w:line="276" w:lineRule="auto"/>
            </w:pPr>
          </w:p>
        </w:tc>
      </w:tr>
      <w:tr w:rsidR="00A953C6" w14:paraId="01773C31" w14:textId="77777777" w:rsidTr="00616587">
        <w:trPr>
          <w:trHeight w:val="893"/>
        </w:trPr>
        <w:tc>
          <w:tcPr>
            <w:tcW w:w="236" w:type="dxa"/>
            <w:tcBorders>
              <w:top w:val="nil"/>
              <w:left w:val="nil"/>
              <w:bottom w:val="nil"/>
              <w:right w:val="single" w:sz="4" w:space="0" w:color="auto"/>
            </w:tcBorders>
          </w:tcPr>
          <w:p w14:paraId="05176138" w14:textId="77777777" w:rsidR="00A953C6" w:rsidRDefault="00A953C6" w:rsidP="009D5D6C">
            <w:pPr>
              <w:pStyle w:val="BMSTableText"/>
              <w:widowControl w:val="0"/>
              <w:spacing w:before="0" w:after="120" w:line="276" w:lineRule="auto"/>
              <w:jc w:val="left"/>
            </w:pPr>
          </w:p>
        </w:tc>
        <w:tc>
          <w:tcPr>
            <w:tcW w:w="1971" w:type="dxa"/>
            <w:tcBorders>
              <w:top w:val="single" w:sz="4" w:space="0" w:color="auto"/>
              <w:left w:val="single" w:sz="4" w:space="0" w:color="auto"/>
              <w:bottom w:val="single" w:sz="4" w:space="0" w:color="auto"/>
              <w:right w:val="single" w:sz="4" w:space="0" w:color="auto"/>
            </w:tcBorders>
            <w:vAlign w:val="center"/>
          </w:tcPr>
          <w:p w14:paraId="6CF9593D" w14:textId="77777777" w:rsidR="00A953C6" w:rsidRDefault="00A953C6" w:rsidP="009D5D6C">
            <w:pPr>
              <w:pStyle w:val="BMSTableText"/>
              <w:widowControl w:val="0"/>
              <w:spacing w:before="0" w:after="120" w:line="276" w:lineRule="auto"/>
              <w:jc w:val="left"/>
            </w:pPr>
            <w:r>
              <w:t>Malignant pleural mesothelioma</w:t>
            </w:r>
          </w:p>
        </w:tc>
        <w:tc>
          <w:tcPr>
            <w:tcW w:w="3449" w:type="dxa"/>
            <w:tcBorders>
              <w:top w:val="single" w:sz="4" w:space="0" w:color="auto"/>
              <w:left w:val="single" w:sz="4" w:space="0" w:color="auto"/>
              <w:bottom w:val="single" w:sz="4" w:space="0" w:color="auto"/>
              <w:right w:val="single" w:sz="4" w:space="0" w:color="auto"/>
            </w:tcBorders>
            <w:vAlign w:val="center"/>
          </w:tcPr>
          <w:p w14:paraId="34E16655" w14:textId="77777777" w:rsidR="00A953C6" w:rsidRDefault="00A953C6" w:rsidP="009D5D6C">
            <w:pPr>
              <w:spacing w:after="0"/>
              <w:jc w:val="center"/>
            </w:pPr>
            <w:r>
              <w:t>3 mg/kg every 2 weeks</w:t>
            </w:r>
          </w:p>
          <w:p w14:paraId="461F9761" w14:textId="77777777" w:rsidR="00A953C6" w:rsidRDefault="00A953C6" w:rsidP="009D5D6C">
            <w:pPr>
              <w:spacing w:after="0"/>
              <w:jc w:val="center"/>
            </w:pPr>
            <w:r>
              <w:t>(30-minute intravenous infusion)</w:t>
            </w:r>
          </w:p>
          <w:p w14:paraId="44FF4F89" w14:textId="77777777" w:rsidR="00A953C6" w:rsidRDefault="00A953C6" w:rsidP="009D5D6C">
            <w:pPr>
              <w:spacing w:after="0"/>
              <w:jc w:val="center"/>
            </w:pPr>
            <w:r>
              <w:t>or</w:t>
            </w:r>
          </w:p>
          <w:p w14:paraId="119B18CF" w14:textId="77777777" w:rsidR="00A953C6" w:rsidRDefault="00A953C6" w:rsidP="009D5D6C">
            <w:pPr>
              <w:spacing w:after="0"/>
              <w:jc w:val="center"/>
            </w:pPr>
            <w:r w:rsidRPr="00AC7B29">
              <w:t>360 mg every 3 weeks</w:t>
            </w:r>
          </w:p>
          <w:p w14:paraId="06136F1B" w14:textId="77777777" w:rsidR="00A953C6" w:rsidRDefault="00A953C6" w:rsidP="009D5D6C">
            <w:pPr>
              <w:spacing w:after="0"/>
              <w:jc w:val="center"/>
            </w:pPr>
            <w:r>
              <w:t>(30-minute intravenous infusion)</w:t>
            </w:r>
          </w:p>
          <w:p w14:paraId="329A113D" w14:textId="77777777" w:rsidR="00A953C6" w:rsidRDefault="00A953C6" w:rsidP="009D5D6C">
            <w:pPr>
              <w:spacing w:after="0"/>
              <w:jc w:val="center"/>
            </w:pPr>
          </w:p>
          <w:p w14:paraId="5B940E00" w14:textId="2D3D0CF1" w:rsidR="00A953C6" w:rsidRDefault="00A953C6" w:rsidP="009D5D6C">
            <w:pPr>
              <w:pStyle w:val="BMSTableText"/>
              <w:widowControl w:val="0"/>
              <w:spacing w:before="0" w:after="120" w:line="276" w:lineRule="auto"/>
            </w:pPr>
            <w:r>
              <w:t>Administer OPDIVO i</w:t>
            </w:r>
            <w:r w:rsidRPr="00AC7B29">
              <w:t xml:space="preserve">n combination with </w:t>
            </w:r>
            <w:r w:rsidRPr="000959AA">
              <w:t xml:space="preserve">ipilimumab 1 </w:t>
            </w:r>
            <w:r>
              <w:t>mg/kg every 6 weeks</w:t>
            </w:r>
            <w:r>
              <w:br/>
            </w:r>
            <w:r w:rsidRPr="000959AA">
              <w:t>(</w:t>
            </w:r>
            <w:r>
              <w:t>30-minute intravenous infusion)</w:t>
            </w:r>
            <w:r w:rsidRPr="00AC7B29">
              <w:t>.</w:t>
            </w:r>
            <w:r>
              <w:t xml:space="preserve"> </w:t>
            </w:r>
          </w:p>
        </w:tc>
        <w:tc>
          <w:tcPr>
            <w:tcW w:w="3365" w:type="dxa"/>
            <w:tcBorders>
              <w:top w:val="single" w:sz="4" w:space="0" w:color="auto"/>
              <w:left w:val="single" w:sz="4" w:space="0" w:color="auto"/>
              <w:bottom w:val="single" w:sz="4" w:space="0" w:color="auto"/>
              <w:right w:val="single" w:sz="4" w:space="0" w:color="auto"/>
            </w:tcBorders>
            <w:vAlign w:val="center"/>
          </w:tcPr>
          <w:p w14:paraId="59EA02B8" w14:textId="388AD2AB" w:rsidR="00A953C6" w:rsidRDefault="00A953C6" w:rsidP="009D5D6C">
            <w:pPr>
              <w:pStyle w:val="BMSTableText"/>
              <w:widowControl w:val="0"/>
              <w:spacing w:before="0" w:after="120" w:line="276" w:lineRule="auto"/>
            </w:pPr>
            <w:r>
              <w:t xml:space="preserve">Treatment should be continued until disease progression, </w:t>
            </w:r>
            <w:r w:rsidR="008D174C">
              <w:t>is no longer tolerated</w:t>
            </w:r>
            <w:r>
              <w:t xml:space="preserve">, or up to </w:t>
            </w:r>
            <w:r w:rsidRPr="00E67A6B">
              <w:t>2 years</w:t>
            </w:r>
            <w:r>
              <w:t xml:space="preserve"> in patients without disease progression.</w:t>
            </w:r>
          </w:p>
        </w:tc>
      </w:tr>
      <w:tr w:rsidR="00D1033D" w14:paraId="76B53ADD" w14:textId="77777777" w:rsidTr="00616587">
        <w:trPr>
          <w:trHeight w:val="893"/>
        </w:trPr>
        <w:tc>
          <w:tcPr>
            <w:tcW w:w="236" w:type="dxa"/>
            <w:tcBorders>
              <w:top w:val="nil"/>
              <w:left w:val="nil"/>
              <w:bottom w:val="nil"/>
              <w:right w:val="single" w:sz="4" w:space="0" w:color="auto"/>
            </w:tcBorders>
          </w:tcPr>
          <w:p w14:paraId="1290D965" w14:textId="77777777" w:rsidR="00D1033D" w:rsidRDefault="00D1033D" w:rsidP="00D1033D">
            <w:pPr>
              <w:pStyle w:val="BMSTableText"/>
              <w:widowControl w:val="0"/>
              <w:spacing w:before="0" w:after="120" w:line="276" w:lineRule="auto"/>
              <w:jc w:val="left"/>
            </w:pPr>
          </w:p>
        </w:tc>
        <w:tc>
          <w:tcPr>
            <w:tcW w:w="1971" w:type="dxa"/>
            <w:tcBorders>
              <w:top w:val="single" w:sz="4" w:space="0" w:color="auto"/>
              <w:left w:val="single" w:sz="4" w:space="0" w:color="auto"/>
              <w:bottom w:val="single" w:sz="4" w:space="0" w:color="auto"/>
              <w:right w:val="single" w:sz="4" w:space="0" w:color="auto"/>
            </w:tcBorders>
            <w:vAlign w:val="center"/>
          </w:tcPr>
          <w:p w14:paraId="59F0BD60" w14:textId="6895E046" w:rsidR="00D1033D" w:rsidRDefault="00D1033D" w:rsidP="00D1033D">
            <w:pPr>
              <w:pStyle w:val="BMSTableText"/>
              <w:widowControl w:val="0"/>
              <w:spacing w:before="0" w:after="120" w:line="276" w:lineRule="auto"/>
              <w:jc w:val="left"/>
            </w:pPr>
            <w:r w:rsidRPr="00EA56C6">
              <w:t>Gastric cancer, Gastro-</w:t>
            </w:r>
            <w:proofErr w:type="spellStart"/>
            <w:r w:rsidRPr="00EA56C6">
              <w:t>oesophageal</w:t>
            </w:r>
            <w:proofErr w:type="spellEnd"/>
            <w:r w:rsidRPr="00EA56C6">
              <w:t xml:space="preserve"> junction cancer, or </w:t>
            </w:r>
            <w:proofErr w:type="spellStart"/>
            <w:r w:rsidRPr="00EA56C6">
              <w:t>Oesophageal</w:t>
            </w:r>
            <w:proofErr w:type="spellEnd"/>
            <w:r w:rsidRPr="00EA56C6">
              <w:t xml:space="preserve"> adenocarcinoma</w:t>
            </w:r>
          </w:p>
        </w:tc>
        <w:tc>
          <w:tcPr>
            <w:tcW w:w="3449" w:type="dxa"/>
            <w:tcBorders>
              <w:top w:val="single" w:sz="4" w:space="0" w:color="auto"/>
              <w:left w:val="single" w:sz="4" w:space="0" w:color="auto"/>
              <w:bottom w:val="single" w:sz="4" w:space="0" w:color="auto"/>
              <w:right w:val="single" w:sz="4" w:space="0" w:color="auto"/>
            </w:tcBorders>
            <w:vAlign w:val="center"/>
          </w:tcPr>
          <w:p w14:paraId="10BE79ED" w14:textId="77777777" w:rsidR="00D1033D" w:rsidRPr="00EA56C6" w:rsidRDefault="00D1033D" w:rsidP="00D1033D">
            <w:pPr>
              <w:pStyle w:val="BMSTableText"/>
              <w:widowControl w:val="0"/>
            </w:pPr>
            <w:r w:rsidRPr="00EA56C6">
              <w:t>360 mg every 3 weeks</w:t>
            </w:r>
            <w:r w:rsidRPr="00EA56C6">
              <w:br/>
              <w:t>(30-minute intravenous infusion)</w:t>
            </w:r>
            <w:r w:rsidRPr="00EA56C6">
              <w:br/>
              <w:t>with fluoropyrimidine- and platinum</w:t>
            </w:r>
            <w:r w:rsidRPr="00EA56C6">
              <w:noBreakHyphen/>
              <w:t>containing chemotherapy every 3 weeks</w:t>
            </w:r>
          </w:p>
          <w:p w14:paraId="76583650" w14:textId="77777777" w:rsidR="00D1033D" w:rsidRPr="0074591A" w:rsidRDefault="00D1033D" w:rsidP="00D1033D">
            <w:pPr>
              <w:pStyle w:val="BMSTableText"/>
              <w:widowControl w:val="0"/>
            </w:pPr>
            <w:r w:rsidRPr="0074591A">
              <w:t>or</w:t>
            </w:r>
          </w:p>
          <w:p w14:paraId="039DEE5F" w14:textId="31288443" w:rsidR="00D1033D" w:rsidRDefault="00D1033D" w:rsidP="00D1033D">
            <w:pPr>
              <w:spacing w:after="0"/>
              <w:jc w:val="center"/>
            </w:pPr>
            <w:r w:rsidRPr="00BA7540">
              <w:rPr>
                <w:sz w:val="20"/>
                <w:szCs w:val="20"/>
              </w:rPr>
              <w:t>240 mg every 2 weeks</w:t>
            </w:r>
            <w:r w:rsidRPr="00BA7540">
              <w:rPr>
                <w:sz w:val="20"/>
                <w:szCs w:val="20"/>
              </w:rPr>
              <w:br/>
              <w:t>(30-minute intravenous infusion)</w:t>
            </w:r>
            <w:r w:rsidRPr="00BA7540">
              <w:rPr>
                <w:sz w:val="20"/>
                <w:szCs w:val="20"/>
              </w:rPr>
              <w:br/>
              <w:t>with fluoropyrimidine- and platinum</w:t>
            </w:r>
            <w:r w:rsidRPr="00BA7540">
              <w:rPr>
                <w:sz w:val="20"/>
                <w:szCs w:val="20"/>
              </w:rPr>
              <w:noBreakHyphen/>
              <w:t>containing chemotherapy every 2 weeks</w:t>
            </w:r>
          </w:p>
        </w:tc>
        <w:tc>
          <w:tcPr>
            <w:tcW w:w="3365" w:type="dxa"/>
            <w:tcBorders>
              <w:top w:val="single" w:sz="4" w:space="0" w:color="auto"/>
              <w:left w:val="single" w:sz="4" w:space="0" w:color="auto"/>
              <w:bottom w:val="single" w:sz="4" w:space="0" w:color="auto"/>
              <w:right w:val="single" w:sz="4" w:space="0" w:color="auto"/>
            </w:tcBorders>
            <w:vAlign w:val="center"/>
          </w:tcPr>
          <w:p w14:paraId="5CCE7040" w14:textId="79A43553" w:rsidR="00D1033D" w:rsidRDefault="00D1033D" w:rsidP="00D1033D">
            <w:pPr>
              <w:pStyle w:val="BMSTableText"/>
              <w:widowControl w:val="0"/>
              <w:spacing w:before="0" w:after="120" w:line="276" w:lineRule="auto"/>
            </w:pPr>
            <w:r>
              <w:t>Treatment should be continued until disease progression, is no longer tolerated or up to 2 years in patients without disease progression.</w:t>
            </w:r>
          </w:p>
        </w:tc>
      </w:tr>
      <w:tr w:rsidR="00D1033D" w14:paraId="05BF9471" w14:textId="77777777" w:rsidTr="00616587">
        <w:trPr>
          <w:trHeight w:val="893"/>
        </w:trPr>
        <w:tc>
          <w:tcPr>
            <w:tcW w:w="236" w:type="dxa"/>
            <w:tcBorders>
              <w:top w:val="nil"/>
              <w:left w:val="nil"/>
              <w:bottom w:val="nil"/>
              <w:right w:val="single" w:sz="4" w:space="0" w:color="auto"/>
            </w:tcBorders>
          </w:tcPr>
          <w:p w14:paraId="564CD421" w14:textId="77777777" w:rsidR="00D1033D" w:rsidRDefault="00D1033D" w:rsidP="00D1033D">
            <w:pPr>
              <w:pStyle w:val="BMSTableText"/>
              <w:widowControl w:val="0"/>
              <w:spacing w:before="0" w:after="120" w:line="276" w:lineRule="auto"/>
              <w:jc w:val="left"/>
            </w:pPr>
          </w:p>
        </w:tc>
        <w:tc>
          <w:tcPr>
            <w:tcW w:w="1971" w:type="dxa"/>
            <w:vMerge w:val="restart"/>
            <w:tcBorders>
              <w:top w:val="single" w:sz="4" w:space="0" w:color="auto"/>
              <w:left w:val="single" w:sz="4" w:space="0" w:color="auto"/>
              <w:bottom w:val="single" w:sz="4" w:space="0" w:color="auto"/>
              <w:right w:val="single" w:sz="4" w:space="0" w:color="auto"/>
            </w:tcBorders>
            <w:vAlign w:val="center"/>
            <w:hideMark/>
          </w:tcPr>
          <w:p w14:paraId="5C72D5E5" w14:textId="77777777" w:rsidR="00D1033D" w:rsidRDefault="00D1033D" w:rsidP="00D1033D">
            <w:pPr>
              <w:pStyle w:val="BMSTableText"/>
              <w:widowControl w:val="0"/>
              <w:spacing w:before="0" w:after="120" w:line="276" w:lineRule="auto"/>
              <w:jc w:val="left"/>
            </w:pPr>
            <w:r>
              <w:t>Advanced renal cell carcinoma</w:t>
            </w:r>
          </w:p>
        </w:tc>
        <w:tc>
          <w:tcPr>
            <w:tcW w:w="3449" w:type="dxa"/>
            <w:tcBorders>
              <w:top w:val="single" w:sz="4" w:space="0" w:color="auto"/>
              <w:left w:val="single" w:sz="4" w:space="0" w:color="auto"/>
              <w:bottom w:val="dashSmallGap" w:sz="4" w:space="0" w:color="auto"/>
              <w:right w:val="single" w:sz="4" w:space="0" w:color="auto"/>
            </w:tcBorders>
            <w:vAlign w:val="center"/>
            <w:hideMark/>
          </w:tcPr>
          <w:p w14:paraId="1B1467C5" w14:textId="77777777" w:rsidR="00D1033D" w:rsidRPr="00E14ECA" w:rsidRDefault="00D1033D" w:rsidP="00D1033D">
            <w:pPr>
              <w:pStyle w:val="BMSTableText"/>
              <w:widowControl w:val="0"/>
              <w:spacing w:before="0" w:after="120" w:line="276" w:lineRule="auto"/>
            </w:pPr>
            <w:r w:rsidRPr="00E14ECA">
              <w:t>3 mg/kg every 3 weeks</w:t>
            </w:r>
            <w:r w:rsidRPr="00E14ECA">
              <w:br/>
              <w:t>(30-minute intravenous infusion)</w:t>
            </w:r>
          </w:p>
          <w:p w14:paraId="78DDBDAA" w14:textId="225E0C23" w:rsidR="00D1033D" w:rsidRPr="00E14ECA" w:rsidRDefault="00D1033D" w:rsidP="00D1033D">
            <w:pPr>
              <w:pStyle w:val="BMSTableText"/>
              <w:widowControl w:val="0"/>
              <w:spacing w:before="0" w:after="120" w:line="276" w:lineRule="auto"/>
            </w:pPr>
            <w:r w:rsidRPr="00E14ECA">
              <w:t>or</w:t>
            </w:r>
            <w:r w:rsidRPr="00E14ECA">
              <w:br/>
              <w:t>240 mg every 2 weeks</w:t>
            </w:r>
            <w:r w:rsidRPr="00E14ECA">
              <w:br/>
              <w:t>(30-minute intravenous infusion)</w:t>
            </w:r>
            <w:r w:rsidRPr="00E14ECA">
              <w:br/>
              <w:t>or</w:t>
            </w:r>
            <w:r w:rsidRPr="00E14ECA">
              <w:br/>
              <w:t>480 mg every 4 weeks</w:t>
            </w:r>
            <w:r w:rsidRPr="00E14ECA">
              <w:br/>
              <w:t>(30-minute intravenous infusion)</w:t>
            </w:r>
            <w:r w:rsidRPr="00E14ECA">
              <w:br/>
            </w:r>
          </w:p>
          <w:p w14:paraId="3C84AAAD" w14:textId="6E2724AC" w:rsidR="00D1033D" w:rsidRDefault="00D1033D" w:rsidP="00D1033D">
            <w:pPr>
              <w:pStyle w:val="BMSTableText"/>
              <w:widowControl w:val="0"/>
              <w:spacing w:before="0" w:after="120" w:line="276" w:lineRule="auto"/>
              <w:rPr>
                <w:b/>
              </w:rPr>
            </w:pPr>
            <w:r w:rsidRPr="00E14ECA">
              <w:t>Administer OPDIVO in combination</w:t>
            </w:r>
            <w:r w:rsidRPr="00E14ECA">
              <w:br/>
              <w:t>with ipilimumab 1 mg/kg (30-minute intravenous infusion)</w:t>
            </w:r>
            <w:r w:rsidRPr="00E14ECA" w:rsidDel="009F1289">
              <w:t xml:space="preserve"> </w:t>
            </w:r>
          </w:p>
        </w:tc>
        <w:tc>
          <w:tcPr>
            <w:tcW w:w="3365" w:type="dxa"/>
            <w:tcBorders>
              <w:top w:val="single" w:sz="4" w:space="0" w:color="auto"/>
              <w:left w:val="single" w:sz="4" w:space="0" w:color="auto"/>
              <w:bottom w:val="dashSmallGap" w:sz="4" w:space="0" w:color="auto"/>
              <w:right w:val="single" w:sz="4" w:space="0" w:color="auto"/>
            </w:tcBorders>
            <w:vAlign w:val="center"/>
            <w:hideMark/>
          </w:tcPr>
          <w:p w14:paraId="48948BAF" w14:textId="77777777" w:rsidR="00D1033D" w:rsidRDefault="00D1033D" w:rsidP="00D1033D">
            <w:pPr>
              <w:pStyle w:val="BMSTableText"/>
              <w:widowControl w:val="0"/>
              <w:spacing w:before="0" w:after="120" w:line="276" w:lineRule="auto"/>
            </w:pPr>
            <w:r>
              <w:t>In combination with ipilimumab</w:t>
            </w:r>
            <w:r>
              <w:br/>
              <w:t>for 4 doses</w:t>
            </w:r>
          </w:p>
        </w:tc>
      </w:tr>
      <w:tr w:rsidR="00D1033D" w14:paraId="7011679C" w14:textId="77777777" w:rsidTr="00616587">
        <w:trPr>
          <w:trHeight w:val="893"/>
        </w:trPr>
        <w:tc>
          <w:tcPr>
            <w:tcW w:w="236" w:type="dxa"/>
            <w:tcBorders>
              <w:top w:val="nil"/>
              <w:left w:val="nil"/>
              <w:bottom w:val="nil"/>
              <w:right w:val="single" w:sz="4" w:space="0" w:color="auto"/>
            </w:tcBorders>
          </w:tcPr>
          <w:p w14:paraId="21AE5AB1" w14:textId="77777777" w:rsidR="00D1033D" w:rsidRDefault="00D1033D" w:rsidP="00D1033D">
            <w:pPr>
              <w:pStyle w:val="BMSTableText"/>
              <w:widowControl w:val="0"/>
              <w:spacing w:before="0" w:after="120" w:line="276" w:lineRule="auto"/>
              <w:jc w:val="left"/>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38D9EF26" w14:textId="77777777" w:rsidR="00D1033D" w:rsidRDefault="00D1033D" w:rsidP="00D1033D">
            <w:pPr>
              <w:spacing w:line="276" w:lineRule="auto"/>
            </w:pPr>
          </w:p>
        </w:tc>
        <w:tc>
          <w:tcPr>
            <w:tcW w:w="3449" w:type="dxa"/>
            <w:tcBorders>
              <w:top w:val="dashSmallGap" w:sz="4" w:space="0" w:color="auto"/>
              <w:left w:val="single" w:sz="4" w:space="0" w:color="auto"/>
              <w:bottom w:val="single" w:sz="4" w:space="0" w:color="auto"/>
              <w:right w:val="single" w:sz="4" w:space="0" w:color="auto"/>
            </w:tcBorders>
            <w:vAlign w:val="center"/>
            <w:hideMark/>
          </w:tcPr>
          <w:p w14:paraId="1BB85D26" w14:textId="77777777" w:rsidR="00D1033D" w:rsidRDefault="00D1033D" w:rsidP="00D1033D">
            <w:pPr>
              <w:pStyle w:val="BMSTableText"/>
              <w:widowControl w:val="0"/>
              <w:spacing w:before="0" w:after="120" w:line="276" w:lineRule="auto"/>
              <w:rPr>
                <w:b/>
              </w:rPr>
            </w:pPr>
            <w:r>
              <w:rPr>
                <w:color w:val="000000" w:themeColor="text1"/>
              </w:rPr>
              <w:t>3 mg/kg every</w:t>
            </w:r>
            <w:r>
              <w:t xml:space="preserve"> 2 weeks* </w:t>
            </w:r>
            <w:r>
              <w:br/>
              <w:t>(30-minute intravenous infusion)</w:t>
            </w:r>
            <w:r>
              <w:br/>
              <w:t>or</w:t>
            </w:r>
            <w:r>
              <w:br/>
              <w:t>240 mg every 2 weeks*</w:t>
            </w:r>
            <w:r>
              <w:br/>
              <w:t>(30-minute intravenous infusion)</w:t>
            </w:r>
            <w:r>
              <w:br/>
            </w:r>
            <w:r>
              <w:rPr>
                <w:u w:val="single"/>
              </w:rPr>
              <w:t>or</w:t>
            </w:r>
            <w:r>
              <w:rPr>
                <w:u w:val="single"/>
              </w:rPr>
              <w:br/>
            </w:r>
            <w:r>
              <w:lastRenderedPageBreak/>
              <w:t>480 mg every 4 weeks*</w:t>
            </w:r>
            <w:r>
              <w:br/>
              <w:t>(30-minute intravenous infusion)</w:t>
            </w:r>
          </w:p>
        </w:tc>
        <w:tc>
          <w:tcPr>
            <w:tcW w:w="3365" w:type="dxa"/>
            <w:tcBorders>
              <w:top w:val="dashSmallGap" w:sz="4" w:space="0" w:color="auto"/>
              <w:left w:val="single" w:sz="4" w:space="0" w:color="auto"/>
              <w:bottom w:val="single" w:sz="4" w:space="0" w:color="auto"/>
              <w:right w:val="single" w:sz="4" w:space="0" w:color="auto"/>
            </w:tcBorders>
            <w:vAlign w:val="center"/>
            <w:hideMark/>
          </w:tcPr>
          <w:p w14:paraId="0ADA3434" w14:textId="77777777" w:rsidR="00D1033D" w:rsidRDefault="00D1033D" w:rsidP="00D1033D">
            <w:pPr>
              <w:pStyle w:val="BMSTableText"/>
              <w:widowControl w:val="0"/>
              <w:spacing w:before="0" w:after="120" w:line="276" w:lineRule="auto"/>
            </w:pPr>
            <w:r>
              <w:lastRenderedPageBreak/>
              <w:t xml:space="preserve">After completing 4 doses of combination therapy, administer as single agent </w:t>
            </w:r>
            <w:proofErr w:type="gramStart"/>
            <w:r>
              <w:t>as long as</w:t>
            </w:r>
            <w:proofErr w:type="gramEnd"/>
            <w:r>
              <w:t xml:space="preserve"> clinical benefit is observed or until treatment is no longer tolerated by the patient.</w:t>
            </w:r>
          </w:p>
        </w:tc>
      </w:tr>
      <w:tr w:rsidR="00D1033D" w14:paraId="67F76E1B" w14:textId="77777777" w:rsidTr="0059617A">
        <w:trPr>
          <w:trHeight w:val="620"/>
        </w:trPr>
        <w:tc>
          <w:tcPr>
            <w:tcW w:w="236" w:type="dxa"/>
            <w:tcBorders>
              <w:top w:val="nil"/>
              <w:left w:val="nil"/>
              <w:bottom w:val="nil"/>
              <w:right w:val="single" w:sz="4" w:space="0" w:color="auto"/>
            </w:tcBorders>
          </w:tcPr>
          <w:p w14:paraId="66C0B8C4" w14:textId="77777777" w:rsidR="00D1033D" w:rsidRDefault="00D1033D" w:rsidP="00D1033D">
            <w:pPr>
              <w:pStyle w:val="BMSTableText"/>
              <w:widowControl w:val="0"/>
              <w:spacing w:before="0" w:after="120" w:line="276" w:lineRule="auto"/>
              <w:jc w:val="left"/>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0A7D2307" w14:textId="77777777" w:rsidR="00D1033D" w:rsidRDefault="00D1033D" w:rsidP="00D1033D">
            <w:pPr>
              <w:spacing w:line="276" w:lineRule="auto"/>
            </w:pPr>
          </w:p>
        </w:tc>
        <w:tc>
          <w:tcPr>
            <w:tcW w:w="3449" w:type="dxa"/>
            <w:vMerge w:val="restart"/>
            <w:tcBorders>
              <w:top w:val="single" w:sz="4" w:space="0" w:color="auto"/>
              <w:left w:val="single" w:sz="4" w:space="0" w:color="auto"/>
              <w:bottom w:val="single" w:sz="4" w:space="0" w:color="auto"/>
              <w:right w:val="single" w:sz="4" w:space="0" w:color="auto"/>
            </w:tcBorders>
            <w:vAlign w:val="center"/>
            <w:hideMark/>
          </w:tcPr>
          <w:p w14:paraId="7DB585A0" w14:textId="77777777" w:rsidR="00D1033D" w:rsidRDefault="00D1033D" w:rsidP="00D1033D">
            <w:pPr>
              <w:pStyle w:val="BMSTableText"/>
              <w:widowControl w:val="0"/>
              <w:spacing w:before="0" w:after="0"/>
            </w:pPr>
            <w:r>
              <w:t>240 mg every 2 weeks</w:t>
            </w:r>
            <w:r>
              <w:br/>
              <w:t>(30-minute intravenous infusion)</w:t>
            </w:r>
            <w:r>
              <w:br/>
            </w:r>
            <w:r>
              <w:rPr>
                <w:u w:val="single"/>
              </w:rPr>
              <w:t>or</w:t>
            </w:r>
            <w:r>
              <w:rPr>
                <w:u w:val="single"/>
              </w:rPr>
              <w:br/>
            </w:r>
            <w:r>
              <w:t>480 mg every 4 weeks</w:t>
            </w:r>
            <w:r>
              <w:br/>
              <w:t>(30-minute intravenous infusion)</w:t>
            </w:r>
          </w:p>
          <w:p w14:paraId="37D45345" w14:textId="5CCB2588" w:rsidR="00D1033D" w:rsidRDefault="00D1033D" w:rsidP="00D1033D">
            <w:pPr>
              <w:pStyle w:val="BMSTableText"/>
              <w:widowControl w:val="0"/>
              <w:spacing w:before="0" w:after="120" w:line="276" w:lineRule="auto"/>
              <w:rPr>
                <w:color w:val="000000" w:themeColor="text1"/>
              </w:rPr>
            </w:pPr>
            <w:r>
              <w:br/>
              <w:t xml:space="preserve">Administer OPDIVO in combination with </w:t>
            </w:r>
            <w:proofErr w:type="spellStart"/>
            <w:r>
              <w:t>cabozantinib</w:t>
            </w:r>
            <w:proofErr w:type="spellEnd"/>
            <w:r>
              <w:t xml:space="preserve"> 40 mg orally once daily. </w:t>
            </w:r>
            <w:r w:rsidRPr="009665D5">
              <w:t xml:space="preserve">Patients should be instructed to not eat anything for at least 2 hours before and 1 hour after taking </w:t>
            </w:r>
            <w:proofErr w:type="spellStart"/>
            <w:r w:rsidRPr="009665D5">
              <w:t>cabozantinib</w:t>
            </w:r>
            <w:proofErr w:type="spellEnd"/>
            <w:r w:rsidRPr="009665D5">
              <w:t>.</w:t>
            </w:r>
          </w:p>
        </w:tc>
        <w:tc>
          <w:tcPr>
            <w:tcW w:w="3365" w:type="dxa"/>
            <w:vMerge w:val="restart"/>
            <w:tcBorders>
              <w:top w:val="single" w:sz="4" w:space="0" w:color="auto"/>
              <w:left w:val="single" w:sz="4" w:space="0" w:color="auto"/>
              <w:right w:val="single" w:sz="4" w:space="0" w:color="auto"/>
            </w:tcBorders>
            <w:vAlign w:val="center"/>
            <w:hideMark/>
          </w:tcPr>
          <w:p w14:paraId="414500EA" w14:textId="6EB6CD46" w:rsidR="00D1033D" w:rsidRDefault="00D1033D" w:rsidP="00D1033D">
            <w:pPr>
              <w:pStyle w:val="BMSTableText"/>
              <w:widowControl w:val="0"/>
              <w:spacing w:before="0" w:after="120" w:line="276" w:lineRule="auto"/>
            </w:pPr>
            <w:r>
              <w:t xml:space="preserve">OPDIVO: Treatment should be continued </w:t>
            </w:r>
            <w:proofErr w:type="gramStart"/>
            <w:r>
              <w:t>as long as</w:t>
            </w:r>
            <w:proofErr w:type="gramEnd"/>
            <w:r>
              <w:t xml:space="preserve"> clinical benefit is observed, until treatment is no longer tolerated by the patient, or up </w:t>
            </w:r>
            <w:r w:rsidRPr="00E14ECA">
              <w:t>to 2years</w:t>
            </w:r>
            <w:r>
              <w:t xml:space="preserve"> in patients without disease progression.</w:t>
            </w:r>
          </w:p>
          <w:p w14:paraId="678B598D" w14:textId="0F40F0FF" w:rsidR="00D1033D" w:rsidRDefault="00D1033D" w:rsidP="00D1033D">
            <w:pPr>
              <w:pStyle w:val="BMSTableText"/>
              <w:widowControl w:val="0"/>
              <w:spacing w:before="0" w:after="120" w:line="276" w:lineRule="auto"/>
            </w:pPr>
            <w:proofErr w:type="spellStart"/>
            <w:r>
              <w:t>Cabozantinib</w:t>
            </w:r>
            <w:proofErr w:type="spellEnd"/>
            <w:r>
              <w:t>: Until disease progression or unacceptable toxicity</w:t>
            </w:r>
          </w:p>
        </w:tc>
      </w:tr>
      <w:tr w:rsidR="00D1033D" w14:paraId="1F2BA14D" w14:textId="77777777" w:rsidTr="0059617A">
        <w:trPr>
          <w:trHeight w:val="893"/>
        </w:trPr>
        <w:tc>
          <w:tcPr>
            <w:tcW w:w="236" w:type="dxa"/>
            <w:tcBorders>
              <w:top w:val="nil"/>
              <w:left w:val="nil"/>
              <w:bottom w:val="nil"/>
              <w:right w:val="single" w:sz="4" w:space="0" w:color="auto"/>
            </w:tcBorders>
          </w:tcPr>
          <w:p w14:paraId="1A47F3A1" w14:textId="77777777" w:rsidR="00D1033D" w:rsidRDefault="00D1033D" w:rsidP="00D1033D">
            <w:pPr>
              <w:pStyle w:val="BMSTableText"/>
              <w:widowControl w:val="0"/>
              <w:spacing w:before="0" w:after="120" w:line="276" w:lineRule="auto"/>
              <w:jc w:val="left"/>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555A1797" w14:textId="77777777" w:rsidR="00D1033D" w:rsidRDefault="00D1033D" w:rsidP="00D1033D">
            <w:pPr>
              <w:spacing w:line="276" w:lineRule="auto"/>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C47ED38" w14:textId="77777777" w:rsidR="00D1033D" w:rsidRDefault="00D1033D" w:rsidP="00D1033D">
            <w:pPr>
              <w:spacing w:line="276" w:lineRule="auto"/>
              <w:rPr>
                <w:color w:val="000000" w:themeColor="text1"/>
              </w:rPr>
            </w:pPr>
          </w:p>
        </w:tc>
        <w:tc>
          <w:tcPr>
            <w:tcW w:w="3365" w:type="dxa"/>
            <w:vMerge/>
            <w:tcBorders>
              <w:left w:val="single" w:sz="4" w:space="0" w:color="auto"/>
              <w:bottom w:val="single" w:sz="4" w:space="0" w:color="auto"/>
              <w:right w:val="single" w:sz="4" w:space="0" w:color="auto"/>
            </w:tcBorders>
            <w:vAlign w:val="center"/>
            <w:hideMark/>
          </w:tcPr>
          <w:p w14:paraId="6E6476BA" w14:textId="09746420" w:rsidR="00D1033D" w:rsidRDefault="00D1033D" w:rsidP="00D1033D">
            <w:pPr>
              <w:pStyle w:val="BMSTableText"/>
              <w:widowControl w:val="0"/>
              <w:spacing w:before="0" w:after="120" w:line="276" w:lineRule="auto"/>
            </w:pPr>
          </w:p>
        </w:tc>
      </w:tr>
    </w:tbl>
    <w:p w14:paraId="67D7D7D1" w14:textId="77777777" w:rsidR="00A953C6" w:rsidRDefault="00A953C6" w:rsidP="008D174C">
      <w:pPr>
        <w:pStyle w:val="CommentText"/>
        <w:spacing w:after="0"/>
        <w:rPr>
          <w:sz w:val="18"/>
          <w:szCs w:val="18"/>
        </w:rPr>
      </w:pPr>
      <w:r>
        <w:rPr>
          <w:sz w:val="18"/>
          <w:szCs w:val="18"/>
        </w:rPr>
        <w:t>*Following the last dose of the combination of nivolumab and ipilimumab, the first dose of nivolumab monotherapy should be administered after 3 weeks when using 3 mg/kg or 240 mg or 6 weeks when using 480 mg</w:t>
      </w:r>
    </w:p>
    <w:p w14:paraId="7786287A" w14:textId="786BC5F1" w:rsidR="006B4CC9" w:rsidRPr="00A953C6" w:rsidRDefault="00A953C6" w:rsidP="00A953C6">
      <w:pPr>
        <w:pStyle w:val="CommentText"/>
        <w:rPr>
          <w:snapToGrid w:val="0"/>
        </w:rPr>
      </w:pPr>
      <w:r w:rsidRPr="004E1642">
        <w:rPr>
          <w:sz w:val="18"/>
          <w:szCs w:val="18"/>
        </w:rPr>
        <w:t>^ As per combination indications in Section 4.1 Therapeutic Indications.</w:t>
      </w:r>
    </w:p>
    <w:p w14:paraId="77D8FFB0" w14:textId="057A50FD" w:rsidR="00EE5D4D" w:rsidRPr="004E0F60" w:rsidRDefault="0067316B" w:rsidP="004F521F">
      <w:pPr>
        <w:pStyle w:val="Heading3"/>
        <w:rPr>
          <w:noProof w:val="0"/>
          <w:color w:val="000000" w:themeColor="text1"/>
          <w:lang w:val="en-AU"/>
        </w:rPr>
      </w:pPr>
      <w:r w:rsidRPr="004E0F60">
        <w:rPr>
          <w:noProof w:val="0"/>
          <w:lang w:val="en-AU"/>
        </w:rPr>
        <w:t xml:space="preserve">Recommended </w:t>
      </w:r>
      <w:r w:rsidR="00E26FDD" w:rsidRPr="004E0F60">
        <w:rPr>
          <w:noProof w:val="0"/>
          <w:lang w:val="en-AU"/>
        </w:rPr>
        <w:t>t</w:t>
      </w:r>
      <w:r w:rsidRPr="004E0F60">
        <w:rPr>
          <w:noProof w:val="0"/>
          <w:lang w:val="en-AU"/>
        </w:rPr>
        <w:t xml:space="preserve">reatment </w:t>
      </w:r>
      <w:r w:rsidR="00E26FDD" w:rsidRPr="004E0F60">
        <w:rPr>
          <w:noProof w:val="0"/>
          <w:lang w:val="en-AU"/>
        </w:rPr>
        <w:t>m</w:t>
      </w:r>
      <w:r w:rsidRPr="004E0F60">
        <w:rPr>
          <w:noProof w:val="0"/>
          <w:lang w:val="en-AU"/>
        </w:rPr>
        <w:t xml:space="preserve">odifications for OPDIVO as </w:t>
      </w:r>
      <w:r w:rsidR="00E26FDD" w:rsidRPr="004E0F60">
        <w:rPr>
          <w:noProof w:val="0"/>
          <w:lang w:val="en-AU"/>
        </w:rPr>
        <w:t>m</w:t>
      </w:r>
      <w:r w:rsidRPr="004E0F60">
        <w:rPr>
          <w:noProof w:val="0"/>
          <w:lang w:val="en-AU"/>
        </w:rPr>
        <w:t xml:space="preserve">onotherapy and OPDIVO in combination with </w:t>
      </w:r>
      <w:r w:rsidR="0081071C">
        <w:rPr>
          <w:lang w:val="en-AU"/>
        </w:rPr>
        <w:t>other therapeutic agents</w:t>
      </w:r>
      <w:r w:rsidRPr="004E0F60">
        <w:rPr>
          <w:noProof w:val="0"/>
          <w:lang w:val="en-AU"/>
        </w:rPr>
        <w:t xml:space="preserve"> </w:t>
      </w:r>
    </w:p>
    <w:p w14:paraId="5C550FA7" w14:textId="128613CA" w:rsidR="00EE5D4D" w:rsidRPr="004E0F60" w:rsidRDefault="00EE5D4D" w:rsidP="00B71DD1">
      <w:pPr>
        <w:spacing w:after="120"/>
      </w:pPr>
      <w:r w:rsidRPr="004E0F60">
        <w:t>Dose escalation or reduction is not recommended</w:t>
      </w:r>
      <w:r w:rsidR="00A953C6">
        <w:t xml:space="preserve"> </w:t>
      </w:r>
      <w:r w:rsidR="00A953C6" w:rsidRPr="00466DD1">
        <w:t>for OPDIVO as monotherapy or in combination with other therapeutic agents</w:t>
      </w:r>
      <w:r w:rsidRPr="004E0F60">
        <w:t xml:space="preserve">. Dosing delay or discontinuation may be required based on individual safety and tolerability. </w:t>
      </w:r>
      <w:r w:rsidR="00A953C6" w:rsidRPr="00466DD1">
        <w:t>When nivolumab is administered in combination, refer to the Product Information of the other combination therapy agents regarding dosing.</w:t>
      </w:r>
    </w:p>
    <w:p w14:paraId="1025876C" w14:textId="29CD32FB" w:rsidR="00E37C07" w:rsidRDefault="00EE5D4D" w:rsidP="00B71DD1">
      <w:pPr>
        <w:spacing w:after="120"/>
      </w:pPr>
      <w:r w:rsidRPr="004E0F60">
        <w:t xml:space="preserve">When OPDIVO is administered in combination with </w:t>
      </w:r>
      <w:r w:rsidR="0081071C">
        <w:t>ipilimumab</w:t>
      </w:r>
      <w:r w:rsidRPr="004E0F60">
        <w:t xml:space="preserve">, if either agent is withheld, the other agent should also be withheld. </w:t>
      </w:r>
      <w:r w:rsidR="00694DFD" w:rsidRPr="004E0F60">
        <w:t>Atypical responses (i.e., an initial transient increase in tumour size or small new lesions within the first few months followed by tumour shrinkage) have been observed. It is recommended to continue treatment with nivolumab for clinically stable patients with initial evidence of disease progression until disease progression is confirmed.</w:t>
      </w:r>
    </w:p>
    <w:p w14:paraId="147B5E3D" w14:textId="77777777" w:rsidR="00265C73" w:rsidRPr="004E0F60" w:rsidRDefault="00265C73" w:rsidP="00265C73">
      <w:pPr>
        <w:spacing w:after="120"/>
      </w:pPr>
      <w:r w:rsidRPr="00333D96">
        <w:rPr>
          <w:noProof/>
        </w:rPr>
        <w:t>When OPDIVO is administered in combination with chemotherapy, refer to the Product Information of the other combination therapy agents regarding dosing.</w:t>
      </w:r>
      <w:r w:rsidRPr="00333D96">
        <w:rPr>
          <w:rStyle w:val="CommentReference"/>
          <w:sz w:val="22"/>
          <w:szCs w:val="22"/>
        </w:rPr>
        <w:t xml:space="preserve"> D</w:t>
      </w:r>
      <w:r w:rsidRPr="00333D96">
        <w:rPr>
          <w:noProof/>
        </w:rPr>
        <w:t>ose escalation or reduction is not recommended for OPDIVO. I</w:t>
      </w:r>
      <w:r w:rsidRPr="00333D96">
        <w:t>f any agents are withheld, the other agents may be continued. If dosing is resumed after a delay, either the combination treatment, OPDIVO monotherapy or chemotherapy alone could be resumed based on the evaluation of the individual patient.</w:t>
      </w:r>
    </w:p>
    <w:p w14:paraId="4029890C" w14:textId="77777777" w:rsidR="00265C73" w:rsidRPr="004E0F60" w:rsidRDefault="00265C73" w:rsidP="00B71DD1">
      <w:pPr>
        <w:spacing w:after="120"/>
      </w:pPr>
    </w:p>
    <w:tbl>
      <w:tblPr>
        <w:tblW w:w="0" w:type="auto"/>
        <w:tblLook w:val="04A0" w:firstRow="1" w:lastRow="0" w:firstColumn="1" w:lastColumn="0" w:noHBand="0" w:noVBand="1"/>
      </w:tblPr>
      <w:tblGrid>
        <w:gridCol w:w="2055"/>
        <w:gridCol w:w="3583"/>
        <w:gridCol w:w="3388"/>
      </w:tblGrid>
      <w:tr w:rsidR="000D1E9A" w:rsidRPr="004E0F60" w14:paraId="7256F9D1" w14:textId="77777777" w:rsidTr="00CD2913">
        <w:trPr>
          <w:tblHeader/>
        </w:trPr>
        <w:tc>
          <w:tcPr>
            <w:tcW w:w="9026" w:type="dxa"/>
            <w:gridSpan w:val="3"/>
            <w:tcBorders>
              <w:bottom w:val="double" w:sz="4" w:space="0" w:color="auto"/>
            </w:tcBorders>
            <w:shd w:val="clear" w:color="auto" w:fill="auto"/>
          </w:tcPr>
          <w:p w14:paraId="504496B8" w14:textId="336E77A3" w:rsidR="000D1E9A" w:rsidRPr="00A703E9" w:rsidRDefault="00A703E9" w:rsidP="00A703E9">
            <w:pPr>
              <w:pStyle w:val="Caption"/>
              <w:keepNext/>
              <w:jc w:val="left"/>
            </w:pPr>
            <w:bookmarkStart w:id="3" w:name="_Ref5357224"/>
            <w:r>
              <w:t xml:space="preserve">Table </w:t>
            </w:r>
            <w:fldSimple w:instr=" SEQ Table \* ARABIC ">
              <w:r w:rsidR="00C057C0">
                <w:rPr>
                  <w:noProof/>
                </w:rPr>
                <w:t>3</w:t>
              </w:r>
            </w:fldSimple>
            <w:r>
              <w:t xml:space="preserve"> </w:t>
            </w:r>
            <w:bookmarkEnd w:id="3"/>
            <w:r w:rsidR="000D1E9A" w:rsidRPr="008121EB">
              <w:rPr>
                <w:szCs w:val="24"/>
              </w:rPr>
              <w:t xml:space="preserve">Recommended treatment modifications for OPDIVO as monotherapy or OPDIVO in combination with </w:t>
            </w:r>
            <w:r w:rsidR="001451A9" w:rsidRPr="008121EB">
              <w:rPr>
                <w:szCs w:val="24"/>
              </w:rPr>
              <w:t>other therapeutic agents</w:t>
            </w:r>
          </w:p>
        </w:tc>
      </w:tr>
      <w:tr w:rsidR="000D1E9A" w:rsidRPr="004E0F60" w14:paraId="4200411B" w14:textId="77777777" w:rsidTr="00CD2913">
        <w:trPr>
          <w:tblHeader/>
        </w:trPr>
        <w:tc>
          <w:tcPr>
            <w:tcW w:w="2055" w:type="dxa"/>
            <w:tcBorders>
              <w:top w:val="double" w:sz="4" w:space="0" w:color="auto"/>
              <w:bottom w:val="single" w:sz="4" w:space="0" w:color="auto"/>
            </w:tcBorders>
            <w:shd w:val="clear" w:color="auto" w:fill="auto"/>
          </w:tcPr>
          <w:p w14:paraId="0DBAB320" w14:textId="77777777" w:rsidR="000D1E9A" w:rsidRPr="004E0F60" w:rsidRDefault="000D1E9A" w:rsidP="00CD2913">
            <w:pPr>
              <w:pStyle w:val="BMSTableHeader"/>
              <w:spacing w:before="0" w:after="0"/>
              <w:rPr>
                <w:lang w:val="en-AU"/>
              </w:rPr>
            </w:pPr>
            <w:r w:rsidRPr="004E0F60">
              <w:rPr>
                <w:lang w:val="en-AU"/>
              </w:rPr>
              <w:t>Immune-related adverse reaction</w:t>
            </w:r>
          </w:p>
        </w:tc>
        <w:tc>
          <w:tcPr>
            <w:tcW w:w="3583" w:type="dxa"/>
            <w:tcBorders>
              <w:top w:val="double" w:sz="4" w:space="0" w:color="auto"/>
              <w:bottom w:val="single" w:sz="4" w:space="0" w:color="auto"/>
            </w:tcBorders>
            <w:shd w:val="clear" w:color="auto" w:fill="auto"/>
          </w:tcPr>
          <w:p w14:paraId="4E769131" w14:textId="77777777" w:rsidR="000D1E9A" w:rsidRPr="004E0F60" w:rsidRDefault="000D1E9A" w:rsidP="00CD2913">
            <w:pPr>
              <w:pStyle w:val="BMSTableHeader"/>
              <w:rPr>
                <w:lang w:val="en-AU"/>
              </w:rPr>
            </w:pPr>
            <w:r w:rsidRPr="004E0F60">
              <w:rPr>
                <w:lang w:val="en-AU"/>
              </w:rPr>
              <w:t xml:space="preserve">Severity of Adverse </w:t>
            </w:r>
            <w:proofErr w:type="spellStart"/>
            <w:r w:rsidRPr="004E0F60">
              <w:rPr>
                <w:lang w:val="en-AU"/>
              </w:rPr>
              <w:t>Reaction</w:t>
            </w:r>
            <w:r w:rsidRPr="004E0F60">
              <w:rPr>
                <w:vertAlign w:val="superscript"/>
                <w:lang w:val="en-AU"/>
              </w:rPr>
              <w:t>a</w:t>
            </w:r>
            <w:proofErr w:type="spellEnd"/>
          </w:p>
        </w:tc>
        <w:tc>
          <w:tcPr>
            <w:tcW w:w="3388" w:type="dxa"/>
            <w:tcBorders>
              <w:top w:val="double" w:sz="4" w:space="0" w:color="auto"/>
              <w:bottom w:val="single" w:sz="4" w:space="0" w:color="auto"/>
            </w:tcBorders>
            <w:shd w:val="clear" w:color="auto" w:fill="auto"/>
          </w:tcPr>
          <w:p w14:paraId="35ACD1FA" w14:textId="77777777" w:rsidR="000D1E9A" w:rsidRPr="004E0F60" w:rsidRDefault="000D1E9A" w:rsidP="00CD2913">
            <w:pPr>
              <w:pStyle w:val="BMSTableHeader"/>
              <w:rPr>
                <w:lang w:val="en-AU"/>
              </w:rPr>
            </w:pPr>
            <w:r w:rsidRPr="004E0F60">
              <w:rPr>
                <w:lang w:val="en-AU"/>
              </w:rPr>
              <w:t>Treatment modification</w:t>
            </w:r>
          </w:p>
        </w:tc>
      </w:tr>
      <w:tr w:rsidR="000D1E9A" w:rsidRPr="004E0F60" w14:paraId="2DDC57CC" w14:textId="77777777" w:rsidTr="00CD2913">
        <w:tc>
          <w:tcPr>
            <w:tcW w:w="2055" w:type="dxa"/>
            <w:tcBorders>
              <w:top w:val="single" w:sz="4" w:space="0" w:color="auto"/>
            </w:tcBorders>
            <w:shd w:val="clear" w:color="auto" w:fill="auto"/>
            <w:vAlign w:val="center"/>
          </w:tcPr>
          <w:p w14:paraId="1ECE881F" w14:textId="77777777" w:rsidR="000D1E9A" w:rsidRPr="004E0F60" w:rsidRDefault="000D1E9A" w:rsidP="00CD2913">
            <w:pPr>
              <w:pStyle w:val="BMSTableText"/>
              <w:jc w:val="left"/>
              <w:rPr>
                <w:lang w:val="en-AU"/>
              </w:rPr>
            </w:pPr>
            <w:r w:rsidRPr="004E0F60">
              <w:rPr>
                <w:lang w:val="en-AU"/>
              </w:rPr>
              <w:t>Immune</w:t>
            </w:r>
            <w:r w:rsidRPr="004E0F60">
              <w:rPr>
                <w:lang w:val="en-AU"/>
              </w:rPr>
              <w:noBreakHyphen/>
              <w:t>related pneumonitis</w:t>
            </w:r>
          </w:p>
        </w:tc>
        <w:tc>
          <w:tcPr>
            <w:tcW w:w="3583" w:type="dxa"/>
            <w:tcBorders>
              <w:top w:val="single" w:sz="4" w:space="0" w:color="auto"/>
              <w:bottom w:val="dashSmallGap" w:sz="4" w:space="0" w:color="auto"/>
            </w:tcBorders>
            <w:shd w:val="clear" w:color="auto" w:fill="auto"/>
          </w:tcPr>
          <w:p w14:paraId="7448C288" w14:textId="77777777" w:rsidR="000D1E9A" w:rsidRPr="004E0F60" w:rsidRDefault="000D1E9A" w:rsidP="00CD2913">
            <w:pPr>
              <w:pStyle w:val="BMSTableText"/>
              <w:jc w:val="left"/>
              <w:rPr>
                <w:lang w:val="en-AU"/>
              </w:rPr>
            </w:pPr>
            <w:r w:rsidRPr="004E0F60">
              <w:rPr>
                <w:lang w:val="en-AU"/>
              </w:rPr>
              <w:t xml:space="preserve">Grade 2 pneumonitis </w:t>
            </w:r>
          </w:p>
        </w:tc>
        <w:tc>
          <w:tcPr>
            <w:tcW w:w="3388" w:type="dxa"/>
            <w:tcBorders>
              <w:top w:val="single" w:sz="4" w:space="0" w:color="auto"/>
              <w:bottom w:val="dashSmallGap" w:sz="4" w:space="0" w:color="auto"/>
            </w:tcBorders>
            <w:shd w:val="clear" w:color="auto" w:fill="auto"/>
          </w:tcPr>
          <w:p w14:paraId="265BE13B" w14:textId="77777777" w:rsidR="000D1E9A" w:rsidRPr="004E0F60" w:rsidRDefault="000D1E9A" w:rsidP="00CD2913">
            <w:pPr>
              <w:pStyle w:val="BMSTableText"/>
              <w:jc w:val="left"/>
              <w:rPr>
                <w:lang w:val="en-AU"/>
              </w:rPr>
            </w:pPr>
            <w:r w:rsidRPr="004E0F60">
              <w:rPr>
                <w:lang w:val="en-AU"/>
              </w:rPr>
              <w:t>Withhold dose(s) until symptoms resolve, radiographic abnormalities improve, and management with corticosteroids is complete.</w:t>
            </w:r>
          </w:p>
        </w:tc>
      </w:tr>
      <w:tr w:rsidR="000D1E9A" w:rsidRPr="004E0F60" w14:paraId="78EEFD17" w14:textId="77777777" w:rsidTr="00CD2913">
        <w:tc>
          <w:tcPr>
            <w:tcW w:w="2055" w:type="dxa"/>
            <w:tcBorders>
              <w:bottom w:val="single" w:sz="4" w:space="0" w:color="auto"/>
            </w:tcBorders>
            <w:shd w:val="clear" w:color="auto" w:fill="auto"/>
            <w:vAlign w:val="center"/>
          </w:tcPr>
          <w:p w14:paraId="7920EBE5" w14:textId="77777777" w:rsidR="000D1E9A" w:rsidRPr="004E0F60" w:rsidRDefault="000D1E9A" w:rsidP="00CD2913">
            <w:pPr>
              <w:pStyle w:val="BMSTableText"/>
              <w:jc w:val="left"/>
              <w:rPr>
                <w:lang w:val="en-AU"/>
              </w:rPr>
            </w:pPr>
          </w:p>
        </w:tc>
        <w:tc>
          <w:tcPr>
            <w:tcW w:w="3583" w:type="dxa"/>
            <w:tcBorders>
              <w:top w:val="dashSmallGap" w:sz="4" w:space="0" w:color="auto"/>
              <w:bottom w:val="single" w:sz="4" w:space="0" w:color="auto"/>
            </w:tcBorders>
            <w:shd w:val="clear" w:color="auto" w:fill="auto"/>
          </w:tcPr>
          <w:p w14:paraId="7F06B8A2" w14:textId="77777777" w:rsidR="000D1E9A" w:rsidRPr="004E0F60" w:rsidRDefault="000D1E9A" w:rsidP="00CD2913">
            <w:pPr>
              <w:pStyle w:val="BMSTableText"/>
              <w:jc w:val="left"/>
              <w:rPr>
                <w:lang w:val="en-AU"/>
              </w:rPr>
            </w:pPr>
            <w:r w:rsidRPr="004E0F60">
              <w:rPr>
                <w:lang w:val="en-AU"/>
              </w:rPr>
              <w:t>Grade 3 or 4 pneumonitis</w:t>
            </w:r>
          </w:p>
        </w:tc>
        <w:tc>
          <w:tcPr>
            <w:tcW w:w="3388" w:type="dxa"/>
            <w:tcBorders>
              <w:top w:val="dashSmallGap" w:sz="4" w:space="0" w:color="auto"/>
              <w:bottom w:val="single" w:sz="4" w:space="0" w:color="auto"/>
            </w:tcBorders>
            <w:shd w:val="clear" w:color="auto" w:fill="auto"/>
          </w:tcPr>
          <w:p w14:paraId="3FE61636" w14:textId="77777777" w:rsidR="000D1E9A" w:rsidRPr="004E0F60" w:rsidRDefault="000D1E9A" w:rsidP="00CD2913">
            <w:pPr>
              <w:pStyle w:val="BMSTableText"/>
              <w:jc w:val="left"/>
              <w:rPr>
                <w:lang w:val="en-AU"/>
              </w:rPr>
            </w:pPr>
            <w:r w:rsidRPr="004E0F60">
              <w:rPr>
                <w:lang w:val="en-AU"/>
              </w:rPr>
              <w:t>Permanently discontinue treatment.</w:t>
            </w:r>
          </w:p>
        </w:tc>
      </w:tr>
      <w:tr w:rsidR="000D1E9A" w:rsidRPr="004E0F60" w14:paraId="5536FD60" w14:textId="77777777" w:rsidTr="00CD2913">
        <w:tc>
          <w:tcPr>
            <w:tcW w:w="2055" w:type="dxa"/>
            <w:vMerge w:val="restart"/>
            <w:tcBorders>
              <w:top w:val="single" w:sz="4" w:space="0" w:color="auto"/>
            </w:tcBorders>
            <w:shd w:val="clear" w:color="auto" w:fill="auto"/>
            <w:vAlign w:val="center"/>
          </w:tcPr>
          <w:p w14:paraId="037055A4" w14:textId="77777777" w:rsidR="000D1E9A" w:rsidRPr="004E0F60" w:rsidRDefault="000D1E9A" w:rsidP="00CD2913">
            <w:pPr>
              <w:pStyle w:val="BMSTableText"/>
              <w:jc w:val="left"/>
              <w:rPr>
                <w:lang w:val="en-AU"/>
              </w:rPr>
            </w:pPr>
            <w:r w:rsidRPr="004E0F60">
              <w:rPr>
                <w:lang w:val="en-AU"/>
              </w:rPr>
              <w:t>Immune-related colitis</w:t>
            </w:r>
          </w:p>
        </w:tc>
        <w:tc>
          <w:tcPr>
            <w:tcW w:w="3583" w:type="dxa"/>
            <w:tcBorders>
              <w:top w:val="single" w:sz="4" w:space="0" w:color="auto"/>
              <w:bottom w:val="dashSmallGap" w:sz="4" w:space="0" w:color="auto"/>
            </w:tcBorders>
            <w:shd w:val="clear" w:color="auto" w:fill="auto"/>
          </w:tcPr>
          <w:p w14:paraId="079238D7" w14:textId="77777777" w:rsidR="000D1E9A" w:rsidRPr="004E0F60" w:rsidRDefault="000D1E9A" w:rsidP="00CD2913">
            <w:pPr>
              <w:pStyle w:val="BMSTableText"/>
              <w:keepNext/>
              <w:keepLines/>
              <w:jc w:val="left"/>
              <w:rPr>
                <w:lang w:val="en-AU"/>
              </w:rPr>
            </w:pPr>
            <w:r w:rsidRPr="004E0F60">
              <w:rPr>
                <w:lang w:val="en-AU"/>
              </w:rPr>
              <w:t>Grade 2 diarrhoea or colitis</w:t>
            </w:r>
          </w:p>
        </w:tc>
        <w:tc>
          <w:tcPr>
            <w:tcW w:w="3388" w:type="dxa"/>
            <w:tcBorders>
              <w:top w:val="single" w:sz="4" w:space="0" w:color="auto"/>
              <w:bottom w:val="dashSmallGap" w:sz="4" w:space="0" w:color="auto"/>
            </w:tcBorders>
            <w:shd w:val="clear" w:color="auto" w:fill="auto"/>
          </w:tcPr>
          <w:p w14:paraId="0F9B55CB" w14:textId="77777777" w:rsidR="000D1E9A" w:rsidRPr="004E0F60" w:rsidRDefault="000D1E9A" w:rsidP="00CD2913">
            <w:pPr>
              <w:pStyle w:val="BMSTableText"/>
              <w:keepNext/>
              <w:keepLines/>
              <w:jc w:val="left"/>
              <w:rPr>
                <w:lang w:val="en-AU"/>
              </w:rPr>
            </w:pPr>
            <w:r w:rsidRPr="004E0F60">
              <w:rPr>
                <w:lang w:val="en-AU"/>
              </w:rPr>
              <w:t>Withhold dose(s) until symptoms resolve and management with corticosteroids, if needed, is complete.</w:t>
            </w:r>
          </w:p>
        </w:tc>
      </w:tr>
      <w:tr w:rsidR="000D1E9A" w:rsidRPr="004E0F60" w14:paraId="06011755" w14:textId="77777777" w:rsidTr="00CD2913">
        <w:tc>
          <w:tcPr>
            <w:tcW w:w="2055" w:type="dxa"/>
            <w:vMerge/>
            <w:shd w:val="clear" w:color="auto" w:fill="auto"/>
          </w:tcPr>
          <w:p w14:paraId="39A3214B" w14:textId="77777777" w:rsidR="000D1E9A" w:rsidRPr="004E0F60" w:rsidRDefault="000D1E9A" w:rsidP="00CD2913">
            <w:pPr>
              <w:pStyle w:val="BMSTableText"/>
              <w:jc w:val="left"/>
              <w:rPr>
                <w:lang w:val="en-AU"/>
              </w:rPr>
            </w:pPr>
          </w:p>
        </w:tc>
        <w:tc>
          <w:tcPr>
            <w:tcW w:w="3583" w:type="dxa"/>
            <w:tcBorders>
              <w:top w:val="dashSmallGap" w:sz="4" w:space="0" w:color="auto"/>
              <w:bottom w:val="dashSmallGap" w:sz="4" w:space="0" w:color="auto"/>
            </w:tcBorders>
            <w:shd w:val="clear" w:color="auto" w:fill="auto"/>
          </w:tcPr>
          <w:p w14:paraId="424116C8" w14:textId="77777777" w:rsidR="000D1E9A" w:rsidRPr="004E0F60" w:rsidRDefault="000D1E9A" w:rsidP="00CD2913">
            <w:pPr>
              <w:pStyle w:val="BMSTableText"/>
              <w:keepNext/>
              <w:keepLines/>
              <w:jc w:val="left"/>
              <w:rPr>
                <w:lang w:val="en-AU"/>
              </w:rPr>
            </w:pPr>
            <w:r w:rsidRPr="004E0F60">
              <w:rPr>
                <w:lang w:val="en-AU"/>
              </w:rPr>
              <w:t xml:space="preserve">Grade 3 diarrhoea or colitis </w:t>
            </w:r>
            <w:r w:rsidRPr="004E0F60">
              <w:rPr>
                <w:lang w:val="en-AU"/>
              </w:rPr>
              <w:br/>
            </w:r>
            <w:r w:rsidRPr="004E0F60">
              <w:rPr>
                <w:lang w:val="en-AU"/>
              </w:rPr>
              <w:tab/>
              <w:t>- OPDIVO monotherapy</w:t>
            </w:r>
          </w:p>
        </w:tc>
        <w:tc>
          <w:tcPr>
            <w:tcW w:w="3388" w:type="dxa"/>
            <w:tcBorders>
              <w:top w:val="dashSmallGap" w:sz="4" w:space="0" w:color="auto"/>
              <w:bottom w:val="dashSmallGap" w:sz="4" w:space="0" w:color="auto"/>
            </w:tcBorders>
            <w:shd w:val="clear" w:color="auto" w:fill="auto"/>
          </w:tcPr>
          <w:p w14:paraId="5613DD02" w14:textId="77777777" w:rsidR="000D1E9A" w:rsidRPr="004E0F60" w:rsidRDefault="000D1E9A" w:rsidP="00CD2913">
            <w:pPr>
              <w:pStyle w:val="BMSTableText"/>
              <w:keepNext/>
              <w:keepLines/>
              <w:spacing w:before="0" w:after="0"/>
              <w:jc w:val="left"/>
              <w:rPr>
                <w:lang w:val="en-AU"/>
              </w:rPr>
            </w:pPr>
            <w:r w:rsidRPr="004E0F60">
              <w:rPr>
                <w:lang w:val="en-AU"/>
              </w:rPr>
              <w:t>Withhold dose(s) until symptoms resolve and management with corticosteroids is complete.</w:t>
            </w:r>
          </w:p>
          <w:p w14:paraId="53127436" w14:textId="77777777" w:rsidR="000D1E9A" w:rsidRPr="004E0F60" w:rsidRDefault="000D1E9A" w:rsidP="00CD2913">
            <w:pPr>
              <w:pStyle w:val="BMSTableText"/>
              <w:keepNext/>
              <w:keepLines/>
              <w:jc w:val="left"/>
              <w:rPr>
                <w:lang w:val="en-AU"/>
              </w:rPr>
            </w:pPr>
          </w:p>
        </w:tc>
      </w:tr>
      <w:tr w:rsidR="000D1E9A" w:rsidRPr="004E0F60" w14:paraId="7DB3AE2E" w14:textId="77777777" w:rsidTr="00CD2913">
        <w:tc>
          <w:tcPr>
            <w:tcW w:w="2055" w:type="dxa"/>
            <w:vMerge/>
            <w:shd w:val="clear" w:color="auto" w:fill="auto"/>
          </w:tcPr>
          <w:p w14:paraId="72E8D7F1" w14:textId="77777777" w:rsidR="000D1E9A" w:rsidRPr="004E0F60" w:rsidRDefault="000D1E9A" w:rsidP="00CD2913">
            <w:pPr>
              <w:pStyle w:val="BMSTableText"/>
              <w:jc w:val="left"/>
              <w:rPr>
                <w:lang w:val="en-AU"/>
              </w:rPr>
            </w:pPr>
          </w:p>
        </w:tc>
        <w:tc>
          <w:tcPr>
            <w:tcW w:w="3583" w:type="dxa"/>
            <w:tcBorders>
              <w:top w:val="dashSmallGap" w:sz="4" w:space="0" w:color="auto"/>
            </w:tcBorders>
            <w:shd w:val="clear" w:color="auto" w:fill="auto"/>
          </w:tcPr>
          <w:p w14:paraId="69B11E00" w14:textId="77777777" w:rsidR="000D1E9A" w:rsidRPr="004E0F60" w:rsidRDefault="000D1E9A" w:rsidP="00CD2913">
            <w:pPr>
              <w:pStyle w:val="BMSTableText"/>
              <w:keepNext/>
              <w:keepLines/>
              <w:jc w:val="left"/>
              <w:rPr>
                <w:lang w:val="en-AU"/>
              </w:rPr>
            </w:pPr>
            <w:r w:rsidRPr="004E0F60">
              <w:rPr>
                <w:lang w:val="en-AU"/>
              </w:rPr>
              <w:t xml:space="preserve">Grade 3 diarrhoea or colitis </w:t>
            </w:r>
            <w:r w:rsidRPr="004E0F60">
              <w:rPr>
                <w:lang w:val="en-AU"/>
              </w:rPr>
              <w:br/>
            </w:r>
            <w:r w:rsidRPr="004E0F60">
              <w:rPr>
                <w:lang w:val="en-AU"/>
              </w:rPr>
              <w:tab/>
              <w:t xml:space="preserve">- </w:t>
            </w:r>
            <w:proofErr w:type="spellStart"/>
            <w:r w:rsidRPr="004E0F60">
              <w:rPr>
                <w:lang w:val="en-AU"/>
              </w:rPr>
              <w:t>OPDIVO+ipilimumab</w:t>
            </w:r>
            <w:proofErr w:type="spellEnd"/>
          </w:p>
        </w:tc>
        <w:tc>
          <w:tcPr>
            <w:tcW w:w="3388" w:type="dxa"/>
            <w:vMerge w:val="restart"/>
            <w:tcBorders>
              <w:top w:val="dashSmallGap" w:sz="4" w:space="0" w:color="auto"/>
            </w:tcBorders>
            <w:shd w:val="clear" w:color="auto" w:fill="auto"/>
            <w:vAlign w:val="center"/>
          </w:tcPr>
          <w:p w14:paraId="4AD8E41B" w14:textId="77777777" w:rsidR="000D1E9A" w:rsidRPr="004E0F60" w:rsidRDefault="000D1E9A" w:rsidP="00CD2913">
            <w:pPr>
              <w:pStyle w:val="BMSTableText"/>
              <w:keepNext/>
              <w:keepLines/>
              <w:jc w:val="left"/>
              <w:rPr>
                <w:lang w:val="en-AU"/>
              </w:rPr>
            </w:pPr>
            <w:r w:rsidRPr="004E0F60">
              <w:rPr>
                <w:lang w:val="en-AU"/>
              </w:rPr>
              <w:t>Permanently discontinue treatment.</w:t>
            </w:r>
          </w:p>
        </w:tc>
      </w:tr>
      <w:tr w:rsidR="000D1E9A" w:rsidRPr="004E0F60" w14:paraId="1FA93B87" w14:textId="77777777" w:rsidTr="00CD2913">
        <w:tc>
          <w:tcPr>
            <w:tcW w:w="2055" w:type="dxa"/>
            <w:vMerge/>
            <w:tcBorders>
              <w:bottom w:val="single" w:sz="4" w:space="0" w:color="auto"/>
            </w:tcBorders>
            <w:shd w:val="clear" w:color="auto" w:fill="auto"/>
          </w:tcPr>
          <w:p w14:paraId="712E1AC3" w14:textId="77777777" w:rsidR="000D1E9A" w:rsidRPr="004E0F60" w:rsidRDefault="000D1E9A" w:rsidP="00CD2913">
            <w:pPr>
              <w:pStyle w:val="BMSTableText"/>
              <w:jc w:val="left"/>
              <w:rPr>
                <w:lang w:val="en-AU"/>
              </w:rPr>
            </w:pPr>
          </w:p>
        </w:tc>
        <w:tc>
          <w:tcPr>
            <w:tcW w:w="3583" w:type="dxa"/>
            <w:tcBorders>
              <w:bottom w:val="single" w:sz="4" w:space="0" w:color="auto"/>
            </w:tcBorders>
            <w:shd w:val="clear" w:color="auto" w:fill="auto"/>
          </w:tcPr>
          <w:p w14:paraId="10C59504" w14:textId="77777777" w:rsidR="000D1E9A" w:rsidRPr="004E0F60" w:rsidRDefault="000D1E9A" w:rsidP="00CD2913">
            <w:pPr>
              <w:pStyle w:val="BMSTableText"/>
              <w:keepNext/>
              <w:keepLines/>
              <w:jc w:val="left"/>
              <w:rPr>
                <w:lang w:val="en-AU"/>
              </w:rPr>
            </w:pPr>
            <w:r w:rsidRPr="004E0F60">
              <w:rPr>
                <w:lang w:val="en-AU"/>
              </w:rPr>
              <w:t>Grade 4 diarrhoea or colitis</w:t>
            </w:r>
          </w:p>
        </w:tc>
        <w:tc>
          <w:tcPr>
            <w:tcW w:w="3388" w:type="dxa"/>
            <w:vMerge/>
            <w:tcBorders>
              <w:bottom w:val="single" w:sz="4" w:space="0" w:color="auto"/>
            </w:tcBorders>
            <w:shd w:val="clear" w:color="auto" w:fill="auto"/>
          </w:tcPr>
          <w:p w14:paraId="06F27CC5" w14:textId="77777777" w:rsidR="000D1E9A" w:rsidRPr="004E0F60" w:rsidRDefault="000D1E9A" w:rsidP="00CD2913">
            <w:pPr>
              <w:pStyle w:val="BMSTableText"/>
              <w:keepNext/>
              <w:keepLines/>
              <w:jc w:val="left"/>
              <w:rPr>
                <w:lang w:val="en-AU"/>
              </w:rPr>
            </w:pPr>
          </w:p>
        </w:tc>
      </w:tr>
      <w:tr w:rsidR="000D1E9A" w:rsidRPr="004E0F60" w14:paraId="4983C312" w14:textId="77777777" w:rsidTr="00CD2913">
        <w:tc>
          <w:tcPr>
            <w:tcW w:w="2055" w:type="dxa"/>
            <w:vMerge w:val="restart"/>
            <w:tcBorders>
              <w:top w:val="single" w:sz="4" w:space="0" w:color="auto"/>
            </w:tcBorders>
            <w:shd w:val="clear" w:color="auto" w:fill="auto"/>
            <w:vAlign w:val="center"/>
          </w:tcPr>
          <w:p w14:paraId="3A5D7918" w14:textId="77777777" w:rsidR="000D1E9A" w:rsidRPr="004E0F60" w:rsidRDefault="000D1E9A" w:rsidP="00CD2913">
            <w:pPr>
              <w:pStyle w:val="BMSTableText"/>
              <w:jc w:val="left"/>
              <w:rPr>
                <w:lang w:val="en-AU"/>
              </w:rPr>
            </w:pPr>
            <w:r w:rsidRPr="004E0F60">
              <w:rPr>
                <w:lang w:val="en-AU"/>
              </w:rPr>
              <w:t>Immune-related hepatitis</w:t>
            </w:r>
          </w:p>
        </w:tc>
        <w:tc>
          <w:tcPr>
            <w:tcW w:w="3583" w:type="dxa"/>
            <w:tcBorders>
              <w:top w:val="single" w:sz="4" w:space="0" w:color="auto"/>
              <w:bottom w:val="dashSmallGap" w:sz="4" w:space="0" w:color="auto"/>
            </w:tcBorders>
            <w:shd w:val="clear" w:color="auto" w:fill="auto"/>
          </w:tcPr>
          <w:p w14:paraId="2EFB5966" w14:textId="77777777" w:rsidR="000D1E9A" w:rsidRPr="004E0F60" w:rsidRDefault="000D1E9A" w:rsidP="00CD2913">
            <w:pPr>
              <w:pStyle w:val="BMSTableText"/>
              <w:widowControl w:val="0"/>
              <w:spacing w:before="0" w:after="0"/>
              <w:jc w:val="left"/>
              <w:rPr>
                <w:i/>
                <w:lang w:val="en-AU"/>
              </w:rPr>
            </w:pPr>
            <w:r w:rsidRPr="004E0F60">
              <w:rPr>
                <w:i/>
                <w:lang w:val="en-AU"/>
              </w:rPr>
              <w:t>Patients with normal AST/ALT/bilirubin at baseline:</w:t>
            </w:r>
          </w:p>
          <w:p w14:paraId="7BA1630F" w14:textId="77777777" w:rsidR="000D1E9A" w:rsidRPr="004E0F60" w:rsidRDefault="000D1E9A" w:rsidP="00CD2913">
            <w:pPr>
              <w:pStyle w:val="BMSTableText"/>
              <w:keepNext/>
              <w:keepLines/>
              <w:jc w:val="left"/>
              <w:rPr>
                <w:lang w:val="en-AU"/>
              </w:rPr>
            </w:pPr>
            <w:r w:rsidRPr="004E0F60">
              <w:rPr>
                <w:lang w:val="en-AU"/>
              </w:rPr>
              <w:t xml:space="preserve">Grade 2 elevation in aspartate aminotransferase (AST), alanine aminotransferase (ALT), or total bilirubin </w:t>
            </w:r>
          </w:p>
        </w:tc>
        <w:tc>
          <w:tcPr>
            <w:tcW w:w="3388" w:type="dxa"/>
            <w:tcBorders>
              <w:top w:val="single" w:sz="4" w:space="0" w:color="auto"/>
              <w:bottom w:val="dashSmallGap" w:sz="4" w:space="0" w:color="auto"/>
            </w:tcBorders>
            <w:shd w:val="clear" w:color="auto" w:fill="auto"/>
            <w:vAlign w:val="center"/>
          </w:tcPr>
          <w:p w14:paraId="796241D0" w14:textId="77777777" w:rsidR="000D1E9A" w:rsidRPr="004E0F60" w:rsidRDefault="000D1E9A" w:rsidP="00CD2913">
            <w:pPr>
              <w:pStyle w:val="BMSTableText"/>
              <w:keepNext/>
              <w:keepLines/>
              <w:jc w:val="left"/>
              <w:rPr>
                <w:lang w:val="en-AU"/>
              </w:rPr>
            </w:pPr>
            <w:r w:rsidRPr="004E0F60">
              <w:rPr>
                <w:lang w:val="en-AU"/>
              </w:rPr>
              <w:br/>
            </w:r>
            <w:r w:rsidRPr="004E0F60">
              <w:rPr>
                <w:lang w:val="en-AU"/>
              </w:rPr>
              <w:br/>
              <w:t>Withhold dose(s) until laboratory values return to baseline and management with corticosteroids, if needed, is complete.</w:t>
            </w:r>
          </w:p>
        </w:tc>
      </w:tr>
      <w:tr w:rsidR="000D1E9A" w:rsidRPr="004E0F60" w14:paraId="28E21A8E" w14:textId="77777777" w:rsidTr="00CD2913">
        <w:tc>
          <w:tcPr>
            <w:tcW w:w="2055" w:type="dxa"/>
            <w:vMerge/>
            <w:tcBorders>
              <w:top w:val="single" w:sz="4" w:space="0" w:color="auto"/>
            </w:tcBorders>
            <w:shd w:val="clear" w:color="auto" w:fill="auto"/>
            <w:vAlign w:val="center"/>
          </w:tcPr>
          <w:p w14:paraId="5EDF62C7" w14:textId="77777777" w:rsidR="000D1E9A" w:rsidRPr="004E0F60" w:rsidRDefault="000D1E9A" w:rsidP="00CD2913">
            <w:pPr>
              <w:pStyle w:val="BMSTableText"/>
              <w:jc w:val="left"/>
              <w:rPr>
                <w:lang w:val="en-AU"/>
              </w:rPr>
            </w:pPr>
          </w:p>
        </w:tc>
        <w:tc>
          <w:tcPr>
            <w:tcW w:w="3583" w:type="dxa"/>
            <w:tcBorders>
              <w:top w:val="dashSmallGap" w:sz="4" w:space="0" w:color="auto"/>
              <w:bottom w:val="dashSmallGap" w:sz="4" w:space="0" w:color="auto"/>
            </w:tcBorders>
            <w:shd w:val="clear" w:color="auto" w:fill="auto"/>
          </w:tcPr>
          <w:p w14:paraId="3ADD52F2" w14:textId="77777777" w:rsidR="000D1E9A" w:rsidRPr="004E0F60" w:rsidRDefault="000D1E9A" w:rsidP="00CD2913">
            <w:pPr>
              <w:pStyle w:val="BMSTableText"/>
              <w:keepNext/>
              <w:keepLines/>
              <w:jc w:val="left"/>
              <w:rPr>
                <w:lang w:val="en-AU"/>
              </w:rPr>
            </w:pPr>
            <w:r w:rsidRPr="004E0F60">
              <w:rPr>
                <w:lang w:val="en-AU"/>
              </w:rPr>
              <w:t xml:space="preserve">Grade 3 or 4 elevation in AST, ALT, or total bilirubin </w:t>
            </w:r>
          </w:p>
          <w:p w14:paraId="57C3E1E8" w14:textId="77777777" w:rsidR="000D1E9A" w:rsidRPr="004E0F60" w:rsidRDefault="000D1E9A" w:rsidP="00CD2913">
            <w:pPr>
              <w:pStyle w:val="BMSTableText"/>
              <w:widowControl w:val="0"/>
              <w:spacing w:before="0" w:after="0"/>
              <w:jc w:val="left"/>
              <w:rPr>
                <w:i/>
                <w:lang w:val="en-AU"/>
              </w:rPr>
            </w:pPr>
          </w:p>
        </w:tc>
        <w:tc>
          <w:tcPr>
            <w:tcW w:w="3388" w:type="dxa"/>
            <w:tcBorders>
              <w:top w:val="dashSmallGap" w:sz="4" w:space="0" w:color="auto"/>
              <w:bottom w:val="dashSmallGap" w:sz="4" w:space="0" w:color="auto"/>
            </w:tcBorders>
            <w:shd w:val="clear" w:color="auto" w:fill="auto"/>
            <w:vAlign w:val="center"/>
          </w:tcPr>
          <w:p w14:paraId="10BE72E0" w14:textId="77777777" w:rsidR="000D1E9A" w:rsidRPr="004E0F60" w:rsidRDefault="000D1E9A" w:rsidP="00CD2913">
            <w:pPr>
              <w:pStyle w:val="BMSTableText"/>
              <w:keepNext/>
              <w:keepLines/>
              <w:jc w:val="left"/>
              <w:rPr>
                <w:lang w:val="en-AU"/>
              </w:rPr>
            </w:pPr>
            <w:r w:rsidRPr="004E0F60">
              <w:rPr>
                <w:lang w:val="en-AU"/>
              </w:rPr>
              <w:t>Permanently discontinue treatment.</w:t>
            </w:r>
          </w:p>
          <w:p w14:paraId="7549BCEF" w14:textId="77777777" w:rsidR="000D1E9A" w:rsidRPr="004E0F60" w:rsidRDefault="000D1E9A" w:rsidP="00CD2913">
            <w:pPr>
              <w:pStyle w:val="BMSTableText"/>
              <w:keepNext/>
              <w:keepLines/>
              <w:jc w:val="left"/>
              <w:rPr>
                <w:lang w:val="en-AU"/>
              </w:rPr>
            </w:pPr>
          </w:p>
        </w:tc>
      </w:tr>
      <w:tr w:rsidR="000D1E9A" w:rsidRPr="004E0F60" w14:paraId="478819AD" w14:textId="77777777" w:rsidTr="00CD2913">
        <w:tc>
          <w:tcPr>
            <w:tcW w:w="2055" w:type="dxa"/>
            <w:vMerge/>
            <w:shd w:val="clear" w:color="auto" w:fill="auto"/>
          </w:tcPr>
          <w:p w14:paraId="05218BA3" w14:textId="77777777" w:rsidR="000D1E9A" w:rsidRPr="004E0F60" w:rsidRDefault="000D1E9A" w:rsidP="00CD2913">
            <w:pPr>
              <w:pStyle w:val="BMSTableText"/>
              <w:jc w:val="left"/>
              <w:rPr>
                <w:lang w:val="en-AU"/>
              </w:rPr>
            </w:pPr>
          </w:p>
        </w:tc>
        <w:tc>
          <w:tcPr>
            <w:tcW w:w="3583" w:type="dxa"/>
            <w:tcBorders>
              <w:top w:val="dashSmallGap" w:sz="4" w:space="0" w:color="auto"/>
              <w:bottom w:val="dashSmallGap" w:sz="4" w:space="0" w:color="auto"/>
            </w:tcBorders>
            <w:shd w:val="clear" w:color="auto" w:fill="auto"/>
          </w:tcPr>
          <w:p w14:paraId="72F69BB7" w14:textId="77777777" w:rsidR="000D1E9A" w:rsidRPr="004E0F60" w:rsidRDefault="000D1E9A" w:rsidP="00CD2913">
            <w:pPr>
              <w:pStyle w:val="BMSTableText"/>
              <w:keepNext/>
              <w:keepLines/>
              <w:jc w:val="left"/>
              <w:rPr>
                <w:i/>
                <w:lang w:val="en-AU"/>
              </w:rPr>
            </w:pPr>
            <w:r w:rsidRPr="004E0F60">
              <w:rPr>
                <w:i/>
                <w:lang w:val="en-AU"/>
              </w:rPr>
              <w:t>HCC patients with elevated AST/ALT at baseline:</w:t>
            </w:r>
          </w:p>
          <w:p w14:paraId="79C0C1D3" w14:textId="77777777" w:rsidR="000D1E9A" w:rsidRPr="004E0F60" w:rsidRDefault="000D1E9A" w:rsidP="00CD2913">
            <w:pPr>
              <w:pStyle w:val="BMSTableText"/>
              <w:keepNext/>
              <w:keepLines/>
              <w:jc w:val="left"/>
              <w:rPr>
                <w:lang w:val="en-AU"/>
              </w:rPr>
            </w:pPr>
            <w:r w:rsidRPr="004E0F60">
              <w:rPr>
                <w:lang w:val="en-AU"/>
              </w:rPr>
              <w:t>Grade 1 elevation in AST/ALT at baseline (&gt;1 to 3 times upper limit of normal [ULN]) and on-treatment AST/ALT elevation at &gt;5-10 times the ULN.</w:t>
            </w:r>
          </w:p>
          <w:p w14:paraId="72D8AFB7" w14:textId="77777777" w:rsidR="000D1E9A" w:rsidRPr="004E0F60" w:rsidRDefault="000D1E9A" w:rsidP="00CD2913">
            <w:pPr>
              <w:pStyle w:val="BMSTableText"/>
              <w:keepNext/>
              <w:keepLines/>
              <w:jc w:val="left"/>
              <w:rPr>
                <w:lang w:val="en-AU"/>
              </w:rPr>
            </w:pPr>
            <w:r w:rsidRPr="004E0F60">
              <w:rPr>
                <w:lang w:val="en-AU"/>
              </w:rPr>
              <w:t>Grade 2 elevation in AST/ALT at baseline (&gt;3 to 5 times ULN) and on</w:t>
            </w:r>
            <w:r w:rsidRPr="004E0F60">
              <w:rPr>
                <w:lang w:val="en-AU"/>
              </w:rPr>
              <w:noBreakHyphen/>
              <w:t>treatment AST/ALT elevation at &gt;8</w:t>
            </w:r>
            <w:r w:rsidRPr="004E0F60">
              <w:rPr>
                <w:lang w:val="en-AU"/>
              </w:rPr>
              <w:noBreakHyphen/>
              <w:t>10 times ULN.</w:t>
            </w:r>
          </w:p>
          <w:p w14:paraId="7DD9E741" w14:textId="77777777" w:rsidR="000D1E9A" w:rsidRPr="004E0F60" w:rsidRDefault="000D1E9A" w:rsidP="00CD2913">
            <w:pPr>
              <w:pStyle w:val="BMSTableText"/>
              <w:keepNext/>
              <w:keepLines/>
              <w:jc w:val="left"/>
              <w:rPr>
                <w:lang w:val="en-AU"/>
              </w:rPr>
            </w:pPr>
          </w:p>
        </w:tc>
        <w:tc>
          <w:tcPr>
            <w:tcW w:w="3388" w:type="dxa"/>
            <w:tcBorders>
              <w:top w:val="dashSmallGap" w:sz="4" w:space="0" w:color="auto"/>
              <w:bottom w:val="dashSmallGap" w:sz="4" w:space="0" w:color="auto"/>
            </w:tcBorders>
            <w:shd w:val="clear" w:color="auto" w:fill="auto"/>
            <w:vAlign w:val="center"/>
          </w:tcPr>
          <w:p w14:paraId="2B89987C" w14:textId="77777777" w:rsidR="000D1E9A" w:rsidRPr="004E0F60" w:rsidRDefault="000D1E9A" w:rsidP="00CD2913">
            <w:pPr>
              <w:pStyle w:val="BMSTableText"/>
              <w:keepNext/>
              <w:keepLines/>
              <w:jc w:val="left"/>
              <w:rPr>
                <w:lang w:val="en-AU"/>
              </w:rPr>
            </w:pPr>
            <w:r w:rsidRPr="004E0F60">
              <w:rPr>
                <w:lang w:val="en-AU"/>
              </w:rPr>
              <w:t>Withhold dose(s) until laboratory values return to baseline and management with corticosteroids, if needed, is complete.</w:t>
            </w:r>
          </w:p>
          <w:p w14:paraId="58AB87DD" w14:textId="77777777" w:rsidR="000D1E9A" w:rsidRPr="004E0F60" w:rsidRDefault="000D1E9A" w:rsidP="00CD2913">
            <w:pPr>
              <w:pStyle w:val="BMSTableText"/>
              <w:keepNext/>
              <w:keepLines/>
              <w:jc w:val="left"/>
              <w:rPr>
                <w:lang w:val="en-AU"/>
              </w:rPr>
            </w:pPr>
          </w:p>
        </w:tc>
      </w:tr>
      <w:tr w:rsidR="000D1E9A" w:rsidRPr="004E0F60" w14:paraId="7EBDF5E3" w14:textId="77777777" w:rsidTr="00CD2913">
        <w:tc>
          <w:tcPr>
            <w:tcW w:w="2055" w:type="dxa"/>
            <w:tcBorders>
              <w:bottom w:val="single" w:sz="4" w:space="0" w:color="auto"/>
            </w:tcBorders>
            <w:shd w:val="clear" w:color="auto" w:fill="auto"/>
            <w:vAlign w:val="center"/>
          </w:tcPr>
          <w:p w14:paraId="4B4DED5F" w14:textId="77777777" w:rsidR="000D1E9A" w:rsidRPr="004E0F60" w:rsidRDefault="000D1E9A" w:rsidP="00CD2913">
            <w:pPr>
              <w:pStyle w:val="BMSTableText"/>
              <w:jc w:val="left"/>
              <w:rPr>
                <w:lang w:val="en-AU"/>
              </w:rPr>
            </w:pPr>
          </w:p>
        </w:tc>
        <w:tc>
          <w:tcPr>
            <w:tcW w:w="3583" w:type="dxa"/>
            <w:tcBorders>
              <w:top w:val="dashSmallGap" w:sz="4" w:space="0" w:color="auto"/>
              <w:bottom w:val="single" w:sz="4" w:space="0" w:color="auto"/>
            </w:tcBorders>
            <w:shd w:val="clear" w:color="auto" w:fill="auto"/>
          </w:tcPr>
          <w:p w14:paraId="07982218" w14:textId="77777777" w:rsidR="000D1E9A" w:rsidRPr="004E0F60" w:rsidRDefault="000D1E9A" w:rsidP="00CD2913">
            <w:pPr>
              <w:pStyle w:val="BMSTableText"/>
              <w:keepNext/>
              <w:keepLines/>
              <w:jc w:val="left"/>
              <w:rPr>
                <w:lang w:val="en-AU"/>
              </w:rPr>
            </w:pPr>
            <w:r w:rsidRPr="004E0F60">
              <w:rPr>
                <w:lang w:val="en-AU"/>
              </w:rPr>
              <w:t>AST/ALT &gt;</w:t>
            </w:r>
            <w:proofErr w:type="gramStart"/>
            <w:r w:rsidRPr="004E0F60">
              <w:rPr>
                <w:lang w:val="en-AU"/>
              </w:rPr>
              <w:t>10 time</w:t>
            </w:r>
            <w:proofErr w:type="gramEnd"/>
            <w:r w:rsidRPr="004E0F60">
              <w:rPr>
                <w:lang w:val="en-AU"/>
              </w:rPr>
              <w:t xml:space="preserve"> ULN or Grade 3 or 4 elevation in total bilirubin.</w:t>
            </w:r>
          </w:p>
        </w:tc>
        <w:tc>
          <w:tcPr>
            <w:tcW w:w="3388" w:type="dxa"/>
            <w:tcBorders>
              <w:top w:val="dashSmallGap" w:sz="4" w:space="0" w:color="auto"/>
              <w:bottom w:val="single" w:sz="4" w:space="0" w:color="auto"/>
            </w:tcBorders>
            <w:shd w:val="clear" w:color="auto" w:fill="auto"/>
          </w:tcPr>
          <w:p w14:paraId="72609841" w14:textId="77777777" w:rsidR="000D1E9A" w:rsidRPr="004E0F60" w:rsidRDefault="000D1E9A" w:rsidP="00CD2913">
            <w:pPr>
              <w:pStyle w:val="BMSTableText"/>
              <w:keepNext/>
              <w:keepLines/>
              <w:jc w:val="left"/>
              <w:rPr>
                <w:lang w:val="en-AU"/>
              </w:rPr>
            </w:pPr>
            <w:r w:rsidRPr="004E0F60">
              <w:rPr>
                <w:lang w:val="en-AU"/>
              </w:rPr>
              <w:t>Permanently discontinue treatment.</w:t>
            </w:r>
          </w:p>
        </w:tc>
      </w:tr>
      <w:tr w:rsidR="000D1E9A" w:rsidRPr="004E0F60" w14:paraId="36D85697" w14:textId="77777777" w:rsidTr="00CD2913">
        <w:tc>
          <w:tcPr>
            <w:tcW w:w="2055" w:type="dxa"/>
            <w:vMerge w:val="restart"/>
            <w:tcBorders>
              <w:top w:val="single" w:sz="4" w:space="0" w:color="auto"/>
            </w:tcBorders>
            <w:shd w:val="clear" w:color="auto" w:fill="auto"/>
            <w:vAlign w:val="center"/>
          </w:tcPr>
          <w:p w14:paraId="588F0478" w14:textId="77777777" w:rsidR="000D1E9A" w:rsidRPr="004E0F60" w:rsidRDefault="000D1E9A" w:rsidP="00CD2913">
            <w:pPr>
              <w:pStyle w:val="BMSTableText"/>
              <w:jc w:val="left"/>
              <w:rPr>
                <w:lang w:val="en-AU"/>
              </w:rPr>
            </w:pPr>
            <w:r w:rsidRPr="004E0F60">
              <w:rPr>
                <w:lang w:val="en-AU"/>
              </w:rPr>
              <w:t>Immune-related nephritis and renal dysfunction</w:t>
            </w:r>
          </w:p>
        </w:tc>
        <w:tc>
          <w:tcPr>
            <w:tcW w:w="3583" w:type="dxa"/>
            <w:tcBorders>
              <w:top w:val="single" w:sz="4" w:space="0" w:color="auto"/>
              <w:bottom w:val="dashSmallGap" w:sz="4" w:space="0" w:color="auto"/>
            </w:tcBorders>
            <w:shd w:val="clear" w:color="auto" w:fill="auto"/>
          </w:tcPr>
          <w:p w14:paraId="01AB44F1" w14:textId="77777777" w:rsidR="000D1E9A" w:rsidRPr="004E0F60" w:rsidRDefault="000D1E9A" w:rsidP="00CD2913">
            <w:pPr>
              <w:pStyle w:val="BMSTableText"/>
              <w:keepNext/>
              <w:keepLines/>
              <w:jc w:val="left"/>
              <w:rPr>
                <w:lang w:val="en-AU"/>
              </w:rPr>
            </w:pPr>
            <w:r w:rsidRPr="004E0F60">
              <w:rPr>
                <w:lang w:val="en-AU"/>
              </w:rPr>
              <w:t xml:space="preserve">Grade 2 or 3 creatinine elevation </w:t>
            </w:r>
          </w:p>
        </w:tc>
        <w:tc>
          <w:tcPr>
            <w:tcW w:w="3388" w:type="dxa"/>
            <w:tcBorders>
              <w:top w:val="single" w:sz="4" w:space="0" w:color="auto"/>
              <w:bottom w:val="dashSmallGap" w:sz="4" w:space="0" w:color="auto"/>
            </w:tcBorders>
            <w:shd w:val="clear" w:color="auto" w:fill="auto"/>
            <w:vAlign w:val="center"/>
          </w:tcPr>
          <w:p w14:paraId="2C8EEEE7" w14:textId="77777777" w:rsidR="000D1E9A" w:rsidRPr="004E0F60" w:rsidRDefault="000D1E9A" w:rsidP="00CD2913">
            <w:pPr>
              <w:pStyle w:val="BMSTableText"/>
              <w:keepNext/>
              <w:keepLines/>
              <w:jc w:val="left"/>
              <w:rPr>
                <w:lang w:val="en-AU"/>
              </w:rPr>
            </w:pPr>
            <w:r w:rsidRPr="004E0F60">
              <w:rPr>
                <w:lang w:val="en-AU"/>
              </w:rPr>
              <w:t>Withhold dose(s) until creatinine returns to baseline and management with corticosteroids is complete.</w:t>
            </w:r>
          </w:p>
          <w:p w14:paraId="228080C2" w14:textId="77777777" w:rsidR="000D1E9A" w:rsidRPr="004E0F60" w:rsidRDefault="000D1E9A" w:rsidP="00CD2913">
            <w:pPr>
              <w:pStyle w:val="BMSTableText"/>
              <w:keepNext/>
              <w:keepLines/>
              <w:jc w:val="left"/>
              <w:rPr>
                <w:lang w:val="en-AU"/>
              </w:rPr>
            </w:pPr>
          </w:p>
        </w:tc>
      </w:tr>
      <w:tr w:rsidR="000D1E9A" w:rsidRPr="004E0F60" w14:paraId="37898911" w14:textId="77777777" w:rsidTr="00CD2913">
        <w:tc>
          <w:tcPr>
            <w:tcW w:w="2055" w:type="dxa"/>
            <w:vMerge/>
            <w:tcBorders>
              <w:bottom w:val="single" w:sz="4" w:space="0" w:color="auto"/>
            </w:tcBorders>
            <w:shd w:val="clear" w:color="auto" w:fill="auto"/>
            <w:vAlign w:val="center"/>
          </w:tcPr>
          <w:p w14:paraId="247EAD9B" w14:textId="77777777" w:rsidR="000D1E9A" w:rsidRPr="004E0F60" w:rsidRDefault="000D1E9A" w:rsidP="00CD2913">
            <w:pPr>
              <w:pStyle w:val="BMSTableText"/>
              <w:keepNext/>
              <w:keepLines/>
              <w:jc w:val="left"/>
              <w:rPr>
                <w:lang w:val="en-AU"/>
              </w:rPr>
            </w:pPr>
          </w:p>
        </w:tc>
        <w:tc>
          <w:tcPr>
            <w:tcW w:w="3583" w:type="dxa"/>
            <w:tcBorders>
              <w:top w:val="dashSmallGap" w:sz="4" w:space="0" w:color="auto"/>
              <w:bottom w:val="single" w:sz="4" w:space="0" w:color="auto"/>
            </w:tcBorders>
            <w:shd w:val="clear" w:color="auto" w:fill="auto"/>
          </w:tcPr>
          <w:p w14:paraId="2AD6E97A" w14:textId="77777777" w:rsidR="000D1E9A" w:rsidRPr="004E0F60" w:rsidRDefault="000D1E9A" w:rsidP="00CD2913">
            <w:pPr>
              <w:pStyle w:val="BMSTableText"/>
              <w:keepNext/>
              <w:keepLines/>
              <w:jc w:val="left"/>
              <w:rPr>
                <w:lang w:val="en-AU"/>
              </w:rPr>
            </w:pPr>
            <w:r w:rsidRPr="004E0F60">
              <w:rPr>
                <w:lang w:val="en-AU"/>
              </w:rPr>
              <w:t>Grade 4 creatinine elevation</w:t>
            </w:r>
          </w:p>
        </w:tc>
        <w:tc>
          <w:tcPr>
            <w:tcW w:w="3388" w:type="dxa"/>
            <w:tcBorders>
              <w:top w:val="dashSmallGap" w:sz="4" w:space="0" w:color="auto"/>
              <w:bottom w:val="single" w:sz="4" w:space="0" w:color="auto"/>
            </w:tcBorders>
            <w:shd w:val="clear" w:color="auto" w:fill="auto"/>
          </w:tcPr>
          <w:p w14:paraId="11C7C2D1" w14:textId="77777777" w:rsidR="000D1E9A" w:rsidRPr="004E0F60" w:rsidRDefault="000D1E9A" w:rsidP="00CD2913">
            <w:pPr>
              <w:pStyle w:val="BMSTableText"/>
              <w:keepNext/>
              <w:keepLines/>
              <w:jc w:val="left"/>
              <w:rPr>
                <w:lang w:val="en-AU"/>
              </w:rPr>
            </w:pPr>
            <w:r w:rsidRPr="004E0F60">
              <w:rPr>
                <w:lang w:val="en-AU"/>
              </w:rPr>
              <w:t>Permanently discontinue treatment.</w:t>
            </w:r>
          </w:p>
        </w:tc>
      </w:tr>
      <w:tr w:rsidR="000D1E9A" w:rsidRPr="004E0F60" w14:paraId="5BEE8D15" w14:textId="77777777" w:rsidTr="00CD2913">
        <w:tc>
          <w:tcPr>
            <w:tcW w:w="2055" w:type="dxa"/>
            <w:tcBorders>
              <w:top w:val="single" w:sz="4" w:space="0" w:color="auto"/>
            </w:tcBorders>
            <w:shd w:val="clear" w:color="auto" w:fill="auto"/>
            <w:vAlign w:val="center"/>
          </w:tcPr>
          <w:p w14:paraId="325C3368" w14:textId="77777777" w:rsidR="000D1E9A" w:rsidRPr="004E0F60" w:rsidRDefault="000D1E9A" w:rsidP="00CD2913">
            <w:pPr>
              <w:pStyle w:val="BMSTableText"/>
              <w:jc w:val="left"/>
              <w:rPr>
                <w:lang w:val="en-AU"/>
              </w:rPr>
            </w:pPr>
            <w:r w:rsidRPr="004E0F60">
              <w:rPr>
                <w:lang w:val="en-AU"/>
              </w:rPr>
              <w:t>Immune</w:t>
            </w:r>
            <w:r w:rsidRPr="004E0F60">
              <w:rPr>
                <w:lang w:val="en-AU"/>
              </w:rPr>
              <w:noBreakHyphen/>
              <w:t>related endocrinopathies</w:t>
            </w:r>
          </w:p>
        </w:tc>
        <w:tc>
          <w:tcPr>
            <w:tcW w:w="3583" w:type="dxa"/>
            <w:tcBorders>
              <w:top w:val="single" w:sz="4" w:space="0" w:color="auto"/>
              <w:bottom w:val="dashSmallGap" w:sz="4" w:space="0" w:color="auto"/>
            </w:tcBorders>
            <w:shd w:val="clear" w:color="auto" w:fill="auto"/>
            <w:vAlign w:val="center"/>
          </w:tcPr>
          <w:p w14:paraId="162CFBA5" w14:textId="77777777" w:rsidR="000D1E9A" w:rsidRPr="004E0F60" w:rsidRDefault="000D1E9A" w:rsidP="00CD2913">
            <w:pPr>
              <w:pStyle w:val="BMSTableText"/>
              <w:keepNext/>
              <w:keepLines/>
              <w:jc w:val="left"/>
              <w:rPr>
                <w:lang w:val="en-AU"/>
              </w:rPr>
            </w:pPr>
            <w:r w:rsidRPr="004E0F60">
              <w:rPr>
                <w:lang w:val="en-AU"/>
              </w:rPr>
              <w:t xml:space="preserve">Symptomatic Grade 2 or 3 hypothyroidism, hyperthyroidism, </w:t>
            </w:r>
            <w:proofErr w:type="spellStart"/>
            <w:r w:rsidRPr="004E0F60">
              <w:rPr>
                <w:lang w:val="en-AU"/>
              </w:rPr>
              <w:t>hypophysitis</w:t>
            </w:r>
            <w:proofErr w:type="spellEnd"/>
          </w:p>
          <w:p w14:paraId="56BE9AC5" w14:textId="77777777" w:rsidR="000D1E9A" w:rsidRPr="004E0F60" w:rsidRDefault="000D1E9A" w:rsidP="00CD2913">
            <w:pPr>
              <w:pStyle w:val="BMSTableText"/>
              <w:keepNext/>
              <w:keepLines/>
              <w:jc w:val="left"/>
              <w:rPr>
                <w:lang w:val="en-AU"/>
              </w:rPr>
            </w:pPr>
            <w:r w:rsidRPr="004E0F60">
              <w:rPr>
                <w:lang w:val="en-AU"/>
              </w:rPr>
              <w:t xml:space="preserve">Grade 2 adrenal insufficiency </w:t>
            </w:r>
          </w:p>
          <w:p w14:paraId="69444963" w14:textId="77777777" w:rsidR="000D1E9A" w:rsidRPr="004E0F60" w:rsidRDefault="000D1E9A" w:rsidP="00CD2913">
            <w:pPr>
              <w:pStyle w:val="BMSTableText"/>
              <w:keepNext/>
              <w:keepLines/>
              <w:jc w:val="left"/>
              <w:rPr>
                <w:lang w:val="en-AU"/>
              </w:rPr>
            </w:pPr>
            <w:r w:rsidRPr="004E0F60">
              <w:rPr>
                <w:lang w:val="en-AU"/>
              </w:rPr>
              <w:t>Grade 3 diabetes</w:t>
            </w:r>
          </w:p>
        </w:tc>
        <w:tc>
          <w:tcPr>
            <w:tcW w:w="3388" w:type="dxa"/>
            <w:tcBorders>
              <w:top w:val="single" w:sz="4" w:space="0" w:color="auto"/>
              <w:bottom w:val="dashSmallGap" w:sz="4" w:space="0" w:color="auto"/>
            </w:tcBorders>
            <w:shd w:val="clear" w:color="auto" w:fill="auto"/>
          </w:tcPr>
          <w:p w14:paraId="7BC0424A" w14:textId="77777777" w:rsidR="000D1E9A" w:rsidRPr="004E0F60" w:rsidRDefault="000D1E9A" w:rsidP="00CD2913">
            <w:pPr>
              <w:pStyle w:val="BMSTableText"/>
              <w:keepNext/>
              <w:keepLines/>
              <w:jc w:val="left"/>
              <w:rPr>
                <w:lang w:val="en-AU"/>
              </w:rPr>
            </w:pPr>
            <w:r w:rsidRPr="004E0F60">
              <w:rPr>
                <w:lang w:val="en-AU"/>
              </w:rPr>
              <w:t xml:space="preserve">Withhold dose(s) until symptoms resolve and management with corticosteroids (if needed for symptoms of acute inflammation) is complete. OPDIVO should be continued in the presence of hormone replacement </w:t>
            </w:r>
            <w:proofErr w:type="spellStart"/>
            <w:r w:rsidRPr="004E0F60">
              <w:rPr>
                <w:lang w:val="en-AU"/>
              </w:rPr>
              <w:t>therapy</w:t>
            </w:r>
            <w:r w:rsidRPr="004E0F60">
              <w:rPr>
                <w:vertAlign w:val="superscript"/>
                <w:lang w:val="en-AU"/>
              </w:rPr>
              <w:t>b</w:t>
            </w:r>
            <w:proofErr w:type="spellEnd"/>
            <w:r w:rsidRPr="004E0F60">
              <w:rPr>
                <w:lang w:val="en-AU"/>
              </w:rPr>
              <w:t xml:space="preserve"> </w:t>
            </w:r>
            <w:proofErr w:type="gramStart"/>
            <w:r w:rsidRPr="004E0F60">
              <w:rPr>
                <w:lang w:val="en-AU"/>
              </w:rPr>
              <w:t>as long as</w:t>
            </w:r>
            <w:proofErr w:type="gramEnd"/>
            <w:r w:rsidRPr="004E0F60">
              <w:rPr>
                <w:lang w:val="en-AU"/>
              </w:rPr>
              <w:t xml:space="preserve"> no symptoms are present.</w:t>
            </w:r>
          </w:p>
          <w:p w14:paraId="19BBFD3B" w14:textId="77777777" w:rsidR="000D1E9A" w:rsidRPr="004E0F60" w:rsidRDefault="000D1E9A" w:rsidP="00CD2913">
            <w:pPr>
              <w:pStyle w:val="BMSTableText"/>
              <w:keepNext/>
              <w:keepLines/>
              <w:jc w:val="left"/>
              <w:rPr>
                <w:lang w:val="en-AU"/>
              </w:rPr>
            </w:pPr>
          </w:p>
        </w:tc>
      </w:tr>
      <w:tr w:rsidR="000D1E9A" w:rsidRPr="004E0F60" w14:paraId="44578CAF" w14:textId="77777777" w:rsidTr="00CD2913">
        <w:tc>
          <w:tcPr>
            <w:tcW w:w="2055" w:type="dxa"/>
            <w:tcBorders>
              <w:bottom w:val="single" w:sz="4" w:space="0" w:color="auto"/>
            </w:tcBorders>
            <w:shd w:val="clear" w:color="auto" w:fill="auto"/>
            <w:vAlign w:val="center"/>
          </w:tcPr>
          <w:p w14:paraId="69A757DC" w14:textId="77777777" w:rsidR="000D1E9A" w:rsidRPr="004E0F60" w:rsidRDefault="000D1E9A" w:rsidP="00CD2913">
            <w:pPr>
              <w:pStyle w:val="BMSTableText"/>
              <w:jc w:val="left"/>
              <w:rPr>
                <w:lang w:val="en-AU"/>
              </w:rPr>
            </w:pPr>
          </w:p>
        </w:tc>
        <w:tc>
          <w:tcPr>
            <w:tcW w:w="3583" w:type="dxa"/>
            <w:tcBorders>
              <w:top w:val="dashSmallGap" w:sz="4" w:space="0" w:color="auto"/>
              <w:bottom w:val="single" w:sz="4" w:space="0" w:color="auto"/>
            </w:tcBorders>
            <w:shd w:val="clear" w:color="auto" w:fill="auto"/>
          </w:tcPr>
          <w:p w14:paraId="53E28F14" w14:textId="77777777" w:rsidR="000D1E9A" w:rsidRPr="004E0F60" w:rsidRDefault="000D1E9A" w:rsidP="00CD2913">
            <w:pPr>
              <w:pStyle w:val="BMSTableText"/>
              <w:keepNext/>
              <w:keepLines/>
              <w:spacing w:before="0" w:after="0"/>
              <w:jc w:val="left"/>
              <w:rPr>
                <w:lang w:val="en-AU"/>
              </w:rPr>
            </w:pPr>
            <w:r w:rsidRPr="004E0F60">
              <w:rPr>
                <w:lang w:val="en-AU"/>
              </w:rPr>
              <w:t>Grade 4 hypothyroidism</w:t>
            </w:r>
          </w:p>
          <w:p w14:paraId="3597CB48" w14:textId="77777777" w:rsidR="000D1E9A" w:rsidRPr="004E0F60" w:rsidRDefault="000D1E9A" w:rsidP="00CD2913">
            <w:pPr>
              <w:pStyle w:val="BMSTableText"/>
              <w:keepNext/>
              <w:keepLines/>
              <w:spacing w:before="0" w:after="0"/>
              <w:jc w:val="left"/>
              <w:rPr>
                <w:lang w:val="en-AU"/>
              </w:rPr>
            </w:pPr>
            <w:r w:rsidRPr="004E0F60">
              <w:rPr>
                <w:lang w:val="en-AU"/>
              </w:rPr>
              <w:t>Grade 4 hyperthyroidism</w:t>
            </w:r>
          </w:p>
          <w:p w14:paraId="1B5E5AE8" w14:textId="77777777" w:rsidR="000D1E9A" w:rsidRPr="004E0F60" w:rsidRDefault="000D1E9A" w:rsidP="00CD2913">
            <w:pPr>
              <w:pStyle w:val="BMSTableText"/>
              <w:keepNext/>
              <w:keepLines/>
              <w:spacing w:before="0" w:after="0"/>
              <w:jc w:val="left"/>
              <w:rPr>
                <w:lang w:val="en-AU"/>
              </w:rPr>
            </w:pPr>
            <w:r w:rsidRPr="004E0F60">
              <w:rPr>
                <w:lang w:val="en-AU"/>
              </w:rPr>
              <w:t xml:space="preserve">Grade 4 </w:t>
            </w:r>
            <w:proofErr w:type="spellStart"/>
            <w:r w:rsidRPr="004E0F60">
              <w:rPr>
                <w:lang w:val="en-AU"/>
              </w:rPr>
              <w:t>hypophysitis</w:t>
            </w:r>
            <w:proofErr w:type="spellEnd"/>
            <w:r w:rsidRPr="004E0F60">
              <w:rPr>
                <w:lang w:val="en-AU"/>
              </w:rPr>
              <w:br/>
              <w:t>Grade 3 or 4 adrenal insufficiency</w:t>
            </w:r>
            <w:r w:rsidRPr="004E0F60">
              <w:rPr>
                <w:lang w:val="en-AU"/>
              </w:rPr>
              <w:br/>
              <w:t>Grade 4 diabetes</w:t>
            </w:r>
          </w:p>
          <w:p w14:paraId="0DD23047" w14:textId="77777777" w:rsidR="000D1E9A" w:rsidRPr="004E0F60" w:rsidRDefault="000D1E9A" w:rsidP="00CD2913">
            <w:pPr>
              <w:pStyle w:val="BMSTableText"/>
              <w:keepNext/>
              <w:keepLines/>
              <w:spacing w:before="0" w:after="0"/>
              <w:jc w:val="left"/>
              <w:rPr>
                <w:lang w:val="en-AU"/>
              </w:rPr>
            </w:pPr>
          </w:p>
        </w:tc>
        <w:tc>
          <w:tcPr>
            <w:tcW w:w="3388" w:type="dxa"/>
            <w:tcBorders>
              <w:top w:val="dashSmallGap" w:sz="4" w:space="0" w:color="auto"/>
              <w:bottom w:val="single" w:sz="4" w:space="0" w:color="auto"/>
            </w:tcBorders>
            <w:shd w:val="clear" w:color="auto" w:fill="auto"/>
            <w:vAlign w:val="center"/>
          </w:tcPr>
          <w:p w14:paraId="5392DDE5" w14:textId="77777777" w:rsidR="000D1E9A" w:rsidRPr="004E0F60" w:rsidRDefault="000D1E9A" w:rsidP="00CD2913">
            <w:pPr>
              <w:pStyle w:val="BMSTableText"/>
              <w:keepNext/>
              <w:keepLines/>
              <w:spacing w:before="0" w:after="0"/>
              <w:jc w:val="left"/>
              <w:rPr>
                <w:lang w:val="en-AU"/>
              </w:rPr>
            </w:pPr>
            <w:r w:rsidRPr="004E0F60">
              <w:rPr>
                <w:lang w:val="en-AU"/>
              </w:rPr>
              <w:t>Permanently discontinue treatment.</w:t>
            </w:r>
          </w:p>
        </w:tc>
      </w:tr>
      <w:tr w:rsidR="000D1E9A" w:rsidRPr="004E0F60" w14:paraId="5A8545C7" w14:textId="77777777" w:rsidTr="00CD2913">
        <w:tc>
          <w:tcPr>
            <w:tcW w:w="2055" w:type="dxa"/>
            <w:vMerge w:val="restart"/>
            <w:tcBorders>
              <w:top w:val="single" w:sz="4" w:space="0" w:color="auto"/>
            </w:tcBorders>
            <w:shd w:val="clear" w:color="auto" w:fill="auto"/>
            <w:vAlign w:val="center"/>
          </w:tcPr>
          <w:p w14:paraId="6DBCDE07" w14:textId="77777777" w:rsidR="000D1E9A" w:rsidRPr="004E0F60" w:rsidRDefault="000D1E9A" w:rsidP="00CD2913">
            <w:pPr>
              <w:pStyle w:val="BMSTableText"/>
              <w:jc w:val="left"/>
              <w:rPr>
                <w:lang w:val="en-AU"/>
              </w:rPr>
            </w:pPr>
            <w:r w:rsidRPr="004E0F60">
              <w:rPr>
                <w:lang w:val="en-AU"/>
              </w:rPr>
              <w:t xml:space="preserve">Immune-related skin adverse reactions </w:t>
            </w:r>
          </w:p>
        </w:tc>
        <w:tc>
          <w:tcPr>
            <w:tcW w:w="3583" w:type="dxa"/>
            <w:tcBorders>
              <w:top w:val="single" w:sz="4" w:space="0" w:color="auto"/>
              <w:bottom w:val="dashSmallGap" w:sz="4" w:space="0" w:color="auto"/>
            </w:tcBorders>
            <w:shd w:val="clear" w:color="auto" w:fill="auto"/>
          </w:tcPr>
          <w:p w14:paraId="019EA530" w14:textId="77777777" w:rsidR="000D1E9A" w:rsidRPr="004E0F60" w:rsidRDefault="000D1E9A" w:rsidP="00CD2913">
            <w:pPr>
              <w:pStyle w:val="BMSTableText"/>
              <w:keepNext/>
              <w:keepLines/>
              <w:spacing w:before="0" w:after="0"/>
              <w:jc w:val="left"/>
              <w:rPr>
                <w:lang w:val="en-AU"/>
              </w:rPr>
            </w:pPr>
            <w:r w:rsidRPr="004E0F60">
              <w:rPr>
                <w:lang w:val="en-AU"/>
              </w:rPr>
              <w:t>Grade 3 rash</w:t>
            </w:r>
          </w:p>
          <w:p w14:paraId="3E33D29E" w14:textId="77777777" w:rsidR="000D1E9A" w:rsidRPr="004E0F60" w:rsidRDefault="000D1E9A" w:rsidP="00CD2913">
            <w:pPr>
              <w:pStyle w:val="BMSTableText"/>
              <w:keepNext/>
              <w:keepLines/>
              <w:spacing w:before="0" w:after="0"/>
              <w:jc w:val="left"/>
              <w:rPr>
                <w:lang w:val="en-AU"/>
              </w:rPr>
            </w:pPr>
          </w:p>
          <w:p w14:paraId="6523C95F" w14:textId="77777777" w:rsidR="000D1E9A" w:rsidRPr="004E0F60" w:rsidRDefault="000D1E9A" w:rsidP="00CD2913">
            <w:pPr>
              <w:pStyle w:val="BMSTableText"/>
              <w:keepNext/>
              <w:keepLines/>
              <w:spacing w:before="0" w:after="0"/>
              <w:jc w:val="left"/>
              <w:rPr>
                <w:lang w:val="en-AU"/>
              </w:rPr>
            </w:pPr>
          </w:p>
          <w:p w14:paraId="28F11BE1" w14:textId="77777777" w:rsidR="000D1E9A" w:rsidRPr="004E0F60" w:rsidRDefault="000D1E9A" w:rsidP="00CD2913">
            <w:pPr>
              <w:pStyle w:val="BMSTableText"/>
              <w:keepNext/>
              <w:keepLines/>
              <w:spacing w:before="0" w:after="0"/>
              <w:jc w:val="left"/>
              <w:rPr>
                <w:lang w:val="en-AU"/>
              </w:rPr>
            </w:pPr>
          </w:p>
        </w:tc>
        <w:tc>
          <w:tcPr>
            <w:tcW w:w="3388" w:type="dxa"/>
            <w:tcBorders>
              <w:top w:val="single" w:sz="4" w:space="0" w:color="auto"/>
              <w:bottom w:val="dashSmallGap" w:sz="4" w:space="0" w:color="auto"/>
            </w:tcBorders>
            <w:shd w:val="clear" w:color="auto" w:fill="auto"/>
          </w:tcPr>
          <w:p w14:paraId="44C73C76" w14:textId="77777777" w:rsidR="000D1E9A" w:rsidRPr="004E0F60" w:rsidRDefault="000D1E9A" w:rsidP="00CD2913">
            <w:pPr>
              <w:pStyle w:val="BMSTableText"/>
              <w:keepNext/>
              <w:keepLines/>
              <w:spacing w:before="0" w:after="0"/>
              <w:jc w:val="left"/>
              <w:rPr>
                <w:lang w:val="en-AU"/>
              </w:rPr>
            </w:pPr>
            <w:r w:rsidRPr="004E0F60">
              <w:rPr>
                <w:lang w:val="en-AU"/>
              </w:rPr>
              <w:t>Withhold dose(s) until symptoms resolve and management with corticosteroids is complete.</w:t>
            </w:r>
          </w:p>
          <w:p w14:paraId="2A675DC6" w14:textId="77777777" w:rsidR="000D1E9A" w:rsidRPr="004E0F60" w:rsidRDefault="000D1E9A" w:rsidP="00CD2913">
            <w:pPr>
              <w:pStyle w:val="BMSTableText"/>
              <w:keepNext/>
              <w:keepLines/>
              <w:spacing w:before="0" w:after="0"/>
              <w:jc w:val="left"/>
              <w:rPr>
                <w:lang w:val="en-AU"/>
              </w:rPr>
            </w:pPr>
          </w:p>
        </w:tc>
      </w:tr>
      <w:tr w:rsidR="000D1E9A" w:rsidRPr="004E0F60" w14:paraId="0976B6F4" w14:textId="77777777" w:rsidTr="00CD2913">
        <w:tc>
          <w:tcPr>
            <w:tcW w:w="2055" w:type="dxa"/>
            <w:vMerge/>
            <w:shd w:val="clear" w:color="auto" w:fill="auto"/>
            <w:vAlign w:val="center"/>
          </w:tcPr>
          <w:p w14:paraId="45D2BCC2" w14:textId="77777777" w:rsidR="000D1E9A" w:rsidRPr="004E0F60" w:rsidRDefault="000D1E9A" w:rsidP="00CD2913">
            <w:pPr>
              <w:pStyle w:val="BMSTableText"/>
              <w:jc w:val="left"/>
              <w:rPr>
                <w:lang w:val="en-AU"/>
              </w:rPr>
            </w:pPr>
          </w:p>
        </w:tc>
        <w:tc>
          <w:tcPr>
            <w:tcW w:w="3583" w:type="dxa"/>
            <w:tcBorders>
              <w:top w:val="dashSmallGap" w:sz="4" w:space="0" w:color="auto"/>
              <w:bottom w:val="dashSmallGap" w:sz="4" w:space="0" w:color="auto"/>
            </w:tcBorders>
            <w:shd w:val="clear" w:color="auto" w:fill="auto"/>
          </w:tcPr>
          <w:p w14:paraId="40A033AC" w14:textId="77777777" w:rsidR="000D1E9A" w:rsidRPr="004E0F60" w:rsidRDefault="000D1E9A" w:rsidP="00CD2913">
            <w:pPr>
              <w:pStyle w:val="BMSTableText"/>
              <w:keepNext/>
              <w:keepLines/>
              <w:spacing w:before="0" w:after="0"/>
              <w:jc w:val="left"/>
              <w:rPr>
                <w:lang w:val="en-AU"/>
              </w:rPr>
            </w:pPr>
            <w:r w:rsidRPr="004E0F60">
              <w:rPr>
                <w:lang w:val="en-AU"/>
              </w:rPr>
              <w:t>Suspected Stevens-Johnson syndrome (SJS) or toxic epidermal necrolysis (TEN)</w:t>
            </w:r>
          </w:p>
          <w:p w14:paraId="5CEB151D" w14:textId="77777777" w:rsidR="000D1E9A" w:rsidRPr="004E0F60" w:rsidRDefault="000D1E9A" w:rsidP="00CD2913">
            <w:pPr>
              <w:pStyle w:val="BMSTableText"/>
              <w:keepNext/>
              <w:keepLines/>
              <w:spacing w:before="0" w:after="0"/>
              <w:jc w:val="left"/>
              <w:rPr>
                <w:lang w:val="en-AU"/>
              </w:rPr>
            </w:pPr>
          </w:p>
        </w:tc>
        <w:tc>
          <w:tcPr>
            <w:tcW w:w="3388" w:type="dxa"/>
            <w:tcBorders>
              <w:top w:val="dashSmallGap" w:sz="4" w:space="0" w:color="auto"/>
              <w:bottom w:val="dashSmallGap" w:sz="4" w:space="0" w:color="auto"/>
            </w:tcBorders>
            <w:shd w:val="clear" w:color="auto" w:fill="auto"/>
          </w:tcPr>
          <w:p w14:paraId="4195EC40" w14:textId="77777777" w:rsidR="000D1E9A" w:rsidRPr="004E0F60" w:rsidRDefault="000D1E9A" w:rsidP="00CD2913">
            <w:pPr>
              <w:pStyle w:val="BMSTableText"/>
              <w:keepNext/>
              <w:keepLines/>
              <w:spacing w:before="0" w:after="0"/>
              <w:jc w:val="left"/>
              <w:rPr>
                <w:lang w:val="en-AU"/>
              </w:rPr>
            </w:pPr>
            <w:r w:rsidRPr="004E0F60">
              <w:rPr>
                <w:lang w:val="en-AU"/>
              </w:rPr>
              <w:t>Withhold dose(s).</w:t>
            </w:r>
          </w:p>
          <w:p w14:paraId="2F95309D" w14:textId="77777777" w:rsidR="000D1E9A" w:rsidRPr="004E0F60" w:rsidRDefault="000D1E9A" w:rsidP="00CD2913">
            <w:pPr>
              <w:pStyle w:val="BMSTableText"/>
              <w:keepNext/>
              <w:keepLines/>
              <w:spacing w:before="0" w:after="0"/>
              <w:jc w:val="left"/>
              <w:rPr>
                <w:lang w:val="en-AU"/>
              </w:rPr>
            </w:pPr>
          </w:p>
        </w:tc>
      </w:tr>
      <w:tr w:rsidR="000D1E9A" w:rsidRPr="004E0F60" w14:paraId="27F4B864" w14:textId="77777777" w:rsidTr="00CD2913">
        <w:tc>
          <w:tcPr>
            <w:tcW w:w="2055" w:type="dxa"/>
            <w:vMerge/>
            <w:tcBorders>
              <w:bottom w:val="single" w:sz="4" w:space="0" w:color="auto"/>
            </w:tcBorders>
            <w:shd w:val="clear" w:color="auto" w:fill="auto"/>
            <w:vAlign w:val="center"/>
          </w:tcPr>
          <w:p w14:paraId="2A555FCC" w14:textId="77777777" w:rsidR="000D1E9A" w:rsidRPr="004E0F60" w:rsidRDefault="000D1E9A" w:rsidP="00CD2913">
            <w:pPr>
              <w:pStyle w:val="BMSTableText"/>
              <w:jc w:val="left"/>
              <w:rPr>
                <w:lang w:val="en-AU"/>
              </w:rPr>
            </w:pPr>
          </w:p>
        </w:tc>
        <w:tc>
          <w:tcPr>
            <w:tcW w:w="3583" w:type="dxa"/>
            <w:tcBorders>
              <w:top w:val="dashSmallGap" w:sz="4" w:space="0" w:color="auto"/>
              <w:bottom w:val="single" w:sz="4" w:space="0" w:color="auto"/>
            </w:tcBorders>
            <w:shd w:val="clear" w:color="auto" w:fill="auto"/>
          </w:tcPr>
          <w:p w14:paraId="2848CE95" w14:textId="77777777" w:rsidR="000D1E9A" w:rsidRPr="004E0F60" w:rsidRDefault="000D1E9A" w:rsidP="00CD2913">
            <w:pPr>
              <w:pStyle w:val="BMSTableText"/>
              <w:keepNext/>
              <w:keepLines/>
              <w:spacing w:before="0" w:after="0"/>
              <w:jc w:val="left"/>
              <w:rPr>
                <w:lang w:val="en-AU"/>
              </w:rPr>
            </w:pPr>
            <w:r w:rsidRPr="004E0F60">
              <w:rPr>
                <w:lang w:val="en-AU"/>
              </w:rPr>
              <w:t>Grade 4 rash</w:t>
            </w:r>
          </w:p>
          <w:p w14:paraId="0C29E9D2" w14:textId="77777777" w:rsidR="000D1E9A" w:rsidRPr="004E0F60" w:rsidRDefault="000D1E9A" w:rsidP="00CD2913">
            <w:pPr>
              <w:pStyle w:val="BMSTableText"/>
              <w:keepNext/>
              <w:keepLines/>
              <w:spacing w:before="0" w:after="0"/>
              <w:jc w:val="left"/>
              <w:rPr>
                <w:lang w:val="en-AU"/>
              </w:rPr>
            </w:pPr>
            <w:r w:rsidRPr="004E0F60">
              <w:rPr>
                <w:lang w:val="en-AU"/>
              </w:rPr>
              <w:t>Confirmed SJS/TEN</w:t>
            </w:r>
          </w:p>
          <w:p w14:paraId="3EFBDFE7" w14:textId="77777777" w:rsidR="000D1E9A" w:rsidRPr="004E0F60" w:rsidRDefault="000D1E9A" w:rsidP="00CD2913">
            <w:pPr>
              <w:pStyle w:val="BMSTableText"/>
              <w:keepNext/>
              <w:keepLines/>
              <w:spacing w:before="0" w:after="0"/>
              <w:jc w:val="left"/>
              <w:rPr>
                <w:lang w:val="en-AU"/>
              </w:rPr>
            </w:pPr>
          </w:p>
        </w:tc>
        <w:tc>
          <w:tcPr>
            <w:tcW w:w="3388" w:type="dxa"/>
            <w:tcBorders>
              <w:top w:val="dashSmallGap" w:sz="4" w:space="0" w:color="auto"/>
              <w:bottom w:val="single" w:sz="4" w:space="0" w:color="auto"/>
            </w:tcBorders>
            <w:shd w:val="clear" w:color="auto" w:fill="auto"/>
          </w:tcPr>
          <w:p w14:paraId="5FC966C0" w14:textId="77777777" w:rsidR="000D1E9A" w:rsidRPr="004E0F60" w:rsidRDefault="000D1E9A" w:rsidP="00CD2913">
            <w:pPr>
              <w:pStyle w:val="BMSTableText"/>
              <w:keepNext/>
              <w:keepLines/>
              <w:spacing w:before="0" w:after="0"/>
              <w:jc w:val="left"/>
              <w:rPr>
                <w:lang w:val="en-AU"/>
              </w:rPr>
            </w:pPr>
            <w:r w:rsidRPr="004E0F60">
              <w:rPr>
                <w:lang w:val="en-AU"/>
              </w:rPr>
              <w:t>Permanently discontinue treatment.</w:t>
            </w:r>
          </w:p>
          <w:p w14:paraId="4C77B8AE" w14:textId="77777777" w:rsidR="000D1E9A" w:rsidRPr="004E0F60" w:rsidRDefault="000D1E9A" w:rsidP="00CD2913">
            <w:pPr>
              <w:pStyle w:val="BMSTableText"/>
              <w:keepNext/>
              <w:keepLines/>
              <w:spacing w:before="0" w:after="0"/>
              <w:jc w:val="left"/>
              <w:rPr>
                <w:lang w:val="en-AU"/>
              </w:rPr>
            </w:pPr>
          </w:p>
        </w:tc>
      </w:tr>
      <w:tr w:rsidR="000D1E9A" w:rsidRPr="004E0F60" w14:paraId="6DE2FC69" w14:textId="77777777" w:rsidTr="00CD2913">
        <w:tc>
          <w:tcPr>
            <w:tcW w:w="2055" w:type="dxa"/>
            <w:vMerge w:val="restart"/>
            <w:tcBorders>
              <w:top w:val="single" w:sz="4" w:space="0" w:color="auto"/>
            </w:tcBorders>
            <w:shd w:val="clear" w:color="auto" w:fill="auto"/>
            <w:vAlign w:val="center"/>
          </w:tcPr>
          <w:p w14:paraId="72528B3F" w14:textId="77777777" w:rsidR="000D1E9A" w:rsidRPr="004E0F60" w:rsidRDefault="000D1E9A" w:rsidP="00CD2913">
            <w:pPr>
              <w:pStyle w:val="BMSTableText"/>
              <w:jc w:val="left"/>
              <w:rPr>
                <w:lang w:val="en-AU"/>
              </w:rPr>
            </w:pPr>
            <w:r w:rsidRPr="004E0F60">
              <w:rPr>
                <w:lang w:val="en-AU"/>
              </w:rPr>
              <w:t>Immune-related neurological adverse reactions</w:t>
            </w:r>
          </w:p>
        </w:tc>
        <w:tc>
          <w:tcPr>
            <w:tcW w:w="3583" w:type="dxa"/>
            <w:tcBorders>
              <w:top w:val="single" w:sz="4" w:space="0" w:color="auto"/>
              <w:bottom w:val="dashSmallGap" w:sz="4" w:space="0" w:color="auto"/>
            </w:tcBorders>
            <w:shd w:val="clear" w:color="auto" w:fill="auto"/>
          </w:tcPr>
          <w:p w14:paraId="63B4F58F" w14:textId="77777777" w:rsidR="000D1E9A" w:rsidRPr="004E0F60" w:rsidRDefault="000D1E9A" w:rsidP="00CD2913">
            <w:pPr>
              <w:pStyle w:val="BMSTableText"/>
              <w:keepNext/>
              <w:keepLines/>
              <w:jc w:val="left"/>
              <w:rPr>
                <w:color w:val="000000"/>
                <w:lang w:val="en-AU"/>
              </w:rPr>
            </w:pPr>
            <w:r w:rsidRPr="004E0F60">
              <w:rPr>
                <w:color w:val="000000"/>
                <w:lang w:val="en-AU"/>
              </w:rPr>
              <w:t>New onset moderate or severe neurologic signs or symptoms</w:t>
            </w:r>
          </w:p>
          <w:p w14:paraId="303D4A96" w14:textId="77777777" w:rsidR="000D1E9A" w:rsidRPr="004E0F60" w:rsidRDefault="000D1E9A" w:rsidP="00CD2913">
            <w:pPr>
              <w:pStyle w:val="BMSTableText"/>
              <w:keepNext/>
              <w:keepLines/>
              <w:spacing w:before="0" w:after="0"/>
              <w:jc w:val="left"/>
              <w:rPr>
                <w:lang w:val="en-AU"/>
              </w:rPr>
            </w:pPr>
          </w:p>
        </w:tc>
        <w:tc>
          <w:tcPr>
            <w:tcW w:w="3388" w:type="dxa"/>
            <w:tcBorders>
              <w:top w:val="single" w:sz="4" w:space="0" w:color="auto"/>
              <w:bottom w:val="dashSmallGap" w:sz="4" w:space="0" w:color="auto"/>
            </w:tcBorders>
            <w:shd w:val="clear" w:color="auto" w:fill="auto"/>
          </w:tcPr>
          <w:p w14:paraId="3A633BF4" w14:textId="77777777" w:rsidR="000D1E9A" w:rsidRPr="004E0F60" w:rsidRDefault="000D1E9A" w:rsidP="00CD2913">
            <w:pPr>
              <w:pStyle w:val="BMSTableText"/>
              <w:keepNext/>
              <w:keepLines/>
              <w:jc w:val="left"/>
              <w:rPr>
                <w:lang w:val="en-AU"/>
              </w:rPr>
            </w:pPr>
            <w:r w:rsidRPr="004E0F60">
              <w:rPr>
                <w:lang w:val="en-AU"/>
              </w:rPr>
              <w:t>Withhold dose(s) until symptoms resolve and management with corticosteroids is complete.</w:t>
            </w:r>
          </w:p>
          <w:p w14:paraId="0BFFC2DB" w14:textId="77777777" w:rsidR="000D1E9A" w:rsidRPr="004E0F60" w:rsidRDefault="000D1E9A" w:rsidP="00CD2913">
            <w:pPr>
              <w:pStyle w:val="BMSTableText"/>
              <w:keepNext/>
              <w:keepLines/>
              <w:spacing w:before="0" w:after="0"/>
              <w:jc w:val="left"/>
              <w:rPr>
                <w:lang w:val="en-AU"/>
              </w:rPr>
            </w:pPr>
          </w:p>
        </w:tc>
      </w:tr>
      <w:tr w:rsidR="000D1E9A" w:rsidRPr="004E0F60" w14:paraId="0A3BD6E4" w14:textId="77777777" w:rsidTr="00CD2913">
        <w:tc>
          <w:tcPr>
            <w:tcW w:w="2055" w:type="dxa"/>
            <w:vMerge/>
            <w:tcBorders>
              <w:bottom w:val="single" w:sz="4" w:space="0" w:color="auto"/>
            </w:tcBorders>
            <w:shd w:val="clear" w:color="auto" w:fill="auto"/>
            <w:vAlign w:val="center"/>
          </w:tcPr>
          <w:p w14:paraId="37FA3278" w14:textId="77777777" w:rsidR="000D1E9A" w:rsidRPr="004E0F60" w:rsidRDefault="000D1E9A" w:rsidP="00CD2913">
            <w:pPr>
              <w:pStyle w:val="BMSTableText"/>
              <w:jc w:val="left"/>
              <w:rPr>
                <w:lang w:val="en-AU"/>
              </w:rPr>
            </w:pPr>
          </w:p>
        </w:tc>
        <w:tc>
          <w:tcPr>
            <w:tcW w:w="3583" w:type="dxa"/>
            <w:tcBorders>
              <w:top w:val="dashSmallGap" w:sz="4" w:space="0" w:color="auto"/>
              <w:bottom w:val="single" w:sz="4" w:space="0" w:color="auto"/>
            </w:tcBorders>
            <w:shd w:val="clear" w:color="auto" w:fill="auto"/>
          </w:tcPr>
          <w:p w14:paraId="146EF5D8" w14:textId="77777777" w:rsidR="000D1E9A" w:rsidRPr="004E0F60" w:rsidRDefault="000D1E9A" w:rsidP="00CD2913">
            <w:pPr>
              <w:pStyle w:val="BMSTableText"/>
              <w:keepNext/>
              <w:keepLines/>
              <w:jc w:val="left"/>
              <w:rPr>
                <w:color w:val="000000"/>
                <w:lang w:val="en-AU"/>
              </w:rPr>
            </w:pPr>
            <w:r w:rsidRPr="004E0F60">
              <w:rPr>
                <w:color w:val="000000"/>
                <w:lang w:val="en-AU"/>
              </w:rPr>
              <w:t>Immune-related encephalitis</w:t>
            </w:r>
          </w:p>
          <w:p w14:paraId="7FDA278C" w14:textId="77777777" w:rsidR="000D1E9A" w:rsidRPr="004E0F60" w:rsidRDefault="000D1E9A" w:rsidP="00CD2913">
            <w:pPr>
              <w:pStyle w:val="BMSTableText"/>
              <w:keepNext/>
              <w:keepLines/>
              <w:jc w:val="left"/>
              <w:rPr>
                <w:color w:val="000000"/>
                <w:lang w:val="en-AU"/>
              </w:rPr>
            </w:pPr>
            <w:r w:rsidRPr="004E0F60">
              <w:rPr>
                <w:color w:val="000000"/>
                <w:lang w:val="en-AU"/>
              </w:rPr>
              <w:t>Immune-related myasthenic syndrome/myasthenia gravis</w:t>
            </w:r>
          </w:p>
        </w:tc>
        <w:tc>
          <w:tcPr>
            <w:tcW w:w="3388" w:type="dxa"/>
            <w:tcBorders>
              <w:top w:val="dashSmallGap" w:sz="4" w:space="0" w:color="auto"/>
              <w:bottom w:val="single" w:sz="4" w:space="0" w:color="auto"/>
            </w:tcBorders>
            <w:shd w:val="clear" w:color="auto" w:fill="auto"/>
            <w:vAlign w:val="center"/>
          </w:tcPr>
          <w:p w14:paraId="6F2C1C05" w14:textId="77777777" w:rsidR="000D1E9A" w:rsidRPr="004E0F60" w:rsidRDefault="000D1E9A" w:rsidP="00CD2913">
            <w:pPr>
              <w:pStyle w:val="BMSTableText"/>
              <w:keepNext/>
              <w:keepLines/>
              <w:jc w:val="left"/>
              <w:rPr>
                <w:lang w:val="en-AU"/>
              </w:rPr>
            </w:pPr>
            <w:r w:rsidRPr="004E0F60">
              <w:rPr>
                <w:lang w:val="en-AU"/>
              </w:rPr>
              <w:t>Permanently discontinue treatment.</w:t>
            </w:r>
          </w:p>
        </w:tc>
      </w:tr>
      <w:tr w:rsidR="005B7DE6" w:rsidRPr="004E0F60" w14:paraId="586020BE" w14:textId="77777777" w:rsidTr="00CD2913">
        <w:tc>
          <w:tcPr>
            <w:tcW w:w="2055" w:type="dxa"/>
            <w:vMerge w:val="restart"/>
            <w:tcBorders>
              <w:top w:val="single" w:sz="4" w:space="0" w:color="auto"/>
            </w:tcBorders>
            <w:shd w:val="clear" w:color="auto" w:fill="auto"/>
            <w:vAlign w:val="center"/>
          </w:tcPr>
          <w:p w14:paraId="0116FD77" w14:textId="77777777" w:rsidR="005B7DE6" w:rsidRPr="0052174B" w:rsidRDefault="005B7DE6" w:rsidP="005B7DE6">
            <w:pPr>
              <w:pStyle w:val="BMSTableText"/>
              <w:jc w:val="left"/>
              <w:rPr>
                <w:lang w:val="en-AU"/>
              </w:rPr>
            </w:pPr>
            <w:r w:rsidRPr="0052174B">
              <w:rPr>
                <w:lang w:val="en-AU"/>
              </w:rPr>
              <w:t>Immune-related</w:t>
            </w:r>
          </w:p>
          <w:p w14:paraId="1A569077" w14:textId="6A06662A" w:rsidR="005B7DE6" w:rsidRPr="004E0F60" w:rsidRDefault="005B7DE6" w:rsidP="005B7DE6">
            <w:pPr>
              <w:pStyle w:val="BMSTableText"/>
              <w:jc w:val="left"/>
              <w:rPr>
                <w:lang w:val="en-AU"/>
              </w:rPr>
            </w:pPr>
            <w:r w:rsidRPr="0052174B">
              <w:rPr>
                <w:lang w:val="en-AU"/>
              </w:rPr>
              <w:t>myocarditis</w:t>
            </w:r>
          </w:p>
        </w:tc>
        <w:tc>
          <w:tcPr>
            <w:tcW w:w="3583" w:type="dxa"/>
            <w:tcBorders>
              <w:top w:val="single" w:sz="4" w:space="0" w:color="auto"/>
            </w:tcBorders>
            <w:shd w:val="clear" w:color="auto" w:fill="auto"/>
          </w:tcPr>
          <w:p w14:paraId="05F0E5E6" w14:textId="6C0AB856" w:rsidR="005B7DE6" w:rsidRPr="004E0F60" w:rsidRDefault="005B7DE6" w:rsidP="00CD2913">
            <w:pPr>
              <w:pStyle w:val="BMSTableText"/>
              <w:keepNext/>
              <w:keepLines/>
              <w:spacing w:before="0" w:after="0"/>
              <w:jc w:val="left"/>
              <w:rPr>
                <w:color w:val="000000"/>
                <w:lang w:val="en-AU"/>
              </w:rPr>
            </w:pPr>
            <w:r w:rsidRPr="0052174B">
              <w:rPr>
                <w:color w:val="000000"/>
                <w:lang w:val="en-AU"/>
              </w:rPr>
              <w:t>Grade 2 myocarditis</w:t>
            </w:r>
          </w:p>
        </w:tc>
        <w:tc>
          <w:tcPr>
            <w:tcW w:w="3388" w:type="dxa"/>
            <w:tcBorders>
              <w:top w:val="single" w:sz="4" w:space="0" w:color="auto"/>
            </w:tcBorders>
            <w:shd w:val="clear" w:color="auto" w:fill="auto"/>
          </w:tcPr>
          <w:p w14:paraId="05B052AB" w14:textId="1CD2096D" w:rsidR="005B7DE6" w:rsidRPr="004E0F60" w:rsidRDefault="005B7DE6" w:rsidP="00CD2913">
            <w:pPr>
              <w:pStyle w:val="BMSTableText"/>
              <w:keepNext/>
              <w:keepLines/>
              <w:spacing w:before="0" w:after="0"/>
              <w:jc w:val="left"/>
              <w:rPr>
                <w:lang w:val="en-AU"/>
              </w:rPr>
            </w:pPr>
            <w:r w:rsidRPr="0052174B">
              <w:rPr>
                <w:lang w:val="en-AU"/>
              </w:rPr>
              <w:t>Withhold dose(s) until symptoms resolve</w:t>
            </w:r>
            <w:r>
              <w:rPr>
                <w:lang w:val="en-AU"/>
              </w:rPr>
              <w:t xml:space="preserve"> </w:t>
            </w:r>
            <w:r w:rsidRPr="0052174B">
              <w:rPr>
                <w:lang w:val="en-AU"/>
              </w:rPr>
              <w:t>and management with corticosteroids is</w:t>
            </w:r>
            <w:r>
              <w:rPr>
                <w:lang w:val="en-AU"/>
              </w:rPr>
              <w:t xml:space="preserve"> </w:t>
            </w:r>
            <w:r w:rsidRPr="0052174B">
              <w:rPr>
                <w:lang w:val="en-AU"/>
              </w:rPr>
              <w:t>complete. Retreatment may be</w:t>
            </w:r>
            <w:r>
              <w:rPr>
                <w:lang w:val="en-AU"/>
              </w:rPr>
              <w:t xml:space="preserve"> </w:t>
            </w:r>
            <w:r w:rsidRPr="0052174B">
              <w:rPr>
                <w:lang w:val="en-AU"/>
              </w:rPr>
              <w:t>considered after recovery.</w:t>
            </w:r>
          </w:p>
        </w:tc>
      </w:tr>
      <w:tr w:rsidR="005B7DE6" w:rsidRPr="004E0F60" w14:paraId="4B1FD382" w14:textId="77777777" w:rsidTr="001451A9">
        <w:tc>
          <w:tcPr>
            <w:tcW w:w="2055" w:type="dxa"/>
            <w:vMerge/>
            <w:shd w:val="clear" w:color="auto" w:fill="auto"/>
            <w:vAlign w:val="center"/>
          </w:tcPr>
          <w:p w14:paraId="590AB448" w14:textId="77777777" w:rsidR="005B7DE6" w:rsidRPr="004E0F60" w:rsidRDefault="005B7DE6" w:rsidP="00CD2913">
            <w:pPr>
              <w:pStyle w:val="BMSTableText"/>
              <w:jc w:val="left"/>
              <w:rPr>
                <w:lang w:val="en-AU"/>
              </w:rPr>
            </w:pPr>
          </w:p>
        </w:tc>
        <w:tc>
          <w:tcPr>
            <w:tcW w:w="3583" w:type="dxa"/>
            <w:tcBorders>
              <w:top w:val="single" w:sz="4" w:space="0" w:color="auto"/>
            </w:tcBorders>
            <w:shd w:val="clear" w:color="auto" w:fill="auto"/>
          </w:tcPr>
          <w:p w14:paraId="54FC58D5" w14:textId="77777777" w:rsidR="005B7DE6" w:rsidRDefault="005B7DE6" w:rsidP="00CD2913">
            <w:pPr>
              <w:pStyle w:val="BMSTableText"/>
              <w:keepNext/>
              <w:keepLines/>
              <w:spacing w:before="0" w:after="0"/>
              <w:jc w:val="left"/>
              <w:rPr>
                <w:color w:val="000000"/>
                <w:lang w:val="en-AU"/>
              </w:rPr>
            </w:pPr>
          </w:p>
          <w:p w14:paraId="3D3819F6" w14:textId="77777777" w:rsidR="005B7DE6" w:rsidRDefault="005B7DE6" w:rsidP="00CD2913">
            <w:pPr>
              <w:pStyle w:val="BMSTableText"/>
              <w:keepNext/>
              <w:keepLines/>
              <w:spacing w:before="0" w:after="0"/>
              <w:jc w:val="left"/>
              <w:rPr>
                <w:color w:val="000000"/>
                <w:lang w:val="en-AU"/>
              </w:rPr>
            </w:pPr>
            <w:r w:rsidRPr="0052174B">
              <w:rPr>
                <w:color w:val="000000"/>
                <w:lang w:val="en-AU"/>
              </w:rPr>
              <w:t>Grade 3 myocarditis</w:t>
            </w:r>
          </w:p>
          <w:p w14:paraId="0AB3231F" w14:textId="77C78B4E" w:rsidR="005B7DE6" w:rsidRPr="004E0F60" w:rsidRDefault="005B7DE6" w:rsidP="00CD2913">
            <w:pPr>
              <w:pStyle w:val="BMSTableText"/>
              <w:keepNext/>
              <w:keepLines/>
              <w:spacing w:before="0" w:after="0"/>
              <w:jc w:val="left"/>
              <w:rPr>
                <w:color w:val="000000"/>
                <w:lang w:val="en-AU"/>
              </w:rPr>
            </w:pPr>
          </w:p>
        </w:tc>
        <w:tc>
          <w:tcPr>
            <w:tcW w:w="3388" w:type="dxa"/>
            <w:tcBorders>
              <w:top w:val="single" w:sz="4" w:space="0" w:color="auto"/>
            </w:tcBorders>
            <w:shd w:val="clear" w:color="auto" w:fill="auto"/>
          </w:tcPr>
          <w:p w14:paraId="63D1C8F4" w14:textId="77777777" w:rsidR="005B7DE6" w:rsidRDefault="005B7DE6" w:rsidP="00CD2913">
            <w:pPr>
              <w:pStyle w:val="BMSTableText"/>
              <w:keepNext/>
              <w:keepLines/>
              <w:spacing w:before="0" w:after="0"/>
              <w:jc w:val="left"/>
              <w:rPr>
                <w:lang w:val="en-AU"/>
              </w:rPr>
            </w:pPr>
          </w:p>
          <w:p w14:paraId="1557247F" w14:textId="6E3E3706" w:rsidR="005B7DE6" w:rsidRPr="004E0F60" w:rsidRDefault="005B7DE6" w:rsidP="00CD2913">
            <w:pPr>
              <w:pStyle w:val="BMSTableText"/>
              <w:keepNext/>
              <w:keepLines/>
              <w:spacing w:before="0" w:after="0"/>
              <w:jc w:val="left"/>
              <w:rPr>
                <w:lang w:val="en-AU"/>
              </w:rPr>
            </w:pPr>
            <w:r w:rsidRPr="0052174B">
              <w:rPr>
                <w:lang w:val="en-AU"/>
              </w:rPr>
              <w:t>Permanently discontinue treatment.</w:t>
            </w:r>
          </w:p>
        </w:tc>
      </w:tr>
      <w:tr w:rsidR="000D1E9A" w:rsidRPr="004E0F60" w14:paraId="487513ED" w14:textId="77777777" w:rsidTr="00CD2913">
        <w:tc>
          <w:tcPr>
            <w:tcW w:w="2055" w:type="dxa"/>
            <w:vMerge w:val="restart"/>
            <w:tcBorders>
              <w:top w:val="single" w:sz="4" w:space="0" w:color="auto"/>
            </w:tcBorders>
            <w:shd w:val="clear" w:color="auto" w:fill="auto"/>
            <w:vAlign w:val="center"/>
          </w:tcPr>
          <w:p w14:paraId="34AFB209" w14:textId="77777777" w:rsidR="000D1E9A" w:rsidRPr="004E0F60" w:rsidRDefault="000D1E9A" w:rsidP="00CD2913">
            <w:pPr>
              <w:pStyle w:val="BMSTableText"/>
              <w:jc w:val="left"/>
              <w:rPr>
                <w:lang w:val="en-AU"/>
              </w:rPr>
            </w:pPr>
            <w:r w:rsidRPr="004E0F60">
              <w:rPr>
                <w:lang w:val="en-AU"/>
              </w:rPr>
              <w:t>Other immune-related adverse reactions</w:t>
            </w:r>
          </w:p>
        </w:tc>
        <w:tc>
          <w:tcPr>
            <w:tcW w:w="3583" w:type="dxa"/>
            <w:tcBorders>
              <w:top w:val="single" w:sz="4" w:space="0" w:color="auto"/>
            </w:tcBorders>
            <w:shd w:val="clear" w:color="auto" w:fill="auto"/>
          </w:tcPr>
          <w:p w14:paraId="534DC881" w14:textId="77777777" w:rsidR="000D1E9A" w:rsidRPr="004E0F60" w:rsidRDefault="000D1E9A" w:rsidP="00CD2913">
            <w:pPr>
              <w:pStyle w:val="BMSTableText"/>
              <w:keepNext/>
              <w:keepLines/>
              <w:spacing w:before="0" w:after="0"/>
              <w:jc w:val="left"/>
              <w:rPr>
                <w:lang w:val="en-AU"/>
              </w:rPr>
            </w:pPr>
            <w:r w:rsidRPr="004E0F60">
              <w:rPr>
                <w:color w:val="000000"/>
                <w:lang w:val="en-AU"/>
              </w:rPr>
              <w:t>Other Grade 3 adverse reaction</w:t>
            </w:r>
          </w:p>
        </w:tc>
        <w:tc>
          <w:tcPr>
            <w:tcW w:w="3388" w:type="dxa"/>
            <w:tcBorders>
              <w:top w:val="single" w:sz="4" w:space="0" w:color="auto"/>
            </w:tcBorders>
            <w:shd w:val="clear" w:color="auto" w:fill="auto"/>
          </w:tcPr>
          <w:p w14:paraId="6A11D068" w14:textId="77777777" w:rsidR="000D1E9A" w:rsidRPr="004E0F60" w:rsidRDefault="000D1E9A" w:rsidP="00CD2913">
            <w:pPr>
              <w:pStyle w:val="BMSTableText"/>
              <w:keepNext/>
              <w:keepLines/>
              <w:spacing w:before="0" w:after="0"/>
              <w:jc w:val="left"/>
              <w:rPr>
                <w:lang w:val="en-AU"/>
              </w:rPr>
            </w:pPr>
          </w:p>
        </w:tc>
      </w:tr>
      <w:tr w:rsidR="000D1E9A" w:rsidRPr="004E0F60" w14:paraId="1EB832DA" w14:textId="77777777" w:rsidTr="00CD2913">
        <w:tc>
          <w:tcPr>
            <w:tcW w:w="2055" w:type="dxa"/>
            <w:vMerge/>
            <w:shd w:val="clear" w:color="auto" w:fill="auto"/>
            <w:vAlign w:val="center"/>
          </w:tcPr>
          <w:p w14:paraId="4E8A4563" w14:textId="77777777" w:rsidR="000D1E9A" w:rsidRPr="004E0F60" w:rsidRDefault="000D1E9A" w:rsidP="00CD2913">
            <w:pPr>
              <w:pStyle w:val="BMSTableText"/>
              <w:jc w:val="left"/>
              <w:rPr>
                <w:lang w:val="en-AU"/>
              </w:rPr>
            </w:pPr>
          </w:p>
        </w:tc>
        <w:tc>
          <w:tcPr>
            <w:tcW w:w="3583" w:type="dxa"/>
            <w:shd w:val="clear" w:color="auto" w:fill="auto"/>
          </w:tcPr>
          <w:p w14:paraId="2994BC16" w14:textId="77777777" w:rsidR="000D1E9A" w:rsidRPr="004E0F60" w:rsidRDefault="000D1E9A" w:rsidP="00CD2913">
            <w:pPr>
              <w:pStyle w:val="BMSTableText"/>
              <w:keepNext/>
              <w:keepLines/>
              <w:spacing w:before="0" w:after="0"/>
              <w:jc w:val="left"/>
              <w:rPr>
                <w:lang w:val="en-AU"/>
              </w:rPr>
            </w:pPr>
            <w:r w:rsidRPr="004E0F60">
              <w:rPr>
                <w:color w:val="000000"/>
                <w:lang w:val="en-AU"/>
              </w:rPr>
              <w:tab/>
              <w:t>First occurrence</w:t>
            </w:r>
          </w:p>
        </w:tc>
        <w:tc>
          <w:tcPr>
            <w:tcW w:w="3388" w:type="dxa"/>
            <w:shd w:val="clear" w:color="auto" w:fill="auto"/>
          </w:tcPr>
          <w:p w14:paraId="4A0058A8" w14:textId="77777777" w:rsidR="000D1E9A" w:rsidRPr="004E0F60" w:rsidRDefault="000D1E9A" w:rsidP="00CD2913">
            <w:pPr>
              <w:pStyle w:val="BMSTableText"/>
              <w:keepNext/>
              <w:keepLines/>
              <w:spacing w:before="0" w:after="0"/>
              <w:jc w:val="left"/>
              <w:rPr>
                <w:lang w:val="en-AU"/>
              </w:rPr>
            </w:pPr>
            <w:r w:rsidRPr="004E0F60">
              <w:rPr>
                <w:lang w:val="en-AU"/>
              </w:rPr>
              <w:t>Withhold dose(s) until symptoms resolve and management with corticosteroids is complete.</w:t>
            </w:r>
          </w:p>
          <w:p w14:paraId="0A55F582" w14:textId="77777777" w:rsidR="000D1E9A" w:rsidRPr="004E0F60" w:rsidRDefault="000D1E9A" w:rsidP="00CD2913">
            <w:pPr>
              <w:pStyle w:val="BMSTableText"/>
              <w:keepNext/>
              <w:keepLines/>
              <w:spacing w:before="0" w:after="0"/>
              <w:jc w:val="left"/>
              <w:rPr>
                <w:lang w:val="en-AU"/>
              </w:rPr>
            </w:pPr>
          </w:p>
        </w:tc>
      </w:tr>
      <w:tr w:rsidR="000D1E9A" w:rsidRPr="004E0F60" w14:paraId="16C80227" w14:textId="77777777" w:rsidTr="00CD2913">
        <w:tc>
          <w:tcPr>
            <w:tcW w:w="2055" w:type="dxa"/>
            <w:vMerge/>
            <w:shd w:val="clear" w:color="auto" w:fill="auto"/>
            <w:vAlign w:val="center"/>
          </w:tcPr>
          <w:p w14:paraId="1B8398A2" w14:textId="77777777" w:rsidR="000D1E9A" w:rsidRPr="004E0F60" w:rsidRDefault="000D1E9A" w:rsidP="00CD2913">
            <w:pPr>
              <w:pStyle w:val="BMSTableText"/>
              <w:jc w:val="left"/>
              <w:rPr>
                <w:lang w:val="en-AU"/>
              </w:rPr>
            </w:pPr>
          </w:p>
        </w:tc>
        <w:tc>
          <w:tcPr>
            <w:tcW w:w="3583" w:type="dxa"/>
            <w:tcBorders>
              <w:bottom w:val="dashSmallGap" w:sz="4" w:space="0" w:color="auto"/>
            </w:tcBorders>
            <w:shd w:val="clear" w:color="auto" w:fill="auto"/>
          </w:tcPr>
          <w:p w14:paraId="2283449D" w14:textId="77777777" w:rsidR="000D1E9A" w:rsidRPr="004E0F60" w:rsidRDefault="000D1E9A" w:rsidP="00CD2913">
            <w:pPr>
              <w:pStyle w:val="BMSTableText"/>
              <w:keepNext/>
              <w:keepLines/>
              <w:spacing w:before="0" w:after="0"/>
              <w:jc w:val="left"/>
              <w:rPr>
                <w:color w:val="000000"/>
                <w:lang w:val="en-AU"/>
              </w:rPr>
            </w:pPr>
            <w:r w:rsidRPr="004E0F60">
              <w:rPr>
                <w:color w:val="000000"/>
                <w:lang w:val="en-AU"/>
              </w:rPr>
              <w:tab/>
              <w:t>Recurrence of same Grade 3 adverse</w:t>
            </w:r>
            <w:r w:rsidRPr="004E0F60">
              <w:rPr>
                <w:color w:val="000000"/>
                <w:lang w:val="en-AU"/>
              </w:rPr>
              <w:tab/>
              <w:t>reaction</w:t>
            </w:r>
          </w:p>
        </w:tc>
        <w:tc>
          <w:tcPr>
            <w:tcW w:w="3388" w:type="dxa"/>
            <w:tcBorders>
              <w:bottom w:val="dashSmallGap" w:sz="4" w:space="0" w:color="auto"/>
            </w:tcBorders>
            <w:shd w:val="clear" w:color="auto" w:fill="auto"/>
          </w:tcPr>
          <w:p w14:paraId="20EBF2A2" w14:textId="77777777" w:rsidR="000D1E9A" w:rsidRPr="004E0F60" w:rsidRDefault="000D1E9A" w:rsidP="00CD2913">
            <w:pPr>
              <w:pStyle w:val="BMSTableText"/>
              <w:keepNext/>
              <w:keepLines/>
              <w:spacing w:before="0" w:after="0"/>
              <w:jc w:val="left"/>
              <w:rPr>
                <w:lang w:val="en-AU"/>
              </w:rPr>
            </w:pPr>
            <w:r w:rsidRPr="004E0F60">
              <w:rPr>
                <w:lang w:val="en-AU"/>
              </w:rPr>
              <w:t>Permanently discontinue treatment.</w:t>
            </w:r>
          </w:p>
        </w:tc>
      </w:tr>
      <w:tr w:rsidR="000D1E9A" w:rsidRPr="004E0F60" w14:paraId="542C0B88" w14:textId="77777777" w:rsidTr="00CD2913">
        <w:tc>
          <w:tcPr>
            <w:tcW w:w="2055" w:type="dxa"/>
            <w:vMerge/>
            <w:shd w:val="clear" w:color="auto" w:fill="auto"/>
            <w:vAlign w:val="center"/>
          </w:tcPr>
          <w:p w14:paraId="120748B8" w14:textId="77777777" w:rsidR="000D1E9A" w:rsidRPr="004E0F60" w:rsidRDefault="000D1E9A" w:rsidP="00CD2913">
            <w:pPr>
              <w:pStyle w:val="BMSTableText"/>
              <w:jc w:val="left"/>
              <w:rPr>
                <w:lang w:val="en-AU"/>
              </w:rPr>
            </w:pPr>
          </w:p>
        </w:tc>
        <w:tc>
          <w:tcPr>
            <w:tcW w:w="3583" w:type="dxa"/>
            <w:tcBorders>
              <w:top w:val="dashSmallGap" w:sz="4" w:space="0" w:color="auto"/>
              <w:bottom w:val="dashSmallGap" w:sz="4" w:space="0" w:color="auto"/>
            </w:tcBorders>
            <w:shd w:val="clear" w:color="auto" w:fill="auto"/>
          </w:tcPr>
          <w:p w14:paraId="3C7D7750" w14:textId="77777777" w:rsidR="000D1E9A" w:rsidRPr="004E0F60" w:rsidRDefault="000D1E9A" w:rsidP="00CD2913">
            <w:pPr>
              <w:pStyle w:val="BMSTableText"/>
              <w:keepNext/>
              <w:keepLines/>
              <w:spacing w:before="0" w:after="0"/>
              <w:jc w:val="left"/>
              <w:rPr>
                <w:lang w:val="en-AU"/>
              </w:rPr>
            </w:pPr>
            <w:r w:rsidRPr="004E0F60">
              <w:rPr>
                <w:color w:val="000000"/>
                <w:lang w:val="en-AU"/>
              </w:rPr>
              <w:t>Grade 3 myotoxicity</w:t>
            </w:r>
          </w:p>
        </w:tc>
        <w:tc>
          <w:tcPr>
            <w:tcW w:w="3388" w:type="dxa"/>
            <w:tcBorders>
              <w:top w:val="dashSmallGap" w:sz="4" w:space="0" w:color="auto"/>
              <w:bottom w:val="dashSmallGap" w:sz="4" w:space="0" w:color="auto"/>
            </w:tcBorders>
            <w:shd w:val="clear" w:color="auto" w:fill="auto"/>
          </w:tcPr>
          <w:p w14:paraId="345701F1" w14:textId="77777777" w:rsidR="000D1E9A" w:rsidRPr="004E0F60" w:rsidRDefault="000D1E9A" w:rsidP="00CD2913">
            <w:pPr>
              <w:pStyle w:val="BMSTableText"/>
              <w:keepNext/>
              <w:keepLines/>
              <w:spacing w:before="0" w:after="0"/>
              <w:jc w:val="left"/>
              <w:rPr>
                <w:lang w:val="en-AU"/>
              </w:rPr>
            </w:pPr>
            <w:r w:rsidRPr="004E0F60">
              <w:rPr>
                <w:lang w:val="en-AU"/>
              </w:rPr>
              <w:t>Permanently discontinue treatment.</w:t>
            </w:r>
          </w:p>
          <w:p w14:paraId="08F25824" w14:textId="77777777" w:rsidR="000D1E9A" w:rsidRPr="004E0F60" w:rsidRDefault="000D1E9A" w:rsidP="00CD2913">
            <w:pPr>
              <w:pStyle w:val="BMSTableText"/>
              <w:keepNext/>
              <w:keepLines/>
              <w:spacing w:before="0" w:after="0"/>
              <w:jc w:val="left"/>
              <w:rPr>
                <w:color w:val="000000"/>
                <w:lang w:val="en-AU"/>
              </w:rPr>
            </w:pPr>
          </w:p>
        </w:tc>
      </w:tr>
      <w:tr w:rsidR="000D1E9A" w:rsidRPr="004E0F60" w14:paraId="7F9E96E7" w14:textId="77777777" w:rsidTr="00CD2913">
        <w:tc>
          <w:tcPr>
            <w:tcW w:w="2055" w:type="dxa"/>
            <w:vMerge/>
            <w:shd w:val="clear" w:color="auto" w:fill="auto"/>
            <w:vAlign w:val="center"/>
          </w:tcPr>
          <w:p w14:paraId="38C351EC" w14:textId="77777777" w:rsidR="000D1E9A" w:rsidRPr="004E0F60" w:rsidRDefault="000D1E9A" w:rsidP="00CD2913">
            <w:pPr>
              <w:pStyle w:val="BMSTableText"/>
              <w:jc w:val="left"/>
              <w:rPr>
                <w:lang w:val="en-AU"/>
              </w:rPr>
            </w:pPr>
          </w:p>
        </w:tc>
        <w:tc>
          <w:tcPr>
            <w:tcW w:w="3583" w:type="dxa"/>
            <w:tcBorders>
              <w:top w:val="dashSmallGap" w:sz="4" w:space="0" w:color="auto"/>
            </w:tcBorders>
            <w:shd w:val="clear" w:color="auto" w:fill="auto"/>
          </w:tcPr>
          <w:p w14:paraId="382AABB1" w14:textId="77777777" w:rsidR="000D1E9A" w:rsidRPr="004E0F60" w:rsidRDefault="000D1E9A" w:rsidP="00CD2913">
            <w:pPr>
              <w:pStyle w:val="BMSTableText"/>
              <w:keepNext/>
              <w:keepLines/>
              <w:spacing w:before="0" w:after="0"/>
              <w:jc w:val="left"/>
              <w:rPr>
                <w:color w:val="000000"/>
                <w:lang w:val="en-AU"/>
              </w:rPr>
            </w:pPr>
            <w:r w:rsidRPr="004E0F60">
              <w:rPr>
                <w:color w:val="000000"/>
                <w:lang w:val="en-AU"/>
              </w:rPr>
              <w:t>Life-threatening or Grade 4 adverse reaction</w:t>
            </w:r>
          </w:p>
        </w:tc>
        <w:tc>
          <w:tcPr>
            <w:tcW w:w="3388" w:type="dxa"/>
            <w:vMerge w:val="restart"/>
            <w:tcBorders>
              <w:top w:val="dashSmallGap" w:sz="4" w:space="0" w:color="auto"/>
            </w:tcBorders>
            <w:shd w:val="clear" w:color="auto" w:fill="auto"/>
            <w:vAlign w:val="center"/>
          </w:tcPr>
          <w:p w14:paraId="580980C9" w14:textId="77777777" w:rsidR="000D1E9A" w:rsidRPr="004E0F60" w:rsidRDefault="000D1E9A" w:rsidP="00CD2913">
            <w:pPr>
              <w:pStyle w:val="BMSTableText"/>
              <w:keepNext/>
              <w:keepLines/>
              <w:spacing w:before="0" w:after="0"/>
              <w:jc w:val="left"/>
              <w:rPr>
                <w:lang w:val="en-AU"/>
              </w:rPr>
            </w:pPr>
            <w:r w:rsidRPr="004E0F60">
              <w:rPr>
                <w:lang w:val="en-AU"/>
              </w:rPr>
              <w:t>Permanently discontinue treatment.</w:t>
            </w:r>
          </w:p>
        </w:tc>
      </w:tr>
      <w:tr w:rsidR="000D1E9A" w:rsidRPr="004E0F60" w14:paraId="0D0D5A2C" w14:textId="77777777" w:rsidTr="00CD2913">
        <w:tc>
          <w:tcPr>
            <w:tcW w:w="2055" w:type="dxa"/>
            <w:vMerge/>
            <w:shd w:val="clear" w:color="auto" w:fill="auto"/>
            <w:vAlign w:val="center"/>
          </w:tcPr>
          <w:p w14:paraId="02100DBD" w14:textId="77777777" w:rsidR="000D1E9A" w:rsidRPr="004E0F60" w:rsidRDefault="000D1E9A" w:rsidP="00CD2913">
            <w:pPr>
              <w:pStyle w:val="BMSTableText"/>
              <w:jc w:val="left"/>
              <w:rPr>
                <w:lang w:val="en-AU"/>
              </w:rPr>
            </w:pPr>
          </w:p>
        </w:tc>
        <w:tc>
          <w:tcPr>
            <w:tcW w:w="3583" w:type="dxa"/>
            <w:shd w:val="clear" w:color="auto" w:fill="auto"/>
          </w:tcPr>
          <w:p w14:paraId="3CEBBBD7" w14:textId="77777777" w:rsidR="000D1E9A" w:rsidRPr="004E0F60" w:rsidRDefault="000D1E9A" w:rsidP="00CD2913">
            <w:pPr>
              <w:pStyle w:val="BMSTableText"/>
              <w:keepNext/>
              <w:keepLines/>
              <w:spacing w:before="0" w:after="0"/>
              <w:jc w:val="left"/>
              <w:rPr>
                <w:color w:val="000000"/>
                <w:lang w:val="en-AU"/>
              </w:rPr>
            </w:pPr>
            <w:r w:rsidRPr="004E0F60">
              <w:rPr>
                <w:color w:val="000000"/>
                <w:lang w:val="en-AU"/>
              </w:rPr>
              <w:t>Inability to reduce corticosteroid dose to 10 mg prednisone or equivalent per day</w:t>
            </w:r>
          </w:p>
        </w:tc>
        <w:tc>
          <w:tcPr>
            <w:tcW w:w="3388" w:type="dxa"/>
            <w:vMerge/>
            <w:shd w:val="clear" w:color="auto" w:fill="auto"/>
            <w:vAlign w:val="center"/>
          </w:tcPr>
          <w:p w14:paraId="3A91F914" w14:textId="77777777" w:rsidR="000D1E9A" w:rsidRPr="004E0F60" w:rsidRDefault="000D1E9A" w:rsidP="00CD2913">
            <w:pPr>
              <w:pStyle w:val="BMSTableText"/>
              <w:keepNext/>
              <w:keepLines/>
              <w:spacing w:before="0" w:after="0"/>
              <w:jc w:val="left"/>
              <w:rPr>
                <w:lang w:val="en-AU"/>
              </w:rPr>
            </w:pPr>
          </w:p>
        </w:tc>
      </w:tr>
      <w:tr w:rsidR="000D1E9A" w:rsidRPr="004E0F60" w14:paraId="26A56227" w14:textId="77777777" w:rsidTr="00CD2913">
        <w:tc>
          <w:tcPr>
            <w:tcW w:w="2055" w:type="dxa"/>
            <w:vMerge/>
            <w:tcBorders>
              <w:bottom w:val="double" w:sz="4" w:space="0" w:color="auto"/>
            </w:tcBorders>
            <w:shd w:val="clear" w:color="auto" w:fill="auto"/>
            <w:vAlign w:val="center"/>
          </w:tcPr>
          <w:p w14:paraId="5448FEA8" w14:textId="77777777" w:rsidR="000D1E9A" w:rsidRPr="004E0F60" w:rsidRDefault="000D1E9A" w:rsidP="00CD2913">
            <w:pPr>
              <w:pStyle w:val="BMSTableText"/>
              <w:jc w:val="left"/>
              <w:rPr>
                <w:lang w:val="en-AU"/>
              </w:rPr>
            </w:pPr>
          </w:p>
        </w:tc>
        <w:tc>
          <w:tcPr>
            <w:tcW w:w="3583" w:type="dxa"/>
            <w:tcBorders>
              <w:bottom w:val="double" w:sz="4" w:space="0" w:color="auto"/>
            </w:tcBorders>
            <w:shd w:val="clear" w:color="auto" w:fill="auto"/>
          </w:tcPr>
          <w:p w14:paraId="0F5E6779" w14:textId="77777777" w:rsidR="000D1E9A" w:rsidRPr="004E0F60" w:rsidRDefault="000D1E9A" w:rsidP="00CD2913">
            <w:pPr>
              <w:pStyle w:val="BMSTableText"/>
              <w:keepNext/>
              <w:keepLines/>
              <w:spacing w:before="0" w:after="0"/>
              <w:jc w:val="left"/>
              <w:rPr>
                <w:lang w:val="en-AU"/>
              </w:rPr>
            </w:pPr>
            <w:r w:rsidRPr="004E0F60">
              <w:rPr>
                <w:color w:val="000000"/>
                <w:lang w:val="en-AU"/>
              </w:rPr>
              <w:t>Persistent Grade 2 or 3 adverse reactions despite treatment modification</w:t>
            </w:r>
          </w:p>
        </w:tc>
        <w:tc>
          <w:tcPr>
            <w:tcW w:w="3388" w:type="dxa"/>
            <w:vMerge/>
            <w:tcBorders>
              <w:bottom w:val="double" w:sz="4" w:space="0" w:color="auto"/>
            </w:tcBorders>
            <w:shd w:val="clear" w:color="auto" w:fill="auto"/>
            <w:vAlign w:val="center"/>
          </w:tcPr>
          <w:p w14:paraId="33B44AC6" w14:textId="77777777" w:rsidR="000D1E9A" w:rsidRPr="004E0F60" w:rsidRDefault="000D1E9A" w:rsidP="00CD2913">
            <w:pPr>
              <w:pStyle w:val="BMSTableText"/>
              <w:keepNext/>
              <w:keepLines/>
              <w:spacing w:before="0" w:after="0"/>
              <w:jc w:val="left"/>
              <w:rPr>
                <w:lang w:val="en-AU"/>
              </w:rPr>
            </w:pPr>
          </w:p>
        </w:tc>
      </w:tr>
    </w:tbl>
    <w:p w14:paraId="31B32BF0" w14:textId="77777777" w:rsidR="000D1E9A" w:rsidRPr="004E0F60" w:rsidRDefault="000D1E9A" w:rsidP="0033124C">
      <w:pPr>
        <w:pStyle w:val="BMSBodyText"/>
        <w:spacing w:before="0" w:after="0" w:line="240" w:lineRule="auto"/>
        <w:jc w:val="left"/>
        <w:rPr>
          <w:sz w:val="18"/>
          <w:szCs w:val="18"/>
          <w:lang w:val="en-AU"/>
        </w:rPr>
      </w:pPr>
      <w:r w:rsidRPr="004E0F60">
        <w:rPr>
          <w:sz w:val="18"/>
          <w:szCs w:val="18"/>
          <w:vertAlign w:val="superscript"/>
          <w:lang w:val="en-AU"/>
        </w:rPr>
        <w:t xml:space="preserve">a </w:t>
      </w:r>
      <w:r w:rsidRPr="004E0F60">
        <w:rPr>
          <w:sz w:val="18"/>
          <w:szCs w:val="18"/>
          <w:lang w:val="en-AU"/>
        </w:rPr>
        <w:t>Note: Toxicity grades are in accordance with National Cancer Institute Common Terminology Criteria for Adverse Events Version 4.0 (NCI</w:t>
      </w:r>
      <w:r w:rsidRPr="004E0F60">
        <w:rPr>
          <w:sz w:val="18"/>
          <w:szCs w:val="18"/>
          <w:lang w:val="en-AU"/>
        </w:rPr>
        <w:noBreakHyphen/>
        <w:t>CTCAE v4).</w:t>
      </w:r>
    </w:p>
    <w:p w14:paraId="41A971C0" w14:textId="4A273055" w:rsidR="000D1E9A" w:rsidRDefault="000D1E9A" w:rsidP="0033124C">
      <w:pPr>
        <w:pStyle w:val="BMSBodyText"/>
        <w:spacing w:before="0" w:after="0" w:line="240" w:lineRule="auto"/>
        <w:jc w:val="left"/>
        <w:rPr>
          <w:sz w:val="18"/>
          <w:szCs w:val="18"/>
          <w:lang w:val="en-AU"/>
        </w:rPr>
      </w:pPr>
      <w:r w:rsidRPr="004E0F60">
        <w:rPr>
          <w:rStyle w:val="EMEASuperscript"/>
          <w:sz w:val="18"/>
          <w:szCs w:val="18"/>
          <w:lang w:val="en-AU"/>
        </w:rPr>
        <w:t>b</w:t>
      </w:r>
      <w:r w:rsidRPr="004E0F60">
        <w:rPr>
          <w:sz w:val="18"/>
          <w:szCs w:val="18"/>
          <w:lang w:val="en-AU"/>
        </w:rPr>
        <w:t xml:space="preserve"> Recommendation for the use of hormone replacement therapy is provided in Section 4.4 Precautions.</w:t>
      </w:r>
    </w:p>
    <w:p w14:paraId="5C7600A6" w14:textId="77777777" w:rsidR="0033124C" w:rsidRPr="004E0F60" w:rsidRDefault="0033124C" w:rsidP="0033124C">
      <w:pPr>
        <w:pStyle w:val="BMSBodyText"/>
        <w:spacing w:before="0" w:after="0" w:line="240" w:lineRule="auto"/>
        <w:jc w:val="left"/>
        <w:rPr>
          <w:sz w:val="18"/>
          <w:szCs w:val="18"/>
          <w:lang w:val="en-AU"/>
        </w:rPr>
      </w:pPr>
    </w:p>
    <w:p w14:paraId="40EB8A37" w14:textId="77777777" w:rsidR="0033124C" w:rsidRDefault="0033124C" w:rsidP="0033124C">
      <w:pPr>
        <w:pStyle w:val="Heading4"/>
      </w:pPr>
      <w:r>
        <w:t xml:space="preserve">OPDIVO in combination with </w:t>
      </w:r>
      <w:proofErr w:type="spellStart"/>
      <w:r>
        <w:t>cabozantinib</w:t>
      </w:r>
      <w:proofErr w:type="spellEnd"/>
      <w:r>
        <w:t xml:space="preserve"> in RCC</w:t>
      </w:r>
    </w:p>
    <w:p w14:paraId="27222644" w14:textId="77777777" w:rsidR="0033124C" w:rsidRPr="00A640DD" w:rsidRDefault="0033124C" w:rsidP="0033124C">
      <w:r w:rsidRPr="00A640DD">
        <w:t xml:space="preserve">For RCC patients treated with OPDIVO in combination with </w:t>
      </w:r>
      <w:proofErr w:type="spellStart"/>
      <w:r w:rsidRPr="00A640DD">
        <w:t>cabozantinib</w:t>
      </w:r>
      <w:proofErr w:type="spellEnd"/>
      <w:r w:rsidRPr="00A640DD">
        <w:t xml:space="preserve">, see the Product Information regarding treatment modifications of </w:t>
      </w:r>
      <w:proofErr w:type="spellStart"/>
      <w:r w:rsidRPr="00A640DD">
        <w:t>cabozantinib</w:t>
      </w:r>
      <w:proofErr w:type="spellEnd"/>
      <w:r w:rsidRPr="00A640DD">
        <w:t xml:space="preserve">. </w:t>
      </w:r>
    </w:p>
    <w:p w14:paraId="6422C0B7" w14:textId="77777777" w:rsidR="0033124C" w:rsidRPr="00A640DD" w:rsidRDefault="0033124C" w:rsidP="0033124C">
      <w:r w:rsidRPr="00A640DD">
        <w:t xml:space="preserve">For liver enzyme elevations, in patients with RCC being treated with OPDIVO in combination with </w:t>
      </w:r>
      <w:proofErr w:type="spellStart"/>
      <w:r w:rsidRPr="00A640DD">
        <w:t>cabozantinib</w:t>
      </w:r>
      <w:proofErr w:type="spellEnd"/>
      <w:r w:rsidRPr="00A640DD">
        <w:t>:</w:t>
      </w:r>
    </w:p>
    <w:p w14:paraId="2448074C" w14:textId="77777777" w:rsidR="0033124C" w:rsidRPr="00A640DD" w:rsidRDefault="0033124C" w:rsidP="0033124C">
      <w:r w:rsidRPr="00A640DD">
        <w:t xml:space="preserve">If ALT or AST &gt; 3 times ULN but ≤10 times ULN without concurrent total bilirubin ≥ 2 times ULN, both OPDIVO and </w:t>
      </w:r>
      <w:proofErr w:type="spellStart"/>
      <w:r w:rsidRPr="00A640DD">
        <w:t>cabozantinib</w:t>
      </w:r>
      <w:proofErr w:type="spellEnd"/>
      <w:r w:rsidRPr="00A640DD">
        <w:t xml:space="preserve"> should be withheld until these adverse reactions recover to Grades 0-1. Corticosteroid therapy may be considered. Rechallenge with a single medicine or rechallenge with both medicines after recovery may be considered. If rechallenging with </w:t>
      </w:r>
      <w:proofErr w:type="spellStart"/>
      <w:r w:rsidRPr="00A640DD">
        <w:t>cabozantinib</w:t>
      </w:r>
      <w:proofErr w:type="spellEnd"/>
      <w:r w:rsidRPr="00A640DD">
        <w:t xml:space="preserve">, refer to </w:t>
      </w:r>
      <w:proofErr w:type="spellStart"/>
      <w:r w:rsidRPr="00A640DD">
        <w:t>cabozantinib</w:t>
      </w:r>
      <w:proofErr w:type="spellEnd"/>
      <w:r w:rsidRPr="00A640DD">
        <w:t xml:space="preserve"> Product Information.</w:t>
      </w:r>
    </w:p>
    <w:p w14:paraId="233EA8AB" w14:textId="35D976E0" w:rsidR="0033124C" w:rsidRPr="0033124C" w:rsidRDefault="0033124C" w:rsidP="0033124C">
      <w:pPr>
        <w:rPr>
          <w:sz w:val="24"/>
          <w:szCs w:val="24"/>
          <w:lang w:val="en-US"/>
        </w:rPr>
      </w:pPr>
      <w:r w:rsidRPr="00A640DD">
        <w:t xml:space="preserve">If ALT or AST &gt; 10 times ULN or &gt; 3 times ULN with concurrent total bilirubin ≥ 2 times ULN, both OPDIVO and </w:t>
      </w:r>
      <w:proofErr w:type="spellStart"/>
      <w:r w:rsidRPr="00A640DD">
        <w:t>cabozantinib</w:t>
      </w:r>
      <w:proofErr w:type="spellEnd"/>
      <w:r w:rsidRPr="00A640DD">
        <w:t xml:space="preserve"> should be permanently discontinued and corticosteroid therapy may be considered.</w:t>
      </w:r>
    </w:p>
    <w:p w14:paraId="56937211" w14:textId="77777777" w:rsidR="00EE5D4D" w:rsidRPr="004E0F60" w:rsidRDefault="00EE5D4D" w:rsidP="004F521F">
      <w:pPr>
        <w:pStyle w:val="Heading3"/>
        <w:rPr>
          <w:noProof w:val="0"/>
          <w:lang w:val="en-AU"/>
        </w:rPr>
      </w:pPr>
      <w:r w:rsidRPr="004E0F60">
        <w:rPr>
          <w:noProof w:val="0"/>
          <w:lang w:val="en-AU"/>
        </w:rPr>
        <w:t>SPECIAL POPULATIONS</w:t>
      </w:r>
    </w:p>
    <w:p w14:paraId="1E921A47" w14:textId="77777777" w:rsidR="00EE5D4D" w:rsidRPr="004E0F60" w:rsidRDefault="00EE5D4D" w:rsidP="00392401">
      <w:pPr>
        <w:pStyle w:val="Heading4"/>
      </w:pPr>
      <w:r w:rsidRPr="004E0F60">
        <w:t>Paediatric patients</w:t>
      </w:r>
    </w:p>
    <w:p w14:paraId="6606E43E" w14:textId="77777777" w:rsidR="00EE5D4D" w:rsidRPr="004E0F60" w:rsidRDefault="00EE5D4D" w:rsidP="007E79E8">
      <w:r w:rsidRPr="004E0F60">
        <w:t>The safety and efficacy of OPDIVO in children below 18 years of age have not been established. No data are available. OPDIVO should not be used in children below 18 years of age.</w:t>
      </w:r>
    </w:p>
    <w:p w14:paraId="0A406DB1" w14:textId="77777777" w:rsidR="00EE5D4D" w:rsidRPr="004E0F60" w:rsidRDefault="00EE5D4D" w:rsidP="00392401">
      <w:pPr>
        <w:pStyle w:val="Heading4"/>
      </w:pPr>
      <w:r w:rsidRPr="004E0F60">
        <w:t xml:space="preserve">Elderly patients </w:t>
      </w:r>
    </w:p>
    <w:p w14:paraId="64BCDAF1" w14:textId="497A15A2" w:rsidR="00EE5D4D" w:rsidRPr="004E0F60" w:rsidRDefault="00EE5D4D" w:rsidP="007E79E8">
      <w:r w:rsidRPr="004E0F60">
        <w:t>No overall differences in safety or efficacy were reported between elderly (≥ 65 years) and younger patients (&lt; 65 years).</w:t>
      </w:r>
      <w:r w:rsidRPr="004E0F60" w:rsidDel="00722A50">
        <w:t xml:space="preserve"> </w:t>
      </w:r>
      <w:r w:rsidRPr="004E0F60">
        <w:t xml:space="preserve">No dose adjustment is required for elderly patients (≥ 65 years) (see </w:t>
      </w:r>
      <w:r w:rsidR="00E03130" w:rsidRPr="004E0F60">
        <w:t>Section 5.2</w:t>
      </w:r>
      <w:r w:rsidR="004E3701" w:rsidRPr="004E0F60">
        <w:t xml:space="preserve"> Pharmacokinetics</w:t>
      </w:r>
      <w:r w:rsidR="00E03130" w:rsidRPr="004E0F60">
        <w:t>)</w:t>
      </w:r>
      <w:r w:rsidRPr="004E0F60">
        <w:t xml:space="preserve">. </w:t>
      </w:r>
    </w:p>
    <w:p w14:paraId="6F270C33" w14:textId="77777777" w:rsidR="00EE5D4D" w:rsidRPr="004E0F60" w:rsidRDefault="00EE5D4D" w:rsidP="00392401">
      <w:pPr>
        <w:pStyle w:val="Heading4"/>
      </w:pPr>
      <w:r w:rsidRPr="004E0F60">
        <w:t xml:space="preserve">Patients with renal impairment </w:t>
      </w:r>
    </w:p>
    <w:p w14:paraId="480BF797" w14:textId="732A39FB" w:rsidR="00EE5D4D" w:rsidRPr="004E0F60" w:rsidRDefault="00EE5D4D" w:rsidP="007E79E8">
      <w:r w:rsidRPr="004E0F60">
        <w:t xml:space="preserve">Based on the population pharmacokinetic (PK) results, no dose adjustment is required in patients with mild or moderate renal impairment (see </w:t>
      </w:r>
      <w:r w:rsidR="00E03130" w:rsidRPr="004E0F60">
        <w:t>Section 5.2</w:t>
      </w:r>
      <w:r w:rsidR="004E3701" w:rsidRPr="004E0F60">
        <w:t xml:space="preserve"> Pharmacokinetics</w:t>
      </w:r>
      <w:r w:rsidR="00E03130" w:rsidRPr="004E0F60">
        <w:t>)</w:t>
      </w:r>
      <w:r w:rsidRPr="004E0F60">
        <w:t xml:space="preserve">. </w:t>
      </w:r>
      <w:r w:rsidR="00977A9C" w:rsidRPr="004E0F60">
        <w:t xml:space="preserve">OPDIVO has not been studied in </w:t>
      </w:r>
      <w:r w:rsidRPr="004E0F60">
        <w:t>patients with severe renal impairment.</w:t>
      </w:r>
    </w:p>
    <w:p w14:paraId="68C497E8" w14:textId="77777777" w:rsidR="00EE5D4D" w:rsidRPr="004E0F60" w:rsidRDefault="00EE5D4D" w:rsidP="00392401">
      <w:pPr>
        <w:pStyle w:val="Heading4"/>
      </w:pPr>
      <w:r w:rsidRPr="004E0F60">
        <w:lastRenderedPageBreak/>
        <w:t>Patients with hepatic impairment</w:t>
      </w:r>
    </w:p>
    <w:p w14:paraId="59048868" w14:textId="35FF4C65" w:rsidR="00EE5D4D" w:rsidRPr="004E0F60" w:rsidRDefault="00EE5D4D" w:rsidP="007E79E8">
      <w:r w:rsidRPr="004E0F60">
        <w:t>Based on the population PK results, no dose adjustment is required in patients with mild</w:t>
      </w:r>
      <w:r w:rsidR="00F60AA3" w:rsidRPr="004E0F60">
        <w:t xml:space="preserve"> </w:t>
      </w:r>
      <w:r w:rsidR="000D1E9A" w:rsidRPr="004E0F60">
        <w:t xml:space="preserve">or moderate </w:t>
      </w:r>
      <w:r w:rsidRPr="004E0F60">
        <w:t>hepatic impairment</w:t>
      </w:r>
      <w:r w:rsidR="00123FB8" w:rsidRPr="004E0F60">
        <w:t>, although data in moderate hepatic impairment are limited</w:t>
      </w:r>
      <w:r w:rsidRPr="004E0F60">
        <w:t xml:space="preserve"> (see </w:t>
      </w:r>
      <w:r w:rsidR="00E03130" w:rsidRPr="004E0F60">
        <w:t>Section 5.2</w:t>
      </w:r>
      <w:r w:rsidR="004E3701" w:rsidRPr="004E0F60">
        <w:t xml:space="preserve"> Pharmacokinetics</w:t>
      </w:r>
      <w:r w:rsidR="00E03130" w:rsidRPr="004E0F60">
        <w:t>)</w:t>
      </w:r>
      <w:r w:rsidRPr="004E0F60">
        <w:t xml:space="preserve">. </w:t>
      </w:r>
      <w:r w:rsidR="00F60AA3" w:rsidRPr="004E0F60">
        <w:t xml:space="preserve">OPDIVO has not been studied in patients with severe hepatic impairment or </w:t>
      </w:r>
      <w:r w:rsidR="00123FB8" w:rsidRPr="004E0F60">
        <w:t xml:space="preserve">cirrhosis of Child-Pugh B or C severity </w:t>
      </w:r>
      <w:r w:rsidR="00F60AA3" w:rsidRPr="004E0F60">
        <w:t xml:space="preserve">and </w:t>
      </w:r>
      <w:r w:rsidRPr="004E0F60">
        <w:t xml:space="preserve">OPDIVO must be administered with caution in </w:t>
      </w:r>
      <w:r w:rsidR="00F60AA3" w:rsidRPr="004E0F60">
        <w:t xml:space="preserve">these </w:t>
      </w:r>
      <w:r w:rsidRPr="004E0F60">
        <w:t xml:space="preserve">patients </w:t>
      </w:r>
      <w:r w:rsidR="00E20E75" w:rsidRPr="004E0F60">
        <w:t>(see Section 4.4 Special warnings and precautions for use)</w:t>
      </w:r>
      <w:r w:rsidRPr="004E0F60">
        <w:t>.</w:t>
      </w:r>
    </w:p>
    <w:p w14:paraId="46ACC57E" w14:textId="5E3A80CC" w:rsidR="00147E17" w:rsidRPr="004E0F60" w:rsidRDefault="00147E17" w:rsidP="004F521F">
      <w:pPr>
        <w:pStyle w:val="Heading3"/>
        <w:rPr>
          <w:noProof w:val="0"/>
          <w:lang w:val="en-AU"/>
        </w:rPr>
      </w:pPr>
      <w:r w:rsidRPr="004E0F60">
        <w:rPr>
          <w:noProof w:val="0"/>
          <w:lang w:val="en-AU"/>
        </w:rPr>
        <w:t>METHOD OF ADMINISTRATION</w:t>
      </w:r>
    </w:p>
    <w:p w14:paraId="76B35B78" w14:textId="77777777" w:rsidR="00147E17" w:rsidRPr="004E0F60" w:rsidRDefault="00147E17" w:rsidP="00035478">
      <w:pPr>
        <w:spacing w:after="120"/>
      </w:pPr>
      <w:r w:rsidRPr="004E0F60">
        <w:t>OPDIVO infusion must not be administered as an intravenous push or bolus injection.</w:t>
      </w:r>
    </w:p>
    <w:p w14:paraId="11E677E4" w14:textId="22B4E464" w:rsidR="00147E17" w:rsidRPr="004E0F60" w:rsidRDefault="00147E17" w:rsidP="00035478">
      <w:pPr>
        <w:spacing w:after="120"/>
      </w:pPr>
      <w:r w:rsidRPr="004E0F60">
        <w:t xml:space="preserve">Administer the OPDIVO infusion intravenously over a period of </w:t>
      </w:r>
      <w:r w:rsidR="00D42776" w:rsidRPr="004E0F60">
        <w:t xml:space="preserve">30 </w:t>
      </w:r>
      <w:r w:rsidRPr="004E0F60">
        <w:t>minutes.</w:t>
      </w:r>
    </w:p>
    <w:p w14:paraId="7026115F" w14:textId="619F98F1" w:rsidR="00147E17" w:rsidRDefault="00147E17" w:rsidP="00035478">
      <w:pPr>
        <w:spacing w:after="120"/>
      </w:pPr>
      <w:r w:rsidRPr="004E0F60">
        <w:t>OPDIVO infusion should not be infused at the same time in the same intravenous line with other agents. Use a separate infusion line for the infusion.</w:t>
      </w:r>
    </w:p>
    <w:p w14:paraId="40731F4C" w14:textId="33F6877E" w:rsidR="001451A9" w:rsidRDefault="001451A9" w:rsidP="001451A9">
      <w:pPr>
        <w:spacing w:after="120"/>
      </w:pPr>
      <w:r>
        <w:t xml:space="preserve">Administer OPDIVO </w:t>
      </w:r>
      <w:r w:rsidR="00265C73">
        <w:t xml:space="preserve">or OPDIVO </w:t>
      </w:r>
      <w:r>
        <w:t>in combination with other therapeutic agents as follows:</w:t>
      </w:r>
    </w:p>
    <w:p w14:paraId="1B8470B7" w14:textId="5D78ED23" w:rsidR="001451A9" w:rsidRDefault="001451A9" w:rsidP="00265C73">
      <w:pPr>
        <w:pStyle w:val="NoSpacing"/>
      </w:pPr>
      <w:r>
        <w:t>With i</w:t>
      </w:r>
      <w:r w:rsidRPr="00BC707F">
        <w:t>pilimumab</w:t>
      </w:r>
      <w:r>
        <w:t>:</w:t>
      </w:r>
      <w:r w:rsidRPr="00BC707F">
        <w:t xml:space="preserve"> administer OPDIVO first followed by ipilimumab on the same day</w:t>
      </w:r>
      <w:r>
        <w:t>.</w:t>
      </w:r>
      <w:r w:rsidR="00265C73">
        <w:t xml:space="preserve"> Use separate infusion bags and filters for </w:t>
      </w:r>
      <w:proofErr w:type="spellStart"/>
      <w:r w:rsidR="00265C73">
        <w:t>ecah</w:t>
      </w:r>
      <w:proofErr w:type="spellEnd"/>
      <w:r w:rsidR="00265C73">
        <w:t xml:space="preserve"> infusion.</w:t>
      </w:r>
    </w:p>
    <w:p w14:paraId="42E4E89C" w14:textId="77777777" w:rsidR="001451A9" w:rsidRDefault="001451A9" w:rsidP="001451A9">
      <w:pPr>
        <w:pStyle w:val="NoSpacing"/>
      </w:pPr>
      <w:r w:rsidDel="008A5572">
        <w:t xml:space="preserve">With platinum-doublet chemotherapy: </w:t>
      </w:r>
      <w:r w:rsidRPr="00BC707F" w:rsidDel="008A5572">
        <w:t xml:space="preserve">administer OPDIVO first followed by </w:t>
      </w:r>
      <w:r w:rsidDel="008A5572">
        <w:t>platinum</w:t>
      </w:r>
      <w:r>
        <w:noBreakHyphen/>
      </w:r>
      <w:r w:rsidDel="008A5572">
        <w:t>doublet chemotherapy</w:t>
      </w:r>
      <w:r w:rsidRPr="00BC707F" w:rsidDel="008A5572">
        <w:t xml:space="preserve"> on the same day</w:t>
      </w:r>
      <w:r>
        <w:t>.</w:t>
      </w:r>
    </w:p>
    <w:p w14:paraId="42BB35D5" w14:textId="032E4EA1" w:rsidR="001451A9" w:rsidRDefault="001451A9" w:rsidP="001451A9">
      <w:pPr>
        <w:pStyle w:val="NoSpacing"/>
      </w:pPr>
      <w:r>
        <w:t>With ipilimumab and platinum-doublet chemotherapy: administer OPDIVO first followed by ipilimumab and then platinum-doublet chemotherapy on the same day.</w:t>
      </w:r>
    </w:p>
    <w:p w14:paraId="228B3415" w14:textId="2F6B2B05" w:rsidR="00265C73" w:rsidRPr="004E0F60" w:rsidRDefault="00265C73" w:rsidP="00265C73">
      <w:pPr>
        <w:pStyle w:val="NoSpacing"/>
      </w:pPr>
      <w:r>
        <w:t>With fluoropyrimidine- and platinum-containing chemotherapy: administer OPDIVO first followed by fluoropyrimidine- and platinum-containing chemotherapy on the same day.</w:t>
      </w:r>
    </w:p>
    <w:p w14:paraId="54D5D521" w14:textId="73A593B6" w:rsidR="00147E17" w:rsidRPr="004E0F60" w:rsidRDefault="00147E17" w:rsidP="00035478">
      <w:pPr>
        <w:spacing w:after="120"/>
      </w:pPr>
      <w:r w:rsidRPr="004E0F60">
        <w:t xml:space="preserve">Use separate infusion bags and filters for each infusion. Administer OPDIVO first followed by </w:t>
      </w:r>
      <w:r w:rsidR="0081071C">
        <w:t>ipilimumab</w:t>
      </w:r>
      <w:r w:rsidRPr="004E0F60">
        <w:t>, no earlier than 30 minutes after completion of the OPDIVO infusion.</w:t>
      </w:r>
    </w:p>
    <w:p w14:paraId="797797DB" w14:textId="77777777" w:rsidR="00147E17" w:rsidRPr="004E0F60" w:rsidRDefault="00147E17" w:rsidP="00035478">
      <w:pPr>
        <w:spacing w:after="120"/>
      </w:pPr>
      <w:r w:rsidRPr="004E0F60">
        <w:t xml:space="preserve">Use an infusion set and an in-line, sterile, non-pyrogenic, low protein binding filter (pore size of 0.2 </w:t>
      </w:r>
      <w:proofErr w:type="spellStart"/>
      <w:r w:rsidRPr="004E0F60">
        <w:t>μm</w:t>
      </w:r>
      <w:proofErr w:type="spellEnd"/>
      <w:r w:rsidRPr="004E0F60">
        <w:t xml:space="preserve"> to 1.2 </w:t>
      </w:r>
      <w:proofErr w:type="spellStart"/>
      <w:r w:rsidRPr="004E0F60">
        <w:t>μm</w:t>
      </w:r>
      <w:proofErr w:type="spellEnd"/>
      <w:r w:rsidRPr="004E0F60">
        <w:t>).</w:t>
      </w:r>
    </w:p>
    <w:p w14:paraId="1BD933B5" w14:textId="77777777" w:rsidR="00147E17" w:rsidRPr="004E0F60" w:rsidRDefault="00147E17" w:rsidP="00035478">
      <w:pPr>
        <w:spacing w:after="120"/>
      </w:pPr>
      <w:r w:rsidRPr="004E0F60">
        <w:t>OPDIVO infusion is compatible with:</w:t>
      </w:r>
    </w:p>
    <w:p w14:paraId="76A16CF5" w14:textId="77777777" w:rsidR="00147E17" w:rsidRPr="004E0F60" w:rsidRDefault="00147E17" w:rsidP="001451A9">
      <w:pPr>
        <w:pStyle w:val="NoSpacing"/>
      </w:pPr>
      <w:r w:rsidRPr="004E0F60">
        <w:t>PVC or non-PVC containers</w:t>
      </w:r>
    </w:p>
    <w:p w14:paraId="29DDFAC7" w14:textId="77777777" w:rsidR="00147E17" w:rsidRPr="004E0F60" w:rsidRDefault="00147E17" w:rsidP="001451A9">
      <w:pPr>
        <w:pStyle w:val="NoSpacing"/>
      </w:pPr>
      <w:r w:rsidRPr="004E0F60">
        <w:t>Polyolefin containers</w:t>
      </w:r>
    </w:p>
    <w:p w14:paraId="43EA5CDD" w14:textId="77777777" w:rsidR="00147E17" w:rsidRPr="004E0F60" w:rsidRDefault="00147E17" w:rsidP="001451A9">
      <w:pPr>
        <w:pStyle w:val="NoSpacing"/>
      </w:pPr>
      <w:r w:rsidRPr="004E0F60">
        <w:t>Glass bottles</w:t>
      </w:r>
    </w:p>
    <w:p w14:paraId="10F96973" w14:textId="77777777" w:rsidR="00147E17" w:rsidRPr="004E0F60" w:rsidRDefault="00147E17" w:rsidP="001451A9">
      <w:pPr>
        <w:pStyle w:val="NoSpacing"/>
      </w:pPr>
      <w:r w:rsidRPr="004E0F60">
        <w:t>PVC infusion sets</w:t>
      </w:r>
    </w:p>
    <w:p w14:paraId="4B4F081D" w14:textId="77777777" w:rsidR="00147E17" w:rsidRPr="004E0F60" w:rsidRDefault="00147E17" w:rsidP="001451A9">
      <w:pPr>
        <w:pStyle w:val="NoSpacing"/>
      </w:pPr>
      <w:r w:rsidRPr="004E0F60">
        <w:t xml:space="preserve">In-line filters with </w:t>
      </w:r>
      <w:proofErr w:type="spellStart"/>
      <w:r w:rsidRPr="00691F4A">
        <w:t>polyethersulfone</w:t>
      </w:r>
      <w:proofErr w:type="spellEnd"/>
      <w:r w:rsidRPr="004E0F60">
        <w:t xml:space="preserve"> membranes with pore sizes of 0.2 </w:t>
      </w:r>
      <w:proofErr w:type="spellStart"/>
      <w:r w:rsidRPr="004E0F60">
        <w:t>μm</w:t>
      </w:r>
      <w:proofErr w:type="spellEnd"/>
      <w:r w:rsidRPr="004E0F60">
        <w:t xml:space="preserve"> to 1.2 </w:t>
      </w:r>
      <w:proofErr w:type="spellStart"/>
      <w:r w:rsidRPr="004E0F60">
        <w:t>μm</w:t>
      </w:r>
      <w:proofErr w:type="spellEnd"/>
      <w:r w:rsidRPr="004E0F60">
        <w:t>.</w:t>
      </w:r>
    </w:p>
    <w:p w14:paraId="71CF6E9E" w14:textId="799A5A11" w:rsidR="00147E17" w:rsidRPr="004E0F60" w:rsidRDefault="00147E17" w:rsidP="00035478">
      <w:pPr>
        <w:spacing w:after="120"/>
      </w:pPr>
      <w:r w:rsidRPr="004E0F60">
        <w:t>After administration of dose, flush the line with sodium chloride 9 mg/mL (0.9%) solution for injection or 50 mg/mL (5%) glucose solution for injection.</w:t>
      </w:r>
    </w:p>
    <w:p w14:paraId="6BF2C992" w14:textId="77777777" w:rsidR="00BA04BC" w:rsidRPr="004E0F60" w:rsidRDefault="00BA04BC" w:rsidP="00392401">
      <w:pPr>
        <w:pStyle w:val="Heading4"/>
      </w:pPr>
      <w:r w:rsidRPr="004E0F60">
        <w:t>Calculating the dose</w:t>
      </w:r>
    </w:p>
    <w:p w14:paraId="5C2BDFF2" w14:textId="5C312FED" w:rsidR="00BA04BC" w:rsidRPr="004E0F60" w:rsidRDefault="00BA04BC" w:rsidP="00035478">
      <w:pPr>
        <w:spacing w:after="120"/>
      </w:pPr>
      <w:r w:rsidRPr="004E0F60">
        <w:t>More than one vial of OPDIVO concentrate may be needed to give the total dose for the patient.</w:t>
      </w:r>
    </w:p>
    <w:p w14:paraId="75427C4A" w14:textId="6905A3DC" w:rsidR="000E50F4" w:rsidRPr="004E0F60" w:rsidRDefault="000E50F4" w:rsidP="000E50F4">
      <w:pPr>
        <w:spacing w:after="120"/>
      </w:pPr>
      <w:r w:rsidRPr="004E0F60">
        <w:t>When the prescribed dose for the patient is 240 mg</w:t>
      </w:r>
      <w:r w:rsidR="00465FBB">
        <w:t xml:space="preserve">, 360 </w:t>
      </w:r>
      <w:proofErr w:type="gramStart"/>
      <w:r w:rsidR="00465FBB">
        <w:t>mg</w:t>
      </w:r>
      <w:proofErr w:type="gramEnd"/>
      <w:r w:rsidRPr="004E0F60">
        <w:t xml:space="preserve"> or 480 mg, it is given regardless of body weight.</w:t>
      </w:r>
    </w:p>
    <w:p w14:paraId="7786DC37" w14:textId="0D723F0A" w:rsidR="000E50F4" w:rsidRPr="004E0F60" w:rsidRDefault="000E50F4" w:rsidP="000E50F4">
      <w:pPr>
        <w:spacing w:after="120"/>
      </w:pPr>
      <w:r w:rsidRPr="004E0F60">
        <w:t>When the prescribed dose for the patient is 3 mg/kg or 1 mg/kg, calculate the total dose to be given.</w:t>
      </w:r>
    </w:p>
    <w:p w14:paraId="6C723A9B" w14:textId="77777777" w:rsidR="00BA04BC" w:rsidRPr="004E0F60" w:rsidRDefault="00BA04BC" w:rsidP="001451A9">
      <w:pPr>
        <w:pStyle w:val="NoSpacing"/>
      </w:pPr>
      <w:r w:rsidRPr="004E0F60">
        <w:lastRenderedPageBreak/>
        <w:t>Each 4 mL vial of OPDIVO concentrate contains 40 mg of nivolumab; each 10 mL vial of OPDIVO contains 100 mg of nivolumab.</w:t>
      </w:r>
    </w:p>
    <w:p w14:paraId="753F43AB" w14:textId="77777777" w:rsidR="00BA04BC" w:rsidRPr="004E0F60" w:rsidRDefault="00BA04BC" w:rsidP="001451A9">
      <w:pPr>
        <w:pStyle w:val="NoSpacing"/>
      </w:pPr>
      <w:r w:rsidRPr="004E0F60">
        <w:t>The total nivolumab dose in mg = the patient’s weight in kg × the prescribed dose in mg/kg.</w:t>
      </w:r>
    </w:p>
    <w:p w14:paraId="1713DE9A" w14:textId="77777777" w:rsidR="00BA04BC" w:rsidRPr="004E0F60" w:rsidRDefault="00BA04BC" w:rsidP="001451A9">
      <w:pPr>
        <w:pStyle w:val="NoSpacing"/>
      </w:pPr>
      <w:r w:rsidRPr="004E0F60">
        <w:t>The volume of OPDIVO concentrate to prepare the dose (mL) = the total dose in mg, divided by 10 (the OPDIVO concentrate strength is 10 mg/mL).</w:t>
      </w:r>
    </w:p>
    <w:p w14:paraId="314563FF" w14:textId="77777777" w:rsidR="00BA04BC" w:rsidRPr="004E0F60" w:rsidRDefault="00BA04BC" w:rsidP="00392401">
      <w:pPr>
        <w:pStyle w:val="Heading4"/>
      </w:pPr>
      <w:r w:rsidRPr="004E0F60">
        <w:t>Preparing the infusion</w:t>
      </w:r>
    </w:p>
    <w:p w14:paraId="4E19EF33" w14:textId="77777777" w:rsidR="00BA04BC" w:rsidRPr="004E0F60" w:rsidRDefault="00BA04BC" w:rsidP="00035478">
      <w:pPr>
        <w:spacing w:after="120"/>
      </w:pPr>
      <w:r w:rsidRPr="004E0F60">
        <w:t xml:space="preserve">Preparation should be performed by trained personnel in accordance with good practices rules, especially with respect to asepsis. </w:t>
      </w:r>
    </w:p>
    <w:p w14:paraId="110D85D4" w14:textId="71C5304F" w:rsidR="000E50F4" w:rsidRPr="004E0F60" w:rsidRDefault="000E50F4" w:rsidP="000E50F4">
      <w:pPr>
        <w:rPr>
          <w:color w:val="000000"/>
        </w:rPr>
      </w:pPr>
      <w:bookmarkStart w:id="4" w:name="Calculating_the_dose"/>
      <w:bookmarkStart w:id="5" w:name="Preparing_the_infusion"/>
      <w:bookmarkEnd w:id="4"/>
      <w:bookmarkEnd w:id="5"/>
      <w:r w:rsidRPr="004E0F60">
        <w:rPr>
          <w:spacing w:val="1"/>
          <w:w w:val="105"/>
        </w:rPr>
        <w:t>OPDIVO</w:t>
      </w:r>
      <w:r w:rsidRPr="004E0F60">
        <w:rPr>
          <w:spacing w:val="4"/>
          <w:w w:val="105"/>
        </w:rPr>
        <w:t xml:space="preserve"> </w:t>
      </w:r>
      <w:r w:rsidRPr="004E0F60">
        <w:rPr>
          <w:w w:val="105"/>
        </w:rPr>
        <w:t>can</w:t>
      </w:r>
      <w:r w:rsidRPr="004E0F60">
        <w:rPr>
          <w:spacing w:val="7"/>
          <w:w w:val="105"/>
        </w:rPr>
        <w:t xml:space="preserve"> </w:t>
      </w:r>
      <w:r w:rsidRPr="004E0F60">
        <w:rPr>
          <w:spacing w:val="1"/>
          <w:w w:val="105"/>
        </w:rPr>
        <w:t>be</w:t>
      </w:r>
      <w:r w:rsidRPr="004E0F60">
        <w:rPr>
          <w:spacing w:val="4"/>
          <w:w w:val="105"/>
        </w:rPr>
        <w:t xml:space="preserve"> </w:t>
      </w:r>
      <w:r w:rsidRPr="004E0F60">
        <w:rPr>
          <w:spacing w:val="1"/>
          <w:w w:val="105"/>
        </w:rPr>
        <w:t>used</w:t>
      </w:r>
      <w:r w:rsidRPr="004E0F60">
        <w:rPr>
          <w:spacing w:val="7"/>
          <w:w w:val="105"/>
        </w:rPr>
        <w:t xml:space="preserve"> </w:t>
      </w:r>
      <w:r w:rsidRPr="004E0F60">
        <w:rPr>
          <w:w w:val="105"/>
        </w:rPr>
        <w:t>for</w:t>
      </w:r>
      <w:r w:rsidRPr="004E0F60">
        <w:rPr>
          <w:spacing w:val="3"/>
          <w:w w:val="105"/>
        </w:rPr>
        <w:t xml:space="preserve"> </w:t>
      </w:r>
      <w:r w:rsidRPr="004E0F60">
        <w:rPr>
          <w:spacing w:val="1"/>
          <w:w w:val="105"/>
        </w:rPr>
        <w:t>intravenous</w:t>
      </w:r>
      <w:r w:rsidRPr="004E0F60">
        <w:rPr>
          <w:spacing w:val="6"/>
          <w:w w:val="105"/>
        </w:rPr>
        <w:t xml:space="preserve"> </w:t>
      </w:r>
      <w:r w:rsidRPr="004E0F60">
        <w:rPr>
          <w:w w:val="105"/>
        </w:rPr>
        <w:t>administration</w:t>
      </w:r>
      <w:r w:rsidRPr="004E0F60">
        <w:rPr>
          <w:spacing w:val="7"/>
          <w:w w:val="105"/>
        </w:rPr>
        <w:t xml:space="preserve"> </w:t>
      </w:r>
      <w:r w:rsidRPr="004E0F60">
        <w:rPr>
          <w:w w:val="105"/>
        </w:rPr>
        <w:t>without</w:t>
      </w:r>
      <w:r w:rsidRPr="004E0F60">
        <w:rPr>
          <w:spacing w:val="5"/>
          <w:w w:val="105"/>
        </w:rPr>
        <w:t xml:space="preserve"> </w:t>
      </w:r>
      <w:r w:rsidRPr="004E0F60">
        <w:rPr>
          <w:spacing w:val="1"/>
          <w:w w:val="105"/>
        </w:rPr>
        <w:t>dilution,</w:t>
      </w:r>
      <w:r w:rsidRPr="004E0F60">
        <w:rPr>
          <w:spacing w:val="4"/>
          <w:w w:val="105"/>
        </w:rPr>
        <w:t xml:space="preserve"> </w:t>
      </w:r>
      <w:r w:rsidRPr="004E0F60">
        <w:rPr>
          <w:w w:val="105"/>
        </w:rPr>
        <w:t>after</w:t>
      </w:r>
      <w:r w:rsidRPr="004E0F60">
        <w:rPr>
          <w:spacing w:val="8"/>
          <w:w w:val="105"/>
        </w:rPr>
        <w:t xml:space="preserve"> </w:t>
      </w:r>
      <w:r w:rsidRPr="004E0F60">
        <w:rPr>
          <w:w w:val="105"/>
        </w:rPr>
        <w:t>transfer</w:t>
      </w:r>
      <w:r w:rsidRPr="004E0F60">
        <w:rPr>
          <w:spacing w:val="5"/>
          <w:w w:val="105"/>
        </w:rPr>
        <w:t xml:space="preserve"> </w:t>
      </w:r>
      <w:r w:rsidRPr="004E0F60">
        <w:rPr>
          <w:spacing w:val="1"/>
          <w:w w:val="105"/>
        </w:rPr>
        <w:t>to</w:t>
      </w:r>
      <w:r w:rsidRPr="004E0F60">
        <w:rPr>
          <w:spacing w:val="7"/>
          <w:w w:val="105"/>
        </w:rPr>
        <w:t xml:space="preserve"> </w:t>
      </w:r>
      <w:r w:rsidRPr="004E0F60">
        <w:rPr>
          <w:w w:val="105"/>
        </w:rPr>
        <w:t>an</w:t>
      </w:r>
      <w:r w:rsidRPr="004E0F60">
        <w:rPr>
          <w:spacing w:val="5"/>
          <w:w w:val="105"/>
        </w:rPr>
        <w:t xml:space="preserve"> </w:t>
      </w:r>
      <w:r w:rsidRPr="004E0F60">
        <w:rPr>
          <w:spacing w:val="1"/>
          <w:w w:val="105"/>
        </w:rPr>
        <w:t>infusion</w:t>
      </w:r>
      <w:r w:rsidRPr="004E0F60">
        <w:rPr>
          <w:color w:val="000000"/>
        </w:rPr>
        <w:t xml:space="preserve"> </w:t>
      </w:r>
      <w:r w:rsidRPr="004E0F60">
        <w:rPr>
          <w:w w:val="105"/>
        </w:rPr>
        <w:t>container</w:t>
      </w:r>
      <w:r w:rsidRPr="004E0F60">
        <w:rPr>
          <w:spacing w:val="-3"/>
          <w:w w:val="105"/>
        </w:rPr>
        <w:t xml:space="preserve"> </w:t>
      </w:r>
      <w:r w:rsidRPr="004E0F60">
        <w:rPr>
          <w:spacing w:val="1"/>
          <w:w w:val="105"/>
        </w:rPr>
        <w:t>using</w:t>
      </w:r>
      <w:r w:rsidRPr="004E0F60">
        <w:rPr>
          <w:spacing w:val="-3"/>
          <w:w w:val="105"/>
        </w:rPr>
        <w:t xml:space="preserve"> </w:t>
      </w:r>
      <w:r w:rsidRPr="004E0F60">
        <w:rPr>
          <w:w w:val="105"/>
        </w:rPr>
        <w:t>an</w:t>
      </w:r>
      <w:r w:rsidRPr="004E0F60">
        <w:rPr>
          <w:spacing w:val="-1"/>
          <w:w w:val="105"/>
        </w:rPr>
        <w:t xml:space="preserve"> </w:t>
      </w:r>
      <w:r w:rsidRPr="004E0F60">
        <w:rPr>
          <w:spacing w:val="1"/>
          <w:w w:val="105"/>
        </w:rPr>
        <w:t>appropriate</w:t>
      </w:r>
      <w:r w:rsidRPr="004E0F60">
        <w:rPr>
          <w:spacing w:val="-4"/>
          <w:w w:val="105"/>
        </w:rPr>
        <w:t xml:space="preserve"> </w:t>
      </w:r>
      <w:r w:rsidRPr="004E0F60">
        <w:rPr>
          <w:w w:val="105"/>
        </w:rPr>
        <w:t>sterile</w:t>
      </w:r>
      <w:r w:rsidRPr="004E0F60">
        <w:rPr>
          <w:spacing w:val="-3"/>
          <w:w w:val="105"/>
        </w:rPr>
        <w:t xml:space="preserve"> </w:t>
      </w:r>
      <w:r w:rsidRPr="004E0F60">
        <w:rPr>
          <w:w w:val="105"/>
        </w:rPr>
        <w:t>syringe.</w:t>
      </w:r>
    </w:p>
    <w:p w14:paraId="3169B0AB" w14:textId="587D6218" w:rsidR="000E50F4" w:rsidRPr="004E0F60" w:rsidRDefault="000E50F4" w:rsidP="000E50F4">
      <w:pPr>
        <w:rPr>
          <w:color w:val="000000"/>
        </w:rPr>
      </w:pPr>
      <w:r w:rsidRPr="004E0F60">
        <w:rPr>
          <w:spacing w:val="1"/>
          <w:w w:val="105"/>
        </w:rPr>
        <w:t>OPDIVO</w:t>
      </w:r>
      <w:r w:rsidRPr="004E0F60">
        <w:rPr>
          <w:w w:val="105"/>
        </w:rPr>
        <w:t xml:space="preserve"> can</w:t>
      </w:r>
      <w:r w:rsidRPr="004E0F60">
        <w:rPr>
          <w:spacing w:val="2"/>
          <w:w w:val="105"/>
        </w:rPr>
        <w:t xml:space="preserve"> </w:t>
      </w:r>
      <w:r w:rsidRPr="004E0F60">
        <w:rPr>
          <w:w w:val="105"/>
        </w:rPr>
        <w:t>also</w:t>
      </w:r>
      <w:r w:rsidRPr="004E0F60">
        <w:rPr>
          <w:spacing w:val="2"/>
          <w:w w:val="105"/>
        </w:rPr>
        <w:t xml:space="preserve"> </w:t>
      </w:r>
      <w:r w:rsidRPr="004E0F60">
        <w:rPr>
          <w:spacing w:val="1"/>
          <w:w w:val="105"/>
        </w:rPr>
        <w:t xml:space="preserve">be </w:t>
      </w:r>
      <w:r w:rsidRPr="004E0F60">
        <w:rPr>
          <w:w w:val="105"/>
        </w:rPr>
        <w:t>used</w:t>
      </w:r>
      <w:r w:rsidRPr="004E0F60">
        <w:rPr>
          <w:spacing w:val="6"/>
          <w:w w:val="105"/>
        </w:rPr>
        <w:t xml:space="preserve"> </w:t>
      </w:r>
      <w:r w:rsidRPr="004E0F60">
        <w:rPr>
          <w:w w:val="105"/>
        </w:rPr>
        <w:t>for</w:t>
      </w:r>
      <w:r w:rsidRPr="004E0F60">
        <w:rPr>
          <w:spacing w:val="1"/>
          <w:w w:val="105"/>
        </w:rPr>
        <w:t xml:space="preserve"> intravenous</w:t>
      </w:r>
      <w:r w:rsidRPr="004E0F60">
        <w:rPr>
          <w:spacing w:val="3"/>
          <w:w w:val="105"/>
        </w:rPr>
        <w:t xml:space="preserve"> </w:t>
      </w:r>
      <w:r w:rsidRPr="004E0F60">
        <w:rPr>
          <w:w w:val="105"/>
        </w:rPr>
        <w:t>administration</w:t>
      </w:r>
      <w:r w:rsidRPr="004E0F60">
        <w:rPr>
          <w:spacing w:val="-2"/>
          <w:w w:val="105"/>
        </w:rPr>
        <w:t xml:space="preserve"> </w:t>
      </w:r>
      <w:r w:rsidRPr="004E0F60">
        <w:rPr>
          <w:w w:val="105"/>
        </w:rPr>
        <w:t>after</w:t>
      </w:r>
      <w:r w:rsidRPr="004E0F60">
        <w:rPr>
          <w:spacing w:val="2"/>
          <w:w w:val="105"/>
        </w:rPr>
        <w:t xml:space="preserve"> </w:t>
      </w:r>
      <w:r w:rsidRPr="004E0F60">
        <w:rPr>
          <w:spacing w:val="1"/>
          <w:w w:val="105"/>
        </w:rPr>
        <w:t xml:space="preserve">diluting </w:t>
      </w:r>
      <w:r w:rsidRPr="004E0F60">
        <w:rPr>
          <w:w w:val="105"/>
        </w:rPr>
        <w:t>with</w:t>
      </w:r>
      <w:r w:rsidRPr="004E0F60">
        <w:rPr>
          <w:spacing w:val="3"/>
          <w:w w:val="105"/>
        </w:rPr>
        <w:t xml:space="preserve"> </w:t>
      </w:r>
      <w:r w:rsidRPr="004E0F60">
        <w:rPr>
          <w:w w:val="105"/>
        </w:rPr>
        <w:t>either</w:t>
      </w:r>
      <w:r w:rsidRPr="004E0F60">
        <w:rPr>
          <w:spacing w:val="4"/>
          <w:w w:val="105"/>
        </w:rPr>
        <w:t xml:space="preserve"> </w:t>
      </w:r>
      <w:r w:rsidRPr="004E0F60">
        <w:rPr>
          <w:spacing w:val="1"/>
          <w:w w:val="105"/>
        </w:rPr>
        <w:t>sodium</w:t>
      </w:r>
      <w:r w:rsidRPr="004E0F60">
        <w:rPr>
          <w:spacing w:val="2"/>
          <w:w w:val="105"/>
        </w:rPr>
        <w:t xml:space="preserve"> </w:t>
      </w:r>
      <w:r w:rsidRPr="004E0F60">
        <w:rPr>
          <w:w w:val="105"/>
        </w:rPr>
        <w:t>chloride</w:t>
      </w:r>
      <w:r w:rsidRPr="004E0F60">
        <w:rPr>
          <w:spacing w:val="81"/>
          <w:w w:val="106"/>
        </w:rPr>
        <w:t xml:space="preserve"> </w:t>
      </w:r>
      <w:r w:rsidRPr="004E0F60">
        <w:rPr>
          <w:w w:val="105"/>
        </w:rPr>
        <w:t>9</w:t>
      </w:r>
      <w:r w:rsidRPr="004E0F60">
        <w:rPr>
          <w:spacing w:val="27"/>
          <w:w w:val="105"/>
        </w:rPr>
        <w:t xml:space="preserve"> </w:t>
      </w:r>
      <w:r w:rsidRPr="004E0F60">
        <w:rPr>
          <w:spacing w:val="1"/>
          <w:w w:val="105"/>
        </w:rPr>
        <w:t>mg/mL</w:t>
      </w:r>
      <w:r w:rsidRPr="004E0F60">
        <w:rPr>
          <w:spacing w:val="11"/>
          <w:w w:val="105"/>
        </w:rPr>
        <w:t xml:space="preserve"> </w:t>
      </w:r>
      <w:r w:rsidRPr="004E0F60">
        <w:rPr>
          <w:w w:val="105"/>
        </w:rPr>
        <w:t>(0.9%)</w:t>
      </w:r>
      <w:r w:rsidRPr="004E0F60">
        <w:rPr>
          <w:spacing w:val="16"/>
          <w:w w:val="105"/>
        </w:rPr>
        <w:t xml:space="preserve"> </w:t>
      </w:r>
      <w:r w:rsidRPr="004E0F60">
        <w:rPr>
          <w:w w:val="105"/>
        </w:rPr>
        <w:t>solution</w:t>
      </w:r>
      <w:r w:rsidRPr="004E0F60">
        <w:rPr>
          <w:spacing w:val="12"/>
          <w:w w:val="105"/>
        </w:rPr>
        <w:t xml:space="preserve"> </w:t>
      </w:r>
      <w:r w:rsidRPr="004E0F60">
        <w:rPr>
          <w:w w:val="105"/>
        </w:rPr>
        <w:t>for</w:t>
      </w:r>
      <w:r w:rsidRPr="004E0F60">
        <w:rPr>
          <w:spacing w:val="18"/>
          <w:w w:val="105"/>
        </w:rPr>
        <w:t xml:space="preserve"> </w:t>
      </w:r>
      <w:r w:rsidRPr="004E0F60">
        <w:rPr>
          <w:w w:val="105"/>
        </w:rPr>
        <w:t>injection</w:t>
      </w:r>
      <w:r w:rsidRPr="004E0F60">
        <w:rPr>
          <w:spacing w:val="14"/>
          <w:w w:val="105"/>
        </w:rPr>
        <w:t xml:space="preserve"> </w:t>
      </w:r>
      <w:r w:rsidRPr="004E0F60">
        <w:rPr>
          <w:spacing w:val="1"/>
          <w:w w:val="105"/>
        </w:rPr>
        <w:t>or</w:t>
      </w:r>
      <w:r w:rsidRPr="004E0F60">
        <w:rPr>
          <w:spacing w:val="16"/>
          <w:w w:val="105"/>
        </w:rPr>
        <w:t xml:space="preserve"> </w:t>
      </w:r>
      <w:r w:rsidRPr="004E0F60">
        <w:rPr>
          <w:spacing w:val="1"/>
          <w:w w:val="105"/>
        </w:rPr>
        <w:t>50</w:t>
      </w:r>
      <w:r w:rsidRPr="004E0F60">
        <w:rPr>
          <w:spacing w:val="19"/>
          <w:w w:val="105"/>
        </w:rPr>
        <w:t xml:space="preserve"> </w:t>
      </w:r>
      <w:r w:rsidRPr="004E0F60">
        <w:rPr>
          <w:spacing w:val="1"/>
          <w:w w:val="105"/>
        </w:rPr>
        <w:t>mg/mL</w:t>
      </w:r>
      <w:r w:rsidRPr="004E0F60">
        <w:rPr>
          <w:spacing w:val="13"/>
          <w:w w:val="105"/>
        </w:rPr>
        <w:t xml:space="preserve"> </w:t>
      </w:r>
      <w:r w:rsidRPr="004E0F60">
        <w:rPr>
          <w:w w:val="105"/>
        </w:rPr>
        <w:t>(5%)</w:t>
      </w:r>
      <w:r w:rsidRPr="004E0F60">
        <w:rPr>
          <w:spacing w:val="15"/>
          <w:w w:val="105"/>
        </w:rPr>
        <w:t xml:space="preserve"> </w:t>
      </w:r>
      <w:r w:rsidRPr="004E0F60">
        <w:rPr>
          <w:spacing w:val="1"/>
          <w:w w:val="105"/>
        </w:rPr>
        <w:t>glucose</w:t>
      </w:r>
      <w:r w:rsidRPr="004E0F60">
        <w:rPr>
          <w:spacing w:val="14"/>
          <w:w w:val="105"/>
        </w:rPr>
        <w:t xml:space="preserve"> </w:t>
      </w:r>
      <w:r w:rsidRPr="004E0F60">
        <w:rPr>
          <w:w w:val="105"/>
        </w:rPr>
        <w:t>solution</w:t>
      </w:r>
      <w:r w:rsidRPr="004E0F60">
        <w:rPr>
          <w:spacing w:val="12"/>
          <w:w w:val="105"/>
        </w:rPr>
        <w:t xml:space="preserve"> </w:t>
      </w:r>
      <w:r w:rsidRPr="004E0F60">
        <w:rPr>
          <w:w w:val="105"/>
        </w:rPr>
        <w:t>for</w:t>
      </w:r>
      <w:r w:rsidRPr="004E0F60">
        <w:rPr>
          <w:spacing w:val="18"/>
          <w:w w:val="105"/>
        </w:rPr>
        <w:t xml:space="preserve"> </w:t>
      </w:r>
      <w:r w:rsidRPr="004E0F60">
        <w:rPr>
          <w:w w:val="105"/>
        </w:rPr>
        <w:t>injection.</w:t>
      </w:r>
      <w:r w:rsidRPr="004E0F60">
        <w:rPr>
          <w:spacing w:val="15"/>
          <w:w w:val="105"/>
        </w:rPr>
        <w:t xml:space="preserve"> </w:t>
      </w:r>
      <w:r w:rsidRPr="004E0F60">
        <w:rPr>
          <w:spacing w:val="-1"/>
          <w:w w:val="105"/>
        </w:rPr>
        <w:t>For</w:t>
      </w:r>
      <w:r w:rsidRPr="004E0F60">
        <w:rPr>
          <w:spacing w:val="15"/>
          <w:w w:val="105"/>
        </w:rPr>
        <w:t xml:space="preserve"> </w:t>
      </w:r>
      <w:r w:rsidRPr="004E0F60">
        <w:rPr>
          <w:w w:val="105"/>
        </w:rPr>
        <w:t>3</w:t>
      </w:r>
      <w:r w:rsidRPr="004E0F60">
        <w:rPr>
          <w:spacing w:val="86"/>
          <w:w w:val="106"/>
        </w:rPr>
        <w:t xml:space="preserve"> </w:t>
      </w:r>
      <w:r w:rsidRPr="004E0F60">
        <w:rPr>
          <w:w w:val="105"/>
        </w:rPr>
        <w:t>mg/kg</w:t>
      </w:r>
      <w:r w:rsidRPr="004E0F60">
        <w:rPr>
          <w:spacing w:val="7"/>
          <w:w w:val="105"/>
        </w:rPr>
        <w:t xml:space="preserve"> </w:t>
      </w:r>
      <w:r w:rsidRPr="004E0F60">
        <w:rPr>
          <w:spacing w:val="1"/>
          <w:w w:val="105"/>
        </w:rPr>
        <w:t>or</w:t>
      </w:r>
      <w:r w:rsidRPr="004E0F60">
        <w:rPr>
          <w:spacing w:val="28"/>
          <w:w w:val="105"/>
        </w:rPr>
        <w:t xml:space="preserve"> </w:t>
      </w:r>
      <w:r w:rsidRPr="004E0F60">
        <w:rPr>
          <w:w w:val="105"/>
        </w:rPr>
        <w:t>1</w:t>
      </w:r>
      <w:r w:rsidRPr="004E0F60">
        <w:rPr>
          <w:spacing w:val="14"/>
          <w:w w:val="105"/>
        </w:rPr>
        <w:t xml:space="preserve"> </w:t>
      </w:r>
      <w:r w:rsidRPr="004E0F60">
        <w:rPr>
          <w:w w:val="105"/>
        </w:rPr>
        <w:t>mg/kg</w:t>
      </w:r>
      <w:r w:rsidRPr="004E0F60">
        <w:rPr>
          <w:spacing w:val="7"/>
          <w:w w:val="105"/>
        </w:rPr>
        <w:t xml:space="preserve"> </w:t>
      </w:r>
      <w:r w:rsidRPr="004E0F60">
        <w:rPr>
          <w:w w:val="105"/>
        </w:rPr>
        <w:t>dose,</w:t>
      </w:r>
      <w:r w:rsidRPr="004E0F60">
        <w:rPr>
          <w:spacing w:val="12"/>
          <w:w w:val="105"/>
        </w:rPr>
        <w:t xml:space="preserve"> </w:t>
      </w:r>
      <w:r w:rsidRPr="004E0F60">
        <w:rPr>
          <w:spacing w:val="1"/>
          <w:w w:val="105"/>
        </w:rPr>
        <w:t>the</w:t>
      </w:r>
      <w:r w:rsidRPr="004E0F60">
        <w:rPr>
          <w:spacing w:val="6"/>
          <w:w w:val="105"/>
        </w:rPr>
        <w:t xml:space="preserve"> </w:t>
      </w:r>
      <w:r w:rsidRPr="004E0F60">
        <w:rPr>
          <w:w w:val="105"/>
        </w:rPr>
        <w:t>final</w:t>
      </w:r>
      <w:r w:rsidRPr="004E0F60">
        <w:rPr>
          <w:spacing w:val="8"/>
          <w:w w:val="105"/>
        </w:rPr>
        <w:t xml:space="preserve"> </w:t>
      </w:r>
      <w:r w:rsidRPr="004E0F60">
        <w:rPr>
          <w:w w:val="105"/>
        </w:rPr>
        <w:t>infusion</w:t>
      </w:r>
      <w:r w:rsidRPr="004E0F60">
        <w:rPr>
          <w:spacing w:val="10"/>
          <w:w w:val="105"/>
        </w:rPr>
        <w:t xml:space="preserve"> </w:t>
      </w:r>
      <w:r w:rsidRPr="004E0F60">
        <w:rPr>
          <w:w w:val="105"/>
        </w:rPr>
        <w:t>concentration</w:t>
      </w:r>
      <w:r w:rsidRPr="004E0F60">
        <w:rPr>
          <w:spacing w:val="7"/>
          <w:w w:val="105"/>
        </w:rPr>
        <w:t xml:space="preserve"> </w:t>
      </w:r>
      <w:r w:rsidRPr="004E0F60">
        <w:rPr>
          <w:w w:val="105"/>
        </w:rPr>
        <w:t>should</w:t>
      </w:r>
      <w:r w:rsidRPr="004E0F60">
        <w:rPr>
          <w:spacing w:val="11"/>
          <w:w w:val="105"/>
        </w:rPr>
        <w:t xml:space="preserve"> </w:t>
      </w:r>
      <w:r w:rsidRPr="004E0F60">
        <w:rPr>
          <w:spacing w:val="1"/>
          <w:w w:val="105"/>
        </w:rPr>
        <w:t>range</w:t>
      </w:r>
      <w:r w:rsidRPr="004E0F60">
        <w:rPr>
          <w:spacing w:val="7"/>
          <w:w w:val="105"/>
        </w:rPr>
        <w:t xml:space="preserve"> </w:t>
      </w:r>
      <w:r w:rsidRPr="004E0F60">
        <w:rPr>
          <w:spacing w:val="1"/>
          <w:w w:val="105"/>
        </w:rPr>
        <w:t>between</w:t>
      </w:r>
      <w:r w:rsidRPr="004E0F60">
        <w:rPr>
          <w:spacing w:val="7"/>
          <w:w w:val="105"/>
        </w:rPr>
        <w:t xml:space="preserve"> </w:t>
      </w:r>
      <w:r w:rsidRPr="004E0F60">
        <w:rPr>
          <w:w w:val="105"/>
        </w:rPr>
        <w:t>1</w:t>
      </w:r>
      <w:r w:rsidRPr="004E0F60">
        <w:rPr>
          <w:spacing w:val="12"/>
          <w:w w:val="105"/>
        </w:rPr>
        <w:t xml:space="preserve"> </w:t>
      </w:r>
      <w:r w:rsidRPr="004E0F60">
        <w:rPr>
          <w:w w:val="105"/>
        </w:rPr>
        <w:t>and</w:t>
      </w:r>
      <w:r w:rsidRPr="004E0F60">
        <w:rPr>
          <w:spacing w:val="9"/>
          <w:w w:val="105"/>
        </w:rPr>
        <w:t xml:space="preserve"> </w:t>
      </w:r>
      <w:r w:rsidRPr="004E0F60">
        <w:rPr>
          <w:spacing w:val="1"/>
          <w:w w:val="105"/>
        </w:rPr>
        <w:t>10</w:t>
      </w:r>
      <w:r w:rsidRPr="004E0F60">
        <w:rPr>
          <w:spacing w:val="13"/>
          <w:w w:val="105"/>
        </w:rPr>
        <w:t xml:space="preserve"> </w:t>
      </w:r>
      <w:r w:rsidRPr="004E0F60">
        <w:rPr>
          <w:spacing w:val="-2"/>
          <w:w w:val="105"/>
        </w:rPr>
        <w:t>mg/</w:t>
      </w:r>
      <w:proofErr w:type="spellStart"/>
      <w:r w:rsidRPr="004E0F60">
        <w:rPr>
          <w:spacing w:val="-2"/>
          <w:w w:val="105"/>
        </w:rPr>
        <w:t>mL.</w:t>
      </w:r>
      <w:proofErr w:type="spellEnd"/>
      <w:r w:rsidRPr="004E0F60">
        <w:rPr>
          <w:spacing w:val="88"/>
          <w:w w:val="106"/>
        </w:rPr>
        <w:t xml:space="preserve"> </w:t>
      </w:r>
      <w:r w:rsidRPr="004E0F60">
        <w:rPr>
          <w:w w:val="105"/>
        </w:rPr>
        <w:t>For</w:t>
      </w:r>
      <w:r w:rsidRPr="004E0F60">
        <w:rPr>
          <w:spacing w:val="15"/>
          <w:w w:val="105"/>
        </w:rPr>
        <w:t xml:space="preserve"> </w:t>
      </w:r>
      <w:r w:rsidRPr="004E0F60">
        <w:rPr>
          <w:w w:val="105"/>
        </w:rPr>
        <w:t>240</w:t>
      </w:r>
      <w:r w:rsidRPr="004E0F60">
        <w:rPr>
          <w:spacing w:val="19"/>
          <w:w w:val="105"/>
        </w:rPr>
        <w:t xml:space="preserve"> </w:t>
      </w:r>
      <w:r w:rsidRPr="004E0F60">
        <w:rPr>
          <w:spacing w:val="-2"/>
          <w:w w:val="105"/>
        </w:rPr>
        <w:t>mg</w:t>
      </w:r>
      <w:r w:rsidR="00465FBB">
        <w:rPr>
          <w:spacing w:val="-2"/>
          <w:w w:val="105"/>
        </w:rPr>
        <w:t>, 360 mg</w:t>
      </w:r>
      <w:r w:rsidRPr="004E0F60">
        <w:rPr>
          <w:spacing w:val="14"/>
          <w:w w:val="105"/>
        </w:rPr>
        <w:t xml:space="preserve"> </w:t>
      </w:r>
      <w:r w:rsidRPr="004E0F60">
        <w:rPr>
          <w:w w:val="105"/>
        </w:rPr>
        <w:t xml:space="preserve">or </w:t>
      </w:r>
      <w:r w:rsidRPr="004E0F60">
        <w:rPr>
          <w:spacing w:val="1"/>
          <w:w w:val="105"/>
        </w:rPr>
        <w:t>480 mg, the concentrate may be diluted</w:t>
      </w:r>
      <w:r w:rsidRPr="004E0F60">
        <w:rPr>
          <w:spacing w:val="9"/>
          <w:w w:val="105"/>
        </w:rPr>
        <w:t xml:space="preserve"> </w:t>
      </w:r>
      <w:r w:rsidRPr="004E0F60">
        <w:rPr>
          <w:w w:val="105"/>
        </w:rPr>
        <w:t>to</w:t>
      </w:r>
      <w:r w:rsidRPr="004E0F60">
        <w:rPr>
          <w:spacing w:val="11"/>
          <w:w w:val="105"/>
        </w:rPr>
        <w:t xml:space="preserve"> </w:t>
      </w:r>
      <w:r w:rsidR="008B561C">
        <w:rPr>
          <w:spacing w:val="11"/>
          <w:w w:val="105"/>
        </w:rPr>
        <w:t xml:space="preserve">not </w:t>
      </w:r>
      <w:r w:rsidRPr="004E0F60">
        <w:rPr>
          <w:w w:val="105"/>
        </w:rPr>
        <w:t>exceed</w:t>
      </w:r>
      <w:r w:rsidRPr="004E0F60">
        <w:rPr>
          <w:spacing w:val="10"/>
          <w:w w:val="105"/>
        </w:rPr>
        <w:t xml:space="preserve"> </w:t>
      </w:r>
      <w:r w:rsidRPr="004E0F60">
        <w:rPr>
          <w:w w:val="105"/>
        </w:rPr>
        <w:t>a</w:t>
      </w:r>
      <w:r w:rsidRPr="004E0F60">
        <w:rPr>
          <w:spacing w:val="9"/>
          <w:w w:val="105"/>
        </w:rPr>
        <w:t xml:space="preserve"> </w:t>
      </w:r>
      <w:r w:rsidRPr="004E0F60">
        <w:rPr>
          <w:w w:val="105"/>
        </w:rPr>
        <w:t>total</w:t>
      </w:r>
      <w:r w:rsidRPr="004E0F60">
        <w:rPr>
          <w:spacing w:val="8"/>
          <w:w w:val="105"/>
        </w:rPr>
        <w:t xml:space="preserve"> </w:t>
      </w:r>
      <w:r w:rsidRPr="004E0F60">
        <w:rPr>
          <w:spacing w:val="1"/>
          <w:w w:val="105"/>
        </w:rPr>
        <w:t xml:space="preserve">infusion </w:t>
      </w:r>
      <w:r w:rsidR="00556B96" w:rsidRPr="004E0F60">
        <w:rPr>
          <w:w w:val="105"/>
        </w:rPr>
        <w:t>volume of</w:t>
      </w:r>
      <w:r w:rsidRPr="004E0F60">
        <w:rPr>
          <w:spacing w:val="2"/>
          <w:w w:val="105"/>
        </w:rPr>
        <w:t xml:space="preserve"> </w:t>
      </w:r>
      <w:r w:rsidR="0023721C" w:rsidRPr="004E0F60">
        <w:rPr>
          <w:spacing w:val="2"/>
          <w:w w:val="105"/>
        </w:rPr>
        <w:t xml:space="preserve">160 </w:t>
      </w:r>
      <w:proofErr w:type="spellStart"/>
      <w:r w:rsidRPr="004E0F60">
        <w:rPr>
          <w:spacing w:val="-2"/>
          <w:w w:val="105"/>
        </w:rPr>
        <w:t>mL.</w:t>
      </w:r>
      <w:proofErr w:type="spellEnd"/>
      <w:r w:rsidR="001451A9">
        <w:rPr>
          <w:spacing w:val="-2"/>
          <w:w w:val="105"/>
        </w:rPr>
        <w:t xml:space="preserve"> </w:t>
      </w:r>
      <w:r w:rsidR="001451A9" w:rsidRPr="001451A9">
        <w:rPr>
          <w:spacing w:val="-2"/>
          <w:w w:val="105"/>
        </w:rPr>
        <w:t>For patients with body weight less than 40 kg, the total volume of infusion must not exceed 4 mL/kg of body weight.</w:t>
      </w:r>
    </w:p>
    <w:p w14:paraId="468FB11E" w14:textId="109E6877" w:rsidR="00BA04BC" w:rsidRPr="004E0F60" w:rsidRDefault="00BA04BC" w:rsidP="00035478">
      <w:pPr>
        <w:keepNext/>
        <w:spacing w:after="120"/>
        <w:rPr>
          <w:b/>
        </w:rPr>
      </w:pPr>
      <w:r w:rsidRPr="004E0F60">
        <w:rPr>
          <w:b/>
        </w:rPr>
        <w:t>STEP 1</w:t>
      </w:r>
    </w:p>
    <w:p w14:paraId="118A9555" w14:textId="2C141CE3" w:rsidR="00BA04BC" w:rsidRPr="004E0F60" w:rsidRDefault="00BA04BC" w:rsidP="001451A9">
      <w:pPr>
        <w:pStyle w:val="NoSpacing"/>
      </w:pPr>
      <w:r w:rsidRPr="004E0F60">
        <w:t>Inspect the OPDIVO concentrate for particulate matter or discoloration. Do not shake. OPDIVO concentrate is a clear to opalescent, colourless to pale yellow liquid that may contain a few light particles.</w:t>
      </w:r>
      <w:r w:rsidR="00AA0A28" w:rsidRPr="004E0F60">
        <w:t xml:space="preserve"> </w:t>
      </w:r>
      <w:r w:rsidR="00AA0A28" w:rsidRPr="004E0F60">
        <w:rPr>
          <w:color w:val="000000"/>
        </w:rPr>
        <w:t>Discard the vial if the solution is cloudy, is discoloured, or contains particulate matter other than a few translucent-to-white particles.</w:t>
      </w:r>
    </w:p>
    <w:p w14:paraId="0C8F91A8" w14:textId="77777777" w:rsidR="00BA04BC" w:rsidRPr="004E0F60" w:rsidRDefault="00BA04BC" w:rsidP="001451A9">
      <w:pPr>
        <w:pStyle w:val="NoSpacing"/>
      </w:pPr>
      <w:r w:rsidRPr="004E0F60">
        <w:t>Withdraw the required volume of OPDIVO concentrate using an appropriate sterile syringe.</w:t>
      </w:r>
    </w:p>
    <w:p w14:paraId="23DC83E3" w14:textId="77777777" w:rsidR="00BA04BC" w:rsidRPr="004E0F60" w:rsidRDefault="00BA04BC" w:rsidP="00035478">
      <w:pPr>
        <w:spacing w:after="120"/>
        <w:rPr>
          <w:b/>
        </w:rPr>
      </w:pPr>
      <w:r w:rsidRPr="004E0F60">
        <w:rPr>
          <w:b/>
        </w:rPr>
        <w:t>STEP 2</w:t>
      </w:r>
    </w:p>
    <w:p w14:paraId="5DBC6B43" w14:textId="77777777" w:rsidR="00BA04BC" w:rsidRPr="004E0F60" w:rsidRDefault="00BA04BC" w:rsidP="001451A9">
      <w:pPr>
        <w:pStyle w:val="NoSpacing"/>
      </w:pPr>
      <w:r w:rsidRPr="004E0F60">
        <w:t>Transfer the concentrate into a sterile, evacuated glass bottle or IV container (PVC, non-</w:t>
      </w:r>
      <w:proofErr w:type="gramStart"/>
      <w:r w:rsidRPr="004E0F60">
        <w:t>PVC</w:t>
      </w:r>
      <w:proofErr w:type="gramEnd"/>
      <w:r w:rsidRPr="004E0F60">
        <w:t xml:space="preserve"> or polyolefin).</w:t>
      </w:r>
    </w:p>
    <w:p w14:paraId="206BD457" w14:textId="77777777" w:rsidR="00BA04BC" w:rsidRPr="004E0F60" w:rsidRDefault="00BA04BC" w:rsidP="001451A9">
      <w:pPr>
        <w:pStyle w:val="NoSpacing"/>
      </w:pPr>
      <w:r w:rsidRPr="004E0F60">
        <w:t>If applicable, dilute with the required volume of sodium chloride 9 mg/mL (0.9%) solution for injection or 50 mg/mL (5%) glucose solution for injection. For ease of preparation, the concentrate can also be transferred directly into a pre-filled bag containing the appropriate volume of sodium chloride 9 mg/mL (0.9%) solution for injection or 50 mg/mL (5%) glucose solution for injection.</w:t>
      </w:r>
    </w:p>
    <w:p w14:paraId="63BDCFC4" w14:textId="77777777" w:rsidR="00BA04BC" w:rsidRPr="004E0F60" w:rsidRDefault="00BA04BC" w:rsidP="001451A9">
      <w:pPr>
        <w:pStyle w:val="NoSpacing"/>
      </w:pPr>
      <w:r w:rsidRPr="004E0F60">
        <w:t>Gently mix the infusion by manual rotation. Do not shake.</w:t>
      </w:r>
    </w:p>
    <w:p w14:paraId="6126740B" w14:textId="61965437" w:rsidR="001A3992" w:rsidRPr="004E0F60" w:rsidRDefault="001A3992" w:rsidP="004F521F">
      <w:pPr>
        <w:pStyle w:val="Heading2"/>
        <w:rPr>
          <w:lang w:val="en-AU"/>
        </w:rPr>
      </w:pPr>
      <w:r w:rsidRPr="004E0F60">
        <w:rPr>
          <w:lang w:val="en-AU"/>
        </w:rPr>
        <w:t>Contraindications</w:t>
      </w:r>
    </w:p>
    <w:p w14:paraId="52B3D91B" w14:textId="2E098B81" w:rsidR="00147E17" w:rsidRPr="004E0F60" w:rsidRDefault="00147E17" w:rsidP="006D73A6">
      <w:r w:rsidRPr="004E0F60">
        <w:t>Hypersensitivity to the active substance or to any of the excipients</w:t>
      </w:r>
      <w:r w:rsidR="00390BBE" w:rsidRPr="004E0F60">
        <w:t xml:space="preserve"> listed in section 6.1</w:t>
      </w:r>
      <w:r w:rsidRPr="004E0F60">
        <w:t>.</w:t>
      </w:r>
    </w:p>
    <w:p w14:paraId="5BAFDE01" w14:textId="0B8D5789" w:rsidR="001A3992" w:rsidRPr="004E0F60" w:rsidRDefault="00E74A56" w:rsidP="004F521F">
      <w:pPr>
        <w:pStyle w:val="Heading2"/>
        <w:rPr>
          <w:lang w:val="en-AU"/>
        </w:rPr>
      </w:pPr>
      <w:r w:rsidRPr="004E0F60">
        <w:rPr>
          <w:lang w:val="en-AU"/>
        </w:rPr>
        <w:t>Special warnings and p</w:t>
      </w:r>
      <w:r w:rsidR="001A3992" w:rsidRPr="004E0F60">
        <w:rPr>
          <w:lang w:val="en-AU"/>
        </w:rPr>
        <w:t xml:space="preserve">recautions </w:t>
      </w:r>
      <w:r w:rsidRPr="004E0F60">
        <w:rPr>
          <w:lang w:val="en-AU"/>
        </w:rPr>
        <w:t>for use</w:t>
      </w:r>
    </w:p>
    <w:p w14:paraId="265489D8" w14:textId="080806DD" w:rsidR="00147E17" w:rsidRPr="004E0F60" w:rsidRDefault="00147E17" w:rsidP="00035478">
      <w:pPr>
        <w:spacing w:after="120"/>
      </w:pPr>
      <w:r w:rsidRPr="004E0F60">
        <w:t xml:space="preserve">Early identification of adverse reactions and </w:t>
      </w:r>
      <w:r w:rsidR="00B71150" w:rsidRPr="004E0F60">
        <w:t xml:space="preserve">appropriate </w:t>
      </w:r>
      <w:r w:rsidRPr="004E0F60">
        <w:t xml:space="preserve">intervention are an important part of the safe use of OPDIVO with or without ipilimumab. </w:t>
      </w:r>
    </w:p>
    <w:p w14:paraId="63E87018" w14:textId="77777777" w:rsidR="00147E17" w:rsidRPr="004E0F60" w:rsidRDefault="00147E17" w:rsidP="00035478">
      <w:pPr>
        <w:spacing w:after="120"/>
      </w:pPr>
      <w:r w:rsidRPr="004E0F60">
        <w:t>OPDIVO monotherapy is associated with immune</w:t>
      </w:r>
      <w:r w:rsidRPr="004E0F60">
        <w:noBreakHyphen/>
        <w:t xml:space="preserve">related adverse reactions. In clinical trials, almost all immune-related adverse reactions have occurred at higher frequencies when OPDIVO was administered in combination with ipilimumab compared with OPDIVO as a monotherapy. </w:t>
      </w:r>
      <w:r w:rsidRPr="004E0F60" w:rsidDel="002252BC">
        <w:t xml:space="preserve">Most </w:t>
      </w:r>
      <w:r w:rsidRPr="004E0F60" w:rsidDel="002252BC">
        <w:lastRenderedPageBreak/>
        <w:t>immune-related adverse reactions improved or resolved with appropriate management, including initiation of corticosteroids and dose modifications.</w:t>
      </w:r>
    </w:p>
    <w:p w14:paraId="7DB8F3CC" w14:textId="1C5E46D0" w:rsidR="00147E17" w:rsidRPr="004E0F60" w:rsidRDefault="00147E17" w:rsidP="009648BC">
      <w:pPr>
        <w:spacing w:after="120"/>
      </w:pPr>
      <w:r w:rsidRPr="004E0F60" w:rsidDel="002252BC">
        <w:t>Patients should be monitored continuously</w:t>
      </w:r>
      <w:r w:rsidR="00B71150" w:rsidRPr="004E0F60">
        <w:t>,</w:t>
      </w:r>
      <w:r w:rsidRPr="004E0F60" w:rsidDel="002252BC">
        <w:t xml:space="preserve"> as an </w:t>
      </w:r>
      <w:r w:rsidR="009648BC" w:rsidRPr="004E0F60">
        <w:t xml:space="preserve">immune-related </w:t>
      </w:r>
      <w:r w:rsidRPr="004E0F60" w:rsidDel="002252BC">
        <w:t>adverse reaction with OPDIVO monotherapy or OPDIVO in combination with ipilimumab may occur at any time during or after discontinuation of therapy.</w:t>
      </w:r>
      <w:r w:rsidR="009648BC" w:rsidRPr="004E0F60">
        <w:t xml:space="preserve"> The majority of these initially manifested during treatment; however, a minority occurred weeks to months after discontinuation.</w:t>
      </w:r>
    </w:p>
    <w:p w14:paraId="4F19DB8C" w14:textId="446C0833" w:rsidR="00147E17" w:rsidRPr="004E0F60" w:rsidRDefault="00147E17" w:rsidP="00035478">
      <w:pPr>
        <w:spacing w:after="120"/>
      </w:pPr>
      <w:r w:rsidRPr="004E0F60">
        <w:t xml:space="preserve">Clinicians should consider immune-related adverse reactions for all unexplained illnesses. Adequate evaluation should be performed to confirm aetiology or exclude other causes. </w:t>
      </w:r>
      <w:r w:rsidRPr="004E0F60" w:rsidDel="00F348F5">
        <w:t xml:space="preserve"> </w:t>
      </w:r>
    </w:p>
    <w:p w14:paraId="12AC1E4A" w14:textId="220A8CE8" w:rsidR="00147E17" w:rsidRPr="004E0F60" w:rsidRDefault="00147E17" w:rsidP="00035478">
      <w:pPr>
        <w:spacing w:after="120"/>
        <w:rPr>
          <w:lang w:eastAsia="en-AU"/>
        </w:rPr>
      </w:pPr>
      <w:r w:rsidRPr="004E0F60">
        <w:t xml:space="preserve">Based on the severity of the adverse reaction, OPDIVO monotherapy or OPDIVO in combination with ipilimumab should be withheld (see </w:t>
      </w:r>
      <w:r w:rsidR="00E03130" w:rsidRPr="004E0F60">
        <w:t>Section 4.2</w:t>
      </w:r>
      <w:r w:rsidR="00CF5818" w:rsidRPr="004E0F60">
        <w:t xml:space="preserve"> Dose and method of administration</w:t>
      </w:r>
      <w:r w:rsidR="00E03130" w:rsidRPr="004E0F60">
        <w:t>)</w:t>
      </w:r>
      <w:r w:rsidRPr="004E0F60">
        <w:t xml:space="preserve"> and corticosteroids administered.</w:t>
      </w:r>
    </w:p>
    <w:p w14:paraId="18CDC20B" w14:textId="77777777" w:rsidR="00147E17" w:rsidRPr="004E0F60" w:rsidRDefault="00147E17" w:rsidP="00035478">
      <w:pPr>
        <w:spacing w:after="120"/>
      </w:pPr>
      <w:r w:rsidRPr="004E0F60">
        <w:t xml:space="preserve">If immunosuppression with corticosteroids is used to treat an adverse reaction, a taper of at least one month duration should be initiated upon improvement. Rapid tapering may lead to worsening or recurrence of the adverse reaction. </w:t>
      </w:r>
    </w:p>
    <w:p w14:paraId="33047B97" w14:textId="77777777" w:rsidR="00147E17" w:rsidRPr="004E0F60" w:rsidRDefault="00147E17" w:rsidP="00035478">
      <w:pPr>
        <w:spacing w:after="120"/>
      </w:pPr>
      <w:r w:rsidRPr="004E0F60">
        <w:t xml:space="preserve">Non-corticosteroid immunosuppressive therapy should be added if there is worsening or no improvement despite corticosteroid use. </w:t>
      </w:r>
    </w:p>
    <w:p w14:paraId="5EAB15A0" w14:textId="77777777" w:rsidR="00147E17" w:rsidRPr="004E0F60" w:rsidRDefault="00147E17" w:rsidP="00035478">
      <w:pPr>
        <w:spacing w:after="120"/>
      </w:pPr>
      <w:r w:rsidRPr="004E0F60">
        <w:t xml:space="preserve">OPDIVO monotherapy or OPDIVO in combination with ipilimumab should not be resumed while the patient is receiving immunosuppressive doses of corticosteroids or other immunosuppressive therapy. </w:t>
      </w:r>
    </w:p>
    <w:p w14:paraId="402E5192" w14:textId="77777777" w:rsidR="00147E17" w:rsidRPr="004E0F60" w:rsidRDefault="00147E17" w:rsidP="00035478">
      <w:pPr>
        <w:spacing w:after="120"/>
      </w:pPr>
      <w:r w:rsidRPr="004E0F60">
        <w:t xml:space="preserve">Prophylactic antibiotics should be used to prevent opportunistic infections in patients receiving immunosuppressive therapy. </w:t>
      </w:r>
    </w:p>
    <w:p w14:paraId="2302FAE1" w14:textId="779CA876" w:rsidR="00147E17" w:rsidRPr="004E0F60" w:rsidRDefault="00147E17" w:rsidP="00035478">
      <w:pPr>
        <w:spacing w:after="120"/>
      </w:pPr>
      <w:r w:rsidRPr="004E0F60">
        <w:t xml:space="preserve">OPDIVO monotherapy or OPDIVO in combination with ipilimumab must be permanently discontinued for any severe immune related adverse reaction that recurs and for any life threatening immune related adverse reaction (see </w:t>
      </w:r>
      <w:r w:rsidR="00E03130" w:rsidRPr="004E0F60">
        <w:t>Section 4.2</w:t>
      </w:r>
      <w:r w:rsidR="00493B85" w:rsidRPr="004E0F60">
        <w:t xml:space="preserve"> Dose and method of administration</w:t>
      </w:r>
      <w:r w:rsidR="00E03130" w:rsidRPr="004E0F60">
        <w:t>)</w:t>
      </w:r>
      <w:r w:rsidRPr="004E0F60">
        <w:t>.</w:t>
      </w:r>
    </w:p>
    <w:p w14:paraId="284363B9" w14:textId="77777777" w:rsidR="007F1F1B" w:rsidRPr="004E0F60" w:rsidRDefault="007F1F1B" w:rsidP="004F521F">
      <w:pPr>
        <w:pStyle w:val="Heading3"/>
        <w:rPr>
          <w:noProof w:val="0"/>
          <w:lang w:val="en-AU"/>
        </w:rPr>
      </w:pPr>
      <w:r w:rsidRPr="004E0F60">
        <w:rPr>
          <w:noProof w:val="0"/>
          <w:lang w:val="en-AU"/>
        </w:rPr>
        <w:t>Immune</w:t>
      </w:r>
      <w:r w:rsidRPr="004E0F60">
        <w:rPr>
          <w:noProof w:val="0"/>
          <w:lang w:val="en-AU"/>
        </w:rPr>
        <w:noBreakHyphen/>
        <w:t>related pneumonitis</w:t>
      </w:r>
    </w:p>
    <w:p w14:paraId="37926C0F" w14:textId="3A14D98E" w:rsidR="007F1F1B" w:rsidRPr="004E0F60" w:rsidRDefault="007F1F1B" w:rsidP="00035478">
      <w:pPr>
        <w:spacing w:after="120"/>
      </w:pPr>
      <w:r w:rsidRPr="004E0F60">
        <w:t xml:space="preserve">Severe pneumonitis or interstitial lung disease, including fatal cases, has been observed with OPDIVO monotherapy or OPDIVO in combination with ipilimumab. </w:t>
      </w:r>
    </w:p>
    <w:p w14:paraId="7CDD2AF9" w14:textId="77777777" w:rsidR="007F1F1B" w:rsidRPr="004E0F60" w:rsidRDefault="007F1F1B" w:rsidP="00035478">
      <w:pPr>
        <w:spacing w:after="120"/>
      </w:pPr>
      <w:r w:rsidRPr="004E0F60">
        <w:t>Patients should be monitored for signs and symptoms of pneumonitis such as radiographic changes (e.g., focal ground glass opacities, patchy filtrates), dyspnoea, and hypoxia. Infectious and disease-related aetiologies should be ruled out.</w:t>
      </w:r>
    </w:p>
    <w:p w14:paraId="1CEF43F8" w14:textId="61784751" w:rsidR="007F1F1B" w:rsidRPr="004E0F60" w:rsidRDefault="007F1F1B" w:rsidP="00035478">
      <w:pPr>
        <w:spacing w:after="120"/>
      </w:pPr>
      <w:r w:rsidRPr="004E0F60">
        <w:t xml:space="preserve">For Grade 3 or 4 pneumonitis, OPDIVO monotherapy or OPDIVO in combination with ipilimumab must be permanently discontinued and corticosteroids should be initiated at a dose of 2 to 4 mg/kg/day methylprednisolone equivalents. </w:t>
      </w:r>
    </w:p>
    <w:p w14:paraId="3C693653" w14:textId="1151B042" w:rsidR="007F1F1B" w:rsidRPr="004E0F60" w:rsidRDefault="007F1F1B" w:rsidP="00035478">
      <w:pPr>
        <w:spacing w:after="120"/>
      </w:pPr>
      <w:r w:rsidRPr="004E0F60">
        <w:t>For Grade 2 (symptomatic) pneumonitis, OPDIVO monotherapy or OPDIVO in combination with ipilimumab should be withheld and corticosteroids initiated at a dose of 1 mg/kg/day methylprednisolone equivalents. Upon improvement, OPDIVO monotherapy or OPDIVO in combination with ipilimumab may</w:t>
      </w:r>
      <w:r w:rsidR="00E23211" w:rsidRPr="004E0F60">
        <w:t xml:space="preserve"> </w:t>
      </w:r>
      <w:r w:rsidRPr="004E0F60">
        <w:t xml:space="preserve">be resumed </w:t>
      </w:r>
      <w:r w:rsidR="00916357" w:rsidRPr="004E0F60">
        <w:t>(</w:t>
      </w:r>
      <w:r w:rsidRPr="004E0F60">
        <w:t>after corticosteroid taper</w:t>
      </w:r>
      <w:r w:rsidR="00916357" w:rsidRPr="004E0F60">
        <w:t>)</w:t>
      </w:r>
      <w:r w:rsidRPr="004E0F60">
        <w:t>. If worsening or no improvement occurs despite initiation of corticosteroids, corticosteroid dose should be increased to 2 to 4 mg/kg/day methylprednisolone equivalents and OPDIVO monotherapy or OPDIVO in combination with ipilimumab must be permanently discontinued.</w:t>
      </w:r>
    </w:p>
    <w:p w14:paraId="6A3E7551" w14:textId="77777777" w:rsidR="003E24B4" w:rsidRPr="004E0F60" w:rsidRDefault="003E24B4" w:rsidP="004F521F">
      <w:pPr>
        <w:pStyle w:val="Heading3"/>
        <w:rPr>
          <w:noProof w:val="0"/>
          <w:lang w:val="en-AU"/>
        </w:rPr>
      </w:pPr>
      <w:r w:rsidRPr="004E0F60">
        <w:rPr>
          <w:noProof w:val="0"/>
          <w:lang w:val="en-AU"/>
        </w:rPr>
        <w:t>Immune</w:t>
      </w:r>
      <w:r w:rsidRPr="004E0F60">
        <w:rPr>
          <w:noProof w:val="0"/>
          <w:lang w:val="en-AU"/>
        </w:rPr>
        <w:noBreakHyphen/>
        <w:t>related colitis</w:t>
      </w:r>
    </w:p>
    <w:p w14:paraId="7F68173A" w14:textId="129E0E5C" w:rsidR="003E24B4" w:rsidRPr="004E0F60" w:rsidRDefault="003E24B4" w:rsidP="003140A0">
      <w:pPr>
        <w:spacing w:after="120"/>
      </w:pPr>
      <w:r w:rsidRPr="004E0F60">
        <w:t xml:space="preserve">Severe diarrhoea or colitis has been observed with OPDIVO monotherapy or OPDIVO in combination with ipilimumab. Patients should be monitored for diarrhoea and additional symptoms of colitis, such as abdominal pain and mucus or blood in stool. Infectious and disease-related aetiologies should be </w:t>
      </w:r>
      <w:r w:rsidRPr="004E0F60">
        <w:lastRenderedPageBreak/>
        <w:t xml:space="preserve">ruled out. </w:t>
      </w:r>
      <w:r w:rsidR="003140A0" w:rsidRPr="004E0F60">
        <w:t>Cytomegalovirus (CMV) infection/reactivation has been reported in patients with corticosteroid refractory immune-related colitis. Stool infections work-up (including CMV, other viral aetiology, culture, Clostridium difficile, ova, and parasite) should be performed upon presentation of diarrhoea or colitis to exclude infectious or other alternate aetiologies.</w:t>
      </w:r>
    </w:p>
    <w:p w14:paraId="35F09FCC" w14:textId="32E02304" w:rsidR="003E24B4" w:rsidRPr="004E0F60" w:rsidRDefault="003E24B4" w:rsidP="00035478">
      <w:pPr>
        <w:spacing w:after="120"/>
      </w:pPr>
      <w:r w:rsidRPr="004E0F60">
        <w:t xml:space="preserve">For Grade 4 diarrhoea or colitis, OPDIVO monotherapy or OPDIVO in combination with ipilimumab must be permanently discontinued and corticosteroids should be initiated at a dose of 1 to 2 mg/kg/day methylprednisolone equivalents. </w:t>
      </w:r>
    </w:p>
    <w:p w14:paraId="0A8824B4" w14:textId="77777777" w:rsidR="003E24B4" w:rsidRPr="004E0F60" w:rsidRDefault="003E24B4" w:rsidP="00035478">
      <w:pPr>
        <w:spacing w:after="120"/>
      </w:pPr>
      <w:r w:rsidRPr="004E0F60">
        <w:t>For Grade 3 diarrhoea or colitis observed with OPDIVO in combination with ipilimumab, permanently discontinue both agents and follow the management guideline for Grade 4 diarrhoea or colitis above.</w:t>
      </w:r>
    </w:p>
    <w:p w14:paraId="02D970D2" w14:textId="0E05B784" w:rsidR="003E24B4" w:rsidRPr="004E0F60" w:rsidRDefault="003E24B4" w:rsidP="00035478">
      <w:pPr>
        <w:spacing w:after="120"/>
      </w:pPr>
      <w:r w:rsidRPr="004E0F60">
        <w:t xml:space="preserve">OPDIVO monotherapy should be withheld for Grade 3 diarrhoea or colitis and corticosteroids initiated at a dose of 1 to 2 mg/kg/day methylprednisolone equivalents. Upon improvement, OPDIVO monotherapy may be resumed </w:t>
      </w:r>
      <w:r w:rsidR="00916357" w:rsidRPr="004E0F60">
        <w:t>(</w:t>
      </w:r>
      <w:r w:rsidRPr="004E0F60">
        <w:t>after corticosteroid taper</w:t>
      </w:r>
      <w:r w:rsidR="00916357" w:rsidRPr="004E0F60">
        <w:t>)</w:t>
      </w:r>
      <w:r w:rsidRPr="004E0F60">
        <w:t>. If worsening or no improvement occurs despite initiation of corticosteroids, OPDIVO monotherapy must be permanently discontinued.</w:t>
      </w:r>
    </w:p>
    <w:p w14:paraId="5C0F4ABD" w14:textId="7927CFE4" w:rsidR="003E24B4" w:rsidRPr="004E0F60" w:rsidRDefault="003E24B4" w:rsidP="00035478">
      <w:pPr>
        <w:spacing w:after="120"/>
      </w:pPr>
      <w:r w:rsidRPr="004E0F60">
        <w:t xml:space="preserve">For Grade 2 diarrhoea or colitis, OPDIVO monotherapy or OPDIVO in combination with ipilimumab should be withheld. Persistent diarrhoea or colitis should be managed with corticosteroids at a dose of 0.5 to 1 mg/kg/day methylprednisolone equivalents. Upon improvement, OPDIVO monotherapy or OPDIVO in combination with ipilimumab may be resumed </w:t>
      </w:r>
      <w:r w:rsidR="00916357" w:rsidRPr="004E0F60">
        <w:t>(</w:t>
      </w:r>
      <w:r w:rsidRPr="004E0F60">
        <w:t>after corticosteroid taper</w:t>
      </w:r>
      <w:r w:rsidR="00916357" w:rsidRPr="004E0F60">
        <w:t>)</w:t>
      </w:r>
      <w:r w:rsidRPr="004E0F60">
        <w:t>. If worsening or no improvement occurs despite initiation of corticosteroids, corticosteroid dose should be increased to 1 to 2 mg/kg/day methylprednisolone equivalents and OPDIVO monotherapy or OPDIVO in combination with ipilimumab must be permanently discontinued.</w:t>
      </w:r>
    </w:p>
    <w:p w14:paraId="5ACBD8DB" w14:textId="4FCDDCB9" w:rsidR="003140A0" w:rsidRPr="004E0F60" w:rsidRDefault="00E070F0" w:rsidP="003140A0">
      <w:pPr>
        <w:spacing w:after="120"/>
      </w:pPr>
      <w:bookmarkStart w:id="6" w:name="OLE_LINK6"/>
      <w:bookmarkStart w:id="7" w:name="OLE_LINK7"/>
      <w:r w:rsidRPr="004E0F60">
        <w:t>The experience from clinical trials on the management of corticosteroid</w:t>
      </w:r>
      <w:r w:rsidRPr="004E0F60">
        <w:noBreakHyphen/>
        <w:t xml:space="preserve">refractory diarrhoea or colitis is limited. </w:t>
      </w:r>
      <w:r w:rsidR="003140A0" w:rsidRPr="004E0F60">
        <w:t>Addition of an alternative immunosuppressive agent to the corticosteroid therapy, or replacement of the corticosteroid therapy, should be considered in corticosteroid-refractory immune-related colitis if other causes are excluded (including CMV infection/reactivation evaluated with viral PCR on biopsy, and other viral, bacterial, and parasitic aetiology).</w:t>
      </w:r>
    </w:p>
    <w:bookmarkEnd w:id="6"/>
    <w:bookmarkEnd w:id="7"/>
    <w:p w14:paraId="3CA9F8A6" w14:textId="77777777" w:rsidR="003E24B4" w:rsidRPr="004E0F60" w:rsidRDefault="003E24B4" w:rsidP="004F521F">
      <w:pPr>
        <w:pStyle w:val="Heading3"/>
        <w:rPr>
          <w:noProof w:val="0"/>
          <w:lang w:val="en-AU"/>
        </w:rPr>
      </w:pPr>
      <w:r w:rsidRPr="004E0F60">
        <w:rPr>
          <w:noProof w:val="0"/>
          <w:lang w:val="en-AU"/>
        </w:rPr>
        <w:t>Immune</w:t>
      </w:r>
      <w:r w:rsidRPr="004E0F60">
        <w:rPr>
          <w:noProof w:val="0"/>
          <w:lang w:val="en-AU"/>
        </w:rPr>
        <w:noBreakHyphen/>
        <w:t>related hepatitis</w:t>
      </w:r>
    </w:p>
    <w:p w14:paraId="36816C07" w14:textId="77777777" w:rsidR="003E24B4" w:rsidRPr="004E0F60" w:rsidRDefault="003E24B4" w:rsidP="00035478">
      <w:pPr>
        <w:spacing w:after="120"/>
      </w:pPr>
      <w:r w:rsidRPr="004E0F60">
        <w:t>Severe hepatitis has been observed with OPDIVO monotherapy or OPDIVO in combination with ipilimumab. Infectious and disease</w:t>
      </w:r>
      <w:r w:rsidRPr="004E0F60">
        <w:noBreakHyphen/>
        <w:t xml:space="preserve">related aetiologies should be ruled out. </w:t>
      </w:r>
    </w:p>
    <w:p w14:paraId="6C0D569E" w14:textId="77777777" w:rsidR="003E24B4" w:rsidRPr="004E0F60" w:rsidRDefault="003E24B4" w:rsidP="00035478">
      <w:pPr>
        <w:spacing w:after="120"/>
      </w:pPr>
      <w:r w:rsidRPr="004E0F60">
        <w:t>Elevations in liver function tests may develop in the absence of clinical symptoms.</w:t>
      </w:r>
      <w:r w:rsidRPr="004E0F60" w:rsidDel="007B4AA5">
        <w:t xml:space="preserve"> </w:t>
      </w:r>
      <w:r w:rsidRPr="004E0F60">
        <w:t xml:space="preserve">Monitor patients for abnormal liver tests prior to and periodically during treatment as indicated based on clinical evaluation. </w:t>
      </w:r>
    </w:p>
    <w:p w14:paraId="3D0DBEE4" w14:textId="70792053" w:rsidR="003E24B4" w:rsidRPr="004E0F60" w:rsidRDefault="003E24B4" w:rsidP="00035478">
      <w:pPr>
        <w:spacing w:after="120"/>
      </w:pPr>
      <w:r w:rsidRPr="004E0F60">
        <w:t xml:space="preserve">For Grade 3 or 4 transaminase or total bilirubin elevation, OPDIVO monotherapy or OPDIVO in combination with ipilimumab must be permanently discontinued and corticosteroids should be initiated at a dose of 1 to 2 mg/kg/day methylprednisolone equivalents. </w:t>
      </w:r>
    </w:p>
    <w:p w14:paraId="4A119441" w14:textId="11E8CDDE" w:rsidR="003E24B4" w:rsidRPr="004E0F60" w:rsidRDefault="003E24B4" w:rsidP="00035478">
      <w:pPr>
        <w:spacing w:after="120"/>
      </w:pPr>
      <w:r w:rsidRPr="004E0F60">
        <w:t>For Grade 2 transaminase or total bilirubin elevation, OPDIVO monotherapy or OPDIVO in combination with ipilimumab should be withheld. Persistent elevations in these laboratory values should be managed with corticosteroids at a dose of 0.5 to 1 mg/kg/day methylprednisolone equivalents. Upon improvement</w:t>
      </w:r>
      <w:r w:rsidR="00A324F0" w:rsidRPr="004E0F60">
        <w:t>,</w:t>
      </w:r>
      <w:r w:rsidRPr="004E0F60">
        <w:t xml:space="preserve"> OPDIVO monotherapy or OPDIVO in combination with ipilimumab may be resumed </w:t>
      </w:r>
      <w:r w:rsidR="00916357" w:rsidRPr="004E0F60">
        <w:t>(</w:t>
      </w:r>
      <w:r w:rsidRPr="004E0F60">
        <w:t>after corticosteroid taper</w:t>
      </w:r>
      <w:r w:rsidR="00916357" w:rsidRPr="004E0F60">
        <w:t>)</w:t>
      </w:r>
      <w:r w:rsidRPr="004E0F60">
        <w:t xml:space="preserve">. </w:t>
      </w:r>
    </w:p>
    <w:p w14:paraId="2C770191" w14:textId="40EE0D7B" w:rsidR="009321C1" w:rsidRPr="004E0F60" w:rsidRDefault="003E24B4" w:rsidP="00035478">
      <w:pPr>
        <w:spacing w:after="120"/>
      </w:pPr>
      <w:r w:rsidRPr="004E0F60">
        <w:t>If worsening or no improvement occurs despite initiation of corticosteroids, corticosteroid dose should be increased to 1 to 2 mg/kg/day methylprednisolone equivalents and OPDIVO monotherapy or OPDIVO in combination with ipilimumab must be permanently discontinued.</w:t>
      </w:r>
    </w:p>
    <w:p w14:paraId="7B1570A8" w14:textId="638DCE1F" w:rsidR="00CE6F33" w:rsidRPr="004E0F60" w:rsidRDefault="00CE6F33" w:rsidP="00CE6F33">
      <w:pPr>
        <w:pStyle w:val="EMEABodyText"/>
        <w:keepNext/>
        <w:rPr>
          <w:rFonts w:eastAsiaTheme="minorHAnsi" w:cstheme="minorBidi"/>
          <w:szCs w:val="22"/>
          <w:lang w:val="en-AU"/>
        </w:rPr>
      </w:pPr>
      <w:r w:rsidRPr="004E0F60">
        <w:rPr>
          <w:rFonts w:eastAsiaTheme="minorHAnsi" w:cstheme="minorBidi"/>
          <w:i/>
          <w:szCs w:val="22"/>
          <w:lang w:val="en-AU"/>
        </w:rPr>
        <w:lastRenderedPageBreak/>
        <w:t>Management of transaminase elevation in patients with HCC</w:t>
      </w:r>
      <w:r w:rsidRPr="004E0F60">
        <w:rPr>
          <w:rFonts w:eastAsiaTheme="minorHAnsi" w:cstheme="minorBidi"/>
          <w:szCs w:val="22"/>
          <w:lang w:val="en-AU"/>
        </w:rPr>
        <w:t xml:space="preserve"> (see also </w:t>
      </w:r>
      <w:r w:rsidR="00B2318C">
        <w:rPr>
          <w:rFonts w:eastAsiaTheme="minorHAnsi" w:cstheme="minorBidi"/>
          <w:szCs w:val="22"/>
          <w:lang w:val="en-AU"/>
        </w:rPr>
        <w:t>Section 4.2 Dose and method of admin</w:t>
      </w:r>
      <w:r w:rsidR="00097EEF">
        <w:rPr>
          <w:rFonts w:eastAsiaTheme="minorHAnsi" w:cstheme="minorBidi"/>
          <w:szCs w:val="22"/>
          <w:lang w:val="en-AU"/>
        </w:rPr>
        <w:t>istration</w:t>
      </w:r>
      <w:r w:rsidRPr="004E0F60">
        <w:rPr>
          <w:rFonts w:eastAsiaTheme="minorHAnsi" w:cstheme="minorBidi"/>
          <w:szCs w:val="22"/>
          <w:lang w:val="en-AU"/>
        </w:rPr>
        <w:t>)</w:t>
      </w:r>
      <w:r w:rsidR="00E25E5B">
        <w:rPr>
          <w:rFonts w:eastAsiaTheme="minorHAnsi" w:cstheme="minorBidi"/>
          <w:szCs w:val="22"/>
          <w:lang w:val="en-AU"/>
        </w:rPr>
        <w:t>.</w:t>
      </w:r>
    </w:p>
    <w:p w14:paraId="008FCA81" w14:textId="77777777" w:rsidR="00CE6F33" w:rsidRPr="004E0F60" w:rsidRDefault="00CE6F33" w:rsidP="00CE6F33">
      <w:pPr>
        <w:pStyle w:val="BMSBodyText"/>
        <w:spacing w:line="240" w:lineRule="auto"/>
        <w:rPr>
          <w:rFonts w:eastAsiaTheme="minorHAnsi" w:cstheme="minorBidi"/>
          <w:color w:val="auto"/>
          <w:sz w:val="22"/>
          <w:szCs w:val="22"/>
          <w:lang w:val="en-AU"/>
        </w:rPr>
      </w:pPr>
      <w:r w:rsidRPr="004E0F60">
        <w:rPr>
          <w:rFonts w:eastAsiaTheme="minorHAnsi" w:cstheme="minorBidi"/>
          <w:color w:val="auto"/>
          <w:sz w:val="22"/>
          <w:szCs w:val="22"/>
          <w:lang w:val="en-AU"/>
        </w:rPr>
        <w:t>In patients with HCC, nivolumab monotherapy should be withheld or permanently discontinued based on the following criteria and corticosteroids initiated at a dose of 1 to 2 mg/kg methylprednisolone equivalent.</w:t>
      </w:r>
    </w:p>
    <w:p w14:paraId="275878E0" w14:textId="77777777" w:rsidR="00CE6F33" w:rsidRPr="004E0F60" w:rsidRDefault="00CE6F33" w:rsidP="00CE6F33">
      <w:pPr>
        <w:pStyle w:val="EMEABodyText"/>
        <w:keepNext/>
        <w:numPr>
          <w:ilvl w:val="0"/>
          <w:numId w:val="5"/>
        </w:numPr>
        <w:jc w:val="left"/>
        <w:rPr>
          <w:rFonts w:eastAsiaTheme="minorHAnsi" w:cstheme="minorBidi"/>
          <w:szCs w:val="22"/>
          <w:lang w:val="en-AU"/>
        </w:rPr>
      </w:pPr>
      <w:r w:rsidRPr="004E0F60">
        <w:rPr>
          <w:rFonts w:eastAsiaTheme="minorHAnsi" w:cstheme="minorBidi"/>
          <w:szCs w:val="22"/>
          <w:lang w:val="en-AU"/>
        </w:rPr>
        <w:t>For Grade 1 transaminase levels at baseline (&gt;1 to 3 times ULN) and on-treatment transaminase elevation at &gt;5 to 10 times ULN, nivolumab should be withheld</w:t>
      </w:r>
    </w:p>
    <w:p w14:paraId="08220431" w14:textId="77777777" w:rsidR="00CE6F33" w:rsidRPr="004E0F60" w:rsidRDefault="00CE6F33" w:rsidP="00CE6F33">
      <w:pPr>
        <w:pStyle w:val="EMEABodyText"/>
        <w:numPr>
          <w:ilvl w:val="0"/>
          <w:numId w:val="5"/>
        </w:numPr>
        <w:jc w:val="left"/>
        <w:rPr>
          <w:rFonts w:eastAsiaTheme="minorHAnsi" w:cstheme="minorBidi"/>
          <w:szCs w:val="22"/>
          <w:lang w:val="en-AU"/>
        </w:rPr>
      </w:pPr>
      <w:r w:rsidRPr="004E0F60">
        <w:rPr>
          <w:rFonts w:eastAsiaTheme="minorHAnsi" w:cstheme="minorBidi"/>
          <w:szCs w:val="22"/>
          <w:lang w:val="en-AU"/>
        </w:rPr>
        <w:t>For Grade 2 transaminase levels at baseline (&gt; 3 to 5 times ULN) and on-treatment transaminase elevation at &gt;8 to 10 times ULN, nivolumab should be withheld</w:t>
      </w:r>
    </w:p>
    <w:p w14:paraId="6D97FEC3" w14:textId="60DC2B32" w:rsidR="00CE6F33" w:rsidRPr="004E0F60" w:rsidRDefault="00CE6F33" w:rsidP="008F69C2">
      <w:pPr>
        <w:pStyle w:val="EMEABodyText"/>
        <w:numPr>
          <w:ilvl w:val="0"/>
          <w:numId w:val="5"/>
        </w:numPr>
        <w:spacing w:after="120"/>
        <w:jc w:val="left"/>
        <w:rPr>
          <w:lang w:val="en-AU"/>
        </w:rPr>
      </w:pPr>
      <w:r w:rsidRPr="004E0F60">
        <w:rPr>
          <w:rFonts w:eastAsiaTheme="minorHAnsi" w:cstheme="minorBidi"/>
          <w:szCs w:val="22"/>
          <w:lang w:val="en-AU"/>
        </w:rPr>
        <w:t>Regardless of baseline transaminase levels, nivolumab must be permanently discontinued for on-treatment transaminase increases &gt; 10 times ULN or Grade 3 or 4 total bilirubin increases.</w:t>
      </w:r>
    </w:p>
    <w:p w14:paraId="21EE7938" w14:textId="77777777" w:rsidR="003E24B4" w:rsidRPr="004E0F60" w:rsidRDefault="003E24B4" w:rsidP="004F521F">
      <w:pPr>
        <w:pStyle w:val="Heading3"/>
        <w:rPr>
          <w:noProof w:val="0"/>
          <w:lang w:val="en-AU"/>
        </w:rPr>
      </w:pPr>
      <w:r w:rsidRPr="004E0F60">
        <w:rPr>
          <w:noProof w:val="0"/>
          <w:lang w:val="en-AU"/>
        </w:rPr>
        <w:t>Immune</w:t>
      </w:r>
      <w:r w:rsidRPr="004E0F60">
        <w:rPr>
          <w:noProof w:val="0"/>
          <w:lang w:val="en-AU"/>
        </w:rPr>
        <w:noBreakHyphen/>
        <w:t>related nephritis and renal dysfunction</w:t>
      </w:r>
    </w:p>
    <w:p w14:paraId="1D2D427F" w14:textId="584C47E7" w:rsidR="003E24B4" w:rsidRPr="004E0F60" w:rsidRDefault="003E24B4" w:rsidP="00035478">
      <w:pPr>
        <w:spacing w:after="120"/>
      </w:pPr>
      <w:r w:rsidRPr="004E0F60">
        <w:t>Severe nephritis and renal dysfunction have been observed with OPDIVO monotherapy or OPDIVO in combination with ipilimumab. Disease</w:t>
      </w:r>
      <w:r w:rsidRPr="004E0F60">
        <w:noBreakHyphen/>
        <w:t>related aetiologies should be ruled out.</w:t>
      </w:r>
    </w:p>
    <w:p w14:paraId="3FBAEB26" w14:textId="06090257" w:rsidR="003E24B4" w:rsidRPr="004E0F60" w:rsidRDefault="003E24B4" w:rsidP="00035478">
      <w:pPr>
        <w:spacing w:after="120"/>
      </w:pPr>
      <w:r w:rsidRPr="004E0F60">
        <w:t xml:space="preserve">Creatinine elevations may develop in the absence of clinical symptoms. Monitor patients for elevated serum creatinine prior to and periodically during treatment as indicated based on clinical evaluation.  </w:t>
      </w:r>
    </w:p>
    <w:p w14:paraId="119CF868" w14:textId="2C093BC6" w:rsidR="003E24B4" w:rsidRPr="004E0F60" w:rsidRDefault="003E24B4" w:rsidP="00035478">
      <w:pPr>
        <w:spacing w:after="120"/>
      </w:pPr>
      <w:r w:rsidRPr="004E0F60">
        <w:t xml:space="preserve">For Grade 4 serum creatinine elevation, OPDIVO monotherapy or OPDIVO in combination with ipilimumab must be permanently discontinued and corticosteroids should be initiated at a dose of 1 to 2 mg/kg/day methylprednisolone equivalents. </w:t>
      </w:r>
    </w:p>
    <w:p w14:paraId="4DF26F7E" w14:textId="3681001C" w:rsidR="003E24B4" w:rsidRPr="004E0F60" w:rsidRDefault="003E24B4" w:rsidP="00035478">
      <w:pPr>
        <w:spacing w:after="120"/>
      </w:pPr>
      <w:r w:rsidRPr="004E0F60">
        <w:t xml:space="preserve">For Grade 2 or 3 serum creatinine elevation, OPDIVO monotherapy or OPDIVO in combination with ipilimumab should be withheld and corticosteroids should be initiated at a dose of 0.5 to 1 mg/kg/day methylprednisolone equivalents. Upon improvement, OPDIVO monotherapy or OPDIVO in combination with ipilimumab may be resumed </w:t>
      </w:r>
      <w:r w:rsidR="00916357" w:rsidRPr="004E0F60">
        <w:t>(</w:t>
      </w:r>
      <w:r w:rsidRPr="004E0F60">
        <w:t>after corticosteroid taper</w:t>
      </w:r>
      <w:r w:rsidR="00916357" w:rsidRPr="004E0F60">
        <w:t>)</w:t>
      </w:r>
      <w:r w:rsidRPr="004E0F60">
        <w:t>. If worsening or no improvement occurs despite initiation of corticosteroids, corticosteroid dose should be increased to 1 to 2 mg/kg/day methylprednisolone equivalents and OPDIVO monotherapy or OPDIVO in combination with ipilimumab must be permanently discontinued.</w:t>
      </w:r>
    </w:p>
    <w:p w14:paraId="16B92A27" w14:textId="77777777" w:rsidR="003E24B4" w:rsidRPr="004E0F60" w:rsidRDefault="003E24B4" w:rsidP="004F521F">
      <w:pPr>
        <w:pStyle w:val="Heading3"/>
        <w:rPr>
          <w:noProof w:val="0"/>
          <w:lang w:val="en-AU"/>
        </w:rPr>
      </w:pPr>
      <w:r w:rsidRPr="004E0F60">
        <w:rPr>
          <w:noProof w:val="0"/>
          <w:lang w:val="en-AU"/>
        </w:rPr>
        <w:t>Immune</w:t>
      </w:r>
      <w:r w:rsidRPr="004E0F60">
        <w:rPr>
          <w:noProof w:val="0"/>
          <w:lang w:val="en-AU"/>
        </w:rPr>
        <w:noBreakHyphen/>
        <w:t>related endocrinopathies</w:t>
      </w:r>
    </w:p>
    <w:p w14:paraId="1582E69D" w14:textId="4D5C5FDC" w:rsidR="003E24B4" w:rsidRPr="004E0F60" w:rsidRDefault="003E24B4" w:rsidP="00035478">
      <w:pPr>
        <w:spacing w:after="120"/>
      </w:pPr>
      <w:r w:rsidRPr="004E0F60">
        <w:t xml:space="preserve">Severe endocrinopathies, including hypothyroidism, hyperthyroidism, adrenal insufficiency (including secondary adrenocortical insufficiency), </w:t>
      </w:r>
      <w:proofErr w:type="spellStart"/>
      <w:r w:rsidRPr="004E0F60">
        <w:t>hypophysitis</w:t>
      </w:r>
      <w:proofErr w:type="spellEnd"/>
      <w:r w:rsidRPr="004E0F60">
        <w:t xml:space="preserve"> (including hypopituitarism), </w:t>
      </w:r>
      <w:r w:rsidR="00042C15">
        <w:t xml:space="preserve">hypoparathyroidism, </w:t>
      </w:r>
      <w:r w:rsidRPr="004E0F60">
        <w:t>diabetes mellitus, and diabet</w:t>
      </w:r>
      <w:r w:rsidR="00EB6A7C" w:rsidRPr="004E0F60">
        <w:t>ic</w:t>
      </w:r>
      <w:r w:rsidRPr="004E0F60">
        <w:t xml:space="preserve"> ketoacidosis have been observed with OPDIVO monotherapy or OPDIVO in combination with ipilimumab. </w:t>
      </w:r>
    </w:p>
    <w:p w14:paraId="79DBD6DD" w14:textId="77777777" w:rsidR="003E24B4" w:rsidRPr="004E0F60" w:rsidRDefault="003E24B4" w:rsidP="00035478">
      <w:pPr>
        <w:spacing w:after="120"/>
      </w:pPr>
      <w:r w:rsidRPr="004E0F60">
        <w:t xml:space="preserve">Patients should be monitored for clinical signs and symptoms of endocrinopathies and for changes in thyroid function (at the start of treatment, periodically during treatment, and as indicated based on clinical evaluation). </w:t>
      </w:r>
    </w:p>
    <w:p w14:paraId="1F6C2E12" w14:textId="6EBF84F0" w:rsidR="003E24B4" w:rsidRPr="004E0F60" w:rsidRDefault="003E24B4" w:rsidP="00035478">
      <w:pPr>
        <w:spacing w:after="120"/>
      </w:pPr>
      <w:r w:rsidRPr="004E0F60">
        <w:t>Patients may present with fatigue, headache, mental status changes, abdominal pain, unusual bowel habits, hypotension, or</w:t>
      </w:r>
      <w:r w:rsidR="00A324F0" w:rsidRPr="004E0F60">
        <w:t xml:space="preserve"> </w:t>
      </w:r>
      <w:r w:rsidR="008C6322" w:rsidRPr="004E0F60">
        <w:t>other</w:t>
      </w:r>
      <w:r w:rsidRPr="004E0F60">
        <w:t xml:space="preserve"> nonspecific symptoms which may </w:t>
      </w:r>
      <w:r w:rsidR="00324FE5" w:rsidRPr="004E0F60">
        <w:t xml:space="preserve">resemble those </w:t>
      </w:r>
      <w:r w:rsidR="00BD37C2" w:rsidRPr="004E0F60">
        <w:t xml:space="preserve">associated with </w:t>
      </w:r>
      <w:r w:rsidRPr="004E0F60">
        <w:t>other causes such as brain metastasis or underlying disease. Unless an alternate aetiology has been identified, signs or symptoms of endocrinopathies should be considered immune-related.</w:t>
      </w:r>
    </w:p>
    <w:p w14:paraId="194A221B" w14:textId="5B9D7934" w:rsidR="003E24B4" w:rsidRPr="004E0F60" w:rsidRDefault="003E24B4" w:rsidP="00035478">
      <w:pPr>
        <w:spacing w:after="120"/>
      </w:pPr>
      <w:r w:rsidRPr="004E0F60">
        <w:t xml:space="preserve">For symptomatic hypothyroidism, OPDIVO monotherapy or OPDIVO in combination with ipilimumab should be withheld, and thyroid hormone replacement should be initiated as needed. For symptomatic hyperthyroidism, OPDIVO monotherapy or OPDIVO in combination with ipilimumab should be withheld and an antithyroid medicine </w:t>
      </w:r>
      <w:r w:rsidRPr="004E0F60">
        <w:rPr>
          <w:color w:val="000000" w:themeColor="text1"/>
        </w:rPr>
        <w:t>should be initiated as needed</w:t>
      </w:r>
      <w:r w:rsidRPr="004E0F60">
        <w:t xml:space="preserve">. Corticosteroids at a dose of 1 to 2 mg/kg/day methylprednisolone equivalents should also be considered if acute inflammation of the thyroid is suspected. Upon improvement, OPDIVO monotherapy or OPDIVO in combination with </w:t>
      </w:r>
      <w:r w:rsidRPr="004E0F60">
        <w:lastRenderedPageBreak/>
        <w:t xml:space="preserve">ipilimumab may be resumed </w:t>
      </w:r>
      <w:r w:rsidR="008C6322" w:rsidRPr="004E0F60">
        <w:t>(</w:t>
      </w:r>
      <w:r w:rsidRPr="004E0F60">
        <w:t>after corticosteroid taper</w:t>
      </w:r>
      <w:r w:rsidR="00BD37C2" w:rsidRPr="004E0F60">
        <w:t>)</w:t>
      </w:r>
      <w:r w:rsidRPr="004E0F60">
        <w:t xml:space="preserve">. Monitoring of thyroid function should continue to ensure appropriate hormone replacement is utilised. OPDIVO monotherapy or OPDIVO in combination with ipilimumab should be permanently discontinued for life-threatening (Grade 4) hypothyroidism or hyperthyroidism. </w:t>
      </w:r>
    </w:p>
    <w:p w14:paraId="60855AD0" w14:textId="12E97A76" w:rsidR="003E24B4" w:rsidRPr="004E0F60" w:rsidRDefault="003E24B4" w:rsidP="00035478">
      <w:pPr>
        <w:spacing w:after="120"/>
      </w:pPr>
      <w:r w:rsidRPr="004E0F60">
        <w:t>For symptomatic Grade 2 adrenal insufficiency, OPDIVO monotherapy or OPDIVO in combination with ipilimumab should be withheld, and physiologic corticosteroid replacement should be initiated as needed. OPDIVO monotherapy or OPDIVO in combination with ipilimumab must be permanently discontinued for severe (Grade 3) or life-threatening (Grade 4) adrenal insufficiency. Monitoring of adrenal function and hormone levels should continue to ensure appropriate corticosteroid replacement is utilised.</w:t>
      </w:r>
    </w:p>
    <w:p w14:paraId="64F7FC59" w14:textId="2011DBF4" w:rsidR="003E24B4" w:rsidRPr="004E0F60" w:rsidRDefault="003E24B4" w:rsidP="00035478">
      <w:pPr>
        <w:spacing w:after="120"/>
      </w:pPr>
      <w:r w:rsidRPr="004E0F60">
        <w:t xml:space="preserve">For symptomatic Grade 2 or 3 </w:t>
      </w:r>
      <w:proofErr w:type="spellStart"/>
      <w:r w:rsidRPr="004E0F60">
        <w:t>hypophysitis</w:t>
      </w:r>
      <w:proofErr w:type="spellEnd"/>
      <w:r w:rsidRPr="004E0F60">
        <w:t xml:space="preserve">, OPDIVO monotherapy or OPDIVO in combination with ipilimumab should be withheld, and hormone replacement should be initiated as needed. Corticosteroids at a dose of 1 to 2 mg/kg/day methylprednisolone equivalents should also be considered if acute inflammation of the pituitary gland is suspected. Upon improvement, OPDIVO monotherapy or OPDIVO in combination with ipilimumab may be resumed </w:t>
      </w:r>
      <w:r w:rsidR="008C6322" w:rsidRPr="004E0F60">
        <w:t>(</w:t>
      </w:r>
      <w:r w:rsidRPr="004E0F60">
        <w:t>after corticosteroid taper</w:t>
      </w:r>
      <w:r w:rsidR="00BD37C2" w:rsidRPr="004E0F60">
        <w:t>)</w:t>
      </w:r>
      <w:r w:rsidRPr="004E0F60">
        <w:t xml:space="preserve">. OPDIVO monotherapy or OPDIVO in combination with ipilimumab must be permanently discontinued for life-threatening (Grade 4) </w:t>
      </w:r>
      <w:proofErr w:type="spellStart"/>
      <w:r w:rsidRPr="004E0F60">
        <w:t>hypophysitis</w:t>
      </w:r>
      <w:proofErr w:type="spellEnd"/>
      <w:r w:rsidRPr="004E0F60">
        <w:t>. Monitoring of pituitary function and hormone levels should continue to ensure appropriate hormone replacement is utilised.</w:t>
      </w:r>
    </w:p>
    <w:p w14:paraId="761BCC0C" w14:textId="39D90EEB" w:rsidR="003E24B4" w:rsidRPr="004E0F60" w:rsidRDefault="003E24B4" w:rsidP="00035478">
      <w:pPr>
        <w:spacing w:after="120"/>
      </w:pPr>
      <w:r w:rsidRPr="004E0F60">
        <w:t>For symptomatic diabetes, OPDIVO monotherapy or OPDIVO in combination with ipilimumab should be withheld, and insulin replacement should be initiated as needed. Monitoring of blood sugar should continue to ensure appropriate insulin replacement is utilised. OPDIVO monotherapy or OPDIVO in combination with ipilimumab should be permanently discontinued for life-threatening (Grade 4) diabetes.</w:t>
      </w:r>
    </w:p>
    <w:p w14:paraId="5E6E8875" w14:textId="77777777" w:rsidR="006D3CB9" w:rsidRPr="004E0F60" w:rsidRDefault="006D3CB9" w:rsidP="004F521F">
      <w:pPr>
        <w:pStyle w:val="Heading3"/>
        <w:rPr>
          <w:noProof w:val="0"/>
          <w:lang w:val="en-AU"/>
        </w:rPr>
      </w:pPr>
      <w:r w:rsidRPr="004E0F60">
        <w:rPr>
          <w:noProof w:val="0"/>
          <w:lang w:val="en-AU"/>
        </w:rPr>
        <w:t>Immune-related skin adverse reactions</w:t>
      </w:r>
    </w:p>
    <w:p w14:paraId="2ED7C408" w14:textId="77777777" w:rsidR="006D3CB9" w:rsidRPr="004E0F60" w:rsidRDefault="006D3CB9" w:rsidP="00035478">
      <w:pPr>
        <w:spacing w:after="120"/>
      </w:pPr>
      <w:r w:rsidRPr="004E0F60">
        <w:t>Patients should be monitored for rash. Severe rash has been observed with OPDIVO in combination with ipilimumab and less commonly with OPDIVO monotherapy. OPDIVO monotherapy or OPDIVO in combination with ipilimumab should be withheld for Grade 3 rash and permanently discontinued for Grade 4 rash. Severe rash should be managed with high-dose corticosteroids at a dose of 1 to 2 mg/kg/day methylprednisolone</w:t>
      </w:r>
      <w:r w:rsidRPr="004E0F60" w:rsidDel="00F923FD">
        <w:t xml:space="preserve"> </w:t>
      </w:r>
      <w:r w:rsidRPr="004E0F60">
        <w:t>equivalents.</w:t>
      </w:r>
    </w:p>
    <w:p w14:paraId="5031FEB6" w14:textId="2A37BA6F" w:rsidR="006D3CB9" w:rsidRPr="004E0F60" w:rsidRDefault="006D3CB9" w:rsidP="00035478">
      <w:pPr>
        <w:spacing w:after="120"/>
      </w:pPr>
      <w:r w:rsidRPr="004E0F60">
        <w:t xml:space="preserve">Rare cases of Stevens-Johnson syndrome (SJS) and toxic epidermal necrolysis (TEN), some with fatal outcome, have been observed. If symptoms or signs of SJS or TEN appear, </w:t>
      </w:r>
      <w:r w:rsidR="001D662C" w:rsidRPr="004E0F60">
        <w:t xml:space="preserve">OPDIVO </w:t>
      </w:r>
      <w:r w:rsidRPr="004E0F60">
        <w:t xml:space="preserve">or </w:t>
      </w:r>
      <w:r w:rsidR="001D662C" w:rsidRPr="004E0F60">
        <w:t xml:space="preserve">OPDIVO </w:t>
      </w:r>
      <w:r w:rsidRPr="004E0F60">
        <w:t xml:space="preserve">in combination with ipilimumab should be withheld and the patient referred for specialist assessment and treatment. If the patient has confirmed SJS or TEN, permanent discontinuation of </w:t>
      </w:r>
      <w:r w:rsidR="001D662C" w:rsidRPr="004E0F60">
        <w:t xml:space="preserve">OPDIVO </w:t>
      </w:r>
      <w:r w:rsidRPr="004E0F60">
        <w:t xml:space="preserve">or </w:t>
      </w:r>
      <w:r w:rsidR="001D662C" w:rsidRPr="004E0F60">
        <w:t xml:space="preserve">OPDIVO </w:t>
      </w:r>
      <w:r w:rsidRPr="004E0F60">
        <w:t>in combination with ipilimumab is recommended.</w:t>
      </w:r>
    </w:p>
    <w:p w14:paraId="4E9E1FC1" w14:textId="36F80DA4" w:rsidR="006D3CB9" w:rsidRPr="004E0F60" w:rsidRDefault="006D3CB9" w:rsidP="00035478">
      <w:pPr>
        <w:spacing w:after="120"/>
      </w:pPr>
      <w:r w:rsidRPr="004E0F60">
        <w:t xml:space="preserve">Caution should be used when considering the use of </w:t>
      </w:r>
      <w:r w:rsidR="005A1CD7" w:rsidRPr="004E0F60">
        <w:t xml:space="preserve">OPDIVO </w:t>
      </w:r>
      <w:r w:rsidRPr="004E0F60">
        <w:t>in a patient who has previously experienced a severe or life-threatening skin adverse reaction on prior treatment with other immunostimulatory anticancer agents.</w:t>
      </w:r>
    </w:p>
    <w:p w14:paraId="6D0FCFB6" w14:textId="77777777" w:rsidR="006D3CB9" w:rsidRPr="004E0F60" w:rsidRDefault="006D3CB9" w:rsidP="004F521F">
      <w:pPr>
        <w:pStyle w:val="Heading3"/>
        <w:rPr>
          <w:noProof w:val="0"/>
          <w:lang w:val="en-AU"/>
        </w:rPr>
      </w:pPr>
      <w:r w:rsidRPr="004E0F60">
        <w:rPr>
          <w:noProof w:val="0"/>
          <w:lang w:val="en-AU"/>
        </w:rPr>
        <w:t>Immune</w:t>
      </w:r>
      <w:r w:rsidRPr="004E0F60">
        <w:rPr>
          <w:noProof w:val="0"/>
          <w:lang w:val="en-AU"/>
        </w:rPr>
        <w:noBreakHyphen/>
        <w:t>related neurological adverse reactions</w:t>
      </w:r>
    </w:p>
    <w:p w14:paraId="2FDFA19C" w14:textId="73506A3E" w:rsidR="006D3CB9" w:rsidRPr="004E0F60" w:rsidRDefault="006D3CB9" w:rsidP="00035478">
      <w:pPr>
        <w:spacing w:after="120"/>
      </w:pPr>
      <w:r w:rsidRPr="004E0F60">
        <w:t xml:space="preserve">The following adverse events have been observed across clinical trials of </w:t>
      </w:r>
      <w:r w:rsidR="005A1CD7" w:rsidRPr="004E0F60">
        <w:t xml:space="preserve">OPDIVO </w:t>
      </w:r>
      <w:r w:rsidRPr="004E0F60">
        <w:t xml:space="preserve">or </w:t>
      </w:r>
      <w:r w:rsidR="005A1CD7" w:rsidRPr="004E0F60">
        <w:t xml:space="preserve">OPDIVO </w:t>
      </w:r>
      <w:r w:rsidRPr="004E0F60">
        <w:t>in combination with ipilimumab: demyelination, autoimmune neuropathy (including facial and abducens nerve paresis), Guillain</w:t>
      </w:r>
      <w:r w:rsidRPr="004E0F60">
        <w:noBreakHyphen/>
        <w:t>Barré syndrome, myasthenic syndrome/myasthenia gravis and encephalitis.</w:t>
      </w:r>
    </w:p>
    <w:p w14:paraId="6EA6D5A3" w14:textId="6BBDEA3E" w:rsidR="006D3CB9" w:rsidRPr="004E0F60" w:rsidRDefault="006D3CB9" w:rsidP="00035478">
      <w:pPr>
        <w:spacing w:after="120"/>
      </w:pPr>
      <w:r w:rsidRPr="004E0F60">
        <w:t xml:space="preserve">Withhold OPDIVO in patients with new-onset moderate to severe neurologic signs or symptoms and evaluate to rule out infectious or other causes of moderate to </w:t>
      </w:r>
      <w:r w:rsidR="00576AC7" w:rsidRPr="004E0F60">
        <w:t xml:space="preserve">severe </w:t>
      </w:r>
      <w:r w:rsidRPr="004E0F60">
        <w:t>neurologic deterioration. Evaluation may include consultation with a neurologist, brain MRI, and lumbar puncture.</w:t>
      </w:r>
      <w:r w:rsidR="008D1886" w:rsidRPr="004E0F60">
        <w:t xml:space="preserve"> </w:t>
      </w:r>
      <w:r w:rsidRPr="004E0F60">
        <w:t xml:space="preserve">While other aetiologies </w:t>
      </w:r>
      <w:r w:rsidRPr="004E0F60">
        <w:lastRenderedPageBreak/>
        <w:t xml:space="preserve">are being ruled out, administer corticosteroids at a dose of 1 to 2 mg/kg/day methylprednisolone equivalents, followed by corticosteroid taper. </w:t>
      </w:r>
    </w:p>
    <w:p w14:paraId="3BEF9294" w14:textId="77777777" w:rsidR="006D3CB9" w:rsidRPr="004E0F60" w:rsidRDefault="006D3CB9" w:rsidP="00035478">
      <w:pPr>
        <w:spacing w:after="120"/>
        <w:rPr>
          <w:rFonts w:eastAsia="TimesNewRoman"/>
        </w:rPr>
      </w:pPr>
      <w:r w:rsidRPr="004E0F60">
        <w:rPr>
          <w:rFonts w:eastAsia="TimesNewRoman"/>
        </w:rPr>
        <w:t>Permanently discontinue OPDIVO for immune-related encephalitis and myasthenic syndrome/myasthenia gravis.</w:t>
      </w:r>
    </w:p>
    <w:p w14:paraId="232881AB" w14:textId="20701DF5" w:rsidR="006D3CB9" w:rsidRPr="004E0F60" w:rsidRDefault="006D3CB9" w:rsidP="004F521F">
      <w:pPr>
        <w:pStyle w:val="Heading3"/>
        <w:rPr>
          <w:noProof w:val="0"/>
          <w:lang w:val="en-AU"/>
        </w:rPr>
      </w:pPr>
      <w:r w:rsidRPr="004E0F60">
        <w:rPr>
          <w:noProof w:val="0"/>
          <w:lang w:val="en-AU"/>
        </w:rPr>
        <w:t>Complications of allogeneic Haematopoietic Stem Cell Transplant (HSCT) in classical Hodgkin Lymphoma</w:t>
      </w:r>
    </w:p>
    <w:p w14:paraId="58C221DB" w14:textId="2403A6CA" w:rsidR="00C207B3" w:rsidRPr="004E0F60" w:rsidRDefault="00FA3DC0" w:rsidP="00035478">
      <w:pPr>
        <w:spacing w:after="120"/>
      </w:pPr>
      <w:r w:rsidRPr="004E0F60">
        <w:t xml:space="preserve">PD-1/PD-L1 inhibitors including nivolumab, </w:t>
      </w:r>
      <w:r w:rsidR="00F12FFE" w:rsidRPr="004E0F60">
        <w:t xml:space="preserve">when </w:t>
      </w:r>
      <w:r w:rsidRPr="004E0F60">
        <w:t>administered before allogeneic h</w:t>
      </w:r>
      <w:r w:rsidR="000862B2" w:rsidRPr="004E0F60">
        <w:t>a</w:t>
      </w:r>
      <w:r w:rsidRPr="004E0F60">
        <w:t xml:space="preserve">ematopoietic stem cell transplant (HSCT), may be associated with an increased risk of transplant-related complications, including GVHD. Fatal cases have been reported in clinical studies. </w:t>
      </w:r>
    </w:p>
    <w:p w14:paraId="058F06A9" w14:textId="603AA4C4" w:rsidR="00C207B3" w:rsidRPr="004E0F60" w:rsidRDefault="006D3CB9" w:rsidP="00035478">
      <w:pPr>
        <w:spacing w:after="120"/>
      </w:pPr>
      <w:r w:rsidRPr="004E0F60">
        <w:t xml:space="preserve">Until further data become available, careful consideration to the potential benefits of HSCT and the possible increased risk of transplant related complications should be made case by case (see </w:t>
      </w:r>
      <w:r w:rsidR="00E03130" w:rsidRPr="004E0F60">
        <w:t xml:space="preserve">Section 4.8 </w:t>
      </w:r>
      <w:r w:rsidR="00493B85" w:rsidRPr="004E0F60">
        <w:t>Adverse effects</w:t>
      </w:r>
      <w:r w:rsidR="00310419" w:rsidRPr="004E0F60">
        <w:t xml:space="preserve"> -</w:t>
      </w:r>
      <w:r w:rsidR="00493B85" w:rsidRPr="004E0F60">
        <w:t xml:space="preserve"> </w:t>
      </w:r>
      <w:r w:rsidR="00E03130" w:rsidRPr="004E0F60">
        <w:t>Selected immune-related adverse reactions</w:t>
      </w:r>
      <w:r w:rsidRPr="004E0F60">
        <w:t>).</w:t>
      </w:r>
      <w:r w:rsidR="009D0000" w:rsidRPr="004E0F60">
        <w:t xml:space="preserve"> </w:t>
      </w:r>
      <w:r w:rsidR="00C207B3" w:rsidRPr="004E0F60">
        <w:t>Patients should be monitored closely for early evidence of transplant-related complications.</w:t>
      </w:r>
    </w:p>
    <w:p w14:paraId="2B82E863" w14:textId="77777777" w:rsidR="006D3CB9" w:rsidRPr="004E0F60" w:rsidRDefault="006D3CB9" w:rsidP="004F521F">
      <w:pPr>
        <w:pStyle w:val="Heading3"/>
        <w:rPr>
          <w:noProof w:val="0"/>
          <w:lang w:val="en-AU"/>
        </w:rPr>
      </w:pPr>
      <w:r w:rsidRPr="004E0F60">
        <w:rPr>
          <w:noProof w:val="0"/>
          <w:lang w:val="en-AU"/>
        </w:rPr>
        <w:t>Other immune</w:t>
      </w:r>
      <w:r w:rsidRPr="004E0F60">
        <w:rPr>
          <w:noProof w:val="0"/>
          <w:lang w:val="en-AU"/>
        </w:rPr>
        <w:noBreakHyphen/>
        <w:t>related adverse reactions</w:t>
      </w:r>
    </w:p>
    <w:p w14:paraId="77A0675E" w14:textId="1FEA5691" w:rsidR="006D3CB9" w:rsidRPr="004E0F60" w:rsidRDefault="006D3CB9" w:rsidP="00035478">
      <w:pPr>
        <w:spacing w:after="120"/>
      </w:pPr>
      <w:r w:rsidRPr="004E0F60">
        <w:t xml:space="preserve">Other clinically significant immune-related adverse reactions, including some with fatal outcome, have been observed across clinical trials of OPDIVO or OPDIVO in combination with ipilimumab investigating various doses across tumour types (see </w:t>
      </w:r>
      <w:r w:rsidR="00E03130" w:rsidRPr="004E0F60">
        <w:t>Section 4.8</w:t>
      </w:r>
      <w:r w:rsidR="00493B85" w:rsidRPr="004E0F60">
        <w:t xml:space="preserve"> Adverse effects</w:t>
      </w:r>
      <w:r w:rsidR="00E03130" w:rsidRPr="004E0F60">
        <w:t>)</w:t>
      </w:r>
      <w:r w:rsidRPr="004E0F60">
        <w:t xml:space="preserve">. </w:t>
      </w:r>
    </w:p>
    <w:p w14:paraId="5FAA701E" w14:textId="7481E50D" w:rsidR="006D3CB9" w:rsidRPr="004E0F60" w:rsidRDefault="006D3CB9" w:rsidP="00035478">
      <w:pPr>
        <w:spacing w:after="120"/>
      </w:pPr>
      <w:r w:rsidRPr="004E0F60">
        <w:t>For suspected immune-related adverse reactions, adequate evaluation should be performed to confirm aetiology or exclude other causes. Based on the severity of the adverse reaction, OPDIVO monotherapy or OPDIVO in combination with ipilimumab should be withheld and corticosteroids administered. Upon improvement, OPDIVO monotherapy or OPDIVO in combination with ipilimumab may</w:t>
      </w:r>
      <w:r w:rsidR="00323A96" w:rsidRPr="004E0F60">
        <w:t xml:space="preserve"> </w:t>
      </w:r>
      <w:r w:rsidRPr="004E0F60">
        <w:t>be resumed after corticosteroid taper. OPDIVO monotherapy or OPDIVO in combination with ipilimumab must be permanently discontinued for any severe immune-related adverse reaction that recurs and for any life-threatening immune-related adverse reaction.</w:t>
      </w:r>
    </w:p>
    <w:p w14:paraId="0FD65DE2" w14:textId="1AD1B47F" w:rsidR="008E23E7" w:rsidRDefault="008E23E7" w:rsidP="00035478">
      <w:pPr>
        <w:spacing w:after="120"/>
      </w:pPr>
      <w:r>
        <w:t>C</w:t>
      </w:r>
      <w:r w:rsidR="006D3CB9" w:rsidRPr="004E0F60">
        <w:t>ases of myotoxicity (myositis, myocarditis, and rhabdomyolysis)</w:t>
      </w:r>
      <w:r>
        <w:t>, some with fatal outcome,</w:t>
      </w:r>
      <w:r w:rsidR="006D3CB9" w:rsidRPr="004E0F60">
        <w:t xml:space="preserve"> have been reported with nivolumab or nivolumab in combination with ipilimumab. </w:t>
      </w:r>
    </w:p>
    <w:p w14:paraId="289C0930" w14:textId="1963BB80" w:rsidR="006D3CB9" w:rsidRDefault="006D3CB9" w:rsidP="00035478">
      <w:pPr>
        <w:spacing w:after="120"/>
      </w:pPr>
      <w:r w:rsidRPr="004E0F60">
        <w:t xml:space="preserve">If a patient develops signs and symptoms of myotoxicity, close monitoring should be implemented, and the patient referred to a specialist for assessment and treatment without delay. Based on the severity of myotoxicity, nivolumab or nivolumab in combination with ipilimumab should be withheld or discontinued (see </w:t>
      </w:r>
      <w:r w:rsidR="00E03130" w:rsidRPr="004E0F60">
        <w:t>Section 4.2</w:t>
      </w:r>
      <w:r w:rsidR="00493B85" w:rsidRPr="004E0F60">
        <w:t xml:space="preserve"> Dose and method of administration)</w:t>
      </w:r>
      <w:r w:rsidRPr="004E0F60">
        <w:t>, and appropriate treatment instituted.</w:t>
      </w:r>
    </w:p>
    <w:p w14:paraId="221CD9AB" w14:textId="34833381" w:rsidR="008E23E7" w:rsidRPr="004E0F60" w:rsidRDefault="008E23E7" w:rsidP="008E23E7">
      <w:pPr>
        <w:spacing w:after="120"/>
      </w:pPr>
      <w:r>
        <w:t>Some cases of myocarditis can be asymptomatic, so a diagnosis of myocarditis requires a high index of suspicion. Therefore, patients with cardiac or cardio-pulmonary symptoms should undergo a prompt diagnostic workup to evaluate for myocarditis with close monitoring. Troponin is a sensitive but not diagnostic marker of myocarditis. If myocarditis is suspected, prompt initiation of a high dose of steroids (prednisone 1 to 2 mg/kg/day or methylprednisolone 1 to 2 mg/kg/day), and prompt cardiology consultation with diagnostic workup including electrocardiogram, troponin, and echocardiogram should be initiated. Additional testing may be warranted, as guided by the cardiologist, and may include cardiac magnetic resonance imaging. Once a diagnosis is established, nivolumab or nivolumab in combination with ipilimumab should be withheld. For grade 3 myocarditis, nivolumab or nivolumab in combination with ipilimumab therapy should be permanently discontinued</w:t>
      </w:r>
      <w:r w:rsidR="0094237A">
        <w:t xml:space="preserve"> </w:t>
      </w:r>
      <w:r w:rsidR="0094237A" w:rsidRPr="004E0F60">
        <w:t>(see Section 4.2 Dose and method of administration)</w:t>
      </w:r>
      <w:r w:rsidR="0094237A">
        <w:t>.</w:t>
      </w:r>
    </w:p>
    <w:p w14:paraId="36746D9D" w14:textId="60B5931B" w:rsidR="006D3CB9" w:rsidRPr="004E0F60" w:rsidRDefault="006D3CB9" w:rsidP="00035478">
      <w:pPr>
        <w:spacing w:after="120"/>
      </w:pPr>
      <w:r w:rsidRPr="004E0F60">
        <w:t>Cases of Vogt-</w:t>
      </w:r>
      <w:proofErr w:type="spellStart"/>
      <w:r w:rsidRPr="004E0F60">
        <w:t>Koyanagi</w:t>
      </w:r>
      <w:proofErr w:type="spellEnd"/>
      <w:r w:rsidRPr="004E0F60">
        <w:t xml:space="preserve">-Harada syndrome have been reported during post approval use of nivolumab or nivolumab in combination with ipilimumab (see </w:t>
      </w:r>
      <w:r w:rsidR="00E03130" w:rsidRPr="004E0F60">
        <w:t>Section 4.8</w:t>
      </w:r>
      <w:r w:rsidR="00493B85" w:rsidRPr="004E0F60">
        <w:t xml:space="preserve"> Adverse effects</w:t>
      </w:r>
      <w:r w:rsidR="00854AA0" w:rsidRPr="004E0F60">
        <w:t xml:space="preserve"> -</w:t>
      </w:r>
      <w:r w:rsidRPr="004E0F60">
        <w:t xml:space="preserve"> </w:t>
      </w:r>
      <w:proofErr w:type="spellStart"/>
      <w:r w:rsidRPr="004E0F60">
        <w:t>Postmarketing</w:t>
      </w:r>
      <w:proofErr w:type="spellEnd"/>
      <w:r w:rsidRPr="004E0F60">
        <w:t xml:space="preserve"> Experience).</w:t>
      </w:r>
    </w:p>
    <w:p w14:paraId="65208836" w14:textId="41B7AC02" w:rsidR="006D3CB9" w:rsidRPr="004E0F60" w:rsidRDefault="006D3CB9" w:rsidP="00035478">
      <w:pPr>
        <w:spacing w:after="120"/>
      </w:pPr>
      <w:r w:rsidRPr="004E0F60">
        <w:lastRenderedPageBreak/>
        <w:t>Solid organ transplant rejection has been reported in the post</w:t>
      </w:r>
      <w:r w:rsidRPr="004E0F60">
        <w:rPr>
          <w:rFonts w:ascii="Cambria Math" w:hAnsi="Cambria Math" w:cs="Cambria Math"/>
        </w:rPr>
        <w:t>‐</w:t>
      </w:r>
      <w:r w:rsidRPr="004E0F60">
        <w:t>marketing setting in patients treated with PD</w:t>
      </w:r>
      <w:r w:rsidRPr="004E0F60">
        <w:rPr>
          <w:rFonts w:ascii="Cambria Math" w:hAnsi="Cambria Math" w:cs="Cambria Math"/>
        </w:rPr>
        <w:t>‐</w:t>
      </w:r>
      <w:r w:rsidRPr="004E0F60">
        <w:t>1</w:t>
      </w:r>
      <w:r w:rsidR="00FA3DC0" w:rsidRPr="004E0F60">
        <w:t>/PD-L1</w:t>
      </w:r>
      <w:r w:rsidRPr="004E0F60">
        <w:t xml:space="preserve"> inhibitors. Treatment with nivolumab may increase the risk of rejection in solid organ transplant recipients. Consider the benefit of treatment with nivolumab versus the risk of possible organ rejection in these patients.</w:t>
      </w:r>
    </w:p>
    <w:p w14:paraId="3E4E95AE" w14:textId="6B65D239" w:rsidR="00FA3DC0" w:rsidRPr="004E0F60" w:rsidRDefault="00FA3DC0" w:rsidP="00035478">
      <w:pPr>
        <w:spacing w:after="120"/>
      </w:pPr>
      <w:r w:rsidRPr="004E0F60">
        <w:t>Rapid-onset and severe graft-versus-host disease (GVHD), some with fatal outcome, has been reported in the post</w:t>
      </w:r>
      <w:r w:rsidRPr="004E0F60">
        <w:noBreakHyphen/>
        <w:t>marketing setting in patients who had undergone prior allogeneic stem cell transplant and subsequently received PD-1/PD-L1 inhibitors.</w:t>
      </w:r>
    </w:p>
    <w:p w14:paraId="3A710DE0" w14:textId="77777777" w:rsidR="006D3CB9" w:rsidRPr="004E0F60" w:rsidRDefault="006D3CB9" w:rsidP="004F521F">
      <w:pPr>
        <w:pStyle w:val="Heading3"/>
        <w:rPr>
          <w:noProof w:val="0"/>
          <w:lang w:val="en-AU"/>
        </w:rPr>
      </w:pPr>
      <w:r w:rsidRPr="004E0F60">
        <w:rPr>
          <w:noProof w:val="0"/>
          <w:lang w:val="en-AU"/>
        </w:rPr>
        <w:t>Infusion reaction</w:t>
      </w:r>
    </w:p>
    <w:p w14:paraId="69F9B19E" w14:textId="7C1B1BEE" w:rsidR="006D3CB9" w:rsidRPr="004E0F60" w:rsidRDefault="006D3CB9" w:rsidP="00035478">
      <w:pPr>
        <w:spacing w:after="120"/>
      </w:pPr>
      <w:r w:rsidRPr="004E0F60">
        <w:t xml:space="preserve">Severe infusion reactions have been reported in clinical trials of OPDIVO monotherapy or OPDIVO in combination with ipilimumab (see </w:t>
      </w:r>
      <w:r w:rsidR="00E03130" w:rsidRPr="004E0F60">
        <w:t>Section 4.8</w:t>
      </w:r>
      <w:r w:rsidR="00493B85" w:rsidRPr="004E0F60">
        <w:t xml:space="preserve"> Adverse effects</w:t>
      </w:r>
      <w:r w:rsidRPr="004E0F60">
        <w:t xml:space="preserve">). In case of a severe or life-threatening infusion reaction, the infusion must be </w:t>
      </w:r>
      <w:proofErr w:type="gramStart"/>
      <w:r w:rsidRPr="004E0F60">
        <w:t>discontinued</w:t>
      </w:r>
      <w:proofErr w:type="gramEnd"/>
      <w:r w:rsidRPr="004E0F60">
        <w:t xml:space="preserve"> and appropriate medical therapy administered. Patients with mild or moderate infusion reaction may </w:t>
      </w:r>
      <w:r w:rsidR="00C7718F" w:rsidRPr="004E0F60">
        <w:t xml:space="preserve">continue to </w:t>
      </w:r>
      <w:r w:rsidRPr="004E0F60">
        <w:t>receive OPDIVO monotherapy or OPDIVO in combination with ipilimumab with close monitoring and use of premedication according to local treatment guidelines for prophylaxis of infusion reactions.</w:t>
      </w:r>
    </w:p>
    <w:p w14:paraId="2A251364" w14:textId="6F1E0AE6" w:rsidR="006D3CB9" w:rsidRPr="004E0F60" w:rsidRDefault="00A810B9" w:rsidP="004F521F">
      <w:pPr>
        <w:pStyle w:val="Heading3"/>
        <w:rPr>
          <w:rFonts w:ascii="TimesNewRomanPSMT" w:hAnsi="TimesNewRomanPSMT" w:cs="TimesNewRomanPSMT"/>
          <w:noProof w:val="0"/>
          <w:lang w:val="en-AU" w:eastAsia="fr-FR"/>
        </w:rPr>
      </w:pPr>
      <w:proofErr w:type="spellStart"/>
      <w:r w:rsidRPr="004E0F60">
        <w:rPr>
          <w:rStyle w:val="Heading3Char"/>
          <w:b/>
          <w:noProof w:val="0"/>
          <w:lang w:val="en-AU"/>
        </w:rPr>
        <w:t>Opdivo</w:t>
      </w:r>
      <w:proofErr w:type="spellEnd"/>
      <w:r w:rsidRPr="004E0F60">
        <w:rPr>
          <w:rStyle w:val="Heading3Char"/>
          <w:b/>
          <w:noProof w:val="0"/>
          <w:lang w:val="en-AU"/>
        </w:rPr>
        <w:t xml:space="preserve"> in combination with </w:t>
      </w:r>
      <w:r w:rsidR="009C6D09">
        <w:rPr>
          <w:rStyle w:val="Heading3Char"/>
          <w:b/>
          <w:noProof w:val="0"/>
          <w:lang w:val="en-AU"/>
        </w:rPr>
        <w:t>i</w:t>
      </w:r>
      <w:r w:rsidR="0081071C">
        <w:rPr>
          <w:rStyle w:val="Heading3Char"/>
          <w:b/>
          <w:noProof w:val="0"/>
          <w:lang w:val="en-AU"/>
        </w:rPr>
        <w:t>pilimumab</w:t>
      </w:r>
      <w:r w:rsidRPr="004E0F60">
        <w:rPr>
          <w:rStyle w:val="Heading3Char"/>
          <w:b/>
          <w:noProof w:val="0"/>
          <w:lang w:val="en-AU"/>
        </w:rPr>
        <w:t xml:space="preserve"> </w:t>
      </w:r>
    </w:p>
    <w:p w14:paraId="34EF5C25" w14:textId="043BCA33" w:rsidR="006D3CB9" w:rsidRPr="004E0F60" w:rsidRDefault="006D3CB9" w:rsidP="00035478">
      <w:pPr>
        <w:spacing w:after="120"/>
      </w:pPr>
      <w:r w:rsidRPr="004E0F60">
        <w:t xml:space="preserve">Review the full prescribing information for ipilimumab prior to initiation of the OPDIVO in combination with ipilimumab. Both agents are associated with immune-related adverse reactions and may require immunosuppression. In clinical trials, </w:t>
      </w:r>
      <w:r w:rsidR="00C7718F" w:rsidRPr="004E0F60">
        <w:t xml:space="preserve">the </w:t>
      </w:r>
      <w:r w:rsidRPr="004E0F60">
        <w:t xml:space="preserve">immune-related adverse reactions </w:t>
      </w:r>
      <w:r w:rsidR="00C7718F" w:rsidRPr="004E0F60">
        <w:t xml:space="preserve">that are </w:t>
      </w:r>
      <w:r w:rsidRPr="004E0F60">
        <w:t>described in the PRECAUTIONS section occurred at higher frequencies when OPDIVO was administered in combination with ipilimumab compared with OPDIVO as a monotherapy. Most immune-related adverse reactions (except for endocrinopathies) improved or resolved with appropriate management, including initiation of corticosteroids and treatment modifications.</w:t>
      </w:r>
    </w:p>
    <w:p w14:paraId="720FA6FD" w14:textId="22191B1C" w:rsidR="00041189" w:rsidRDefault="00041189" w:rsidP="00035478">
      <w:pPr>
        <w:spacing w:after="120"/>
        <w:rPr>
          <w:iCs/>
        </w:rPr>
      </w:pPr>
      <w:r w:rsidRPr="004E0F60">
        <w:rPr>
          <w:iCs/>
        </w:rPr>
        <w:t xml:space="preserve">Patients receiving OPDIVO in combination with </w:t>
      </w:r>
      <w:r w:rsidR="009C6D09" w:rsidRPr="004E0F60">
        <w:t>ipilimumab</w:t>
      </w:r>
      <w:r w:rsidR="009C6D09" w:rsidRPr="004E0F60">
        <w:rPr>
          <w:iCs/>
        </w:rPr>
        <w:t xml:space="preserve"> </w:t>
      </w:r>
      <w:r w:rsidRPr="004E0F60">
        <w:rPr>
          <w:iCs/>
        </w:rPr>
        <w:t xml:space="preserve">should be monitored for immune-related adverse reactions clinically and with appropriate investigations prior to each dose during the combination phase. </w:t>
      </w:r>
    </w:p>
    <w:p w14:paraId="08C719B2" w14:textId="77777777" w:rsidR="009C6D09" w:rsidRPr="00A20164" w:rsidRDefault="009C6D09" w:rsidP="009C6D09">
      <w:pPr>
        <w:pStyle w:val="Heading3"/>
      </w:pPr>
      <w:r w:rsidRPr="00A20164">
        <w:t xml:space="preserve">Opdivo in combination with cabozantinib </w:t>
      </w:r>
    </w:p>
    <w:p w14:paraId="0F06891F" w14:textId="59317450" w:rsidR="009C6D09" w:rsidRPr="004E0F60" w:rsidRDefault="009C6D09" w:rsidP="009C6D09">
      <w:pPr>
        <w:spacing w:after="120"/>
      </w:pPr>
      <w:r>
        <w:t xml:space="preserve">When </w:t>
      </w:r>
      <w:r>
        <w:rPr>
          <w:iCs/>
        </w:rPr>
        <w:t xml:space="preserve">nivolumab </w:t>
      </w:r>
      <w:r>
        <w:t xml:space="preserve">is given with </w:t>
      </w:r>
      <w:proofErr w:type="spellStart"/>
      <w:r>
        <w:t>cabozantinib</w:t>
      </w:r>
      <w:proofErr w:type="spellEnd"/>
      <w:r>
        <w:t xml:space="preserve">, higher frequencies of Grades 3 and 4 ALT and AST elevations have been reported in patients with advanced RCC (see section 4.8 Adverse effects). Liver enzymes should be monitored before initiation of and periodically throughout treatment. Medical management guidelines for both medicines should be followed (see section 4.2 Dose and method of administration and refer to the Product Information for </w:t>
      </w:r>
      <w:proofErr w:type="spellStart"/>
      <w:r>
        <w:t>cabozantinib</w:t>
      </w:r>
      <w:proofErr w:type="spellEnd"/>
      <w:r>
        <w:t>).</w:t>
      </w:r>
    </w:p>
    <w:p w14:paraId="5EB371C7" w14:textId="68A9EE6C" w:rsidR="006D3CB9" w:rsidRPr="004E0F60" w:rsidRDefault="00A810B9" w:rsidP="004F521F">
      <w:pPr>
        <w:pStyle w:val="Heading3"/>
        <w:rPr>
          <w:noProof w:val="0"/>
          <w:lang w:val="en-AU"/>
        </w:rPr>
      </w:pPr>
      <w:proofErr w:type="spellStart"/>
      <w:r w:rsidRPr="004E0F60">
        <w:rPr>
          <w:noProof w:val="0"/>
          <w:lang w:val="en-AU"/>
        </w:rPr>
        <w:t>Opdivo</w:t>
      </w:r>
      <w:proofErr w:type="spellEnd"/>
      <w:r w:rsidRPr="004E0F60">
        <w:rPr>
          <w:noProof w:val="0"/>
          <w:lang w:val="en-AU"/>
        </w:rPr>
        <w:t xml:space="preserve"> </w:t>
      </w:r>
      <w:r w:rsidR="00E55C22" w:rsidRPr="004E0F60">
        <w:rPr>
          <w:noProof w:val="0"/>
          <w:lang w:val="en-AU"/>
        </w:rPr>
        <w:t xml:space="preserve">and EGFR TKIs </w:t>
      </w:r>
      <w:r w:rsidRPr="004E0F60">
        <w:rPr>
          <w:noProof w:val="0"/>
          <w:lang w:val="en-AU"/>
        </w:rPr>
        <w:t xml:space="preserve">in NSCLC </w:t>
      </w:r>
    </w:p>
    <w:p w14:paraId="74E3AE14" w14:textId="7AEB1851" w:rsidR="006D3CB9" w:rsidRPr="004E0F60" w:rsidRDefault="006D3CB9" w:rsidP="00035478">
      <w:pPr>
        <w:spacing w:after="120"/>
        <w:rPr>
          <w:lang w:eastAsia="en-SG"/>
        </w:rPr>
      </w:pPr>
      <w:r w:rsidRPr="004E0F60">
        <w:rPr>
          <w:lang w:eastAsia="en-SG"/>
        </w:rPr>
        <w:t xml:space="preserve">OPDIVO is not approved for combination with </w:t>
      </w:r>
      <w:r w:rsidR="00E55C22" w:rsidRPr="004E0F60">
        <w:rPr>
          <w:lang w:eastAsia="en-SG"/>
        </w:rPr>
        <w:t>epidermal growth factor receptor tyrosine kinase inhibitor (</w:t>
      </w:r>
      <w:r w:rsidRPr="004E0F60">
        <w:rPr>
          <w:lang w:eastAsia="en-SG"/>
        </w:rPr>
        <w:t>EGFR TKI</w:t>
      </w:r>
      <w:r w:rsidR="00E55C22" w:rsidRPr="004E0F60">
        <w:rPr>
          <w:lang w:eastAsia="en-SG"/>
        </w:rPr>
        <w:t>)</w:t>
      </w:r>
      <w:r w:rsidRPr="004E0F60">
        <w:rPr>
          <w:lang w:eastAsia="en-SG"/>
        </w:rPr>
        <w:t xml:space="preserve"> use in NSCLC. Serious adverse events, including deaths (one case of pneumonitis and one case of toxic epidermal necrolysis), have been reported in a Phase II non- randomised trial of nivolumab in combination with an investigational 3rd generation TKI. </w:t>
      </w:r>
    </w:p>
    <w:p w14:paraId="7F8673D3" w14:textId="6CFDE800" w:rsidR="006D3CB9" w:rsidRPr="004E0F60" w:rsidRDefault="006D3CB9" w:rsidP="00035478">
      <w:pPr>
        <w:spacing w:after="120"/>
        <w:rPr>
          <w:lang w:eastAsia="en-SG"/>
        </w:rPr>
      </w:pPr>
      <w:r w:rsidRPr="004E0F60">
        <w:rPr>
          <w:lang w:eastAsia="en-SG"/>
        </w:rPr>
        <w:t>In patients transitioning from an EGFR TKI to OPDIVO monotherapy, a sufficient wash-out period should be observed to minimise the risk of adverse events occurring from the combination. Clinical judgement should be used to determine if any serious or clinically relevant adverse events occurring from an EGFR TKI are resolved prior to initiation of OPDIVO.</w:t>
      </w:r>
    </w:p>
    <w:p w14:paraId="0B67B673" w14:textId="77777777" w:rsidR="00A94FD3" w:rsidRPr="004E0F60" w:rsidRDefault="00A94FD3" w:rsidP="00A94FD3">
      <w:pPr>
        <w:pStyle w:val="Heading3"/>
        <w:rPr>
          <w:noProof w:val="0"/>
          <w:lang w:val="en-AU"/>
        </w:rPr>
      </w:pPr>
      <w:r w:rsidRPr="004E0F60">
        <w:rPr>
          <w:noProof w:val="0"/>
          <w:lang w:val="en-AU"/>
        </w:rPr>
        <w:t>Increased mortality in patients with multiple myeloma (not an approved indication) when a PD-1 blocking antibody is added to a thalidomide analogue and dexamethasone</w:t>
      </w:r>
    </w:p>
    <w:p w14:paraId="63BA45E1" w14:textId="10444520" w:rsidR="00A94FD3" w:rsidRPr="004E0F60" w:rsidRDefault="00A94FD3" w:rsidP="00035478">
      <w:pPr>
        <w:spacing w:after="120"/>
        <w:rPr>
          <w:lang w:eastAsia="en-SG"/>
        </w:rPr>
      </w:pPr>
      <w:r w:rsidRPr="004E0F60">
        <w:t>In randomised clinical trials in patients with multiple myeloma, the addition of a PD-1 blocking antibody, including nivolumab, to a thalidomide analogue plus dexamethasone, a use for which no PD-</w:t>
      </w:r>
      <w:r w:rsidRPr="004E0F60">
        <w:lastRenderedPageBreak/>
        <w:t>1 blocking antibody is indicated, resulted in increased mortality. Treatment of patients with multiple myeloma with a PD-1 blocking antibody in combination with a thalidomide analogue plus dexamethasone is not recommended outside of controlled clinical trials.</w:t>
      </w:r>
    </w:p>
    <w:p w14:paraId="39EEB62F" w14:textId="586FF02B" w:rsidR="0092589D" w:rsidRPr="004E0F60" w:rsidRDefault="00A810B9" w:rsidP="004F521F">
      <w:pPr>
        <w:pStyle w:val="Heading3"/>
        <w:rPr>
          <w:noProof w:val="0"/>
          <w:lang w:val="en-AU"/>
        </w:rPr>
      </w:pPr>
      <w:r w:rsidRPr="004E0F60">
        <w:rPr>
          <w:noProof w:val="0"/>
          <w:lang w:val="en-AU"/>
        </w:rPr>
        <w:t xml:space="preserve">Patient </w:t>
      </w:r>
      <w:r w:rsidR="00E26FDD" w:rsidRPr="004E0F60">
        <w:rPr>
          <w:noProof w:val="0"/>
          <w:lang w:val="en-AU"/>
        </w:rPr>
        <w:t>c</w:t>
      </w:r>
      <w:r w:rsidRPr="004E0F60">
        <w:rPr>
          <w:noProof w:val="0"/>
          <w:lang w:val="en-AU"/>
        </w:rPr>
        <w:t xml:space="preserve">ounselling </w:t>
      </w:r>
      <w:r w:rsidR="00E26FDD" w:rsidRPr="004E0F60">
        <w:rPr>
          <w:noProof w:val="0"/>
          <w:lang w:val="en-AU"/>
        </w:rPr>
        <w:t>i</w:t>
      </w:r>
      <w:r w:rsidRPr="004E0F60">
        <w:rPr>
          <w:noProof w:val="0"/>
          <w:lang w:val="en-AU"/>
        </w:rPr>
        <w:t xml:space="preserve">nformation </w:t>
      </w:r>
    </w:p>
    <w:p w14:paraId="15D0028B" w14:textId="5D04292E" w:rsidR="0092589D" w:rsidRPr="004E0F60" w:rsidRDefault="0092589D" w:rsidP="00035478">
      <w:pPr>
        <w:spacing w:after="120"/>
      </w:pPr>
      <w:r w:rsidRPr="004E0F60">
        <w:t xml:space="preserve">Patients should be advised to report immediately any signs or symptoms suggestive of adverse reactions </w:t>
      </w:r>
      <w:r w:rsidR="002D128A" w:rsidRPr="004E0F60">
        <w:t>(</w:t>
      </w:r>
      <w:r w:rsidRPr="004E0F60">
        <w:t xml:space="preserve">as described in </w:t>
      </w:r>
      <w:r w:rsidR="00F80465" w:rsidRPr="004E0F60">
        <w:t>Section 4.4</w:t>
      </w:r>
      <w:r w:rsidR="00493B85" w:rsidRPr="004E0F60">
        <w:t xml:space="preserve"> Special warnings and precautions for use)</w:t>
      </w:r>
      <w:r w:rsidRPr="004E0F60">
        <w:t>. The importance of reporting any worsening of symptoms or severity should be emphasised. Patients should be strongly advised not to treat any of these symptoms with over-the-counter medications without consultation with a health care provider.</w:t>
      </w:r>
    </w:p>
    <w:p w14:paraId="67FE3D53" w14:textId="77777777" w:rsidR="0092589D" w:rsidRPr="004E0F60" w:rsidRDefault="0092589D" w:rsidP="004F521F">
      <w:pPr>
        <w:pStyle w:val="Heading3"/>
        <w:rPr>
          <w:noProof w:val="0"/>
          <w:lang w:val="en-AU"/>
        </w:rPr>
      </w:pPr>
      <w:r w:rsidRPr="004E0F60">
        <w:rPr>
          <w:noProof w:val="0"/>
          <w:lang w:val="en-AU"/>
        </w:rPr>
        <w:t>Patient Alert Card</w:t>
      </w:r>
    </w:p>
    <w:p w14:paraId="1F838726" w14:textId="3CC55F37" w:rsidR="0092589D" w:rsidRPr="004E0F60" w:rsidRDefault="0092589D" w:rsidP="00035478">
      <w:pPr>
        <w:spacing w:after="120"/>
      </w:pPr>
      <w:r w:rsidRPr="004E0F60">
        <w:t>All prescribers of OPDIVO must be familiar with the immune-related adverse reactions. The prescriber must discuss the risks of OPDIVO therapy with the patient. Each patient must be provided with the OPDIVO patient alert card.</w:t>
      </w:r>
    </w:p>
    <w:p w14:paraId="56C68FA4" w14:textId="2FD4C1AD" w:rsidR="00B840E6" w:rsidRPr="004E0F60" w:rsidRDefault="00B840E6" w:rsidP="004F521F">
      <w:pPr>
        <w:pStyle w:val="Heading3"/>
        <w:rPr>
          <w:noProof w:val="0"/>
          <w:lang w:val="en-AU"/>
        </w:rPr>
      </w:pPr>
      <w:r w:rsidRPr="004E0F60">
        <w:rPr>
          <w:noProof w:val="0"/>
          <w:lang w:val="en-AU"/>
        </w:rPr>
        <w:t>Special p</w:t>
      </w:r>
      <w:r w:rsidR="00A810B9" w:rsidRPr="004E0F60">
        <w:rPr>
          <w:noProof w:val="0"/>
          <w:lang w:val="en-AU"/>
        </w:rPr>
        <w:t>opulations</w:t>
      </w:r>
      <w:r w:rsidR="00D7161E" w:rsidRPr="004E0F60">
        <w:rPr>
          <w:noProof w:val="0"/>
          <w:lang w:val="en-AU"/>
        </w:rPr>
        <w:t xml:space="preserve"> </w:t>
      </w:r>
    </w:p>
    <w:p w14:paraId="06E1CD5B" w14:textId="5F49C47C" w:rsidR="006D3CB9" w:rsidRPr="004E0F60" w:rsidRDefault="00B840E6" w:rsidP="00392401">
      <w:pPr>
        <w:pStyle w:val="Heading4"/>
      </w:pPr>
      <w:r w:rsidRPr="004E0F60">
        <w:t xml:space="preserve">Populations </w:t>
      </w:r>
      <w:r w:rsidR="00D7161E" w:rsidRPr="004E0F60">
        <w:t xml:space="preserve">excluded from </w:t>
      </w:r>
      <w:r w:rsidR="005965C1" w:rsidRPr="004E0F60">
        <w:t xml:space="preserve">registrational </w:t>
      </w:r>
      <w:r w:rsidR="00D7161E" w:rsidRPr="004E0F60">
        <w:t>clinical trials</w:t>
      </w:r>
      <w:r w:rsidR="00A810B9" w:rsidRPr="004E0F60">
        <w:t xml:space="preserve"> </w:t>
      </w:r>
    </w:p>
    <w:p w14:paraId="29900EF5" w14:textId="3473509B" w:rsidR="006D3CB9" w:rsidRPr="004E0F60" w:rsidRDefault="005E670F" w:rsidP="00035478">
      <w:pPr>
        <w:spacing w:after="120"/>
      </w:pPr>
      <w:r w:rsidRPr="004E0F60">
        <w:t>P</w:t>
      </w:r>
      <w:r w:rsidR="006D3CB9" w:rsidRPr="004E0F60">
        <w:t xml:space="preserve">opulations excluded from clinical studies of </w:t>
      </w:r>
      <w:r w:rsidR="00FA0A9E" w:rsidRPr="004E0F60">
        <w:t xml:space="preserve">OPDIVO </w:t>
      </w:r>
      <w:r w:rsidR="006D3CB9" w:rsidRPr="004E0F60">
        <w:t xml:space="preserve">or </w:t>
      </w:r>
      <w:r w:rsidR="00FA0A9E" w:rsidRPr="004E0F60">
        <w:t xml:space="preserve">OPDIVO </w:t>
      </w:r>
      <w:r w:rsidR="006D3CB9" w:rsidRPr="004E0F60">
        <w:t xml:space="preserve">in combination with </w:t>
      </w:r>
      <w:r w:rsidR="009C6D09">
        <w:t>other therapeutic agents</w:t>
      </w:r>
      <w:r w:rsidR="009C6D09" w:rsidRPr="004E0F60">
        <w:t xml:space="preserve"> </w:t>
      </w:r>
      <w:r w:rsidR="006D3CB9" w:rsidRPr="004E0F60">
        <w:t xml:space="preserve">are listed </w:t>
      </w:r>
      <w:r w:rsidR="00ED5411" w:rsidRPr="004E0F60">
        <w:t>in</w:t>
      </w:r>
      <w:r w:rsidR="00555F80">
        <w:t xml:space="preserve"> </w:t>
      </w:r>
      <w:r w:rsidR="00555F80">
        <w:fldChar w:fldCharType="begin"/>
      </w:r>
      <w:r w:rsidR="00555F80">
        <w:instrText xml:space="preserve"> REF _Ref85216298 \h </w:instrText>
      </w:r>
      <w:r w:rsidR="00555F80">
        <w:fldChar w:fldCharType="separate"/>
      </w:r>
      <w:r w:rsidR="00C057C0">
        <w:t xml:space="preserve">Table </w:t>
      </w:r>
      <w:r w:rsidR="00C057C0">
        <w:rPr>
          <w:noProof/>
        </w:rPr>
        <w:t>4</w:t>
      </w:r>
      <w:r w:rsidR="00555F80">
        <w:fldChar w:fldCharType="end"/>
      </w:r>
      <w:r w:rsidR="00771B61" w:rsidRPr="004E0F60">
        <w:t xml:space="preserve"> </w:t>
      </w:r>
      <w:r w:rsidR="00D7161E" w:rsidRPr="004E0F60">
        <w:t>according to studied indication</w:t>
      </w:r>
      <w:r w:rsidR="006D3CB9" w:rsidRPr="004E0F60">
        <w:t>.</w:t>
      </w:r>
      <w:r w:rsidR="00FA0A9E" w:rsidRPr="004E0F60">
        <w:t xml:space="preserve"> In the absence of data, OPDIVO should be used with caution in these populations after careful consideration of the potential benefit-risk on an individual basis</w:t>
      </w:r>
      <w:r w:rsidR="00D7161E" w:rsidRPr="004E0F60">
        <w:t xml:space="preserve"> (see </w:t>
      </w:r>
      <w:r w:rsidR="005965C1" w:rsidRPr="004E0F60">
        <w:t xml:space="preserve">also </w:t>
      </w:r>
      <w:r w:rsidR="00D7161E" w:rsidRPr="004E0F60">
        <w:t>Section 5.1 Pharmacodynamic properties - Clinical Trials)</w:t>
      </w:r>
      <w:r w:rsidR="00FA0A9E" w:rsidRPr="004E0F60">
        <w:t>.</w:t>
      </w:r>
      <w:r w:rsidR="00D7161E" w:rsidRPr="004E0F60">
        <w:t xml:space="preserve"> </w:t>
      </w:r>
    </w:p>
    <w:tbl>
      <w:tblPr>
        <w:tblW w:w="0" w:type="auto"/>
        <w:tblLook w:val="04A0" w:firstRow="1" w:lastRow="0" w:firstColumn="1" w:lastColumn="0" w:noHBand="0" w:noVBand="1"/>
      </w:tblPr>
      <w:tblGrid>
        <w:gridCol w:w="1242"/>
        <w:gridCol w:w="7784"/>
      </w:tblGrid>
      <w:tr w:rsidR="00711E82" w:rsidRPr="004E0F60" w14:paraId="5A85399A" w14:textId="77777777" w:rsidTr="006F00FB">
        <w:trPr>
          <w:tblHeader/>
        </w:trPr>
        <w:tc>
          <w:tcPr>
            <w:tcW w:w="9026" w:type="dxa"/>
            <w:gridSpan w:val="2"/>
            <w:tcBorders>
              <w:bottom w:val="double" w:sz="4" w:space="0" w:color="auto"/>
            </w:tcBorders>
            <w:shd w:val="clear" w:color="auto" w:fill="auto"/>
          </w:tcPr>
          <w:p w14:paraId="6069EBBA" w14:textId="2B51B4F3" w:rsidR="00711E82" w:rsidRPr="004E0F60" w:rsidRDefault="00A703E9" w:rsidP="00A703E9">
            <w:pPr>
              <w:pStyle w:val="BMSTableTitle"/>
              <w:ind w:left="0" w:firstLine="0"/>
              <w:rPr>
                <w:color w:val="000000"/>
                <w:lang w:val="en-AU"/>
              </w:rPr>
            </w:pPr>
            <w:bookmarkStart w:id="8" w:name="_Ref85216298"/>
            <w:bookmarkStart w:id="9" w:name="_Ref5364301"/>
            <w:r>
              <w:lastRenderedPageBreak/>
              <w:t xml:space="preserve">Table </w:t>
            </w:r>
            <w:r>
              <w:fldChar w:fldCharType="begin"/>
            </w:r>
            <w:r>
              <w:instrText xml:space="preserve"> SEQ Table \* ARABIC </w:instrText>
            </w:r>
            <w:r>
              <w:fldChar w:fldCharType="separate"/>
            </w:r>
            <w:r w:rsidR="00C057C0">
              <w:rPr>
                <w:noProof/>
              </w:rPr>
              <w:t>4</w:t>
            </w:r>
            <w:r>
              <w:fldChar w:fldCharType="end"/>
            </w:r>
            <w:bookmarkEnd w:id="8"/>
            <w:r>
              <w:t xml:space="preserve"> </w:t>
            </w:r>
            <w:r w:rsidRPr="00FD75BD">
              <w:t>Populations excluded from registrational clinical trials</w:t>
            </w:r>
            <w:r w:rsidRPr="004E0F60" w:rsidDel="00A703E9">
              <w:rPr>
                <w:lang w:val="en-AU"/>
              </w:rPr>
              <w:t xml:space="preserve"> </w:t>
            </w:r>
            <w:bookmarkEnd w:id="9"/>
          </w:p>
        </w:tc>
      </w:tr>
      <w:tr w:rsidR="00711E82" w:rsidRPr="004E0F60" w14:paraId="25C42BE3" w14:textId="77777777" w:rsidTr="00ED5411">
        <w:trPr>
          <w:tblHeader/>
        </w:trPr>
        <w:tc>
          <w:tcPr>
            <w:tcW w:w="1242" w:type="dxa"/>
            <w:tcBorders>
              <w:top w:val="double" w:sz="4" w:space="0" w:color="auto"/>
              <w:bottom w:val="single" w:sz="4" w:space="0" w:color="auto"/>
            </w:tcBorders>
            <w:shd w:val="clear" w:color="auto" w:fill="auto"/>
          </w:tcPr>
          <w:p w14:paraId="43FFAC86" w14:textId="1546C6D2" w:rsidR="00711E82" w:rsidRPr="004E0F60" w:rsidRDefault="00ED5411" w:rsidP="00ED5411">
            <w:pPr>
              <w:pStyle w:val="BMSTableHeader"/>
              <w:spacing w:before="120" w:after="120"/>
              <w:jc w:val="left"/>
              <w:rPr>
                <w:lang w:val="en-AU"/>
              </w:rPr>
            </w:pPr>
            <w:r w:rsidRPr="004E0F60">
              <w:rPr>
                <w:lang w:val="en-AU"/>
              </w:rPr>
              <w:t>Indication</w:t>
            </w:r>
          </w:p>
        </w:tc>
        <w:tc>
          <w:tcPr>
            <w:tcW w:w="7784" w:type="dxa"/>
            <w:tcBorders>
              <w:top w:val="double" w:sz="4" w:space="0" w:color="auto"/>
              <w:bottom w:val="single" w:sz="4" w:space="0" w:color="auto"/>
            </w:tcBorders>
            <w:shd w:val="clear" w:color="auto" w:fill="auto"/>
          </w:tcPr>
          <w:p w14:paraId="5572877A" w14:textId="57C7474E" w:rsidR="00711E82" w:rsidRPr="004E0F60" w:rsidRDefault="00ED5411" w:rsidP="00ED5411">
            <w:pPr>
              <w:pStyle w:val="BMSTableHeader"/>
              <w:spacing w:before="120" w:after="120"/>
              <w:jc w:val="left"/>
              <w:rPr>
                <w:lang w:val="en-AU"/>
              </w:rPr>
            </w:pPr>
            <w:r w:rsidRPr="004E0F60">
              <w:rPr>
                <w:lang w:val="en-AU"/>
              </w:rPr>
              <w:t>Excluded populations</w:t>
            </w:r>
          </w:p>
        </w:tc>
      </w:tr>
      <w:tr w:rsidR="00ED5411" w:rsidRPr="004E0F60" w14:paraId="625E0F44" w14:textId="77777777" w:rsidTr="00FA0A9E">
        <w:trPr>
          <w:tblHeader/>
        </w:trPr>
        <w:tc>
          <w:tcPr>
            <w:tcW w:w="1242" w:type="dxa"/>
            <w:tcBorders>
              <w:top w:val="single" w:sz="4" w:space="0" w:color="auto"/>
              <w:bottom w:val="single" w:sz="4" w:space="0" w:color="auto"/>
            </w:tcBorders>
            <w:shd w:val="clear" w:color="auto" w:fill="auto"/>
          </w:tcPr>
          <w:p w14:paraId="14CBE97F" w14:textId="11E7B4B1" w:rsidR="00ED5411" w:rsidRPr="004E0F60" w:rsidRDefault="00FA0A9E" w:rsidP="00FA0A9E">
            <w:pPr>
              <w:pStyle w:val="BMSTableHeader"/>
              <w:spacing w:before="120" w:after="120"/>
              <w:jc w:val="left"/>
              <w:rPr>
                <w:b w:val="0"/>
                <w:lang w:val="en-AU"/>
              </w:rPr>
            </w:pPr>
            <w:r w:rsidRPr="004E0F60">
              <w:rPr>
                <w:b w:val="0"/>
                <w:lang w:val="en-AU"/>
              </w:rPr>
              <w:t>All</w:t>
            </w:r>
          </w:p>
        </w:tc>
        <w:tc>
          <w:tcPr>
            <w:tcW w:w="7784" w:type="dxa"/>
            <w:tcBorders>
              <w:top w:val="single" w:sz="4" w:space="0" w:color="auto"/>
              <w:bottom w:val="single" w:sz="4" w:space="0" w:color="auto"/>
            </w:tcBorders>
            <w:shd w:val="clear" w:color="auto" w:fill="auto"/>
          </w:tcPr>
          <w:p w14:paraId="35ECC3A8" w14:textId="77777777" w:rsidR="00FA0A9E"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Patients with autoimmune disease</w:t>
            </w:r>
          </w:p>
          <w:p w14:paraId="3359E576" w14:textId="77777777" w:rsidR="00FA0A9E"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Patients with active brain metastases (or leptomeningeal metastases)</w:t>
            </w:r>
          </w:p>
          <w:p w14:paraId="126A4922" w14:textId="0835C88E" w:rsidR="00FA0A9E"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 xml:space="preserve">Patients with Eastern Cooperative Oncology Group (ECOG) performance score </w:t>
            </w:r>
            <w:r w:rsidR="00C05ACD">
              <w:rPr>
                <w:b w:val="0"/>
                <w:lang w:val="en-AU"/>
              </w:rPr>
              <w:t>≥</w:t>
            </w:r>
            <w:r w:rsidR="00C05ACD" w:rsidRPr="004E0F60">
              <w:rPr>
                <w:b w:val="0"/>
                <w:lang w:val="en-AU"/>
              </w:rPr>
              <w:t>2</w:t>
            </w:r>
            <w:r w:rsidRPr="004E0F60">
              <w:rPr>
                <w:b w:val="0"/>
                <w:lang w:val="en-AU"/>
              </w:rPr>
              <w:t xml:space="preserve"> or </w:t>
            </w:r>
            <w:proofErr w:type="spellStart"/>
            <w:r w:rsidRPr="004E0F60">
              <w:rPr>
                <w:b w:val="0"/>
                <w:lang w:val="en-AU"/>
              </w:rPr>
              <w:t>Karnofsky</w:t>
            </w:r>
            <w:proofErr w:type="spellEnd"/>
            <w:r w:rsidRPr="004E0F60">
              <w:rPr>
                <w:b w:val="0"/>
                <w:lang w:val="en-AU"/>
              </w:rPr>
              <w:t xml:space="preserve"> performance score (KPS) &lt;70%</w:t>
            </w:r>
          </w:p>
          <w:p w14:paraId="6DC96614" w14:textId="00F4F5CC" w:rsidR="00ED5411"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Patients receiving systemic immunosuppressants prior to study entry</w:t>
            </w:r>
          </w:p>
        </w:tc>
      </w:tr>
      <w:tr w:rsidR="00FA0A9E" w:rsidRPr="004E0F60" w14:paraId="07370244" w14:textId="77777777" w:rsidTr="00FA0A9E">
        <w:trPr>
          <w:tblHeader/>
        </w:trPr>
        <w:tc>
          <w:tcPr>
            <w:tcW w:w="1242" w:type="dxa"/>
            <w:tcBorders>
              <w:top w:val="single" w:sz="4" w:space="0" w:color="auto"/>
              <w:bottom w:val="single" w:sz="4" w:space="0" w:color="auto"/>
            </w:tcBorders>
            <w:shd w:val="clear" w:color="auto" w:fill="auto"/>
          </w:tcPr>
          <w:p w14:paraId="1C158F71" w14:textId="2E59113A" w:rsidR="00FA0A9E" w:rsidRPr="004E0F60" w:rsidRDefault="00FA0A9E" w:rsidP="00ED5411">
            <w:pPr>
              <w:pStyle w:val="BMSTableHeader"/>
              <w:spacing w:before="120" w:after="120"/>
              <w:jc w:val="left"/>
              <w:rPr>
                <w:b w:val="0"/>
                <w:lang w:val="en-AU"/>
              </w:rPr>
            </w:pPr>
            <w:r w:rsidRPr="004E0F60">
              <w:rPr>
                <w:b w:val="0"/>
                <w:lang w:val="en-AU"/>
              </w:rPr>
              <w:t>Adjuvant melanoma</w:t>
            </w:r>
          </w:p>
        </w:tc>
        <w:tc>
          <w:tcPr>
            <w:tcW w:w="7784" w:type="dxa"/>
            <w:tcBorders>
              <w:top w:val="single" w:sz="4" w:space="0" w:color="auto"/>
              <w:bottom w:val="single" w:sz="4" w:space="0" w:color="auto"/>
            </w:tcBorders>
            <w:shd w:val="clear" w:color="auto" w:fill="auto"/>
          </w:tcPr>
          <w:p w14:paraId="022CAEB5" w14:textId="29F6B5F6" w:rsidR="00FA0A9E"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Patients with prior therapy for melanoma except surgery, adjuvant radiotherapy after neurosurgical resection for lesions of the central nervous system, and prior adjuvant interferon completed ≥ 6 months prior to randomisation</w:t>
            </w:r>
          </w:p>
        </w:tc>
      </w:tr>
      <w:tr w:rsidR="00FA0A9E" w:rsidRPr="004E0F60" w14:paraId="65BB31B2" w14:textId="77777777" w:rsidTr="00FA0A9E">
        <w:trPr>
          <w:tblHeader/>
        </w:trPr>
        <w:tc>
          <w:tcPr>
            <w:tcW w:w="1242" w:type="dxa"/>
            <w:tcBorders>
              <w:top w:val="single" w:sz="4" w:space="0" w:color="auto"/>
              <w:bottom w:val="single" w:sz="4" w:space="0" w:color="auto"/>
            </w:tcBorders>
            <w:shd w:val="clear" w:color="auto" w:fill="auto"/>
          </w:tcPr>
          <w:p w14:paraId="712C0F84" w14:textId="541ADD47" w:rsidR="00FA0A9E" w:rsidRPr="004E0F60" w:rsidRDefault="00FA0A9E" w:rsidP="00ED5411">
            <w:pPr>
              <w:pStyle w:val="BMSTableHeader"/>
              <w:spacing w:before="120" w:after="120"/>
              <w:jc w:val="left"/>
              <w:rPr>
                <w:b w:val="0"/>
                <w:lang w:val="en-AU"/>
              </w:rPr>
            </w:pPr>
            <w:r w:rsidRPr="004E0F60">
              <w:rPr>
                <w:b w:val="0"/>
                <w:lang w:val="en-AU"/>
              </w:rPr>
              <w:t>Melanoma</w:t>
            </w:r>
          </w:p>
        </w:tc>
        <w:tc>
          <w:tcPr>
            <w:tcW w:w="7784" w:type="dxa"/>
            <w:tcBorders>
              <w:top w:val="single" w:sz="4" w:space="0" w:color="auto"/>
              <w:bottom w:val="single" w:sz="4" w:space="0" w:color="auto"/>
            </w:tcBorders>
            <w:shd w:val="clear" w:color="auto" w:fill="auto"/>
          </w:tcPr>
          <w:p w14:paraId="2136AC0B" w14:textId="4237CEAC" w:rsidR="00FA0A9E"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Patients with ocular/uveal melanoma</w:t>
            </w:r>
          </w:p>
          <w:p w14:paraId="425C3071" w14:textId="7E7A6F1E" w:rsidR="00FA0A9E"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CA209037 only: patients who had a Grade 4 adverse reaction related to anti</w:t>
            </w:r>
            <w:r w:rsidRPr="004E0F60">
              <w:rPr>
                <w:b w:val="0"/>
                <w:lang w:val="en-AU"/>
              </w:rPr>
              <w:noBreakHyphen/>
              <w:t>CTLA</w:t>
            </w:r>
            <w:r w:rsidRPr="004E0F60">
              <w:rPr>
                <w:b w:val="0"/>
                <w:lang w:val="en-AU"/>
              </w:rPr>
              <w:noBreakHyphen/>
              <w:t>4 therapy (except for resolved nausea, fatigue, infusion reaction or endocrinopathy controlled by hormone replacement)</w:t>
            </w:r>
          </w:p>
        </w:tc>
      </w:tr>
      <w:tr w:rsidR="00FA0A9E" w:rsidRPr="004E0F60" w14:paraId="7215F923" w14:textId="77777777" w:rsidTr="00FA0A9E">
        <w:trPr>
          <w:tblHeader/>
        </w:trPr>
        <w:tc>
          <w:tcPr>
            <w:tcW w:w="1242" w:type="dxa"/>
            <w:tcBorders>
              <w:top w:val="single" w:sz="4" w:space="0" w:color="auto"/>
              <w:bottom w:val="single" w:sz="4" w:space="0" w:color="auto"/>
            </w:tcBorders>
            <w:shd w:val="clear" w:color="auto" w:fill="auto"/>
          </w:tcPr>
          <w:p w14:paraId="6E956496" w14:textId="25A7DD7D" w:rsidR="00FA0A9E" w:rsidRPr="004E0F60" w:rsidRDefault="00FA0A9E" w:rsidP="00ED5411">
            <w:pPr>
              <w:pStyle w:val="BMSTableHeader"/>
              <w:spacing w:before="120" w:after="120"/>
              <w:jc w:val="left"/>
              <w:rPr>
                <w:b w:val="0"/>
                <w:lang w:val="en-AU"/>
              </w:rPr>
            </w:pPr>
            <w:r w:rsidRPr="004E0F60">
              <w:rPr>
                <w:b w:val="0"/>
                <w:lang w:val="en-AU"/>
              </w:rPr>
              <w:t>NSCLC</w:t>
            </w:r>
          </w:p>
        </w:tc>
        <w:tc>
          <w:tcPr>
            <w:tcW w:w="7784" w:type="dxa"/>
            <w:tcBorders>
              <w:top w:val="single" w:sz="4" w:space="0" w:color="auto"/>
              <w:bottom w:val="single" w:sz="4" w:space="0" w:color="auto"/>
            </w:tcBorders>
            <w:shd w:val="clear" w:color="auto" w:fill="auto"/>
          </w:tcPr>
          <w:p w14:paraId="7440B969" w14:textId="096EA2D2" w:rsidR="00FA0A9E" w:rsidRPr="004E0F60" w:rsidRDefault="00FA0A9E" w:rsidP="00FA0A9E">
            <w:pPr>
              <w:pStyle w:val="BMSTableHeader"/>
              <w:numPr>
                <w:ilvl w:val="0"/>
                <w:numId w:val="29"/>
              </w:numPr>
              <w:spacing w:before="120" w:after="120"/>
              <w:ind w:left="318" w:hanging="284"/>
              <w:jc w:val="left"/>
              <w:rPr>
                <w:b w:val="0"/>
                <w:lang w:val="en-AU"/>
              </w:rPr>
            </w:pPr>
            <w:r w:rsidRPr="004E0F60">
              <w:rPr>
                <w:b w:val="0"/>
                <w:lang w:val="en-AU"/>
              </w:rPr>
              <w:t>Patients with symptomatic interstitial lung disease</w:t>
            </w:r>
          </w:p>
        </w:tc>
      </w:tr>
      <w:tr w:rsidR="001451A9" w:rsidRPr="004E0F60" w14:paraId="54D39F09" w14:textId="77777777" w:rsidTr="00FA0A9E">
        <w:trPr>
          <w:tblHeader/>
        </w:trPr>
        <w:tc>
          <w:tcPr>
            <w:tcW w:w="1242" w:type="dxa"/>
            <w:tcBorders>
              <w:top w:val="single" w:sz="4" w:space="0" w:color="auto"/>
              <w:bottom w:val="single" w:sz="4" w:space="0" w:color="auto"/>
            </w:tcBorders>
            <w:shd w:val="clear" w:color="auto" w:fill="auto"/>
          </w:tcPr>
          <w:p w14:paraId="5959C894" w14:textId="03081063" w:rsidR="001451A9" w:rsidRPr="004E0F60" w:rsidRDefault="001451A9" w:rsidP="001451A9">
            <w:pPr>
              <w:pStyle w:val="BMSTableHeader"/>
              <w:spacing w:before="120" w:after="120"/>
              <w:jc w:val="left"/>
              <w:rPr>
                <w:b w:val="0"/>
                <w:lang w:val="en-AU"/>
              </w:rPr>
            </w:pPr>
            <w:r w:rsidRPr="002620DD">
              <w:rPr>
                <w:b w:val="0"/>
                <w:lang w:val="en-AU"/>
              </w:rPr>
              <w:t>Previously untreated NSCLC</w:t>
            </w:r>
          </w:p>
        </w:tc>
        <w:tc>
          <w:tcPr>
            <w:tcW w:w="7784" w:type="dxa"/>
            <w:tcBorders>
              <w:top w:val="single" w:sz="4" w:space="0" w:color="auto"/>
              <w:bottom w:val="single" w:sz="4" w:space="0" w:color="auto"/>
            </w:tcBorders>
            <w:shd w:val="clear" w:color="auto" w:fill="auto"/>
          </w:tcPr>
          <w:p w14:paraId="6470C21C" w14:textId="49325483" w:rsidR="001451A9" w:rsidRPr="004E0F60" w:rsidRDefault="001451A9" w:rsidP="002E4166">
            <w:pPr>
              <w:pStyle w:val="BMSTableHeader"/>
              <w:numPr>
                <w:ilvl w:val="0"/>
                <w:numId w:val="29"/>
              </w:numPr>
              <w:spacing w:before="120" w:after="120"/>
              <w:ind w:left="318" w:hanging="284"/>
              <w:jc w:val="left"/>
              <w:rPr>
                <w:b w:val="0"/>
                <w:lang w:val="en-AU"/>
              </w:rPr>
            </w:pPr>
            <w:r>
              <w:rPr>
                <w:b w:val="0"/>
                <w:lang w:val="en-AU"/>
              </w:rPr>
              <w:t>P</w:t>
            </w:r>
            <w:r w:rsidRPr="001321A2">
              <w:rPr>
                <w:b w:val="0"/>
                <w:lang w:val="en-AU"/>
              </w:rPr>
              <w:t>atients with sensiti</w:t>
            </w:r>
            <w:r w:rsidR="002E4166">
              <w:rPr>
                <w:b w:val="0"/>
                <w:lang w:val="en-AU"/>
              </w:rPr>
              <w:t>s</w:t>
            </w:r>
            <w:r w:rsidRPr="001321A2">
              <w:rPr>
                <w:b w:val="0"/>
                <w:lang w:val="en-AU"/>
              </w:rPr>
              <w:t>ing EGFR mutations or ALK translocations</w:t>
            </w:r>
          </w:p>
        </w:tc>
      </w:tr>
      <w:tr w:rsidR="00DE3E91" w:rsidRPr="004E0F60" w14:paraId="712DF584" w14:textId="77777777" w:rsidTr="00FA0A9E">
        <w:trPr>
          <w:tblHeader/>
        </w:trPr>
        <w:tc>
          <w:tcPr>
            <w:tcW w:w="1242" w:type="dxa"/>
            <w:tcBorders>
              <w:top w:val="single" w:sz="4" w:space="0" w:color="auto"/>
              <w:bottom w:val="single" w:sz="4" w:space="0" w:color="auto"/>
            </w:tcBorders>
            <w:shd w:val="clear" w:color="auto" w:fill="auto"/>
          </w:tcPr>
          <w:p w14:paraId="76A79FB4" w14:textId="386CD10C" w:rsidR="00DE3E91" w:rsidRPr="002620DD" w:rsidRDefault="00DE3E91" w:rsidP="00DE3E91">
            <w:pPr>
              <w:pStyle w:val="BMSTableHeader"/>
              <w:spacing w:before="120" w:after="120"/>
              <w:jc w:val="left"/>
              <w:rPr>
                <w:b w:val="0"/>
                <w:lang w:val="en-AU"/>
              </w:rPr>
            </w:pPr>
            <w:r>
              <w:rPr>
                <w:b w:val="0"/>
                <w:lang w:val="en-AU"/>
              </w:rPr>
              <w:t>MPM</w:t>
            </w:r>
          </w:p>
        </w:tc>
        <w:tc>
          <w:tcPr>
            <w:tcW w:w="7784" w:type="dxa"/>
            <w:tcBorders>
              <w:top w:val="single" w:sz="4" w:space="0" w:color="auto"/>
              <w:bottom w:val="single" w:sz="4" w:space="0" w:color="auto"/>
            </w:tcBorders>
            <w:shd w:val="clear" w:color="auto" w:fill="auto"/>
          </w:tcPr>
          <w:p w14:paraId="17A6B301" w14:textId="2EA83EA0" w:rsidR="00DE3E91" w:rsidRDefault="00DE3E91" w:rsidP="00DE3E91">
            <w:pPr>
              <w:pStyle w:val="BMSTableHeader"/>
              <w:numPr>
                <w:ilvl w:val="0"/>
                <w:numId w:val="29"/>
              </w:numPr>
              <w:spacing w:before="120" w:after="120"/>
              <w:ind w:left="318" w:hanging="284"/>
              <w:jc w:val="left"/>
              <w:rPr>
                <w:b w:val="0"/>
                <w:lang w:val="en-AU"/>
              </w:rPr>
            </w:pPr>
            <w:r>
              <w:rPr>
                <w:b w:val="0"/>
                <w:lang w:val="en-AU"/>
              </w:rPr>
              <w:t>P</w:t>
            </w:r>
            <w:r w:rsidRPr="006062EF">
              <w:rPr>
                <w:b w:val="0"/>
                <w:lang w:val="en-AU"/>
              </w:rPr>
              <w:t>atients with primitive peritoneal, pericardial, testis, or tunica vaginalis mesothelioma, or interstitial lung disease</w:t>
            </w:r>
          </w:p>
        </w:tc>
      </w:tr>
      <w:tr w:rsidR="00DE3E91" w:rsidRPr="004E0F60" w14:paraId="10A79E41" w14:textId="77777777" w:rsidTr="00FA0A9E">
        <w:trPr>
          <w:tblHeader/>
        </w:trPr>
        <w:tc>
          <w:tcPr>
            <w:tcW w:w="1242" w:type="dxa"/>
            <w:tcBorders>
              <w:top w:val="single" w:sz="4" w:space="0" w:color="auto"/>
              <w:bottom w:val="single" w:sz="4" w:space="0" w:color="auto"/>
            </w:tcBorders>
            <w:shd w:val="clear" w:color="auto" w:fill="auto"/>
          </w:tcPr>
          <w:p w14:paraId="0C4D6D74" w14:textId="02F744BA" w:rsidR="00DE3E91" w:rsidRPr="004E0F60" w:rsidRDefault="00DE3E91" w:rsidP="00DE3E91">
            <w:pPr>
              <w:pStyle w:val="BMSTableHeader"/>
              <w:spacing w:before="120" w:after="120"/>
              <w:jc w:val="left"/>
              <w:rPr>
                <w:b w:val="0"/>
                <w:lang w:val="en-AU"/>
              </w:rPr>
            </w:pPr>
            <w:proofErr w:type="spellStart"/>
            <w:r w:rsidRPr="004E0F60">
              <w:rPr>
                <w:b w:val="0"/>
                <w:lang w:val="en-AU"/>
              </w:rPr>
              <w:t>cHL</w:t>
            </w:r>
            <w:proofErr w:type="spellEnd"/>
          </w:p>
        </w:tc>
        <w:tc>
          <w:tcPr>
            <w:tcW w:w="7784" w:type="dxa"/>
            <w:tcBorders>
              <w:top w:val="single" w:sz="4" w:space="0" w:color="auto"/>
              <w:bottom w:val="single" w:sz="4" w:space="0" w:color="auto"/>
            </w:tcBorders>
            <w:shd w:val="clear" w:color="auto" w:fill="auto"/>
          </w:tcPr>
          <w:p w14:paraId="116CA94D" w14:textId="7CA19B47" w:rsidR="00DE3E91" w:rsidRPr="004E0F60" w:rsidRDefault="00DE3E91" w:rsidP="00DE3E91">
            <w:pPr>
              <w:pStyle w:val="BMSTableHeader"/>
              <w:numPr>
                <w:ilvl w:val="0"/>
                <w:numId w:val="29"/>
              </w:numPr>
              <w:spacing w:before="120" w:after="120"/>
              <w:ind w:left="318" w:hanging="284"/>
              <w:jc w:val="left"/>
              <w:rPr>
                <w:b w:val="0"/>
                <w:lang w:val="en-AU"/>
              </w:rPr>
            </w:pPr>
            <w:r w:rsidRPr="004E0F60">
              <w:rPr>
                <w:b w:val="0"/>
                <w:lang w:val="en-AU"/>
              </w:rPr>
              <w:t>Patients with symptomatic interstitial lung disease</w:t>
            </w:r>
          </w:p>
        </w:tc>
      </w:tr>
      <w:tr w:rsidR="00DE3E91" w:rsidRPr="004E0F60" w14:paraId="2AA52AB6" w14:textId="77777777" w:rsidTr="00CE6F33">
        <w:trPr>
          <w:tblHeader/>
        </w:trPr>
        <w:tc>
          <w:tcPr>
            <w:tcW w:w="1242" w:type="dxa"/>
            <w:tcBorders>
              <w:top w:val="single" w:sz="4" w:space="0" w:color="auto"/>
              <w:bottom w:val="single" w:sz="4" w:space="0" w:color="auto"/>
            </w:tcBorders>
            <w:shd w:val="clear" w:color="auto" w:fill="auto"/>
          </w:tcPr>
          <w:p w14:paraId="3074B47E" w14:textId="63143A9B" w:rsidR="00DE3E91" w:rsidRPr="004E0F60" w:rsidRDefault="00DE3E91" w:rsidP="00DE3E91">
            <w:pPr>
              <w:pStyle w:val="BMSTableHeader"/>
              <w:spacing w:before="120" w:after="120"/>
              <w:jc w:val="left"/>
              <w:rPr>
                <w:b w:val="0"/>
                <w:lang w:val="en-AU"/>
              </w:rPr>
            </w:pPr>
            <w:r w:rsidRPr="004E0F60">
              <w:rPr>
                <w:b w:val="0"/>
                <w:lang w:val="en-AU"/>
              </w:rPr>
              <w:t>SCCHN</w:t>
            </w:r>
          </w:p>
        </w:tc>
        <w:tc>
          <w:tcPr>
            <w:tcW w:w="7784" w:type="dxa"/>
            <w:tcBorders>
              <w:top w:val="single" w:sz="4" w:space="0" w:color="auto"/>
              <w:bottom w:val="single" w:sz="4" w:space="0" w:color="auto"/>
            </w:tcBorders>
            <w:shd w:val="clear" w:color="auto" w:fill="auto"/>
          </w:tcPr>
          <w:p w14:paraId="083D16ED" w14:textId="417E52B7" w:rsidR="00DE3E91" w:rsidRPr="004E0F60" w:rsidRDefault="00DE3E91" w:rsidP="00DE3E91">
            <w:pPr>
              <w:pStyle w:val="BMSTableHeader"/>
              <w:numPr>
                <w:ilvl w:val="0"/>
                <w:numId w:val="29"/>
              </w:numPr>
              <w:spacing w:before="120" w:after="120"/>
              <w:ind w:left="318" w:hanging="284"/>
              <w:jc w:val="left"/>
              <w:rPr>
                <w:b w:val="0"/>
                <w:lang w:val="en-AU"/>
              </w:rPr>
            </w:pPr>
            <w:r w:rsidRPr="004E0F60">
              <w:rPr>
                <w:b w:val="0"/>
                <w:lang w:val="en-AU"/>
              </w:rPr>
              <w:t>Patients with carcinoma of the nasopharynx or salivary gland as the primary tumour site</w:t>
            </w:r>
          </w:p>
        </w:tc>
      </w:tr>
      <w:tr w:rsidR="00DE3E91" w:rsidRPr="004E0F60" w14:paraId="0CC15233" w14:textId="77777777" w:rsidTr="006E27D7">
        <w:trPr>
          <w:tblHeader/>
        </w:trPr>
        <w:tc>
          <w:tcPr>
            <w:tcW w:w="1242" w:type="dxa"/>
            <w:tcBorders>
              <w:top w:val="single" w:sz="4" w:space="0" w:color="auto"/>
              <w:bottom w:val="single" w:sz="4" w:space="0" w:color="auto"/>
            </w:tcBorders>
            <w:shd w:val="clear" w:color="auto" w:fill="auto"/>
          </w:tcPr>
          <w:p w14:paraId="35EB96E0" w14:textId="07EED1B1" w:rsidR="00DE3E91" w:rsidRPr="004E0F60" w:rsidRDefault="00DE3E91" w:rsidP="00DE3E91">
            <w:pPr>
              <w:pStyle w:val="BMSTableHeader"/>
              <w:spacing w:before="120" w:after="120"/>
              <w:jc w:val="left"/>
              <w:rPr>
                <w:b w:val="0"/>
                <w:lang w:val="en-AU"/>
              </w:rPr>
            </w:pPr>
            <w:r w:rsidRPr="004E0F60">
              <w:rPr>
                <w:b w:val="0"/>
                <w:lang w:val="en-AU"/>
              </w:rPr>
              <w:t>HCC</w:t>
            </w:r>
          </w:p>
        </w:tc>
        <w:tc>
          <w:tcPr>
            <w:tcW w:w="7784" w:type="dxa"/>
            <w:tcBorders>
              <w:top w:val="single" w:sz="4" w:space="0" w:color="auto"/>
              <w:bottom w:val="single" w:sz="4" w:space="0" w:color="auto"/>
            </w:tcBorders>
            <w:shd w:val="clear" w:color="auto" w:fill="auto"/>
          </w:tcPr>
          <w:p w14:paraId="2A07EAA4" w14:textId="1C729D6A" w:rsidR="00DE3E91" w:rsidRPr="004E0F60" w:rsidRDefault="00DE3E91" w:rsidP="00DE3E91">
            <w:pPr>
              <w:pStyle w:val="BMSTableHeader"/>
              <w:numPr>
                <w:ilvl w:val="0"/>
                <w:numId w:val="29"/>
              </w:numPr>
              <w:spacing w:before="120" w:after="120"/>
              <w:ind w:left="318" w:hanging="284"/>
              <w:jc w:val="left"/>
              <w:rPr>
                <w:b w:val="0"/>
                <w:lang w:val="en-AU"/>
              </w:rPr>
            </w:pPr>
            <w:r w:rsidRPr="004E0F60">
              <w:rPr>
                <w:b w:val="0"/>
                <w:lang w:val="en-AU"/>
              </w:rPr>
              <w:t>Patients with a Child</w:t>
            </w:r>
            <w:r w:rsidRPr="004E0F60">
              <w:rPr>
                <w:b w:val="0"/>
                <w:lang w:val="en-AU"/>
              </w:rPr>
              <w:noBreakHyphen/>
              <w:t>Pugh score other than A, any history of hepatic encephalopathy, clinically significant ascites on physical exam, infection with HIV, active coinfection with HBV/HCV or HBV/HDV, or history of concurrent brain metastases.</w:t>
            </w:r>
          </w:p>
        </w:tc>
      </w:tr>
      <w:tr w:rsidR="00DE3E91" w:rsidRPr="004E0F60" w14:paraId="22C4918C" w14:textId="77777777" w:rsidTr="006117A7">
        <w:trPr>
          <w:tblHeader/>
        </w:trPr>
        <w:tc>
          <w:tcPr>
            <w:tcW w:w="1242" w:type="dxa"/>
            <w:tcBorders>
              <w:top w:val="single" w:sz="4" w:space="0" w:color="auto"/>
              <w:bottom w:val="single" w:sz="4" w:space="0" w:color="auto"/>
            </w:tcBorders>
            <w:shd w:val="clear" w:color="auto" w:fill="auto"/>
          </w:tcPr>
          <w:p w14:paraId="401D6B55" w14:textId="15258119" w:rsidR="00DE3E91" w:rsidRPr="004E0F60" w:rsidRDefault="00DE3E91" w:rsidP="00DE3E91">
            <w:pPr>
              <w:pStyle w:val="BMSTableHeader"/>
              <w:spacing w:before="120" w:after="120"/>
              <w:jc w:val="left"/>
              <w:rPr>
                <w:b w:val="0"/>
                <w:lang w:val="en-AU"/>
              </w:rPr>
            </w:pPr>
            <w:r>
              <w:rPr>
                <w:b w:val="0"/>
                <w:lang w:val="en-AU"/>
              </w:rPr>
              <w:t>OSCC</w:t>
            </w:r>
          </w:p>
        </w:tc>
        <w:tc>
          <w:tcPr>
            <w:tcW w:w="7784" w:type="dxa"/>
            <w:tcBorders>
              <w:top w:val="single" w:sz="4" w:space="0" w:color="auto"/>
              <w:bottom w:val="single" w:sz="4" w:space="0" w:color="auto"/>
            </w:tcBorders>
            <w:shd w:val="clear" w:color="auto" w:fill="auto"/>
          </w:tcPr>
          <w:p w14:paraId="43AB6EC0" w14:textId="50B84960" w:rsidR="00DE3E91" w:rsidRPr="004E0F60" w:rsidRDefault="00DE3E91" w:rsidP="00DE3E91">
            <w:pPr>
              <w:pStyle w:val="BMSTableHeader"/>
              <w:numPr>
                <w:ilvl w:val="0"/>
                <w:numId w:val="29"/>
              </w:numPr>
              <w:spacing w:before="120" w:after="120"/>
              <w:jc w:val="left"/>
              <w:rPr>
                <w:b w:val="0"/>
                <w:lang w:val="en-AU"/>
              </w:rPr>
            </w:pPr>
            <w:r>
              <w:rPr>
                <w:b w:val="0"/>
                <w:lang w:val="en-AU"/>
              </w:rPr>
              <w:t>Patients with apparent tumour invasion on organs located adjacent to the oesophageal disease (</w:t>
            </w:r>
            <w:proofErr w:type="spellStart"/>
            <w:proofErr w:type="gramStart"/>
            <w:r>
              <w:rPr>
                <w:b w:val="0"/>
                <w:lang w:val="en-AU"/>
              </w:rPr>
              <w:t>eg</w:t>
            </w:r>
            <w:proofErr w:type="spellEnd"/>
            <w:proofErr w:type="gramEnd"/>
            <w:r>
              <w:rPr>
                <w:b w:val="0"/>
                <w:lang w:val="en-AU"/>
              </w:rPr>
              <w:t xml:space="preserve"> the aorta or respiratory tract).</w:t>
            </w:r>
          </w:p>
        </w:tc>
      </w:tr>
      <w:tr w:rsidR="006117A7" w:rsidRPr="004E0F60" w14:paraId="3C333090" w14:textId="77777777" w:rsidTr="00C05ACD">
        <w:trPr>
          <w:tblHeader/>
        </w:trPr>
        <w:tc>
          <w:tcPr>
            <w:tcW w:w="1242" w:type="dxa"/>
            <w:tcBorders>
              <w:top w:val="single" w:sz="4" w:space="0" w:color="auto"/>
              <w:bottom w:val="single" w:sz="4" w:space="0" w:color="auto"/>
            </w:tcBorders>
            <w:shd w:val="clear" w:color="auto" w:fill="auto"/>
          </w:tcPr>
          <w:p w14:paraId="4757559B" w14:textId="09B0E117" w:rsidR="006117A7" w:rsidRDefault="006117A7" w:rsidP="006117A7">
            <w:pPr>
              <w:pStyle w:val="BMSTableHeader"/>
              <w:spacing w:before="120" w:after="120"/>
              <w:jc w:val="left"/>
              <w:rPr>
                <w:b w:val="0"/>
                <w:lang w:val="en-AU"/>
              </w:rPr>
            </w:pPr>
            <w:r>
              <w:rPr>
                <w:b w:val="0"/>
                <w:lang w:val="en-AU"/>
              </w:rPr>
              <w:t>Adjuvant OC, GOJC</w:t>
            </w:r>
          </w:p>
        </w:tc>
        <w:tc>
          <w:tcPr>
            <w:tcW w:w="7784" w:type="dxa"/>
            <w:tcBorders>
              <w:top w:val="single" w:sz="4" w:space="0" w:color="auto"/>
              <w:bottom w:val="single" w:sz="4" w:space="0" w:color="auto"/>
            </w:tcBorders>
            <w:shd w:val="clear" w:color="auto" w:fill="auto"/>
          </w:tcPr>
          <w:p w14:paraId="7C7C00AF" w14:textId="68C79D0E" w:rsidR="006117A7" w:rsidRDefault="006117A7" w:rsidP="006117A7">
            <w:pPr>
              <w:pStyle w:val="BMSTableHeader"/>
              <w:numPr>
                <w:ilvl w:val="0"/>
                <w:numId w:val="29"/>
              </w:numPr>
              <w:spacing w:before="120" w:after="120"/>
              <w:jc w:val="left"/>
              <w:rPr>
                <w:b w:val="0"/>
                <w:lang w:val="en-AU"/>
              </w:rPr>
            </w:pPr>
            <w:r>
              <w:rPr>
                <w:b w:val="0"/>
                <w:lang w:val="en-AU"/>
              </w:rPr>
              <w:t>P</w:t>
            </w:r>
            <w:r w:rsidRPr="00382A51">
              <w:rPr>
                <w:b w:val="0"/>
                <w:lang w:val="en-AU"/>
              </w:rPr>
              <w:t xml:space="preserve">atients who did not receive concurrent chemoradiotherapy (CRT) prior to surgery, stage IV </w:t>
            </w:r>
            <w:proofErr w:type="spellStart"/>
            <w:r w:rsidRPr="00382A51">
              <w:rPr>
                <w:b w:val="0"/>
                <w:lang w:val="en-AU"/>
              </w:rPr>
              <w:t>resectable</w:t>
            </w:r>
            <w:proofErr w:type="spellEnd"/>
            <w:r w:rsidRPr="00382A51">
              <w:rPr>
                <w:b w:val="0"/>
                <w:lang w:val="en-AU"/>
              </w:rPr>
              <w:t xml:space="preserve"> disease, autoimmune disease, any condition requiring systemic treatment with either corticosteroids (&gt;10 mg daily prednisone or equivalent) or other immunosuppressive medications.</w:t>
            </w:r>
          </w:p>
        </w:tc>
      </w:tr>
      <w:tr w:rsidR="00C05ACD" w:rsidRPr="004E0F60" w14:paraId="7D765B34" w14:textId="77777777" w:rsidTr="00E6619B">
        <w:trPr>
          <w:tblHeader/>
        </w:trPr>
        <w:tc>
          <w:tcPr>
            <w:tcW w:w="1242" w:type="dxa"/>
            <w:tcBorders>
              <w:top w:val="single" w:sz="4" w:space="0" w:color="auto"/>
              <w:bottom w:val="single" w:sz="4" w:space="0" w:color="auto"/>
            </w:tcBorders>
            <w:shd w:val="clear" w:color="auto" w:fill="auto"/>
          </w:tcPr>
          <w:p w14:paraId="257D0F62" w14:textId="79FFBE2E" w:rsidR="00C05ACD" w:rsidRDefault="00C05ACD" w:rsidP="00C05ACD">
            <w:pPr>
              <w:pStyle w:val="BMSTableHeader"/>
              <w:spacing w:before="120" w:after="120"/>
              <w:jc w:val="left"/>
              <w:rPr>
                <w:b w:val="0"/>
                <w:lang w:val="en-AU"/>
              </w:rPr>
            </w:pPr>
            <w:r w:rsidRPr="00EA56C6">
              <w:rPr>
                <w:b w:val="0"/>
                <w:lang w:val="en-AU"/>
              </w:rPr>
              <w:t>GC, GOJC or OAC</w:t>
            </w:r>
          </w:p>
        </w:tc>
        <w:tc>
          <w:tcPr>
            <w:tcW w:w="7784" w:type="dxa"/>
            <w:tcBorders>
              <w:top w:val="single" w:sz="4" w:space="0" w:color="auto"/>
              <w:bottom w:val="single" w:sz="4" w:space="0" w:color="auto"/>
            </w:tcBorders>
            <w:shd w:val="clear" w:color="auto" w:fill="auto"/>
          </w:tcPr>
          <w:p w14:paraId="49C3F40C" w14:textId="7C794543" w:rsidR="00081C65" w:rsidRPr="00C05ACD" w:rsidRDefault="00C05ACD" w:rsidP="0063228A">
            <w:pPr>
              <w:pStyle w:val="BMSTableHeader"/>
              <w:numPr>
                <w:ilvl w:val="0"/>
                <w:numId w:val="29"/>
              </w:numPr>
              <w:tabs>
                <w:tab w:val="left" w:pos="7140"/>
              </w:tabs>
              <w:spacing w:before="120" w:after="120"/>
              <w:ind w:left="318" w:hanging="284"/>
              <w:jc w:val="left"/>
              <w:rPr>
                <w:b w:val="0"/>
                <w:lang w:val="en-AU"/>
              </w:rPr>
            </w:pPr>
            <w:r w:rsidRPr="00EA56C6">
              <w:rPr>
                <w:b w:val="0"/>
                <w:lang w:val="en-AU"/>
              </w:rPr>
              <w:t>Patients positive for human epidermal growth factor receptor 2 (HER2)</w:t>
            </w:r>
          </w:p>
        </w:tc>
      </w:tr>
      <w:tr w:rsidR="007D29C6" w:rsidRPr="004E0F60" w14:paraId="474D5250" w14:textId="77777777" w:rsidTr="00FA0A9E">
        <w:trPr>
          <w:tblHeader/>
        </w:trPr>
        <w:tc>
          <w:tcPr>
            <w:tcW w:w="1242" w:type="dxa"/>
            <w:tcBorders>
              <w:top w:val="single" w:sz="4" w:space="0" w:color="auto"/>
              <w:bottom w:val="double" w:sz="4" w:space="0" w:color="auto"/>
            </w:tcBorders>
            <w:shd w:val="clear" w:color="auto" w:fill="auto"/>
          </w:tcPr>
          <w:p w14:paraId="61F7504D" w14:textId="5554CACD" w:rsidR="007D29C6" w:rsidRPr="00EA56C6" w:rsidRDefault="007D29C6" w:rsidP="007D29C6">
            <w:pPr>
              <w:pStyle w:val="BMSTableHeader"/>
              <w:spacing w:before="120" w:after="120"/>
              <w:jc w:val="left"/>
              <w:rPr>
                <w:b w:val="0"/>
                <w:lang w:val="en-AU"/>
              </w:rPr>
            </w:pPr>
            <w:r>
              <w:rPr>
                <w:b w:val="0"/>
                <w:lang w:val="en-AU"/>
              </w:rPr>
              <w:lastRenderedPageBreak/>
              <w:t>Adjuvant MIUC</w:t>
            </w:r>
          </w:p>
        </w:tc>
        <w:tc>
          <w:tcPr>
            <w:tcW w:w="7784" w:type="dxa"/>
            <w:tcBorders>
              <w:top w:val="single" w:sz="4" w:space="0" w:color="auto"/>
              <w:bottom w:val="double" w:sz="4" w:space="0" w:color="auto"/>
            </w:tcBorders>
            <w:shd w:val="clear" w:color="auto" w:fill="auto"/>
          </w:tcPr>
          <w:p w14:paraId="3F7B9C2D" w14:textId="77777777" w:rsidR="007D29C6" w:rsidRPr="00630EFD" w:rsidRDefault="007D29C6" w:rsidP="007D29C6">
            <w:pPr>
              <w:pStyle w:val="BMSTableHeader"/>
              <w:numPr>
                <w:ilvl w:val="0"/>
                <w:numId w:val="29"/>
              </w:numPr>
              <w:spacing w:before="120" w:after="120"/>
              <w:ind w:left="318" w:hanging="284"/>
              <w:jc w:val="left"/>
              <w:rPr>
                <w:b w:val="0"/>
                <w:lang w:val="en-AU"/>
              </w:rPr>
            </w:pPr>
            <w:r w:rsidRPr="00630EFD">
              <w:rPr>
                <w:b w:val="0"/>
                <w:lang w:val="en-AU"/>
              </w:rPr>
              <w:t>Patients with a baseline performance score of ≥2 (except patients with a baseline performance score of 2 who have not received cisplatin based neoadjuvant chemotherapy and are considered ineligible for cisplatin adjuvant chemotherapy)</w:t>
            </w:r>
          </w:p>
          <w:p w14:paraId="67D090BB" w14:textId="04233DAC" w:rsidR="007D29C6" w:rsidRPr="00EA56C6" w:rsidRDefault="007D29C6" w:rsidP="007D29C6">
            <w:pPr>
              <w:pStyle w:val="BMSTableHeader"/>
              <w:numPr>
                <w:ilvl w:val="0"/>
                <w:numId w:val="29"/>
              </w:numPr>
              <w:tabs>
                <w:tab w:val="left" w:pos="7140"/>
              </w:tabs>
              <w:spacing w:before="120" w:after="120"/>
              <w:ind w:left="318" w:hanging="284"/>
              <w:jc w:val="left"/>
              <w:rPr>
                <w:b w:val="0"/>
                <w:lang w:val="en-AU"/>
              </w:rPr>
            </w:pPr>
            <w:r w:rsidRPr="00630EFD">
              <w:rPr>
                <w:b w:val="0"/>
                <w:lang w:val="en-AU"/>
              </w:rPr>
              <w:t>Evidence of disease after surgery</w:t>
            </w:r>
          </w:p>
        </w:tc>
      </w:tr>
    </w:tbl>
    <w:p w14:paraId="387CD3DD" w14:textId="437C326F" w:rsidR="006D3CB9" w:rsidRPr="004E0F60" w:rsidRDefault="000346E4" w:rsidP="004F521F">
      <w:pPr>
        <w:pStyle w:val="Heading3"/>
        <w:rPr>
          <w:noProof w:val="0"/>
          <w:lang w:val="en-AU"/>
        </w:rPr>
      </w:pPr>
      <w:r w:rsidRPr="004E0F60">
        <w:rPr>
          <w:rStyle w:val="Heading3Char"/>
          <w:b/>
          <w:noProof w:val="0"/>
          <w:lang w:val="en-AU"/>
        </w:rPr>
        <w:t xml:space="preserve">Use in </w:t>
      </w:r>
      <w:r w:rsidR="00E26FDD" w:rsidRPr="004E0F60">
        <w:rPr>
          <w:rStyle w:val="Heading3Char"/>
          <w:b/>
          <w:noProof w:val="0"/>
          <w:lang w:val="en-AU"/>
        </w:rPr>
        <w:t>r</w:t>
      </w:r>
      <w:r w:rsidR="001D53CF" w:rsidRPr="004E0F60">
        <w:rPr>
          <w:rStyle w:val="Heading3Char"/>
          <w:b/>
          <w:noProof w:val="0"/>
          <w:lang w:val="en-AU"/>
        </w:rPr>
        <w:t xml:space="preserve">enal </w:t>
      </w:r>
      <w:r w:rsidR="00E26FDD" w:rsidRPr="004E0F60">
        <w:rPr>
          <w:rStyle w:val="Heading3Char"/>
          <w:b/>
          <w:noProof w:val="0"/>
          <w:lang w:val="en-AU"/>
        </w:rPr>
        <w:t>i</w:t>
      </w:r>
      <w:r w:rsidR="001D53CF" w:rsidRPr="004E0F60">
        <w:rPr>
          <w:rStyle w:val="Heading3Char"/>
          <w:b/>
          <w:noProof w:val="0"/>
          <w:lang w:val="en-AU"/>
        </w:rPr>
        <w:t>mpairment</w:t>
      </w:r>
      <w:r w:rsidR="001D53CF" w:rsidRPr="004E0F60">
        <w:rPr>
          <w:noProof w:val="0"/>
          <w:lang w:val="en-AU"/>
        </w:rPr>
        <w:t xml:space="preserve"> </w:t>
      </w:r>
    </w:p>
    <w:p w14:paraId="45F5516B" w14:textId="2DA27B19" w:rsidR="00711EC8" w:rsidRPr="004E0F60" w:rsidRDefault="00EA024A" w:rsidP="00711EC8">
      <w:pPr>
        <w:spacing w:after="120"/>
      </w:pPr>
      <w:r w:rsidRPr="004E0F60">
        <w:t xml:space="preserve">The safety and efficacy of OPDIVO have not been studied in patients with severe renal impairment. </w:t>
      </w:r>
      <w:r w:rsidR="00711EC8" w:rsidRPr="004E0F60">
        <w:t>See Section 4.2 Dose and method of administration</w:t>
      </w:r>
      <w:r w:rsidR="00CA17F2" w:rsidRPr="004E0F60">
        <w:t xml:space="preserve"> – renal impairment</w:t>
      </w:r>
      <w:r w:rsidR="00711EC8" w:rsidRPr="004E0F60">
        <w:t xml:space="preserve">. </w:t>
      </w:r>
    </w:p>
    <w:p w14:paraId="524CBC7A" w14:textId="597C838D" w:rsidR="006D3CB9" w:rsidRPr="004E0F60" w:rsidRDefault="000346E4" w:rsidP="004F521F">
      <w:pPr>
        <w:pStyle w:val="Heading3"/>
        <w:rPr>
          <w:noProof w:val="0"/>
          <w:lang w:val="en-AU"/>
        </w:rPr>
      </w:pPr>
      <w:bookmarkStart w:id="10" w:name="Paediatric_Use"/>
      <w:bookmarkStart w:id="11" w:name="Use_in_Elderly"/>
      <w:bookmarkStart w:id="12" w:name="Patients_on_controlled_sodium_diet"/>
      <w:bookmarkStart w:id="13" w:name="Use_in_Renal_Impairment"/>
      <w:bookmarkStart w:id="14" w:name="The_safety_and_efficacy_of_nivolumab_hav"/>
      <w:bookmarkEnd w:id="10"/>
      <w:bookmarkEnd w:id="11"/>
      <w:bookmarkEnd w:id="12"/>
      <w:bookmarkEnd w:id="13"/>
      <w:bookmarkEnd w:id="14"/>
      <w:r w:rsidRPr="004E0F60">
        <w:rPr>
          <w:rStyle w:val="Heading3Char"/>
          <w:b/>
          <w:noProof w:val="0"/>
          <w:lang w:val="en-AU"/>
        </w:rPr>
        <w:t xml:space="preserve">Use in </w:t>
      </w:r>
      <w:r w:rsidR="00E26FDD" w:rsidRPr="004E0F60">
        <w:rPr>
          <w:rStyle w:val="Heading3Char"/>
          <w:b/>
          <w:noProof w:val="0"/>
          <w:lang w:val="en-AU"/>
        </w:rPr>
        <w:t>h</w:t>
      </w:r>
      <w:r w:rsidR="00484F15" w:rsidRPr="004E0F60">
        <w:rPr>
          <w:rStyle w:val="Heading3Char"/>
          <w:b/>
          <w:noProof w:val="0"/>
          <w:lang w:val="en-AU"/>
        </w:rPr>
        <w:t xml:space="preserve">epatic </w:t>
      </w:r>
      <w:r w:rsidR="00E26FDD" w:rsidRPr="004E0F60">
        <w:rPr>
          <w:rStyle w:val="Heading3Char"/>
          <w:b/>
          <w:noProof w:val="0"/>
          <w:lang w:val="en-AU"/>
        </w:rPr>
        <w:t>i</w:t>
      </w:r>
      <w:r w:rsidR="00484F15" w:rsidRPr="004E0F60">
        <w:rPr>
          <w:rStyle w:val="Heading3Char"/>
          <w:b/>
          <w:noProof w:val="0"/>
          <w:lang w:val="en-AU"/>
        </w:rPr>
        <w:t>mpairment</w:t>
      </w:r>
      <w:r w:rsidR="00484F15" w:rsidRPr="004E0F60">
        <w:rPr>
          <w:noProof w:val="0"/>
          <w:lang w:val="en-AU"/>
        </w:rPr>
        <w:t xml:space="preserve"> </w:t>
      </w:r>
    </w:p>
    <w:p w14:paraId="1D914E1C" w14:textId="1E227C0F" w:rsidR="006D3CB9" w:rsidRPr="004E0F60" w:rsidRDefault="006D3CB9" w:rsidP="00035478">
      <w:pPr>
        <w:spacing w:after="120"/>
      </w:pPr>
      <w:r w:rsidRPr="004E0F60">
        <w:t>The safety and efficacy of OPDIVO have not been studied in patients with severe hepatic impairment</w:t>
      </w:r>
      <w:r w:rsidR="00FB2D18" w:rsidRPr="004E0F60">
        <w:t xml:space="preserve"> or </w:t>
      </w:r>
      <w:r w:rsidR="00977A9C" w:rsidRPr="004E0F60">
        <w:t>with</w:t>
      </w:r>
      <w:r w:rsidR="00FB2D18" w:rsidRPr="004E0F60">
        <w:t xml:space="preserve"> </w:t>
      </w:r>
      <w:r w:rsidR="00123FB8" w:rsidRPr="004E0F60">
        <w:t xml:space="preserve">cirrhosis of </w:t>
      </w:r>
      <w:r w:rsidR="00FB2D18" w:rsidRPr="004E0F60">
        <w:t>Child-Pugh B</w:t>
      </w:r>
      <w:r w:rsidR="00123FB8" w:rsidRPr="004E0F60">
        <w:t xml:space="preserve"> or </w:t>
      </w:r>
      <w:r w:rsidR="00FB2D18" w:rsidRPr="004E0F60">
        <w:t xml:space="preserve">C </w:t>
      </w:r>
      <w:r w:rsidR="00123FB8" w:rsidRPr="004E0F60">
        <w:t>severity</w:t>
      </w:r>
      <w:r w:rsidR="00FB2D18" w:rsidRPr="004E0F60">
        <w:t xml:space="preserve">. </w:t>
      </w:r>
      <w:r w:rsidR="008F3435" w:rsidRPr="004E0F60">
        <w:t xml:space="preserve"> </w:t>
      </w:r>
      <w:r w:rsidR="00FB2D18" w:rsidRPr="004E0F60">
        <w:t>OPDIVO must be administered with caution in these patients. Data</w:t>
      </w:r>
      <w:r w:rsidR="008F3435" w:rsidRPr="004E0F60">
        <w:t xml:space="preserve"> in patients with moderate hepatic impairment</w:t>
      </w:r>
      <w:r w:rsidR="00A82D41" w:rsidRPr="004E0F60">
        <w:t xml:space="preserve"> are</w:t>
      </w:r>
      <w:r w:rsidR="00FB2D18" w:rsidRPr="004E0F60">
        <w:t xml:space="preserve"> limited</w:t>
      </w:r>
      <w:r w:rsidR="00F25DED" w:rsidRPr="004E0F60">
        <w:t xml:space="preserve"> </w:t>
      </w:r>
      <w:r w:rsidRPr="004E0F60">
        <w:t xml:space="preserve">(see </w:t>
      </w:r>
      <w:r w:rsidR="00F80465" w:rsidRPr="004E0F60">
        <w:t>Section 5.2</w:t>
      </w:r>
      <w:r w:rsidR="00493B85" w:rsidRPr="004E0F60">
        <w:t xml:space="preserve"> Pharmacokinetic properties</w:t>
      </w:r>
      <w:r w:rsidR="00FB2D18" w:rsidRPr="004E0F60">
        <w:t>,</w:t>
      </w:r>
      <w:r w:rsidR="00F80465" w:rsidRPr="004E0F60">
        <w:t xml:space="preserve"> 4.2</w:t>
      </w:r>
      <w:r w:rsidR="00493B85" w:rsidRPr="004E0F60">
        <w:t xml:space="preserve"> Dose and method of administration</w:t>
      </w:r>
      <w:r w:rsidR="000346E4" w:rsidRPr="004E0F60">
        <w:t xml:space="preserve"> - hepatic impairment</w:t>
      </w:r>
      <w:r w:rsidR="00FB2D18" w:rsidRPr="004E0F60">
        <w:t xml:space="preserve"> and 4.7 Adverse effects (undesirable effects) – Description of selected immune-related adverse reactions – Immune-related hepatitis</w:t>
      </w:r>
      <w:r w:rsidR="00F80465" w:rsidRPr="004E0F60">
        <w:t>)</w:t>
      </w:r>
      <w:r w:rsidRPr="004E0F60">
        <w:t xml:space="preserve">. </w:t>
      </w:r>
    </w:p>
    <w:p w14:paraId="233DB21B" w14:textId="6DD951DA" w:rsidR="006D3CB9" w:rsidRPr="004E0F60" w:rsidRDefault="00484F15" w:rsidP="004F521F">
      <w:pPr>
        <w:pStyle w:val="Heading3"/>
        <w:rPr>
          <w:noProof w:val="0"/>
          <w:lang w:val="en-AU"/>
        </w:rPr>
      </w:pPr>
      <w:r w:rsidRPr="004E0F60">
        <w:rPr>
          <w:rStyle w:val="Heading3Char"/>
          <w:b/>
          <w:noProof w:val="0"/>
          <w:lang w:val="en-AU"/>
        </w:rPr>
        <w:t>Patients on controlled sodium diet</w:t>
      </w:r>
      <w:r w:rsidRPr="004E0F60">
        <w:rPr>
          <w:noProof w:val="0"/>
          <w:lang w:val="en-AU"/>
        </w:rPr>
        <w:t xml:space="preserve"> </w:t>
      </w:r>
    </w:p>
    <w:p w14:paraId="10E681A4" w14:textId="77777777" w:rsidR="006D3CB9" w:rsidRPr="004E0F60" w:rsidRDefault="006D3CB9" w:rsidP="00035478">
      <w:pPr>
        <w:spacing w:after="120"/>
        <w:rPr>
          <w:lang w:eastAsia="fr-FR"/>
        </w:rPr>
      </w:pPr>
      <w:r w:rsidRPr="004E0F60">
        <w:rPr>
          <w:lang w:eastAsia="fr-FR"/>
        </w:rPr>
        <w:t>Each mL of this medicinal product contains 0.1 mmol (or 2.5 mg) sodium. To be taken into consideration when treating patients on a controlled sodium diet.</w:t>
      </w:r>
    </w:p>
    <w:p w14:paraId="4909F915" w14:textId="13F927AE" w:rsidR="00C054B7" w:rsidRPr="004E0F60" w:rsidRDefault="0065751E" w:rsidP="004F521F">
      <w:pPr>
        <w:pStyle w:val="Heading3"/>
        <w:rPr>
          <w:rStyle w:val="Heading3Char"/>
          <w:b/>
          <w:noProof w:val="0"/>
          <w:lang w:val="en-AU"/>
        </w:rPr>
      </w:pPr>
      <w:r w:rsidRPr="004E0F60">
        <w:rPr>
          <w:rStyle w:val="Heading3Char"/>
          <w:b/>
          <w:noProof w:val="0"/>
          <w:lang w:val="en-AU"/>
        </w:rPr>
        <w:t xml:space="preserve">Use in </w:t>
      </w:r>
      <w:r w:rsidR="00FA4484" w:rsidRPr="004E0F60">
        <w:rPr>
          <w:rStyle w:val="Heading3Char"/>
          <w:b/>
          <w:noProof w:val="0"/>
          <w:lang w:val="en-AU"/>
        </w:rPr>
        <w:t>the e</w:t>
      </w:r>
      <w:r w:rsidR="00655F9F" w:rsidRPr="004E0F60">
        <w:rPr>
          <w:rStyle w:val="Heading3Char"/>
          <w:b/>
          <w:noProof w:val="0"/>
          <w:lang w:val="en-AU"/>
        </w:rPr>
        <w:t>lderly</w:t>
      </w:r>
    </w:p>
    <w:p w14:paraId="1EA577EB" w14:textId="05BF569A" w:rsidR="00C054B7" w:rsidRPr="004E0F60" w:rsidRDefault="00655F9F" w:rsidP="00035478">
      <w:pPr>
        <w:spacing w:after="120"/>
      </w:pPr>
      <w:r w:rsidRPr="004E0F60">
        <w:t>See Section 4.2 Dose and method of administration</w:t>
      </w:r>
      <w:r w:rsidR="000862B2" w:rsidRPr="004E0F60">
        <w:t>.</w:t>
      </w:r>
      <w:r w:rsidR="00C054B7" w:rsidRPr="004E0F60">
        <w:t xml:space="preserve"> </w:t>
      </w:r>
    </w:p>
    <w:p w14:paraId="3C1D5BD0" w14:textId="728D956A" w:rsidR="0092589D" w:rsidRPr="004E0F60" w:rsidRDefault="00484F15" w:rsidP="004F521F">
      <w:pPr>
        <w:pStyle w:val="Heading3"/>
        <w:rPr>
          <w:noProof w:val="0"/>
          <w:lang w:val="en-AU"/>
        </w:rPr>
      </w:pPr>
      <w:r w:rsidRPr="004E0F60">
        <w:rPr>
          <w:rStyle w:val="Heading3Char"/>
          <w:b/>
          <w:noProof w:val="0"/>
          <w:lang w:val="en-AU"/>
        </w:rPr>
        <w:t xml:space="preserve">Paediatric </w:t>
      </w:r>
      <w:r w:rsidR="00FA4484" w:rsidRPr="004E0F60">
        <w:rPr>
          <w:rStyle w:val="Heading3Char"/>
          <w:b/>
          <w:noProof w:val="0"/>
          <w:lang w:val="en-AU"/>
        </w:rPr>
        <w:t>u</w:t>
      </w:r>
      <w:r w:rsidRPr="004E0F60">
        <w:rPr>
          <w:rStyle w:val="Heading3Char"/>
          <w:b/>
          <w:noProof w:val="0"/>
          <w:lang w:val="en-AU"/>
        </w:rPr>
        <w:t>se</w:t>
      </w:r>
      <w:r w:rsidRPr="004E0F60">
        <w:rPr>
          <w:noProof w:val="0"/>
          <w:lang w:val="en-AU"/>
        </w:rPr>
        <w:t xml:space="preserve"> </w:t>
      </w:r>
    </w:p>
    <w:p w14:paraId="523BCAF3" w14:textId="1214E7EA" w:rsidR="0092589D" w:rsidRPr="004E0F60" w:rsidRDefault="0092589D" w:rsidP="00035478">
      <w:pPr>
        <w:spacing w:after="120"/>
      </w:pPr>
      <w:r w:rsidRPr="004E0F60">
        <w:t>The safety and efficacy of OPDIVO in children below 18 years have not been established. The use of OPDIVO in children or adolescents is not recommended.</w:t>
      </w:r>
    </w:p>
    <w:p w14:paraId="37896E24" w14:textId="6084D440" w:rsidR="001A3992" w:rsidRPr="004E0F60" w:rsidRDefault="001A3992" w:rsidP="004F521F">
      <w:pPr>
        <w:pStyle w:val="Heading2"/>
        <w:rPr>
          <w:lang w:val="en-AU"/>
        </w:rPr>
      </w:pPr>
      <w:r w:rsidRPr="004E0F60">
        <w:rPr>
          <w:lang w:val="en-AU"/>
        </w:rPr>
        <w:t>Interactions with other medicines and other forms of interactions</w:t>
      </w:r>
    </w:p>
    <w:p w14:paraId="34E65125" w14:textId="77777777" w:rsidR="006D3CB9" w:rsidRPr="004E0F60" w:rsidRDefault="006D3CB9" w:rsidP="005E7F77">
      <w:r w:rsidRPr="004E0F60">
        <w:t xml:space="preserve">Pharmacokinetic interaction studies have not been conducted. Nivolumab is a human monoclonal antibody. As monoclonal antibodies are not metabolised by cytochrome P450 (CYP) enzymes or other drug metabolizing enzymes, </w:t>
      </w:r>
      <w:proofErr w:type="gramStart"/>
      <w:r w:rsidRPr="004E0F60">
        <w:t>inhibition</w:t>
      </w:r>
      <w:proofErr w:type="gramEnd"/>
      <w:r w:rsidRPr="004E0F60">
        <w:t xml:space="preserve"> or induction of these enzymes by co-administered medicinal products is not anticipated to affect the pharmacokinetics of nivolumab. Nivolumab is not expected to </w:t>
      </w:r>
      <w:proofErr w:type="gramStart"/>
      <w:r w:rsidRPr="004E0F60">
        <w:t>have an effect on</w:t>
      </w:r>
      <w:proofErr w:type="gramEnd"/>
      <w:r w:rsidRPr="004E0F60">
        <w:t xml:space="preserve"> CYP or other drug metabolizing enzymes in terms of inhibition or induction. </w:t>
      </w:r>
    </w:p>
    <w:p w14:paraId="02C3D91A" w14:textId="77777777" w:rsidR="006D3CB9" w:rsidRPr="004E0F60" w:rsidRDefault="006D3CB9" w:rsidP="004F521F">
      <w:pPr>
        <w:pStyle w:val="Heading3"/>
        <w:rPr>
          <w:noProof w:val="0"/>
          <w:lang w:val="en-AU"/>
        </w:rPr>
      </w:pPr>
      <w:r w:rsidRPr="004E0F60">
        <w:rPr>
          <w:noProof w:val="0"/>
          <w:lang w:val="en-AU"/>
        </w:rPr>
        <w:t xml:space="preserve">Other forms of interaction </w:t>
      </w:r>
    </w:p>
    <w:p w14:paraId="12937376" w14:textId="77777777" w:rsidR="006D3CB9" w:rsidRPr="004E0F60" w:rsidRDefault="006D3CB9" w:rsidP="00392401">
      <w:pPr>
        <w:pStyle w:val="Heading4"/>
      </w:pPr>
      <w:r w:rsidRPr="004E0F60">
        <w:t>Systemic immunosuppression</w:t>
      </w:r>
    </w:p>
    <w:p w14:paraId="3DC13076" w14:textId="2348732D" w:rsidR="00493B85" w:rsidRPr="004E0F60" w:rsidRDefault="006D3CB9" w:rsidP="005E7F77">
      <w:r w:rsidRPr="004E0F60">
        <w:t>The use of systemic corticosteroids and other immunosuppressants at baseline, before starting nivolumab, should be avoided because of their potential interference with the pharmacodynamic activity. However, systemic corticosteroids and other immunosuppressants can be used after starting nivolumab to treat immune</w:t>
      </w:r>
      <w:r w:rsidRPr="004E0F60">
        <w:noBreakHyphen/>
        <w:t>related adverse reactions. The use of systemic immunosuppression after starting nivolumab treatment does not appear to impair the efficacy of nivolumab.</w:t>
      </w:r>
    </w:p>
    <w:p w14:paraId="47C33CD2" w14:textId="60783C3D" w:rsidR="001A3992" w:rsidRPr="004E0F60" w:rsidRDefault="001A3992" w:rsidP="004F521F">
      <w:pPr>
        <w:pStyle w:val="Heading2"/>
        <w:rPr>
          <w:lang w:val="en-AU"/>
        </w:rPr>
      </w:pPr>
      <w:r w:rsidRPr="004E0F60">
        <w:rPr>
          <w:lang w:val="en-AU"/>
        </w:rPr>
        <w:lastRenderedPageBreak/>
        <w:t xml:space="preserve">Fertility, pregnancy and lactation </w:t>
      </w:r>
    </w:p>
    <w:p w14:paraId="280121BA" w14:textId="25530AD7" w:rsidR="001A3992" w:rsidRPr="004E0F60" w:rsidRDefault="001A3992" w:rsidP="004F521F">
      <w:pPr>
        <w:pStyle w:val="Heading3"/>
        <w:rPr>
          <w:noProof w:val="0"/>
          <w:lang w:val="en-AU"/>
        </w:rPr>
      </w:pPr>
      <w:r w:rsidRPr="004E0F60">
        <w:rPr>
          <w:noProof w:val="0"/>
          <w:lang w:val="en-AU"/>
        </w:rPr>
        <w:t>Effects on fertility</w:t>
      </w:r>
    </w:p>
    <w:p w14:paraId="46D4407A" w14:textId="4A6C822A" w:rsidR="006D3CB9" w:rsidRPr="004E0F60" w:rsidRDefault="006D3CB9" w:rsidP="00294364">
      <w:r w:rsidRPr="004E0F60">
        <w:t>Studies to evaluate the effect of OPDIVO on fertility have not been performed. Thus, the effect of OPDIVO on male and female fertility is unknown.</w:t>
      </w:r>
    </w:p>
    <w:p w14:paraId="4E77A374" w14:textId="527893F6" w:rsidR="001A3992" w:rsidRPr="004E0F60" w:rsidRDefault="003C741E" w:rsidP="004F521F">
      <w:pPr>
        <w:pStyle w:val="Heading3"/>
        <w:rPr>
          <w:noProof w:val="0"/>
          <w:lang w:val="en-AU"/>
        </w:rPr>
      </w:pPr>
      <w:r w:rsidRPr="004E0F60">
        <w:rPr>
          <w:noProof w:val="0"/>
          <w:lang w:val="en-AU"/>
        </w:rPr>
        <w:t>Use in pregnancy</w:t>
      </w:r>
      <w:r w:rsidR="006D3CB9" w:rsidRPr="004E0F60">
        <w:rPr>
          <w:noProof w:val="0"/>
          <w:lang w:val="en-AU"/>
        </w:rPr>
        <w:t xml:space="preserve"> (Category D)</w:t>
      </w:r>
    </w:p>
    <w:p w14:paraId="6A65EB6E" w14:textId="77777777" w:rsidR="006D3CB9" w:rsidRPr="004E0F60" w:rsidRDefault="006D3CB9" w:rsidP="00294364">
      <w:r w:rsidRPr="004E0F60">
        <w:t>OPDIVO is not recommended during pregnancy or in women of childbearing potential not using effective contraception, unless the clinical benefit outweighs the potential risk. Advise females of reproductive potential to use effective contraception during treatment with OPDIVO for at least 5 months following the last dose of OPDIVO.</w:t>
      </w:r>
    </w:p>
    <w:p w14:paraId="6D68E8F8" w14:textId="02B6438A" w:rsidR="006D3CB9" w:rsidRPr="004E0F60" w:rsidRDefault="006D3CB9" w:rsidP="00294364">
      <w:r w:rsidRPr="004E0F60">
        <w:t xml:space="preserve">There are no data on the use of OPDIVO in pregnant women. Human IgG4 is known to cross the placental barrier and OPDIVO is an IgG4; </w:t>
      </w:r>
      <w:proofErr w:type="gramStart"/>
      <w:r w:rsidRPr="004E0F60">
        <w:t>therefore</w:t>
      </w:r>
      <w:proofErr w:type="gramEnd"/>
      <w:r w:rsidRPr="004E0F60">
        <w:t xml:space="preserve"> OPDIVO has the potential to be transmitted from the mother to the developing </w:t>
      </w:r>
      <w:r w:rsidRPr="003D606B">
        <w:t>f</w:t>
      </w:r>
      <w:r w:rsidR="003D606B" w:rsidRPr="003D606B">
        <w:t>o</w:t>
      </w:r>
      <w:r w:rsidRPr="003D606B">
        <w:t>etus</w:t>
      </w:r>
      <w:r w:rsidRPr="004E0F60">
        <w:t>. It is not known whether nivolumab can cause f</w:t>
      </w:r>
      <w:r w:rsidR="00F80465" w:rsidRPr="004E0F60">
        <w:t>o</w:t>
      </w:r>
      <w:r w:rsidRPr="004E0F60">
        <w:t xml:space="preserve">etal harm when administered to a pregnant woman </w:t>
      </w:r>
      <w:r w:rsidR="000F3633" w:rsidRPr="004E0F60">
        <w:t>(See 5.3 Preclinical safety data).</w:t>
      </w:r>
    </w:p>
    <w:p w14:paraId="5EC66C89" w14:textId="7698B916" w:rsidR="001A3992" w:rsidRPr="004E0F60" w:rsidRDefault="003C741E" w:rsidP="004F521F">
      <w:pPr>
        <w:pStyle w:val="Heading3"/>
        <w:rPr>
          <w:noProof w:val="0"/>
          <w:lang w:val="en-AU"/>
        </w:rPr>
      </w:pPr>
      <w:r w:rsidRPr="004E0F60">
        <w:rPr>
          <w:noProof w:val="0"/>
          <w:lang w:val="en-AU"/>
        </w:rPr>
        <w:t>Use in lactation</w:t>
      </w:r>
    </w:p>
    <w:p w14:paraId="4F9575AD" w14:textId="777A9408" w:rsidR="006D3CB9" w:rsidRPr="004E0F60" w:rsidRDefault="006D3CB9" w:rsidP="00294364">
      <w:r w:rsidRPr="004E0F60">
        <w:t xml:space="preserve">It is not known whether OPDIVO is secreted in human breast milk. </w:t>
      </w:r>
      <w:r w:rsidRPr="004E0F60">
        <w:rPr>
          <w:color w:val="000000"/>
        </w:rPr>
        <w:t>Because many drugs, including antibodies, can be secreted in human milk, a</w:t>
      </w:r>
      <w:r w:rsidRPr="004E0F60">
        <w:t xml:space="preserve"> risk to newborns/infants cannot be excluded. Clinical judgement is required to determine whether to discontinue breast-feeding or to discontinue OPDIVO therapy, </w:t>
      </w:r>
      <w:proofErr w:type="gramStart"/>
      <w:r w:rsidRPr="004E0F60">
        <w:t>taking into account</w:t>
      </w:r>
      <w:proofErr w:type="gramEnd"/>
      <w:r w:rsidRPr="004E0F60">
        <w:t xml:space="preserve"> the benefit of breast-feeding for the child and the benefit of therapy for the mother.</w:t>
      </w:r>
    </w:p>
    <w:p w14:paraId="0375B0C2" w14:textId="085DED6C" w:rsidR="001A3992" w:rsidRPr="004E0F60" w:rsidRDefault="001A3992" w:rsidP="004F521F">
      <w:pPr>
        <w:pStyle w:val="Heading2"/>
        <w:rPr>
          <w:lang w:val="en-AU"/>
        </w:rPr>
      </w:pPr>
      <w:r w:rsidRPr="004E0F60">
        <w:rPr>
          <w:lang w:val="en-AU"/>
        </w:rPr>
        <w:t>Effects on ab</w:t>
      </w:r>
      <w:r w:rsidR="003C741E" w:rsidRPr="004E0F60">
        <w:rPr>
          <w:lang w:val="en-AU"/>
        </w:rPr>
        <w:t>ility to drive and use machines</w:t>
      </w:r>
    </w:p>
    <w:p w14:paraId="40F5382B" w14:textId="614C00CA" w:rsidR="00060386" w:rsidRPr="004E0F60" w:rsidRDefault="00060386" w:rsidP="00294364">
      <w:r w:rsidRPr="004E0F60">
        <w:t xml:space="preserve">No studies on the effects on the ability to drive and use machines have been performed. Based on its pharmacodynamic properties, OPDIVO is unlikely to affect this ability. Because of potential adverse reactions such as fatigue (see </w:t>
      </w:r>
      <w:r w:rsidR="00F80465" w:rsidRPr="004E0F60">
        <w:t>Section 4.8</w:t>
      </w:r>
      <w:r w:rsidR="00DB5FE1" w:rsidRPr="004E0F60">
        <w:t xml:space="preserve"> Adverse effects</w:t>
      </w:r>
      <w:r w:rsidR="00F80465" w:rsidRPr="004E0F60">
        <w:t>)</w:t>
      </w:r>
      <w:r w:rsidRPr="004E0F60">
        <w:t>, patients should be advised to use caution when driving or operating machinery until they are certain that OPDIVO does not adversely affect them.</w:t>
      </w:r>
    </w:p>
    <w:p w14:paraId="7150EC92" w14:textId="6DCB1C96" w:rsidR="001A3992" w:rsidRPr="004E0F60" w:rsidRDefault="001A3992" w:rsidP="004F521F">
      <w:pPr>
        <w:pStyle w:val="Heading2"/>
        <w:rPr>
          <w:lang w:val="en-AU"/>
        </w:rPr>
      </w:pPr>
      <w:r w:rsidRPr="004E0F60">
        <w:rPr>
          <w:lang w:val="en-AU"/>
        </w:rPr>
        <w:t>Adverse effects (Undesirable effects)</w:t>
      </w:r>
    </w:p>
    <w:p w14:paraId="048FDA81" w14:textId="1BFBC8B2" w:rsidR="00060386" w:rsidRPr="004E0F60" w:rsidRDefault="00060386" w:rsidP="004F521F">
      <w:pPr>
        <w:pStyle w:val="Heading3"/>
        <w:rPr>
          <w:noProof w:val="0"/>
          <w:lang w:val="en-AU"/>
        </w:rPr>
      </w:pPr>
      <w:r w:rsidRPr="004E0F60">
        <w:rPr>
          <w:noProof w:val="0"/>
          <w:lang w:val="en-AU"/>
        </w:rPr>
        <w:t xml:space="preserve">Nivolumab </w:t>
      </w:r>
      <w:r w:rsidR="00C30DF4" w:rsidRPr="004E0F60">
        <w:rPr>
          <w:noProof w:val="0"/>
          <w:lang w:val="en-AU"/>
        </w:rPr>
        <w:t>m</w:t>
      </w:r>
      <w:r w:rsidRPr="004E0F60">
        <w:rPr>
          <w:noProof w:val="0"/>
          <w:lang w:val="en-AU"/>
        </w:rPr>
        <w:t>onotherapy</w:t>
      </w:r>
      <w:r w:rsidR="00C30DF4" w:rsidRPr="004E0F60">
        <w:rPr>
          <w:noProof w:val="0"/>
          <w:lang w:val="en-AU"/>
        </w:rPr>
        <w:t xml:space="preserve"> across tumour types</w:t>
      </w:r>
    </w:p>
    <w:p w14:paraId="25976FDE" w14:textId="54BCE671" w:rsidR="00060386" w:rsidRPr="004E0F60" w:rsidRDefault="00060386" w:rsidP="007A6AED">
      <w:pPr>
        <w:keepNext/>
        <w:spacing w:after="120"/>
      </w:pPr>
      <w:r w:rsidRPr="004E0F60">
        <w:t xml:space="preserve">Nivolumab is </w:t>
      </w:r>
      <w:proofErr w:type="gramStart"/>
      <w:r w:rsidRPr="004E0F60">
        <w:t>most commonly associated</w:t>
      </w:r>
      <w:proofErr w:type="gramEnd"/>
      <w:r w:rsidRPr="004E0F60">
        <w:t xml:space="preserve"> with immune-related adverse reactions. Most of these, including severe reactions, resolved following initiation of appropriate medical therapy or withdrawal of nivolumab (see </w:t>
      </w:r>
      <w:r w:rsidR="00F80465" w:rsidRPr="004E0F60">
        <w:rPr>
          <w:rFonts w:eastAsia="TimesNewRoman"/>
        </w:rPr>
        <w:t xml:space="preserve">Section 4.8 </w:t>
      </w:r>
      <w:r w:rsidR="00DB5FE1" w:rsidRPr="004E0F60">
        <w:rPr>
          <w:rFonts w:eastAsia="TimesNewRoman"/>
        </w:rPr>
        <w:t>Adverse effects</w:t>
      </w:r>
      <w:r w:rsidR="00310419" w:rsidRPr="004E0F60">
        <w:rPr>
          <w:rFonts w:eastAsia="TimesNewRoman"/>
        </w:rPr>
        <w:t xml:space="preserve"> -</w:t>
      </w:r>
      <w:r w:rsidR="00DB5FE1" w:rsidRPr="004E0F60">
        <w:rPr>
          <w:rFonts w:eastAsia="TimesNewRoman"/>
        </w:rPr>
        <w:t xml:space="preserve"> </w:t>
      </w:r>
      <w:r w:rsidR="00F80465" w:rsidRPr="004E0F60">
        <w:rPr>
          <w:rFonts w:eastAsia="TimesNewRoman"/>
        </w:rPr>
        <w:t>Selected immune-related adverse reactions)</w:t>
      </w:r>
      <w:r w:rsidRPr="004E0F60">
        <w:t>.</w:t>
      </w:r>
    </w:p>
    <w:p w14:paraId="7037133E" w14:textId="7C2F3CBC" w:rsidR="00060386" w:rsidRPr="004E0F60" w:rsidRDefault="0022357A" w:rsidP="007A6AED">
      <w:pPr>
        <w:spacing w:after="120"/>
      </w:pPr>
      <w:r w:rsidRPr="004E0F60">
        <w:t xml:space="preserve">The overall safety profile </w:t>
      </w:r>
      <w:r w:rsidR="00060386" w:rsidRPr="004E0F60">
        <w:t xml:space="preserve">of nivolumab 3 mg/kg </w:t>
      </w:r>
      <w:r w:rsidR="00724D58" w:rsidRPr="004E0F60">
        <w:t xml:space="preserve">two </w:t>
      </w:r>
      <w:proofErr w:type="gramStart"/>
      <w:r w:rsidR="00724D58" w:rsidRPr="004E0F60">
        <w:t>weekly</w:t>
      </w:r>
      <w:proofErr w:type="gramEnd"/>
      <w:r w:rsidR="00724D58" w:rsidRPr="004E0F60">
        <w:t xml:space="preserve"> </w:t>
      </w:r>
      <w:r w:rsidR="00060386" w:rsidRPr="004E0F60">
        <w:t xml:space="preserve">as monotherapy </w:t>
      </w:r>
      <w:r w:rsidR="00CA67E2" w:rsidRPr="004E0F60">
        <w:t>was assessed from a pooled dataset (n=</w:t>
      </w:r>
      <w:r w:rsidR="002C77EA">
        <w:t>4122</w:t>
      </w:r>
      <w:r w:rsidR="00CA67E2" w:rsidRPr="004E0F60">
        <w:t xml:space="preserve">) </w:t>
      </w:r>
      <w:r w:rsidR="006E5B4B">
        <w:t>which excluded stud</w:t>
      </w:r>
      <w:r w:rsidR="0099117A">
        <w:t>y</w:t>
      </w:r>
      <w:r w:rsidR="006E5B4B">
        <w:t xml:space="preserve"> CA209040</w:t>
      </w:r>
      <w:r w:rsidR="00CA67E2" w:rsidRPr="004E0F60">
        <w:t>.</w:t>
      </w:r>
      <w:r w:rsidR="00060386" w:rsidRPr="004E0F60">
        <w:t xml:space="preserve"> </w:t>
      </w:r>
      <w:r w:rsidR="00CA67E2" w:rsidRPr="004E0F60">
        <w:t>T</w:t>
      </w:r>
      <w:r w:rsidR="00060386" w:rsidRPr="004E0F60">
        <w:t>he most frequent adverse reactions</w:t>
      </w:r>
      <w:r w:rsidR="00CA67E2" w:rsidRPr="004E0F60">
        <w:t xml:space="preserve"> in the pooled dataset</w:t>
      </w:r>
      <w:r w:rsidR="00060386" w:rsidRPr="004E0F60">
        <w:t xml:space="preserve"> (≥ 10%) were fatigue (</w:t>
      </w:r>
      <w:r w:rsidR="00747164">
        <w:t>29.3</w:t>
      </w:r>
      <w:r w:rsidR="00060386" w:rsidRPr="004E0F60">
        <w:t>%), rash (</w:t>
      </w:r>
      <w:r w:rsidR="00747164">
        <w:t>18.6</w:t>
      </w:r>
      <w:r w:rsidR="00060386" w:rsidRPr="004E0F60">
        <w:t>%), pruritus (</w:t>
      </w:r>
      <w:r w:rsidR="00C67E3A">
        <w:t>14.8</w:t>
      </w:r>
      <w:r w:rsidR="00C76523" w:rsidRPr="004E0F60">
        <w:t>%</w:t>
      </w:r>
      <w:r w:rsidR="00060386" w:rsidRPr="004E0F60">
        <w:t>), diarrhoea (</w:t>
      </w:r>
      <w:r w:rsidR="00C67E3A">
        <w:t>14.8</w:t>
      </w:r>
      <w:r w:rsidR="00C76523" w:rsidRPr="004E0F60">
        <w:t>%</w:t>
      </w:r>
      <w:r w:rsidR="00060386" w:rsidRPr="004E0F60">
        <w:t>) and nausea (</w:t>
      </w:r>
      <w:r w:rsidR="00C67E3A">
        <w:t>10.9</w:t>
      </w:r>
      <w:r w:rsidR="00060386" w:rsidRPr="004E0F60">
        <w:t xml:space="preserve">%). </w:t>
      </w:r>
      <w:proofErr w:type="gramStart"/>
      <w:r w:rsidR="00060386" w:rsidRPr="004E0F60">
        <w:t>The majority of</w:t>
      </w:r>
      <w:proofErr w:type="gramEnd"/>
      <w:r w:rsidR="00060386" w:rsidRPr="004E0F60">
        <w:t xml:space="preserve"> adverse reactions were mild to moderate (Grade 1 or 2).</w:t>
      </w:r>
    </w:p>
    <w:p w14:paraId="63D2429A" w14:textId="3B39EED6" w:rsidR="00084962" w:rsidRPr="004E0F60" w:rsidRDefault="00060386" w:rsidP="007A6AED">
      <w:r w:rsidRPr="004E0F60">
        <w:t>Adverse reactions reported in the pooled dataset for patients treated with nivolumab monotherapy (n = </w:t>
      </w:r>
      <w:r w:rsidR="006F437A">
        <w:t>4122</w:t>
      </w:r>
      <w:r w:rsidRPr="004E0F60">
        <w:t>) are presented in</w:t>
      </w:r>
      <w:r w:rsidR="001F5AC7">
        <w:t xml:space="preserve"> </w:t>
      </w:r>
      <w:r w:rsidR="001F5AC7">
        <w:fldChar w:fldCharType="begin"/>
      </w:r>
      <w:r w:rsidR="001F5AC7">
        <w:instrText xml:space="preserve"> REF _Ref85208940 \h </w:instrText>
      </w:r>
      <w:r w:rsidR="001F5AC7">
        <w:fldChar w:fldCharType="separate"/>
      </w:r>
      <w:r w:rsidR="00C057C0">
        <w:t xml:space="preserve">Table </w:t>
      </w:r>
      <w:r w:rsidR="00C057C0">
        <w:rPr>
          <w:noProof/>
        </w:rPr>
        <w:t>5</w:t>
      </w:r>
      <w:r w:rsidR="001F5AC7">
        <w:fldChar w:fldCharType="end"/>
      </w:r>
      <w:r w:rsidRPr="004E0F60">
        <w:t xml:space="preserve">. These reactions are presented by system organ class and by frequency. Frequencies are defined as: very common (≥ 1/10); common (≥ 1/100 to &lt; 1/10); uncommon (≥ 1/1,000 to &lt; 1/100); rare (≥ 1/10,000 to &lt; 1/1,000); very rare (&lt; 1/10,000). </w:t>
      </w:r>
    </w:p>
    <w:p w14:paraId="1899BA24" w14:textId="70F7EB16" w:rsidR="00084962" w:rsidRPr="004E0F60" w:rsidRDefault="00084962" w:rsidP="007A6AED"/>
    <w:tbl>
      <w:tblPr>
        <w:tblW w:w="8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7140"/>
      </w:tblGrid>
      <w:tr w:rsidR="00060386" w:rsidRPr="004E0F60" w14:paraId="42972B48" w14:textId="77777777" w:rsidTr="004878B1">
        <w:trPr>
          <w:trHeight w:val="284"/>
          <w:tblHeader/>
        </w:trPr>
        <w:tc>
          <w:tcPr>
            <w:tcW w:w="8823" w:type="dxa"/>
            <w:gridSpan w:val="2"/>
            <w:tcBorders>
              <w:top w:val="nil"/>
              <w:left w:val="nil"/>
              <w:bottom w:val="single" w:sz="4" w:space="0" w:color="auto"/>
              <w:right w:val="nil"/>
            </w:tcBorders>
          </w:tcPr>
          <w:p w14:paraId="1D0E2466" w14:textId="0393BD9C" w:rsidR="00060386" w:rsidRPr="004E0F60" w:rsidRDefault="001F5AC7" w:rsidP="001F5AC7">
            <w:pPr>
              <w:pStyle w:val="Caption"/>
              <w:keepNext/>
              <w:jc w:val="left"/>
            </w:pPr>
            <w:bookmarkStart w:id="15" w:name="_Ref5364325"/>
            <w:bookmarkStart w:id="16" w:name="_Ref85208940"/>
            <w:r>
              <w:lastRenderedPageBreak/>
              <w:t xml:space="preserve">Table </w:t>
            </w:r>
            <w:fldSimple w:instr=" SEQ Table \* ARABIC ">
              <w:r w:rsidR="00C057C0">
                <w:rPr>
                  <w:noProof/>
                </w:rPr>
                <w:t>5</w:t>
              </w:r>
            </w:fldSimple>
            <w:bookmarkEnd w:id="15"/>
            <w:bookmarkEnd w:id="16"/>
            <w:r w:rsidR="006833EE" w:rsidRPr="004E0F60">
              <w:t xml:space="preserve"> </w:t>
            </w:r>
            <w:r w:rsidR="00060386" w:rsidRPr="004E0F60">
              <w:t>Adverse reactions</w:t>
            </w:r>
            <w:r w:rsidR="000A1BB7" w:rsidRPr="004E0F60">
              <w:t xml:space="preserve"> from a pooled dataset of</w:t>
            </w:r>
            <w:r w:rsidR="00060386" w:rsidRPr="004E0F60">
              <w:t xml:space="preserve"> </w:t>
            </w:r>
            <w:r w:rsidR="0076780B" w:rsidRPr="004E0F60">
              <w:t xml:space="preserve">nivolumab monotherapy </w:t>
            </w:r>
            <w:r w:rsidR="00060386" w:rsidRPr="004E0F60">
              <w:t>clinical trials</w:t>
            </w:r>
          </w:p>
        </w:tc>
      </w:tr>
      <w:tr w:rsidR="00060386" w:rsidRPr="004E0F60" w14:paraId="72E0868E" w14:textId="77777777" w:rsidTr="004878B1">
        <w:trPr>
          <w:trHeight w:val="283"/>
        </w:trPr>
        <w:tc>
          <w:tcPr>
            <w:tcW w:w="8823" w:type="dxa"/>
            <w:gridSpan w:val="2"/>
            <w:tcBorders>
              <w:top w:val="single" w:sz="4" w:space="0" w:color="auto"/>
            </w:tcBorders>
            <w:shd w:val="clear" w:color="auto" w:fill="FFFFFF"/>
          </w:tcPr>
          <w:p w14:paraId="2E685062" w14:textId="77777777" w:rsidR="00060386" w:rsidRPr="004E0F60" w:rsidRDefault="00060386" w:rsidP="00F25DED">
            <w:pPr>
              <w:pStyle w:val="EMEABodyText"/>
              <w:widowControl w:val="0"/>
              <w:rPr>
                <w:b/>
                <w:color w:val="000000" w:themeColor="text1"/>
                <w:sz w:val="20"/>
                <w:szCs w:val="20"/>
                <w:lang w:val="en-AU"/>
              </w:rPr>
            </w:pPr>
            <w:r w:rsidRPr="004E0F60">
              <w:rPr>
                <w:b/>
                <w:color w:val="000000" w:themeColor="text1"/>
                <w:sz w:val="20"/>
                <w:szCs w:val="20"/>
                <w:lang w:val="en-AU"/>
              </w:rPr>
              <w:t>Infections and infestations</w:t>
            </w:r>
          </w:p>
        </w:tc>
      </w:tr>
      <w:tr w:rsidR="008631EE" w:rsidRPr="004E0F60" w14:paraId="3E04967C" w14:textId="77777777" w:rsidTr="004878B1">
        <w:trPr>
          <w:trHeight w:val="269"/>
        </w:trPr>
        <w:tc>
          <w:tcPr>
            <w:tcW w:w="1683" w:type="dxa"/>
          </w:tcPr>
          <w:p w14:paraId="65BB8257" w14:textId="77777777" w:rsidR="008631EE" w:rsidRPr="004E0F60" w:rsidRDefault="008631EE" w:rsidP="00F25DED">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tcPr>
          <w:p w14:paraId="1B2D9046" w14:textId="6E9C50D4" w:rsidR="008631EE" w:rsidRPr="004E0F60" w:rsidRDefault="00C6753A" w:rsidP="00817475">
            <w:pPr>
              <w:pStyle w:val="EMEABodyText"/>
              <w:widowControl w:val="0"/>
              <w:rPr>
                <w:color w:val="000000" w:themeColor="text1"/>
                <w:spacing w:val="3"/>
                <w:sz w:val="20"/>
                <w:szCs w:val="20"/>
                <w:lang w:val="en-AU"/>
              </w:rPr>
            </w:pPr>
            <w:r w:rsidRPr="004E0F60">
              <w:rPr>
                <w:color w:val="000000" w:themeColor="text1"/>
                <w:spacing w:val="3"/>
                <w:sz w:val="20"/>
                <w:szCs w:val="20"/>
                <w:lang w:val="en-AU"/>
              </w:rPr>
              <w:t>upper respiratory tract infection</w:t>
            </w:r>
            <w:r>
              <w:rPr>
                <w:color w:val="000000" w:themeColor="text1"/>
                <w:spacing w:val="3"/>
                <w:sz w:val="20"/>
                <w:szCs w:val="20"/>
                <w:lang w:val="en-AU"/>
              </w:rPr>
              <w:t xml:space="preserve">, </w:t>
            </w:r>
            <w:proofErr w:type="spellStart"/>
            <w:proofErr w:type="gramStart"/>
            <w:r w:rsidRPr="004E0F60">
              <w:rPr>
                <w:color w:val="000000" w:themeColor="text1"/>
                <w:spacing w:val="3"/>
                <w:sz w:val="20"/>
                <w:szCs w:val="20"/>
                <w:lang w:val="en-AU"/>
              </w:rPr>
              <w:t>pneumonia</w:t>
            </w:r>
            <w:r w:rsidRPr="004E0F60">
              <w:rPr>
                <w:color w:val="000000" w:themeColor="text1"/>
                <w:spacing w:val="3"/>
                <w:sz w:val="20"/>
                <w:szCs w:val="20"/>
                <w:vertAlign w:val="superscript"/>
                <w:lang w:val="en-AU"/>
              </w:rPr>
              <w:t>a</w:t>
            </w:r>
            <w:proofErr w:type="spellEnd"/>
            <w:r w:rsidRPr="004E0F60">
              <w:rPr>
                <w:color w:val="000000" w:themeColor="text1"/>
                <w:spacing w:val="3"/>
                <w:sz w:val="20"/>
                <w:szCs w:val="20"/>
                <w:lang w:val="en-AU"/>
              </w:rPr>
              <w:t xml:space="preserve"> </w:t>
            </w:r>
            <w:r>
              <w:rPr>
                <w:color w:val="000000" w:themeColor="text1"/>
                <w:spacing w:val="3"/>
                <w:sz w:val="20"/>
                <w:szCs w:val="20"/>
                <w:lang w:val="en-AU"/>
              </w:rPr>
              <w:t>,</w:t>
            </w:r>
            <w:proofErr w:type="gramEnd"/>
            <w:r w:rsidR="008631EE" w:rsidRPr="004E0F60">
              <w:rPr>
                <w:color w:val="000000" w:themeColor="text1"/>
                <w:spacing w:val="3"/>
                <w:sz w:val="20"/>
                <w:szCs w:val="20"/>
                <w:lang w:val="en-AU"/>
              </w:rPr>
              <w:t xml:space="preserve"> bronchitis</w:t>
            </w:r>
          </w:p>
        </w:tc>
      </w:tr>
      <w:tr w:rsidR="006B3326" w:rsidRPr="004E0F60" w14:paraId="4F45533F" w14:textId="77777777" w:rsidTr="004878B1">
        <w:trPr>
          <w:trHeight w:val="269"/>
        </w:trPr>
        <w:tc>
          <w:tcPr>
            <w:tcW w:w="1683" w:type="dxa"/>
          </w:tcPr>
          <w:p w14:paraId="500C12EB" w14:textId="6BE42DE9" w:rsidR="006B3326" w:rsidRPr="004E0F60" w:rsidRDefault="006B3326" w:rsidP="006B3326">
            <w:pPr>
              <w:pStyle w:val="EMEABodyText"/>
              <w:widowControl w:val="0"/>
              <w:rPr>
                <w:color w:val="000000" w:themeColor="text1"/>
                <w:sz w:val="20"/>
                <w:szCs w:val="20"/>
                <w:lang w:val="en-AU"/>
              </w:rPr>
            </w:pPr>
            <w:r>
              <w:rPr>
                <w:color w:val="000000" w:themeColor="text1"/>
                <w:sz w:val="20"/>
                <w:szCs w:val="20"/>
                <w:lang w:val="en-AU"/>
              </w:rPr>
              <w:t>Rare</w:t>
            </w:r>
          </w:p>
        </w:tc>
        <w:tc>
          <w:tcPr>
            <w:tcW w:w="7140" w:type="dxa"/>
          </w:tcPr>
          <w:p w14:paraId="7A3E9E21" w14:textId="2BC22DBF" w:rsidR="006B3326" w:rsidRPr="004E0F60" w:rsidRDefault="006B3326" w:rsidP="006B3326">
            <w:pPr>
              <w:pStyle w:val="EMEABodyText"/>
              <w:widowControl w:val="0"/>
              <w:rPr>
                <w:color w:val="000000" w:themeColor="text1"/>
                <w:spacing w:val="3"/>
                <w:sz w:val="20"/>
                <w:szCs w:val="20"/>
                <w:lang w:val="en-AU"/>
              </w:rPr>
            </w:pPr>
            <w:r>
              <w:rPr>
                <w:color w:val="000000" w:themeColor="text1"/>
                <w:spacing w:val="3"/>
                <w:sz w:val="20"/>
                <w:szCs w:val="20"/>
                <w:lang w:val="en-AU"/>
              </w:rPr>
              <w:t>meningitis</w:t>
            </w:r>
          </w:p>
        </w:tc>
      </w:tr>
      <w:tr w:rsidR="006B3326" w:rsidRPr="004E0F60" w14:paraId="1ED82B8B"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8823" w:type="dxa"/>
            <w:gridSpan w:val="2"/>
            <w:tcBorders>
              <w:top w:val="single" w:sz="4" w:space="0" w:color="auto"/>
              <w:left w:val="single" w:sz="4" w:space="0" w:color="auto"/>
              <w:bottom w:val="single" w:sz="4" w:space="0" w:color="auto"/>
              <w:right w:val="single" w:sz="4" w:space="0" w:color="auto"/>
            </w:tcBorders>
            <w:shd w:val="clear" w:color="auto" w:fill="FFFFFF"/>
          </w:tcPr>
          <w:p w14:paraId="510DF0B5" w14:textId="77777777" w:rsidR="006B3326" w:rsidRPr="004E0F60" w:rsidRDefault="006B3326" w:rsidP="006B3326">
            <w:pPr>
              <w:pStyle w:val="EMEABodyText"/>
              <w:widowControl w:val="0"/>
              <w:rPr>
                <w:b/>
                <w:color w:val="000000" w:themeColor="text1"/>
                <w:sz w:val="20"/>
                <w:szCs w:val="20"/>
                <w:lang w:val="en-AU"/>
              </w:rPr>
            </w:pPr>
            <w:r w:rsidRPr="004E0F60">
              <w:rPr>
                <w:b/>
                <w:bCs/>
                <w:iCs/>
                <w:color w:val="000000" w:themeColor="text1"/>
                <w:sz w:val="20"/>
                <w:szCs w:val="20"/>
                <w:lang w:val="en-AU"/>
              </w:rPr>
              <w:t xml:space="preserve">Neoplasms benign, </w:t>
            </w:r>
            <w:proofErr w:type="gramStart"/>
            <w:r w:rsidRPr="004E0F60">
              <w:rPr>
                <w:b/>
                <w:bCs/>
                <w:iCs/>
                <w:color w:val="000000" w:themeColor="text1"/>
                <w:sz w:val="20"/>
                <w:szCs w:val="20"/>
                <w:lang w:val="en-AU"/>
              </w:rPr>
              <w:t>malignant</w:t>
            </w:r>
            <w:proofErr w:type="gramEnd"/>
            <w:r w:rsidRPr="004E0F60">
              <w:rPr>
                <w:b/>
                <w:bCs/>
                <w:iCs/>
                <w:color w:val="000000" w:themeColor="text1"/>
                <w:sz w:val="20"/>
                <w:szCs w:val="20"/>
                <w:lang w:val="en-AU"/>
              </w:rPr>
              <w:t xml:space="preserve"> and unspecified (including cysts and polyps)</w:t>
            </w:r>
          </w:p>
        </w:tc>
      </w:tr>
      <w:tr w:rsidR="006B3326" w:rsidRPr="004E0F60" w14:paraId="32E04B63"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660B3A87" w14:textId="77777777" w:rsidR="006B3326" w:rsidRPr="004E0F60" w:rsidRDefault="006B3326" w:rsidP="006B3326">
            <w:pPr>
              <w:pStyle w:val="EMEABodyText"/>
              <w:widowControl w:val="0"/>
              <w:rPr>
                <w:color w:val="000000" w:themeColor="text1"/>
                <w:sz w:val="20"/>
                <w:szCs w:val="20"/>
                <w:lang w:val="en-AU"/>
              </w:rPr>
            </w:pPr>
            <w:r w:rsidRPr="004E0F60">
              <w:rPr>
                <w:color w:val="000000" w:themeColor="text1"/>
                <w:spacing w:val="3"/>
                <w:sz w:val="20"/>
                <w:szCs w:val="20"/>
                <w:lang w:val="en-AU"/>
              </w:rPr>
              <w:t>Rare</w:t>
            </w:r>
          </w:p>
        </w:tc>
        <w:tc>
          <w:tcPr>
            <w:tcW w:w="7140" w:type="dxa"/>
            <w:tcBorders>
              <w:top w:val="single" w:sz="4" w:space="0" w:color="auto"/>
              <w:left w:val="single" w:sz="4" w:space="0" w:color="auto"/>
              <w:bottom w:val="single" w:sz="4" w:space="0" w:color="auto"/>
              <w:right w:val="single" w:sz="4" w:space="0" w:color="auto"/>
            </w:tcBorders>
            <w:shd w:val="clear" w:color="auto" w:fill="FFFFFF"/>
          </w:tcPr>
          <w:p w14:paraId="0EECF0D8" w14:textId="0ABB35DC" w:rsidR="006B3326" w:rsidRPr="004E0F60" w:rsidRDefault="006B3326" w:rsidP="006B3326">
            <w:pPr>
              <w:pStyle w:val="EMEABodyText"/>
              <w:widowControl w:val="0"/>
              <w:rPr>
                <w:strike/>
                <w:color w:val="000000" w:themeColor="text1"/>
                <w:spacing w:val="3"/>
                <w:sz w:val="20"/>
                <w:szCs w:val="20"/>
                <w:lang w:val="en-AU"/>
              </w:rPr>
            </w:pPr>
            <w:r w:rsidRPr="004E0F60">
              <w:rPr>
                <w:color w:val="000000" w:themeColor="text1"/>
                <w:sz w:val="20"/>
                <w:szCs w:val="20"/>
                <w:lang w:val="en-AU"/>
              </w:rPr>
              <w:t>histiocytic necrotising lymphadenitis (Kikuchi lymphadenitis)</w:t>
            </w:r>
          </w:p>
        </w:tc>
      </w:tr>
      <w:tr w:rsidR="006B3326" w:rsidRPr="004E0F60" w14:paraId="0CCE1C1C" w14:textId="77777777" w:rsidTr="004878B1">
        <w:trPr>
          <w:trHeight w:val="269"/>
        </w:trPr>
        <w:tc>
          <w:tcPr>
            <w:tcW w:w="8823" w:type="dxa"/>
            <w:gridSpan w:val="2"/>
            <w:tcBorders>
              <w:bottom w:val="single" w:sz="4" w:space="0" w:color="auto"/>
            </w:tcBorders>
            <w:shd w:val="clear" w:color="auto" w:fill="FFFFFF"/>
          </w:tcPr>
          <w:p w14:paraId="61B8E24A" w14:textId="77777777" w:rsidR="006B3326" w:rsidRPr="004E0F60" w:rsidRDefault="006B3326" w:rsidP="006B3326">
            <w:pPr>
              <w:pStyle w:val="EMEABodyText"/>
              <w:widowControl w:val="0"/>
              <w:rPr>
                <w:b/>
                <w:color w:val="000000" w:themeColor="text1"/>
                <w:spacing w:val="3"/>
                <w:sz w:val="20"/>
                <w:szCs w:val="20"/>
                <w:lang w:val="en-AU"/>
              </w:rPr>
            </w:pPr>
            <w:r w:rsidRPr="004E0F60">
              <w:rPr>
                <w:b/>
                <w:color w:val="000000" w:themeColor="text1"/>
                <w:spacing w:val="3"/>
                <w:sz w:val="20"/>
                <w:szCs w:val="20"/>
                <w:lang w:val="en-AU"/>
              </w:rPr>
              <w:t>Blood and lymphatic system disorders</w:t>
            </w:r>
          </w:p>
        </w:tc>
      </w:tr>
      <w:tr w:rsidR="006B3326" w:rsidRPr="004E0F60" w14:paraId="5107618C" w14:textId="77777777" w:rsidTr="004878B1">
        <w:trPr>
          <w:trHeight w:val="269"/>
        </w:trPr>
        <w:tc>
          <w:tcPr>
            <w:tcW w:w="1683" w:type="dxa"/>
            <w:tcBorders>
              <w:bottom w:val="single" w:sz="4" w:space="0" w:color="auto"/>
            </w:tcBorders>
            <w:shd w:val="clear" w:color="auto" w:fill="FFFFFF"/>
          </w:tcPr>
          <w:p w14:paraId="75FBB760" w14:textId="77777777" w:rsidR="006B3326" w:rsidRPr="004E0F60" w:rsidRDefault="006B3326" w:rsidP="006B3326">
            <w:pPr>
              <w:pStyle w:val="EMEABodyText"/>
              <w:widowControl w:val="0"/>
              <w:rPr>
                <w:color w:val="000000" w:themeColor="text1"/>
                <w:spacing w:val="3"/>
                <w:sz w:val="20"/>
                <w:szCs w:val="20"/>
                <w:lang w:val="en-AU"/>
              </w:rPr>
            </w:pPr>
            <w:r w:rsidRPr="004E0F60">
              <w:rPr>
                <w:color w:val="000000" w:themeColor="text1"/>
                <w:spacing w:val="3"/>
                <w:sz w:val="20"/>
                <w:szCs w:val="20"/>
                <w:lang w:val="en-AU"/>
              </w:rPr>
              <w:t>Uncommon</w:t>
            </w:r>
          </w:p>
        </w:tc>
        <w:tc>
          <w:tcPr>
            <w:tcW w:w="7140" w:type="dxa"/>
            <w:tcBorders>
              <w:bottom w:val="single" w:sz="4" w:space="0" w:color="auto"/>
            </w:tcBorders>
            <w:shd w:val="clear" w:color="auto" w:fill="FFFFFF"/>
          </w:tcPr>
          <w:p w14:paraId="0516A6BD" w14:textId="2832ACC5" w:rsidR="006B3326" w:rsidRPr="004E0F60" w:rsidRDefault="006B3326" w:rsidP="006B3326">
            <w:pPr>
              <w:pStyle w:val="EMEABodyText"/>
              <w:widowControl w:val="0"/>
              <w:rPr>
                <w:color w:val="000000" w:themeColor="text1"/>
                <w:spacing w:val="3"/>
                <w:sz w:val="20"/>
                <w:szCs w:val="20"/>
                <w:lang w:val="en-AU"/>
              </w:rPr>
            </w:pPr>
            <w:r w:rsidRPr="004E0F60">
              <w:rPr>
                <w:color w:val="000000" w:themeColor="text1"/>
                <w:spacing w:val="3"/>
                <w:sz w:val="20"/>
                <w:szCs w:val="20"/>
                <w:lang w:val="en-AU"/>
              </w:rPr>
              <w:t>eosinophilia</w:t>
            </w:r>
          </w:p>
        </w:tc>
      </w:tr>
      <w:tr w:rsidR="006B3326" w:rsidRPr="004E0F60" w14:paraId="6E0C7DC8" w14:textId="77777777" w:rsidTr="004878B1">
        <w:trPr>
          <w:trHeight w:val="269"/>
        </w:trPr>
        <w:tc>
          <w:tcPr>
            <w:tcW w:w="8823" w:type="dxa"/>
            <w:gridSpan w:val="2"/>
            <w:tcBorders>
              <w:bottom w:val="single" w:sz="4" w:space="0" w:color="auto"/>
            </w:tcBorders>
            <w:shd w:val="clear" w:color="auto" w:fill="FFFFFF"/>
          </w:tcPr>
          <w:p w14:paraId="23361D3D" w14:textId="77777777" w:rsidR="006B3326" w:rsidRPr="004E0F60" w:rsidRDefault="006B3326" w:rsidP="006B3326">
            <w:pPr>
              <w:pStyle w:val="EMEABodyText"/>
              <w:widowControl w:val="0"/>
              <w:rPr>
                <w:b/>
                <w:color w:val="000000" w:themeColor="text1"/>
                <w:spacing w:val="3"/>
                <w:sz w:val="20"/>
                <w:szCs w:val="20"/>
                <w:lang w:val="en-AU"/>
              </w:rPr>
            </w:pPr>
            <w:r w:rsidRPr="004E0F60">
              <w:rPr>
                <w:b/>
                <w:color w:val="000000" w:themeColor="text1"/>
                <w:spacing w:val="3"/>
                <w:sz w:val="20"/>
                <w:szCs w:val="20"/>
                <w:lang w:val="en-AU"/>
              </w:rPr>
              <w:t>Immune system disorders</w:t>
            </w:r>
          </w:p>
        </w:tc>
      </w:tr>
      <w:tr w:rsidR="006B3326" w:rsidRPr="004E0F60" w14:paraId="21E15513" w14:textId="77777777" w:rsidTr="004878B1">
        <w:trPr>
          <w:trHeight w:val="269"/>
        </w:trPr>
        <w:tc>
          <w:tcPr>
            <w:tcW w:w="1683" w:type="dxa"/>
            <w:tcBorders>
              <w:bottom w:val="single" w:sz="4" w:space="0" w:color="auto"/>
            </w:tcBorders>
            <w:shd w:val="clear" w:color="auto" w:fill="FFFFFF"/>
          </w:tcPr>
          <w:p w14:paraId="70424C94" w14:textId="77777777" w:rsidR="006B3326" w:rsidRPr="004E0F60" w:rsidRDefault="006B3326" w:rsidP="006B3326">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tcBorders>
              <w:bottom w:val="single" w:sz="4" w:space="0" w:color="auto"/>
            </w:tcBorders>
            <w:shd w:val="clear" w:color="auto" w:fill="FFFFFF"/>
          </w:tcPr>
          <w:p w14:paraId="753C359A" w14:textId="5AA452C0" w:rsidR="006B3326" w:rsidRPr="005F4058" w:rsidRDefault="006B3326" w:rsidP="006B3326">
            <w:pPr>
              <w:pStyle w:val="EMEABodyText"/>
              <w:widowControl w:val="0"/>
              <w:rPr>
                <w:rStyle w:val="BMSSuperscript"/>
              </w:rPr>
            </w:pPr>
            <w:r w:rsidRPr="004E0F60">
              <w:rPr>
                <w:color w:val="000000" w:themeColor="text1"/>
                <w:spacing w:val="3"/>
                <w:sz w:val="20"/>
                <w:szCs w:val="20"/>
                <w:lang w:val="en-AU"/>
              </w:rPr>
              <w:t>infusion related reaction, hypersensitivity</w:t>
            </w:r>
            <w:r w:rsidR="005F4058">
              <w:rPr>
                <w:color w:val="000000" w:themeColor="text1"/>
                <w:spacing w:val="3"/>
                <w:sz w:val="20"/>
                <w:szCs w:val="20"/>
                <w:vertAlign w:val="superscript"/>
                <w:lang w:val="en-AU"/>
              </w:rPr>
              <w:t xml:space="preserve"> </w:t>
            </w:r>
            <w:r w:rsidR="00C83D6C">
              <w:rPr>
                <w:color w:val="000000" w:themeColor="text1"/>
                <w:spacing w:val="3"/>
                <w:sz w:val="20"/>
                <w:szCs w:val="20"/>
                <w:lang w:val="en-AU"/>
              </w:rPr>
              <w:t>(</w:t>
            </w:r>
            <w:r w:rsidR="00C83D6C">
              <w:rPr>
                <w:color w:val="000000" w:themeColor="text1"/>
                <w:spacing w:val="3"/>
                <w:sz w:val="20"/>
                <w:szCs w:val="20"/>
              </w:rPr>
              <w:t>including anaphylactic reaction)</w:t>
            </w:r>
          </w:p>
        </w:tc>
      </w:tr>
      <w:tr w:rsidR="006B3326" w:rsidRPr="004E0F60" w14:paraId="0E91E3C3" w14:textId="77777777" w:rsidTr="004878B1">
        <w:trPr>
          <w:trHeight w:val="269"/>
        </w:trPr>
        <w:tc>
          <w:tcPr>
            <w:tcW w:w="1683" w:type="dxa"/>
            <w:tcBorders>
              <w:bottom w:val="single" w:sz="4" w:space="0" w:color="auto"/>
            </w:tcBorders>
            <w:shd w:val="clear" w:color="auto" w:fill="FFFFFF"/>
          </w:tcPr>
          <w:p w14:paraId="002F1D05" w14:textId="41DBCCC0" w:rsidR="006B3326" w:rsidRPr="004E0F60" w:rsidRDefault="00C83D6C" w:rsidP="006B3326">
            <w:pPr>
              <w:pStyle w:val="EMEABodyText"/>
              <w:widowControl w:val="0"/>
              <w:rPr>
                <w:color w:val="000000" w:themeColor="text1"/>
                <w:sz w:val="20"/>
                <w:szCs w:val="20"/>
                <w:lang w:val="en-AU"/>
              </w:rPr>
            </w:pPr>
            <w:r>
              <w:rPr>
                <w:color w:val="000000" w:themeColor="text1"/>
                <w:sz w:val="20"/>
                <w:szCs w:val="20"/>
                <w:lang w:val="en-AU"/>
              </w:rPr>
              <w:t xml:space="preserve"> </w:t>
            </w:r>
            <w:r w:rsidR="00D31A46">
              <w:rPr>
                <w:color w:val="000000" w:themeColor="text1"/>
                <w:sz w:val="20"/>
                <w:szCs w:val="20"/>
                <w:lang w:val="en-AU"/>
              </w:rPr>
              <w:t>Uncommon</w:t>
            </w:r>
          </w:p>
        </w:tc>
        <w:tc>
          <w:tcPr>
            <w:tcW w:w="7140" w:type="dxa"/>
            <w:tcBorders>
              <w:bottom w:val="single" w:sz="4" w:space="0" w:color="auto"/>
            </w:tcBorders>
            <w:shd w:val="clear" w:color="auto" w:fill="FFFFFF"/>
          </w:tcPr>
          <w:p w14:paraId="7ECCB6E8" w14:textId="54BB10A8" w:rsidR="006B3326" w:rsidRPr="00D55070" w:rsidRDefault="005674D9" w:rsidP="006B3326">
            <w:pPr>
              <w:pStyle w:val="EMEABodyText"/>
              <w:widowControl w:val="0"/>
              <w:rPr>
                <w:rStyle w:val="BMSSuperscript"/>
              </w:rPr>
            </w:pPr>
            <w:r>
              <w:rPr>
                <w:color w:val="000000" w:themeColor="text1"/>
                <w:spacing w:val="3"/>
                <w:sz w:val="20"/>
                <w:szCs w:val="20"/>
                <w:vertAlign w:val="superscript"/>
                <w:lang w:val="en-AU"/>
              </w:rPr>
              <w:t xml:space="preserve"> </w:t>
            </w:r>
            <w:r w:rsidR="00D55070" w:rsidRPr="00066B10">
              <w:rPr>
                <w:color w:val="000000" w:themeColor="text1"/>
                <w:spacing w:val="3"/>
                <w:sz w:val="20"/>
                <w:szCs w:val="22"/>
              </w:rPr>
              <w:t>sarcoidosis</w:t>
            </w:r>
          </w:p>
        </w:tc>
      </w:tr>
      <w:tr w:rsidR="006B3326" w:rsidRPr="004E0F60" w14:paraId="33C5F460" w14:textId="77777777" w:rsidTr="004878B1">
        <w:trPr>
          <w:trHeight w:val="269"/>
        </w:trPr>
        <w:tc>
          <w:tcPr>
            <w:tcW w:w="8823" w:type="dxa"/>
            <w:gridSpan w:val="2"/>
            <w:shd w:val="clear" w:color="auto" w:fill="FFFFFF"/>
          </w:tcPr>
          <w:p w14:paraId="0DDB5E86" w14:textId="77777777" w:rsidR="006B3326" w:rsidRPr="004E0F60" w:rsidRDefault="006B3326" w:rsidP="006B3326">
            <w:pPr>
              <w:pStyle w:val="EMEABodyText"/>
              <w:widowControl w:val="0"/>
              <w:rPr>
                <w:color w:val="000000" w:themeColor="text1"/>
                <w:sz w:val="20"/>
                <w:szCs w:val="20"/>
                <w:lang w:val="en-AU"/>
              </w:rPr>
            </w:pPr>
            <w:r w:rsidRPr="004E0F60">
              <w:rPr>
                <w:b/>
                <w:bCs/>
                <w:iCs/>
                <w:color w:val="000000" w:themeColor="text1"/>
                <w:sz w:val="20"/>
                <w:szCs w:val="20"/>
                <w:lang w:val="en-AU"/>
              </w:rPr>
              <w:t>Endocrine disorders</w:t>
            </w:r>
          </w:p>
        </w:tc>
      </w:tr>
      <w:tr w:rsidR="006B3326" w:rsidRPr="004E0F60" w14:paraId="087DCCCE" w14:textId="77777777" w:rsidTr="004878B1">
        <w:trPr>
          <w:trHeight w:val="269"/>
        </w:trPr>
        <w:tc>
          <w:tcPr>
            <w:tcW w:w="1683" w:type="dxa"/>
            <w:shd w:val="clear" w:color="auto" w:fill="FFFFFF"/>
          </w:tcPr>
          <w:p w14:paraId="26D68146" w14:textId="77777777" w:rsidR="006B3326" w:rsidRPr="004E0F60" w:rsidRDefault="006B3326" w:rsidP="006B3326">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7FC01F4D" w14:textId="4AC29E29" w:rsidR="006B3326" w:rsidRPr="004E0F60" w:rsidRDefault="006B3326" w:rsidP="006B3326">
            <w:pPr>
              <w:pStyle w:val="EMEABodyText"/>
              <w:widowControl w:val="0"/>
              <w:rPr>
                <w:color w:val="000000" w:themeColor="text1"/>
                <w:spacing w:val="3"/>
                <w:sz w:val="20"/>
                <w:szCs w:val="20"/>
                <w:vertAlign w:val="superscript"/>
                <w:lang w:val="en-AU"/>
              </w:rPr>
            </w:pPr>
            <w:r w:rsidRPr="004E0F60">
              <w:rPr>
                <w:color w:val="000000" w:themeColor="text1"/>
                <w:spacing w:val="3"/>
                <w:sz w:val="20"/>
                <w:szCs w:val="20"/>
                <w:lang w:val="en-AU"/>
              </w:rPr>
              <w:t>hypothyroidism, hyperthyroidism</w:t>
            </w:r>
          </w:p>
        </w:tc>
      </w:tr>
      <w:tr w:rsidR="006B3326" w:rsidRPr="004E0F60" w14:paraId="062A5700" w14:textId="77777777" w:rsidTr="004878B1">
        <w:trPr>
          <w:trHeight w:val="269"/>
        </w:trPr>
        <w:tc>
          <w:tcPr>
            <w:tcW w:w="1683" w:type="dxa"/>
            <w:shd w:val="clear" w:color="auto" w:fill="FFFFFF"/>
          </w:tcPr>
          <w:p w14:paraId="5D26A9D1" w14:textId="77777777" w:rsidR="006B3326" w:rsidRPr="004E0F60" w:rsidRDefault="006B3326" w:rsidP="006B3326">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4D13A83F" w14:textId="694EBCF7" w:rsidR="006B3326" w:rsidRPr="004E0F60" w:rsidRDefault="006B3326" w:rsidP="006B3326">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adrenal </w:t>
            </w:r>
            <w:proofErr w:type="spellStart"/>
            <w:r w:rsidRPr="004E0F60">
              <w:rPr>
                <w:color w:val="000000" w:themeColor="text1"/>
                <w:spacing w:val="3"/>
                <w:sz w:val="20"/>
                <w:szCs w:val="20"/>
                <w:lang w:val="en-AU"/>
              </w:rPr>
              <w:t>insufficiency</w:t>
            </w:r>
            <w:r>
              <w:rPr>
                <w:color w:val="000000" w:themeColor="text1"/>
                <w:spacing w:val="3"/>
                <w:sz w:val="20"/>
                <w:szCs w:val="20"/>
                <w:vertAlign w:val="superscript"/>
                <w:lang w:val="en-AU"/>
              </w:rPr>
              <w:t>i</w:t>
            </w:r>
            <w:proofErr w:type="spellEnd"/>
            <w:r w:rsidRPr="004E0F60">
              <w:rPr>
                <w:color w:val="000000" w:themeColor="text1"/>
                <w:spacing w:val="3"/>
                <w:sz w:val="20"/>
                <w:szCs w:val="20"/>
                <w:lang w:val="en-AU"/>
              </w:rPr>
              <w:t xml:space="preserve">, hypopituitarism, </w:t>
            </w:r>
            <w:r w:rsidR="00802A4F" w:rsidRPr="00066B10">
              <w:rPr>
                <w:color w:val="000000" w:themeColor="text1"/>
                <w:spacing w:val="3"/>
                <w:sz w:val="20"/>
                <w:szCs w:val="18"/>
                <w:lang w:val="en-AU"/>
              </w:rPr>
              <w:t>thyroiditis</w:t>
            </w:r>
            <w:r w:rsidR="00802A4F">
              <w:rPr>
                <w:color w:val="000000" w:themeColor="text1"/>
                <w:spacing w:val="3"/>
                <w:sz w:val="20"/>
                <w:szCs w:val="18"/>
                <w:lang w:val="en-AU"/>
              </w:rPr>
              <w:t xml:space="preserve">, </w:t>
            </w:r>
            <w:proofErr w:type="spellStart"/>
            <w:r w:rsidRPr="004E0F60">
              <w:rPr>
                <w:color w:val="000000" w:themeColor="text1"/>
                <w:spacing w:val="3"/>
                <w:sz w:val="20"/>
                <w:szCs w:val="20"/>
                <w:lang w:val="en-AU"/>
              </w:rPr>
              <w:t>hypophysitis</w:t>
            </w:r>
            <w:proofErr w:type="spellEnd"/>
            <w:r w:rsidRPr="004E0F60">
              <w:rPr>
                <w:color w:val="000000" w:themeColor="text1"/>
                <w:spacing w:val="3"/>
                <w:sz w:val="20"/>
                <w:szCs w:val="20"/>
                <w:lang w:val="en-AU"/>
              </w:rPr>
              <w:t xml:space="preserve">, diabetes mellitus, </w:t>
            </w:r>
          </w:p>
        </w:tc>
      </w:tr>
      <w:tr w:rsidR="00C1641C" w:rsidRPr="004E0F60" w14:paraId="4E3AA295" w14:textId="77777777" w:rsidTr="004878B1">
        <w:trPr>
          <w:trHeight w:val="269"/>
        </w:trPr>
        <w:tc>
          <w:tcPr>
            <w:tcW w:w="1683" w:type="dxa"/>
            <w:shd w:val="clear" w:color="auto" w:fill="FFFFFF"/>
          </w:tcPr>
          <w:p w14:paraId="215853DF" w14:textId="1DC22027" w:rsidR="00C1641C" w:rsidRPr="004E0F60" w:rsidRDefault="00C1641C" w:rsidP="00C1641C">
            <w:pPr>
              <w:pStyle w:val="EMEABodyText"/>
              <w:widowControl w:val="0"/>
              <w:rPr>
                <w:color w:val="000000" w:themeColor="text1"/>
                <w:sz w:val="20"/>
                <w:szCs w:val="20"/>
                <w:lang w:val="en-AU"/>
              </w:rPr>
            </w:pPr>
            <w:r w:rsidRPr="00066B10">
              <w:rPr>
                <w:color w:val="000000" w:themeColor="text1"/>
                <w:sz w:val="20"/>
                <w:szCs w:val="18"/>
                <w:lang w:val="en-AU"/>
              </w:rPr>
              <w:t>Rare</w:t>
            </w:r>
          </w:p>
        </w:tc>
        <w:tc>
          <w:tcPr>
            <w:tcW w:w="7140" w:type="dxa"/>
            <w:shd w:val="clear" w:color="auto" w:fill="FFFFFF"/>
          </w:tcPr>
          <w:p w14:paraId="28EE04CB" w14:textId="3B58438C" w:rsidR="00C1641C" w:rsidRPr="004E0F60" w:rsidRDefault="00C1641C" w:rsidP="00C1641C">
            <w:pPr>
              <w:pStyle w:val="EMEABodyText"/>
              <w:widowControl w:val="0"/>
              <w:rPr>
                <w:color w:val="000000" w:themeColor="text1"/>
                <w:spacing w:val="3"/>
                <w:sz w:val="20"/>
                <w:szCs w:val="20"/>
                <w:lang w:val="en-AU"/>
              </w:rPr>
            </w:pPr>
            <w:r w:rsidRPr="00066B10">
              <w:rPr>
                <w:color w:val="000000" w:themeColor="text1"/>
                <w:spacing w:val="3"/>
                <w:sz w:val="20"/>
                <w:szCs w:val="18"/>
                <w:lang w:val="en-AU"/>
              </w:rPr>
              <w:t>diabetic ketoacidosis</w:t>
            </w:r>
          </w:p>
        </w:tc>
      </w:tr>
      <w:tr w:rsidR="00C1641C" w:rsidRPr="004E0F60" w14:paraId="436D0537" w14:textId="77777777" w:rsidTr="004878B1">
        <w:trPr>
          <w:trHeight w:val="283"/>
        </w:trPr>
        <w:tc>
          <w:tcPr>
            <w:tcW w:w="8823" w:type="dxa"/>
            <w:gridSpan w:val="2"/>
            <w:shd w:val="clear" w:color="auto" w:fill="FFFFFF"/>
          </w:tcPr>
          <w:p w14:paraId="3A7C08DE"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Metabolism and nutrition disorders</w:t>
            </w:r>
          </w:p>
        </w:tc>
      </w:tr>
      <w:tr w:rsidR="00C1641C" w:rsidRPr="004E0F60" w14:paraId="195F0E7A"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313A5152"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tcBorders>
              <w:top w:val="single" w:sz="4" w:space="0" w:color="auto"/>
              <w:left w:val="single" w:sz="4" w:space="0" w:color="auto"/>
              <w:bottom w:val="single" w:sz="4" w:space="0" w:color="auto"/>
              <w:right w:val="single" w:sz="4" w:space="0" w:color="auto"/>
            </w:tcBorders>
            <w:shd w:val="clear" w:color="auto" w:fill="FFFFFF"/>
          </w:tcPr>
          <w:p w14:paraId="4E57CCF7" w14:textId="6DACCE79"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decreased appetite</w:t>
            </w:r>
          </w:p>
        </w:tc>
      </w:tr>
      <w:tr w:rsidR="00C1641C" w:rsidRPr="004E0F60" w14:paraId="71D284D7" w14:textId="77777777" w:rsidTr="004878B1">
        <w:trPr>
          <w:trHeight w:val="288"/>
        </w:trPr>
        <w:tc>
          <w:tcPr>
            <w:tcW w:w="1683" w:type="dxa"/>
            <w:shd w:val="clear" w:color="auto" w:fill="FFFFFF"/>
          </w:tcPr>
          <w:p w14:paraId="6EBB23A0" w14:textId="77777777" w:rsidR="00C1641C" w:rsidRPr="004E0F60" w:rsidDel="00CA4DFD"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2B839406" w14:textId="7A578D6B" w:rsidR="00C1641C" w:rsidRPr="004E0F60" w:rsidDel="00CA4DFD"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dehydration </w:t>
            </w:r>
          </w:p>
        </w:tc>
      </w:tr>
      <w:tr w:rsidR="00C1641C" w:rsidRPr="004E0F60" w14:paraId="755772AB" w14:textId="77777777" w:rsidTr="004878B1">
        <w:trPr>
          <w:trHeight w:val="283"/>
        </w:trPr>
        <w:tc>
          <w:tcPr>
            <w:tcW w:w="8823" w:type="dxa"/>
            <w:gridSpan w:val="2"/>
            <w:shd w:val="clear" w:color="auto" w:fill="FFFFFF"/>
          </w:tcPr>
          <w:p w14:paraId="343F2411" w14:textId="77777777" w:rsidR="00C1641C" w:rsidRPr="004E0F60" w:rsidRDefault="00C1641C" w:rsidP="00C1641C">
            <w:pPr>
              <w:pStyle w:val="EMEABodyText"/>
              <w:widowControl w:val="0"/>
              <w:rPr>
                <w:b/>
                <w:bCs/>
                <w:iCs/>
                <w:color w:val="000000" w:themeColor="text1"/>
                <w:sz w:val="20"/>
                <w:szCs w:val="20"/>
                <w:lang w:val="en-AU"/>
              </w:rPr>
            </w:pPr>
            <w:r w:rsidRPr="004E0F60">
              <w:rPr>
                <w:b/>
                <w:bCs/>
                <w:iCs/>
                <w:color w:val="000000" w:themeColor="text1"/>
                <w:sz w:val="20"/>
                <w:szCs w:val="20"/>
                <w:lang w:val="en-AU"/>
              </w:rPr>
              <w:t>Hepatobiliary disorders</w:t>
            </w:r>
          </w:p>
        </w:tc>
      </w:tr>
      <w:tr w:rsidR="00C1641C" w:rsidRPr="004E0F60" w14:paraId="49493300" w14:textId="77777777" w:rsidTr="004878B1">
        <w:trPr>
          <w:trHeight w:val="283"/>
        </w:trPr>
        <w:tc>
          <w:tcPr>
            <w:tcW w:w="1683" w:type="dxa"/>
            <w:shd w:val="clear" w:color="auto" w:fill="FFFFFF"/>
          </w:tcPr>
          <w:p w14:paraId="788AFDB1"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2D69A770" w14:textId="6D078721" w:rsidR="00C1641C" w:rsidRPr="004E0F60" w:rsidRDefault="00C1641C" w:rsidP="00C1641C">
            <w:pPr>
              <w:pStyle w:val="EMEABodyText"/>
              <w:widowControl w:val="0"/>
              <w:rPr>
                <w:bCs/>
                <w:iCs/>
                <w:color w:val="000000" w:themeColor="text1"/>
                <w:sz w:val="20"/>
                <w:szCs w:val="20"/>
                <w:lang w:val="en-AU"/>
              </w:rPr>
            </w:pPr>
            <w:r w:rsidRPr="004E0F60">
              <w:rPr>
                <w:bCs/>
                <w:iCs/>
                <w:color w:val="000000" w:themeColor="text1"/>
                <w:sz w:val="20"/>
                <w:szCs w:val="20"/>
                <w:lang w:val="en-AU"/>
              </w:rPr>
              <w:t>hepatitis</w:t>
            </w:r>
            <w:r w:rsidRPr="004E0F60">
              <w:rPr>
                <w:bCs/>
                <w:iCs/>
                <w:color w:val="000000" w:themeColor="text1"/>
                <w:sz w:val="20"/>
                <w:szCs w:val="20"/>
                <w:vertAlign w:val="superscript"/>
                <w:lang w:val="en-AU"/>
              </w:rPr>
              <w:t xml:space="preserve"> </w:t>
            </w:r>
          </w:p>
        </w:tc>
      </w:tr>
      <w:tr w:rsidR="00C1641C" w:rsidRPr="004E0F60" w14:paraId="65541A70" w14:textId="77777777" w:rsidTr="004878B1">
        <w:trPr>
          <w:trHeight w:val="283"/>
        </w:trPr>
        <w:tc>
          <w:tcPr>
            <w:tcW w:w="1683" w:type="dxa"/>
            <w:shd w:val="clear" w:color="auto" w:fill="FFFFFF"/>
          </w:tcPr>
          <w:p w14:paraId="18367380"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shd w:val="clear" w:color="auto" w:fill="FFFFFF"/>
          </w:tcPr>
          <w:p w14:paraId="33EB4F75" w14:textId="62BBCD49" w:rsidR="00C1641C" w:rsidRPr="004E0F60" w:rsidRDefault="00C1641C" w:rsidP="00C1641C">
            <w:pPr>
              <w:pStyle w:val="EMEABodyText"/>
              <w:widowControl w:val="0"/>
              <w:rPr>
                <w:bCs/>
                <w:iCs/>
                <w:color w:val="000000" w:themeColor="text1"/>
                <w:sz w:val="20"/>
                <w:szCs w:val="20"/>
                <w:lang w:val="en-AU"/>
              </w:rPr>
            </w:pPr>
            <w:r w:rsidRPr="004E0F60">
              <w:rPr>
                <w:bCs/>
                <w:iCs/>
                <w:color w:val="000000" w:themeColor="text1"/>
                <w:sz w:val="20"/>
                <w:szCs w:val="20"/>
                <w:lang w:val="en-AU"/>
              </w:rPr>
              <w:t>cholestasis</w:t>
            </w:r>
          </w:p>
        </w:tc>
      </w:tr>
      <w:tr w:rsidR="00C1641C" w:rsidRPr="004E0F60" w14:paraId="67F76788" w14:textId="77777777" w:rsidTr="004878B1">
        <w:trPr>
          <w:trHeight w:val="283"/>
        </w:trPr>
        <w:tc>
          <w:tcPr>
            <w:tcW w:w="8823" w:type="dxa"/>
            <w:gridSpan w:val="2"/>
            <w:shd w:val="clear" w:color="auto" w:fill="FFFFFF"/>
          </w:tcPr>
          <w:p w14:paraId="668719D8"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Nervous system disorders</w:t>
            </w:r>
          </w:p>
        </w:tc>
      </w:tr>
      <w:tr w:rsidR="00C1641C" w:rsidRPr="004E0F60" w14:paraId="225B819F" w14:textId="77777777" w:rsidTr="004878B1">
        <w:trPr>
          <w:trHeight w:val="269"/>
        </w:trPr>
        <w:tc>
          <w:tcPr>
            <w:tcW w:w="1683" w:type="dxa"/>
            <w:shd w:val="clear" w:color="auto" w:fill="FFFFFF"/>
          </w:tcPr>
          <w:p w14:paraId="50960465"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21BB1D30" w14:textId="6B0AA8F6"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peripheral neuropathy, headache, dizziness</w:t>
            </w:r>
          </w:p>
        </w:tc>
      </w:tr>
      <w:tr w:rsidR="00C1641C" w:rsidRPr="004E0F60" w14:paraId="67AF72C8" w14:textId="77777777" w:rsidTr="004878B1">
        <w:trPr>
          <w:trHeight w:val="269"/>
        </w:trPr>
        <w:tc>
          <w:tcPr>
            <w:tcW w:w="1683" w:type="dxa"/>
            <w:shd w:val="clear" w:color="auto" w:fill="FFFFFF"/>
          </w:tcPr>
          <w:p w14:paraId="2B8879AB" w14:textId="0BD93CC2" w:rsidR="00C1641C" w:rsidRPr="004E0F60" w:rsidRDefault="00D3665B" w:rsidP="00C1641C">
            <w:pPr>
              <w:pStyle w:val="EMEABodyText"/>
              <w:widowControl w:val="0"/>
              <w:rPr>
                <w:color w:val="000000" w:themeColor="text1"/>
                <w:sz w:val="20"/>
                <w:szCs w:val="20"/>
                <w:lang w:val="en-AU"/>
              </w:rPr>
            </w:pPr>
            <w:r>
              <w:rPr>
                <w:color w:val="000000" w:themeColor="text1"/>
                <w:sz w:val="20"/>
                <w:szCs w:val="20"/>
                <w:lang w:val="en-AU"/>
              </w:rPr>
              <w:t xml:space="preserve"> Rare</w:t>
            </w:r>
          </w:p>
        </w:tc>
        <w:tc>
          <w:tcPr>
            <w:tcW w:w="7140" w:type="dxa"/>
            <w:shd w:val="clear" w:color="auto" w:fill="FFFFFF"/>
          </w:tcPr>
          <w:p w14:paraId="6319967F" w14:textId="27FC8DC2" w:rsidR="00C1641C" w:rsidRPr="004E0F60" w:rsidRDefault="00C1641C" w:rsidP="00C1641C">
            <w:pPr>
              <w:pStyle w:val="EMEABodyText"/>
              <w:widowControl w:val="0"/>
              <w:tabs>
                <w:tab w:val="left" w:pos="765"/>
              </w:tabs>
              <w:rPr>
                <w:color w:val="000000" w:themeColor="text1"/>
                <w:spacing w:val="3"/>
                <w:sz w:val="20"/>
                <w:szCs w:val="20"/>
                <w:lang w:val="en-AU"/>
              </w:rPr>
            </w:pPr>
            <w:r w:rsidRPr="004E0F60">
              <w:rPr>
                <w:color w:val="000000" w:themeColor="text1"/>
                <w:sz w:val="20"/>
                <w:szCs w:val="20"/>
                <w:lang w:val="en-AU"/>
              </w:rPr>
              <w:t>polyneuropathy, autoimmune neuropathy (including facial and abducens nerve</w:t>
            </w:r>
            <w:r w:rsidR="00D3665B">
              <w:rPr>
                <w:color w:val="000000" w:themeColor="text1"/>
                <w:sz w:val="20"/>
                <w:szCs w:val="20"/>
                <w:lang w:val="en-AU"/>
              </w:rPr>
              <w:t xml:space="preserve"> paralysis</w:t>
            </w:r>
            <w:r w:rsidRPr="004E0F60">
              <w:rPr>
                <w:color w:val="000000" w:themeColor="text1"/>
                <w:sz w:val="20"/>
                <w:szCs w:val="20"/>
                <w:lang w:val="en-AU"/>
              </w:rPr>
              <w:t>)</w:t>
            </w:r>
          </w:p>
        </w:tc>
      </w:tr>
      <w:tr w:rsidR="00C1641C" w:rsidRPr="004E0F60" w14:paraId="4212696B" w14:textId="77777777" w:rsidTr="004878B1">
        <w:trPr>
          <w:trHeight w:val="269"/>
        </w:trPr>
        <w:tc>
          <w:tcPr>
            <w:tcW w:w="1683" w:type="dxa"/>
            <w:shd w:val="clear" w:color="auto" w:fill="FFFFFF"/>
          </w:tcPr>
          <w:p w14:paraId="50D34B08"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shd w:val="clear" w:color="auto" w:fill="FFFFFF"/>
          </w:tcPr>
          <w:p w14:paraId="6E760E60" w14:textId="7833CAEE"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Guillain-Barré syndrome, demyelination, myasthenic syndrome, encephalitis </w:t>
            </w:r>
            <w:r w:rsidRPr="004E0F60">
              <w:rPr>
                <w:color w:val="000000" w:themeColor="text1"/>
                <w:spacing w:val="3"/>
                <w:sz w:val="20"/>
                <w:szCs w:val="20"/>
                <w:vertAlign w:val="superscript"/>
                <w:lang w:val="en-AU"/>
              </w:rPr>
              <w:t>a,</w:t>
            </w:r>
            <w:r w:rsidR="00684F02" w:rsidRPr="004E0F60" w:rsidDel="00684F02">
              <w:rPr>
                <w:color w:val="000000" w:themeColor="text1"/>
                <w:spacing w:val="3"/>
                <w:sz w:val="20"/>
                <w:szCs w:val="20"/>
                <w:vertAlign w:val="superscript"/>
                <w:lang w:val="en-AU"/>
              </w:rPr>
              <w:t xml:space="preserve"> </w:t>
            </w:r>
            <w:r>
              <w:rPr>
                <w:color w:val="000000" w:themeColor="text1"/>
                <w:spacing w:val="3"/>
                <w:sz w:val="20"/>
                <w:szCs w:val="20"/>
                <w:vertAlign w:val="superscript"/>
                <w:lang w:val="en-AU"/>
              </w:rPr>
              <w:t>j</w:t>
            </w:r>
            <w:r w:rsidRPr="004E0F60">
              <w:rPr>
                <w:color w:val="000000" w:themeColor="text1"/>
                <w:spacing w:val="3"/>
                <w:sz w:val="20"/>
                <w:szCs w:val="20"/>
                <w:lang w:val="en-AU"/>
              </w:rPr>
              <w:t xml:space="preserve"> </w:t>
            </w:r>
          </w:p>
        </w:tc>
      </w:tr>
      <w:tr w:rsidR="00C1641C" w:rsidRPr="004E0F60" w14:paraId="0C2EAE2C" w14:textId="77777777" w:rsidTr="004878B1">
        <w:trPr>
          <w:trHeight w:val="283"/>
        </w:trPr>
        <w:tc>
          <w:tcPr>
            <w:tcW w:w="8823" w:type="dxa"/>
            <w:gridSpan w:val="2"/>
            <w:shd w:val="clear" w:color="auto" w:fill="FFFFFF"/>
          </w:tcPr>
          <w:p w14:paraId="5763011E"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Eye disorders</w:t>
            </w:r>
          </w:p>
        </w:tc>
      </w:tr>
      <w:tr w:rsidR="00C1641C" w:rsidRPr="004E0F60" w14:paraId="75D0DEB4" w14:textId="77777777" w:rsidTr="004878B1">
        <w:trPr>
          <w:trHeight w:val="269"/>
        </w:trPr>
        <w:tc>
          <w:tcPr>
            <w:tcW w:w="1683" w:type="dxa"/>
            <w:shd w:val="clear" w:color="auto" w:fill="FFFFFF"/>
          </w:tcPr>
          <w:p w14:paraId="652E9B6D"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4A2B2FAD" w14:textId="391CCA55" w:rsidR="00C1641C" w:rsidRPr="004E0F60" w:rsidRDefault="00B71A84" w:rsidP="00C1641C">
            <w:pPr>
              <w:pStyle w:val="EMEABodyText"/>
              <w:widowControl w:val="0"/>
              <w:rPr>
                <w:color w:val="000000" w:themeColor="text1"/>
                <w:spacing w:val="3"/>
                <w:sz w:val="20"/>
                <w:szCs w:val="20"/>
                <w:lang w:val="en-AU"/>
              </w:rPr>
            </w:pPr>
            <w:r>
              <w:rPr>
                <w:color w:val="000000" w:themeColor="text1"/>
                <w:spacing w:val="3"/>
                <w:sz w:val="20"/>
                <w:szCs w:val="20"/>
                <w:lang w:val="en-AU"/>
              </w:rPr>
              <w:t xml:space="preserve">dry eye, </w:t>
            </w:r>
            <w:r w:rsidR="00C1641C" w:rsidRPr="004E0F60">
              <w:rPr>
                <w:color w:val="000000" w:themeColor="text1"/>
                <w:spacing w:val="3"/>
                <w:sz w:val="20"/>
                <w:szCs w:val="20"/>
                <w:lang w:val="en-AU"/>
              </w:rPr>
              <w:t xml:space="preserve">uveitis, blurred vision </w:t>
            </w:r>
          </w:p>
        </w:tc>
      </w:tr>
      <w:tr w:rsidR="00C1641C" w:rsidRPr="004E0F60" w14:paraId="3E441ED0" w14:textId="77777777" w:rsidTr="004878B1">
        <w:trPr>
          <w:trHeight w:val="283"/>
        </w:trPr>
        <w:tc>
          <w:tcPr>
            <w:tcW w:w="8823" w:type="dxa"/>
            <w:gridSpan w:val="2"/>
            <w:shd w:val="clear" w:color="auto" w:fill="FFFFFF"/>
          </w:tcPr>
          <w:p w14:paraId="68FC9DF1" w14:textId="0EF50765"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Cardiac disorders</w:t>
            </w:r>
          </w:p>
        </w:tc>
      </w:tr>
      <w:tr w:rsidR="00C1641C" w:rsidRPr="004E0F60" w14:paraId="4AD16F32" w14:textId="77777777" w:rsidTr="004878B1">
        <w:trPr>
          <w:trHeight w:val="269"/>
        </w:trPr>
        <w:tc>
          <w:tcPr>
            <w:tcW w:w="1683" w:type="dxa"/>
            <w:shd w:val="clear" w:color="auto" w:fill="FFFFFF"/>
          </w:tcPr>
          <w:p w14:paraId="6CBFDDAC"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20C89A3A" w14:textId="1752245E" w:rsidR="00C1641C" w:rsidRPr="004E0F60" w:rsidRDefault="00C1641C" w:rsidP="00C1641C">
            <w:pPr>
              <w:pStyle w:val="EMEABodyText"/>
              <w:widowControl w:val="0"/>
              <w:rPr>
                <w:rStyle w:val="EMEASuperscript"/>
                <w:color w:val="000000" w:themeColor="text1"/>
                <w:sz w:val="20"/>
                <w:szCs w:val="20"/>
                <w:lang w:val="en-AU"/>
              </w:rPr>
            </w:pPr>
            <w:r w:rsidRPr="004E0F60">
              <w:rPr>
                <w:color w:val="000000" w:themeColor="text1"/>
                <w:spacing w:val="3"/>
                <w:sz w:val="20"/>
                <w:szCs w:val="20"/>
                <w:lang w:val="en-AU"/>
              </w:rPr>
              <w:t>tachycardia</w:t>
            </w:r>
            <w:r>
              <w:rPr>
                <w:color w:val="000000" w:themeColor="text1"/>
                <w:spacing w:val="3"/>
                <w:sz w:val="20"/>
                <w:szCs w:val="20"/>
                <w:lang w:val="en-AU"/>
              </w:rPr>
              <w:t xml:space="preserve">, pericardial </w:t>
            </w:r>
            <w:proofErr w:type="spellStart"/>
            <w:proofErr w:type="gramStart"/>
            <w:r>
              <w:rPr>
                <w:color w:val="000000" w:themeColor="text1"/>
                <w:spacing w:val="3"/>
                <w:sz w:val="20"/>
                <w:szCs w:val="20"/>
                <w:lang w:val="en-AU"/>
              </w:rPr>
              <w:t>disorders</w:t>
            </w:r>
            <w:r w:rsidRPr="001C38E3">
              <w:rPr>
                <w:color w:val="000000" w:themeColor="text1"/>
                <w:spacing w:val="3"/>
                <w:sz w:val="20"/>
                <w:szCs w:val="20"/>
                <w:vertAlign w:val="superscript"/>
                <w:lang w:val="en-AU"/>
              </w:rPr>
              <w:t>g</w:t>
            </w:r>
            <w:proofErr w:type="spellEnd"/>
            <w:r>
              <w:rPr>
                <w:color w:val="000000" w:themeColor="text1"/>
                <w:spacing w:val="3"/>
                <w:sz w:val="20"/>
                <w:szCs w:val="20"/>
                <w:vertAlign w:val="superscript"/>
                <w:lang w:val="en-AU"/>
              </w:rPr>
              <w:t xml:space="preserve"> </w:t>
            </w:r>
            <w:r>
              <w:rPr>
                <w:color w:val="000000" w:themeColor="text1"/>
                <w:spacing w:val="3"/>
                <w:sz w:val="20"/>
                <w:szCs w:val="20"/>
                <w:lang w:val="en-AU"/>
              </w:rPr>
              <w:t>,</w:t>
            </w:r>
            <w:proofErr w:type="gramEnd"/>
            <w:r>
              <w:rPr>
                <w:color w:val="000000" w:themeColor="text1"/>
                <w:spacing w:val="3"/>
                <w:sz w:val="20"/>
                <w:szCs w:val="20"/>
                <w:lang w:val="en-AU"/>
              </w:rPr>
              <w:t xml:space="preserve"> atrial fibrillation</w:t>
            </w:r>
          </w:p>
        </w:tc>
      </w:tr>
      <w:tr w:rsidR="00C1641C" w:rsidRPr="004E0F60" w14:paraId="2B431365" w14:textId="77777777" w:rsidTr="004878B1">
        <w:trPr>
          <w:trHeight w:val="269"/>
        </w:trPr>
        <w:tc>
          <w:tcPr>
            <w:tcW w:w="1683" w:type="dxa"/>
            <w:shd w:val="clear" w:color="auto" w:fill="FFFFFF"/>
          </w:tcPr>
          <w:p w14:paraId="5FA3BFFB"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shd w:val="clear" w:color="auto" w:fill="FFFFFF"/>
          </w:tcPr>
          <w:p w14:paraId="7A585F0B" w14:textId="6B961512"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arrhythmia (including ventricular arrhythmia), myocarditis </w:t>
            </w:r>
            <w:proofErr w:type="spellStart"/>
            <w:proofErr w:type="gramStart"/>
            <w:r w:rsidRPr="004E0F60">
              <w:rPr>
                <w:color w:val="000000" w:themeColor="text1"/>
                <w:spacing w:val="3"/>
                <w:sz w:val="20"/>
                <w:szCs w:val="20"/>
                <w:vertAlign w:val="superscript"/>
                <w:lang w:val="en-AU"/>
              </w:rPr>
              <w:t>a,</w:t>
            </w:r>
            <w:r>
              <w:rPr>
                <w:color w:val="000000" w:themeColor="text1"/>
                <w:spacing w:val="3"/>
                <w:sz w:val="20"/>
                <w:szCs w:val="20"/>
                <w:vertAlign w:val="superscript"/>
                <w:lang w:val="en-AU"/>
              </w:rPr>
              <w:t>c</w:t>
            </w:r>
            <w:proofErr w:type="spellEnd"/>
            <w:proofErr w:type="gramEnd"/>
            <w:r w:rsidRPr="004E0F60">
              <w:rPr>
                <w:color w:val="000000" w:themeColor="text1"/>
                <w:spacing w:val="3"/>
                <w:sz w:val="20"/>
                <w:szCs w:val="20"/>
                <w:lang w:val="en-AU"/>
              </w:rPr>
              <w:t xml:space="preserve">, </w:t>
            </w:r>
          </w:p>
        </w:tc>
      </w:tr>
      <w:tr w:rsidR="00C1641C" w:rsidRPr="004E0F60" w14:paraId="44FD2EBC" w14:textId="77777777" w:rsidTr="004878B1">
        <w:trPr>
          <w:trHeight w:val="283"/>
        </w:trPr>
        <w:tc>
          <w:tcPr>
            <w:tcW w:w="8823" w:type="dxa"/>
            <w:gridSpan w:val="2"/>
            <w:shd w:val="clear" w:color="auto" w:fill="FFFFFF"/>
          </w:tcPr>
          <w:p w14:paraId="474BE0D5"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Vascular disorders</w:t>
            </w:r>
          </w:p>
        </w:tc>
      </w:tr>
      <w:tr w:rsidR="00C1641C" w:rsidRPr="004E0F60" w14:paraId="19C4115B" w14:textId="77777777" w:rsidTr="004878B1">
        <w:trPr>
          <w:trHeight w:val="269"/>
        </w:trPr>
        <w:tc>
          <w:tcPr>
            <w:tcW w:w="1683" w:type="dxa"/>
            <w:shd w:val="clear" w:color="auto" w:fill="FFFFFF"/>
          </w:tcPr>
          <w:p w14:paraId="3FF6B697"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64367F71" w14:textId="73BFCE20"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hypertension</w:t>
            </w:r>
          </w:p>
        </w:tc>
      </w:tr>
      <w:tr w:rsidR="00C1641C" w:rsidRPr="004E0F60" w14:paraId="3DD54456"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1DA9AD7"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tcBorders>
              <w:top w:val="single" w:sz="4" w:space="0" w:color="auto"/>
              <w:left w:val="single" w:sz="4" w:space="0" w:color="auto"/>
              <w:bottom w:val="single" w:sz="4" w:space="0" w:color="auto"/>
              <w:right w:val="single" w:sz="4" w:space="0" w:color="auto"/>
            </w:tcBorders>
            <w:shd w:val="clear" w:color="auto" w:fill="FFFFFF"/>
          </w:tcPr>
          <w:p w14:paraId="75439C6F" w14:textId="4B40ABF1"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vasculitis</w:t>
            </w:r>
          </w:p>
        </w:tc>
      </w:tr>
      <w:tr w:rsidR="00C1641C" w:rsidRPr="004E0F60" w14:paraId="019C7E9D" w14:textId="77777777" w:rsidTr="004878B1">
        <w:trPr>
          <w:trHeight w:val="283"/>
        </w:trPr>
        <w:tc>
          <w:tcPr>
            <w:tcW w:w="8823" w:type="dxa"/>
            <w:gridSpan w:val="2"/>
            <w:shd w:val="clear" w:color="auto" w:fill="FFFFFF"/>
          </w:tcPr>
          <w:p w14:paraId="39AB7461"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 xml:space="preserve">Respiratory, </w:t>
            </w:r>
            <w:proofErr w:type="gramStart"/>
            <w:r w:rsidRPr="004E0F60">
              <w:rPr>
                <w:b/>
                <w:bCs/>
                <w:iCs/>
                <w:color w:val="000000" w:themeColor="text1"/>
                <w:sz w:val="20"/>
                <w:szCs w:val="20"/>
                <w:lang w:val="en-AU"/>
              </w:rPr>
              <w:t>thoracic</w:t>
            </w:r>
            <w:proofErr w:type="gramEnd"/>
            <w:r w:rsidRPr="004E0F60">
              <w:rPr>
                <w:b/>
                <w:bCs/>
                <w:iCs/>
                <w:color w:val="000000" w:themeColor="text1"/>
                <w:sz w:val="20"/>
                <w:szCs w:val="20"/>
                <w:lang w:val="en-AU"/>
              </w:rPr>
              <w:t xml:space="preserve"> and mediastinal disorders</w:t>
            </w:r>
          </w:p>
        </w:tc>
      </w:tr>
      <w:tr w:rsidR="00C1641C" w:rsidRPr="004E0F60" w14:paraId="4CB33D6A" w14:textId="77777777" w:rsidTr="004878B1">
        <w:trPr>
          <w:trHeight w:val="269"/>
        </w:trPr>
        <w:tc>
          <w:tcPr>
            <w:tcW w:w="1683" w:type="dxa"/>
            <w:shd w:val="clear" w:color="auto" w:fill="FFFFFF"/>
          </w:tcPr>
          <w:p w14:paraId="6BB20A8D"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7890239D" w14:textId="75FD0CE3" w:rsidR="00C1641C" w:rsidRPr="004E0F60" w:rsidRDefault="00C1641C" w:rsidP="00C1641C">
            <w:pPr>
              <w:pStyle w:val="EMEABodyText"/>
              <w:widowControl w:val="0"/>
              <w:rPr>
                <w:color w:val="000000" w:themeColor="text1"/>
                <w:spacing w:val="3"/>
                <w:sz w:val="20"/>
                <w:szCs w:val="20"/>
                <w:lang w:val="en-AU"/>
              </w:rPr>
            </w:pPr>
            <w:proofErr w:type="spellStart"/>
            <w:r w:rsidRPr="004E0F60">
              <w:rPr>
                <w:color w:val="000000" w:themeColor="text1"/>
                <w:spacing w:val="3"/>
                <w:sz w:val="20"/>
                <w:szCs w:val="20"/>
                <w:lang w:val="en-AU"/>
              </w:rPr>
              <w:t>pneumonitis</w:t>
            </w:r>
            <w:r w:rsidRPr="004E0F60">
              <w:rPr>
                <w:color w:val="000000" w:themeColor="text1"/>
                <w:spacing w:val="3"/>
                <w:sz w:val="20"/>
                <w:szCs w:val="20"/>
                <w:vertAlign w:val="superscript"/>
                <w:lang w:val="en-AU"/>
              </w:rPr>
              <w:t>a</w:t>
            </w:r>
            <w:proofErr w:type="spellEnd"/>
            <w:proofErr w:type="gramStart"/>
            <w:r w:rsidRPr="004E0F60">
              <w:rPr>
                <w:color w:val="000000" w:themeColor="text1"/>
                <w:spacing w:val="3"/>
                <w:sz w:val="20"/>
                <w:szCs w:val="20"/>
                <w:vertAlign w:val="superscript"/>
                <w:lang w:val="en-AU"/>
              </w:rPr>
              <w:t>,</w:t>
            </w:r>
            <w:r w:rsidR="00684F02" w:rsidRPr="004E0F60" w:rsidDel="00684F02">
              <w:rPr>
                <w:color w:val="000000" w:themeColor="text1"/>
                <w:spacing w:val="3"/>
                <w:sz w:val="20"/>
                <w:szCs w:val="20"/>
                <w:vertAlign w:val="superscript"/>
                <w:lang w:val="en-AU"/>
              </w:rPr>
              <w:t xml:space="preserve"> </w:t>
            </w:r>
            <w:r w:rsidRPr="004E0F60">
              <w:rPr>
                <w:color w:val="000000" w:themeColor="text1"/>
                <w:spacing w:val="3"/>
                <w:sz w:val="20"/>
                <w:szCs w:val="20"/>
                <w:lang w:val="en-AU"/>
              </w:rPr>
              <w:t>,</w:t>
            </w:r>
            <w:proofErr w:type="gramEnd"/>
            <w:r w:rsidRPr="004E0F60">
              <w:rPr>
                <w:color w:val="000000" w:themeColor="text1"/>
                <w:spacing w:val="3"/>
                <w:sz w:val="20"/>
                <w:szCs w:val="20"/>
                <w:lang w:val="en-AU"/>
              </w:rPr>
              <w:t xml:space="preserve"> dyspnoea</w:t>
            </w:r>
            <w:r w:rsidRPr="004E0F60">
              <w:rPr>
                <w:color w:val="000000" w:themeColor="text1"/>
                <w:spacing w:val="3"/>
                <w:sz w:val="20"/>
                <w:szCs w:val="20"/>
                <w:vertAlign w:val="superscript"/>
                <w:lang w:val="en-AU"/>
              </w:rPr>
              <w:t xml:space="preserve"> a</w:t>
            </w:r>
            <w:r w:rsidRPr="004E0F60">
              <w:rPr>
                <w:color w:val="000000" w:themeColor="text1"/>
                <w:spacing w:val="3"/>
                <w:sz w:val="20"/>
                <w:szCs w:val="20"/>
                <w:lang w:val="en-AU"/>
              </w:rPr>
              <w:t xml:space="preserve">, cough </w:t>
            </w:r>
          </w:p>
        </w:tc>
      </w:tr>
      <w:tr w:rsidR="00C1641C" w:rsidRPr="004E0F60" w14:paraId="31EB6871"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347DD42" w14:textId="77777777" w:rsidR="00C1641C" w:rsidRPr="004E0F60" w:rsidDel="006926A5"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tcBorders>
              <w:top w:val="single" w:sz="4" w:space="0" w:color="auto"/>
              <w:left w:val="single" w:sz="4" w:space="0" w:color="auto"/>
              <w:bottom w:val="single" w:sz="4" w:space="0" w:color="auto"/>
              <w:right w:val="single" w:sz="4" w:space="0" w:color="auto"/>
            </w:tcBorders>
            <w:shd w:val="clear" w:color="auto" w:fill="FFFFFF"/>
          </w:tcPr>
          <w:p w14:paraId="624CA88F" w14:textId="12D1016E"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pleural effusion</w:t>
            </w:r>
          </w:p>
        </w:tc>
      </w:tr>
      <w:tr w:rsidR="00C1641C" w:rsidRPr="004E0F60" w14:paraId="617F8116"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2F127F82"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tcBorders>
              <w:top w:val="single" w:sz="4" w:space="0" w:color="auto"/>
              <w:left w:val="single" w:sz="4" w:space="0" w:color="auto"/>
              <w:bottom w:val="single" w:sz="4" w:space="0" w:color="auto"/>
              <w:right w:val="single" w:sz="4" w:space="0" w:color="auto"/>
            </w:tcBorders>
            <w:shd w:val="clear" w:color="auto" w:fill="FFFFFF"/>
          </w:tcPr>
          <w:p w14:paraId="1EACAD42" w14:textId="0ADBAB47"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lung infiltration </w:t>
            </w:r>
          </w:p>
        </w:tc>
      </w:tr>
      <w:tr w:rsidR="00C1641C" w:rsidRPr="004E0F60" w14:paraId="44854FAE" w14:textId="77777777" w:rsidTr="004878B1">
        <w:trPr>
          <w:trHeight w:val="283"/>
        </w:trPr>
        <w:tc>
          <w:tcPr>
            <w:tcW w:w="8823" w:type="dxa"/>
            <w:gridSpan w:val="2"/>
            <w:shd w:val="clear" w:color="auto" w:fill="FFFFFF"/>
          </w:tcPr>
          <w:p w14:paraId="73880719"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Gastrointestinal disorders</w:t>
            </w:r>
          </w:p>
        </w:tc>
      </w:tr>
      <w:tr w:rsidR="00C1641C" w:rsidRPr="004E0F60" w14:paraId="58323611" w14:textId="77777777" w:rsidTr="004878B1">
        <w:trPr>
          <w:trHeight w:val="269"/>
        </w:trPr>
        <w:tc>
          <w:tcPr>
            <w:tcW w:w="1683" w:type="dxa"/>
            <w:shd w:val="clear" w:color="auto" w:fill="FFFFFF"/>
          </w:tcPr>
          <w:p w14:paraId="494E9AF4"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Very common</w:t>
            </w:r>
          </w:p>
        </w:tc>
        <w:tc>
          <w:tcPr>
            <w:tcW w:w="7140" w:type="dxa"/>
            <w:shd w:val="clear" w:color="auto" w:fill="FFFFFF"/>
          </w:tcPr>
          <w:p w14:paraId="50B8AF84" w14:textId="2FDAA347"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diarrhoea, nausea </w:t>
            </w:r>
          </w:p>
        </w:tc>
      </w:tr>
      <w:tr w:rsidR="00C1641C" w:rsidRPr="004E0F60" w14:paraId="4C1D62B3" w14:textId="77777777" w:rsidTr="004878B1">
        <w:trPr>
          <w:trHeight w:val="269"/>
        </w:trPr>
        <w:tc>
          <w:tcPr>
            <w:tcW w:w="1683" w:type="dxa"/>
            <w:shd w:val="clear" w:color="auto" w:fill="FFFFFF"/>
          </w:tcPr>
          <w:p w14:paraId="1950FF39"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07C92F04" w14:textId="79B2C1B5" w:rsidR="00C1641C" w:rsidRPr="004E0F60" w:rsidRDefault="00C1641C" w:rsidP="00C1641C">
            <w:pPr>
              <w:pStyle w:val="EMEABodyText"/>
              <w:widowControl w:val="0"/>
              <w:rPr>
                <w:color w:val="000000" w:themeColor="text1"/>
                <w:spacing w:val="3"/>
                <w:sz w:val="20"/>
                <w:szCs w:val="20"/>
                <w:lang w:val="en-AU"/>
              </w:rPr>
            </w:pPr>
            <w:proofErr w:type="spellStart"/>
            <w:r w:rsidRPr="004E0F60">
              <w:rPr>
                <w:color w:val="000000" w:themeColor="text1"/>
                <w:spacing w:val="3"/>
                <w:sz w:val="20"/>
                <w:szCs w:val="20"/>
                <w:lang w:val="en-AU"/>
              </w:rPr>
              <w:t>colitis</w:t>
            </w:r>
            <w:r w:rsidRPr="004E0F60">
              <w:rPr>
                <w:color w:val="000000" w:themeColor="text1"/>
                <w:spacing w:val="3"/>
                <w:sz w:val="20"/>
                <w:szCs w:val="20"/>
                <w:vertAlign w:val="superscript"/>
                <w:lang w:val="en-AU"/>
              </w:rPr>
              <w:t>a</w:t>
            </w:r>
            <w:proofErr w:type="spellEnd"/>
            <w:r w:rsidRPr="004E0F60">
              <w:rPr>
                <w:color w:val="000000" w:themeColor="text1"/>
                <w:spacing w:val="3"/>
                <w:sz w:val="20"/>
                <w:szCs w:val="20"/>
                <w:lang w:val="en-AU"/>
              </w:rPr>
              <w:t>, stomatitis, vomiting, abdominal pain, constipation, dry mouth</w:t>
            </w:r>
          </w:p>
        </w:tc>
      </w:tr>
      <w:tr w:rsidR="00C1641C" w:rsidRPr="004E0F60" w14:paraId="4FE782BB" w14:textId="77777777" w:rsidTr="004878B1">
        <w:trPr>
          <w:trHeight w:val="269"/>
        </w:trPr>
        <w:tc>
          <w:tcPr>
            <w:tcW w:w="1683" w:type="dxa"/>
            <w:shd w:val="clear" w:color="auto" w:fill="FFFFFF"/>
          </w:tcPr>
          <w:p w14:paraId="1E605A5A"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78E3A2BF" w14:textId="1BD19434"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pancreatitis, gastritis</w:t>
            </w:r>
          </w:p>
        </w:tc>
      </w:tr>
      <w:tr w:rsidR="00C1641C" w:rsidRPr="004E0F60" w14:paraId="508D4732" w14:textId="77777777" w:rsidTr="004878B1">
        <w:trPr>
          <w:trHeight w:val="269"/>
        </w:trPr>
        <w:tc>
          <w:tcPr>
            <w:tcW w:w="1683" w:type="dxa"/>
            <w:shd w:val="clear" w:color="auto" w:fill="FFFFFF"/>
          </w:tcPr>
          <w:p w14:paraId="7F8F17D2"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shd w:val="clear" w:color="auto" w:fill="FFFFFF"/>
          </w:tcPr>
          <w:p w14:paraId="08CA362E" w14:textId="2DE75B96"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duodenal ulcer</w:t>
            </w:r>
          </w:p>
        </w:tc>
      </w:tr>
      <w:tr w:rsidR="00C1641C" w:rsidRPr="004E0F60" w14:paraId="7BF56DBD" w14:textId="77777777" w:rsidTr="004878B1">
        <w:trPr>
          <w:trHeight w:val="283"/>
        </w:trPr>
        <w:tc>
          <w:tcPr>
            <w:tcW w:w="8823" w:type="dxa"/>
            <w:gridSpan w:val="2"/>
            <w:shd w:val="clear" w:color="auto" w:fill="FFFFFF"/>
          </w:tcPr>
          <w:p w14:paraId="56F123C0"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lastRenderedPageBreak/>
              <w:t xml:space="preserve">Skin and subcutaneous tissue disorders </w:t>
            </w:r>
          </w:p>
        </w:tc>
      </w:tr>
      <w:tr w:rsidR="00C1641C" w:rsidRPr="004E0F60" w14:paraId="3E412009" w14:textId="77777777" w:rsidTr="004878B1">
        <w:trPr>
          <w:trHeight w:val="269"/>
        </w:trPr>
        <w:tc>
          <w:tcPr>
            <w:tcW w:w="1683" w:type="dxa"/>
            <w:shd w:val="clear" w:color="auto" w:fill="FFFFFF"/>
          </w:tcPr>
          <w:p w14:paraId="117FE892"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Very common</w:t>
            </w:r>
          </w:p>
        </w:tc>
        <w:tc>
          <w:tcPr>
            <w:tcW w:w="7140" w:type="dxa"/>
            <w:shd w:val="clear" w:color="auto" w:fill="FFFFFF"/>
          </w:tcPr>
          <w:p w14:paraId="5B329313" w14:textId="06A1B1FE" w:rsidR="00C1641C" w:rsidRPr="004E0F60" w:rsidRDefault="00C1641C" w:rsidP="00C1641C">
            <w:pPr>
              <w:pStyle w:val="EMEABodyText"/>
              <w:widowControl w:val="0"/>
              <w:rPr>
                <w:color w:val="000000" w:themeColor="text1"/>
                <w:spacing w:val="3"/>
                <w:sz w:val="20"/>
                <w:szCs w:val="20"/>
                <w:lang w:val="en-AU"/>
              </w:rPr>
            </w:pPr>
            <w:proofErr w:type="spellStart"/>
            <w:r w:rsidRPr="004E0F60">
              <w:rPr>
                <w:color w:val="000000" w:themeColor="text1"/>
                <w:spacing w:val="3"/>
                <w:sz w:val="20"/>
                <w:szCs w:val="20"/>
                <w:lang w:val="en-AU"/>
              </w:rPr>
              <w:t>rash</w:t>
            </w:r>
            <w:r w:rsidRPr="004E0F60">
              <w:rPr>
                <w:color w:val="000000" w:themeColor="text1"/>
                <w:spacing w:val="3"/>
                <w:sz w:val="20"/>
                <w:szCs w:val="20"/>
                <w:vertAlign w:val="superscript"/>
                <w:lang w:val="en-AU"/>
              </w:rPr>
              <w:t>d</w:t>
            </w:r>
            <w:proofErr w:type="spellEnd"/>
            <w:r w:rsidRPr="004E0F60">
              <w:rPr>
                <w:color w:val="000000" w:themeColor="text1"/>
                <w:spacing w:val="3"/>
                <w:sz w:val="20"/>
                <w:szCs w:val="20"/>
                <w:lang w:val="en-AU"/>
              </w:rPr>
              <w:t>, pruritus</w:t>
            </w:r>
          </w:p>
        </w:tc>
      </w:tr>
      <w:tr w:rsidR="00C1641C" w:rsidRPr="004E0F60" w14:paraId="385C6FD0" w14:textId="77777777" w:rsidTr="004878B1">
        <w:trPr>
          <w:trHeight w:val="269"/>
        </w:trPr>
        <w:tc>
          <w:tcPr>
            <w:tcW w:w="1683" w:type="dxa"/>
            <w:shd w:val="clear" w:color="auto" w:fill="FFFFFF"/>
          </w:tcPr>
          <w:p w14:paraId="6376D4D4"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1E337D59" w14:textId="3ABE458C"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vitiligo, dry skin, erythema, alopecia</w:t>
            </w:r>
          </w:p>
        </w:tc>
      </w:tr>
      <w:tr w:rsidR="00C1641C" w:rsidRPr="004E0F60" w14:paraId="763DABEE" w14:textId="77777777" w:rsidTr="004878B1">
        <w:trPr>
          <w:trHeight w:val="269"/>
        </w:trPr>
        <w:tc>
          <w:tcPr>
            <w:tcW w:w="1683" w:type="dxa"/>
            <w:shd w:val="clear" w:color="auto" w:fill="FFFFFF"/>
          </w:tcPr>
          <w:p w14:paraId="4D3A460B"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7A5DA987" w14:textId="3C891F93"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psoriasis, urticaria</w:t>
            </w:r>
            <w:r w:rsidR="00E5500B">
              <w:rPr>
                <w:color w:val="000000" w:themeColor="text1"/>
                <w:spacing w:val="3"/>
                <w:sz w:val="20"/>
                <w:szCs w:val="20"/>
                <w:lang w:val="en-AU"/>
              </w:rPr>
              <w:t xml:space="preserve">, </w:t>
            </w:r>
            <w:r w:rsidR="00E5500B" w:rsidRPr="004E0F60">
              <w:rPr>
                <w:color w:val="000000" w:themeColor="text1"/>
                <w:spacing w:val="3"/>
                <w:sz w:val="20"/>
                <w:szCs w:val="20"/>
                <w:lang w:val="en-AU"/>
              </w:rPr>
              <w:t>erythema multiforme</w:t>
            </w:r>
          </w:p>
        </w:tc>
      </w:tr>
      <w:tr w:rsidR="00C1641C" w:rsidRPr="004E0F60" w14:paraId="0E7210C6" w14:textId="77777777" w:rsidTr="004878B1">
        <w:trPr>
          <w:trHeight w:val="269"/>
        </w:trPr>
        <w:tc>
          <w:tcPr>
            <w:tcW w:w="1683" w:type="dxa"/>
            <w:shd w:val="clear" w:color="auto" w:fill="FFFFFF"/>
          </w:tcPr>
          <w:p w14:paraId="36F9CE76"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shd w:val="clear" w:color="auto" w:fill="FFFFFF"/>
          </w:tcPr>
          <w:p w14:paraId="2B907E29" w14:textId="0991863E" w:rsidR="00C1641C" w:rsidRPr="004E0F60" w:rsidRDefault="00E5500B" w:rsidP="00C1641C">
            <w:pPr>
              <w:pStyle w:val="EMEABodyText"/>
              <w:widowControl w:val="0"/>
              <w:rPr>
                <w:color w:val="000000" w:themeColor="text1"/>
                <w:spacing w:val="3"/>
                <w:sz w:val="20"/>
                <w:szCs w:val="20"/>
                <w:vertAlign w:val="superscript"/>
                <w:lang w:val="en-AU"/>
              </w:rPr>
            </w:pPr>
            <w:r>
              <w:rPr>
                <w:color w:val="000000" w:themeColor="text1"/>
                <w:spacing w:val="3"/>
                <w:sz w:val="20"/>
                <w:szCs w:val="20"/>
                <w:lang w:val="en-AU"/>
              </w:rPr>
              <w:t xml:space="preserve"> rosacea, </w:t>
            </w:r>
            <w:r w:rsidR="00C1641C" w:rsidRPr="004E0F60">
              <w:rPr>
                <w:color w:val="000000" w:themeColor="text1"/>
                <w:spacing w:val="3"/>
                <w:sz w:val="20"/>
                <w:szCs w:val="20"/>
                <w:lang w:val="en-AU"/>
              </w:rPr>
              <w:t xml:space="preserve">toxic epidermal </w:t>
            </w:r>
            <w:proofErr w:type="spellStart"/>
            <w:proofErr w:type="gramStart"/>
            <w:r w:rsidR="00C1641C" w:rsidRPr="004E0F60">
              <w:rPr>
                <w:color w:val="000000" w:themeColor="text1"/>
                <w:spacing w:val="3"/>
                <w:sz w:val="20"/>
                <w:szCs w:val="20"/>
                <w:lang w:val="en-AU"/>
              </w:rPr>
              <w:t>necrolysis</w:t>
            </w:r>
            <w:r w:rsidR="00C1641C" w:rsidRPr="004E0F60">
              <w:rPr>
                <w:color w:val="000000" w:themeColor="text1"/>
                <w:spacing w:val="3"/>
                <w:sz w:val="20"/>
                <w:szCs w:val="20"/>
                <w:vertAlign w:val="superscript"/>
                <w:lang w:val="en-AU"/>
              </w:rPr>
              <w:t>a,c</w:t>
            </w:r>
            <w:proofErr w:type="spellEnd"/>
            <w:proofErr w:type="gramEnd"/>
          </w:p>
          <w:p w14:paraId="2827804F" w14:textId="6144A2CA" w:rsidR="00C1641C" w:rsidRPr="004E0F60" w:rsidRDefault="00C1641C" w:rsidP="00C1641C">
            <w:pPr>
              <w:pStyle w:val="EMEABodyText"/>
              <w:widowControl w:val="0"/>
              <w:rPr>
                <w:color w:val="000000" w:themeColor="text1"/>
                <w:spacing w:val="3"/>
                <w:sz w:val="20"/>
                <w:szCs w:val="20"/>
                <w:vertAlign w:val="superscript"/>
                <w:lang w:val="en-AU"/>
              </w:rPr>
            </w:pPr>
            <w:r w:rsidRPr="004E0F60">
              <w:rPr>
                <w:color w:val="000000" w:themeColor="text1"/>
                <w:spacing w:val="3"/>
                <w:sz w:val="20"/>
                <w:szCs w:val="20"/>
                <w:lang w:val="en-AU"/>
              </w:rPr>
              <w:t xml:space="preserve">Stevens-Johnson </w:t>
            </w:r>
            <w:proofErr w:type="spellStart"/>
            <w:proofErr w:type="gramStart"/>
            <w:r w:rsidRPr="004E0F60">
              <w:rPr>
                <w:color w:val="000000" w:themeColor="text1"/>
                <w:spacing w:val="3"/>
                <w:sz w:val="20"/>
                <w:szCs w:val="20"/>
                <w:lang w:val="en-AU"/>
              </w:rPr>
              <w:t>syndrome</w:t>
            </w:r>
            <w:r w:rsidRPr="004E0F60">
              <w:rPr>
                <w:color w:val="000000" w:themeColor="text1"/>
                <w:spacing w:val="3"/>
                <w:sz w:val="20"/>
                <w:szCs w:val="20"/>
                <w:vertAlign w:val="superscript"/>
                <w:lang w:val="en-AU"/>
              </w:rPr>
              <w:t>a,c</w:t>
            </w:r>
            <w:proofErr w:type="spellEnd"/>
            <w:proofErr w:type="gramEnd"/>
          </w:p>
        </w:tc>
      </w:tr>
      <w:tr w:rsidR="00C1641C" w:rsidRPr="004E0F60" w14:paraId="3FA92996" w14:textId="77777777" w:rsidTr="004878B1">
        <w:trPr>
          <w:trHeight w:val="283"/>
        </w:trPr>
        <w:tc>
          <w:tcPr>
            <w:tcW w:w="8823" w:type="dxa"/>
            <w:gridSpan w:val="2"/>
            <w:shd w:val="clear" w:color="auto" w:fill="FFFFFF"/>
          </w:tcPr>
          <w:p w14:paraId="48FA26A3"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Musculoskeletal and connective tissue disorders</w:t>
            </w:r>
          </w:p>
        </w:tc>
      </w:tr>
      <w:tr w:rsidR="00C1641C" w:rsidRPr="004E0F60" w14:paraId="3870C6D6" w14:textId="77777777" w:rsidTr="004878B1">
        <w:trPr>
          <w:trHeight w:val="269"/>
        </w:trPr>
        <w:tc>
          <w:tcPr>
            <w:tcW w:w="1683" w:type="dxa"/>
            <w:shd w:val="clear" w:color="auto" w:fill="FFFFFF"/>
          </w:tcPr>
          <w:p w14:paraId="53525754"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5C154E7C" w14:textId="24E872F9"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musculoskeletal </w:t>
            </w:r>
            <w:proofErr w:type="spellStart"/>
            <w:r w:rsidRPr="004E0F60">
              <w:rPr>
                <w:color w:val="000000" w:themeColor="text1"/>
                <w:spacing w:val="3"/>
                <w:sz w:val="20"/>
                <w:szCs w:val="20"/>
                <w:lang w:val="en-AU"/>
              </w:rPr>
              <w:t>pain</w:t>
            </w:r>
            <w:r w:rsidRPr="004E0F60">
              <w:rPr>
                <w:color w:val="000000" w:themeColor="text1"/>
                <w:spacing w:val="3"/>
                <w:sz w:val="20"/>
                <w:szCs w:val="20"/>
                <w:vertAlign w:val="superscript"/>
                <w:lang w:val="en-AU"/>
              </w:rPr>
              <w:t>e</w:t>
            </w:r>
            <w:proofErr w:type="spellEnd"/>
            <w:r w:rsidRPr="004E0F60">
              <w:rPr>
                <w:color w:val="000000" w:themeColor="text1"/>
                <w:spacing w:val="3"/>
                <w:sz w:val="20"/>
                <w:szCs w:val="20"/>
                <w:lang w:val="en-AU"/>
              </w:rPr>
              <w:t>, arthralgia</w:t>
            </w:r>
          </w:p>
        </w:tc>
      </w:tr>
      <w:tr w:rsidR="00C1641C" w:rsidRPr="004E0F60" w14:paraId="15D240C5"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5988C6C6"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tcBorders>
              <w:top w:val="single" w:sz="4" w:space="0" w:color="auto"/>
              <w:left w:val="single" w:sz="4" w:space="0" w:color="auto"/>
              <w:bottom w:val="single" w:sz="4" w:space="0" w:color="auto"/>
              <w:right w:val="single" w:sz="4" w:space="0" w:color="auto"/>
            </w:tcBorders>
            <w:shd w:val="clear" w:color="auto" w:fill="FFFFFF"/>
          </w:tcPr>
          <w:p w14:paraId="4B0B914E" w14:textId="2ED7A136"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arthritis</w:t>
            </w:r>
          </w:p>
        </w:tc>
      </w:tr>
      <w:tr w:rsidR="00C1641C" w:rsidRPr="004E0F60" w14:paraId="09B224AC" w14:textId="77777777" w:rsidTr="00487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3E0B7A77"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Rare</w:t>
            </w:r>
          </w:p>
        </w:tc>
        <w:tc>
          <w:tcPr>
            <w:tcW w:w="7140" w:type="dxa"/>
            <w:tcBorders>
              <w:top w:val="single" w:sz="4" w:space="0" w:color="auto"/>
              <w:left w:val="single" w:sz="4" w:space="0" w:color="auto"/>
              <w:bottom w:val="single" w:sz="4" w:space="0" w:color="auto"/>
              <w:right w:val="single" w:sz="4" w:space="0" w:color="auto"/>
            </w:tcBorders>
            <w:shd w:val="clear" w:color="auto" w:fill="FFFFFF"/>
          </w:tcPr>
          <w:p w14:paraId="3AA2916F" w14:textId="2150604C" w:rsidR="00C1641C" w:rsidRPr="004E0F60" w:rsidRDefault="004057D6"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Sjogren’s syndrome</w:t>
            </w:r>
            <w:r>
              <w:rPr>
                <w:color w:val="000000" w:themeColor="text1"/>
                <w:spacing w:val="3"/>
                <w:sz w:val="20"/>
                <w:szCs w:val="20"/>
                <w:lang w:val="en-AU"/>
              </w:rPr>
              <w:t xml:space="preserve">, </w:t>
            </w:r>
            <w:r w:rsidR="00C1641C" w:rsidRPr="004E0F60">
              <w:rPr>
                <w:color w:val="000000" w:themeColor="text1"/>
                <w:spacing w:val="3"/>
                <w:sz w:val="20"/>
                <w:szCs w:val="20"/>
                <w:lang w:val="en-AU"/>
              </w:rPr>
              <w:t xml:space="preserve">myopathy, myositis (including </w:t>
            </w:r>
            <w:proofErr w:type="gramStart"/>
            <w:r w:rsidR="00C1641C" w:rsidRPr="004E0F60">
              <w:rPr>
                <w:color w:val="000000" w:themeColor="text1"/>
                <w:spacing w:val="3"/>
                <w:sz w:val="20"/>
                <w:szCs w:val="20"/>
                <w:lang w:val="en-AU"/>
              </w:rPr>
              <w:t>polymyositis)</w:t>
            </w:r>
            <w:proofErr w:type="spellStart"/>
            <w:r w:rsidR="00C1641C" w:rsidRPr="004E0F60">
              <w:rPr>
                <w:color w:val="000000" w:themeColor="text1"/>
                <w:spacing w:val="3"/>
                <w:sz w:val="20"/>
                <w:szCs w:val="20"/>
                <w:vertAlign w:val="superscript"/>
                <w:lang w:val="en-AU"/>
              </w:rPr>
              <w:t>a</w:t>
            </w:r>
            <w:proofErr w:type="gramEnd"/>
            <w:r w:rsidR="00C1641C" w:rsidRPr="004E0F60">
              <w:rPr>
                <w:color w:val="000000" w:themeColor="text1"/>
                <w:spacing w:val="3"/>
                <w:sz w:val="20"/>
                <w:szCs w:val="20"/>
                <w:vertAlign w:val="superscript"/>
                <w:lang w:val="en-AU"/>
              </w:rPr>
              <w:t>,c</w:t>
            </w:r>
            <w:proofErr w:type="spellEnd"/>
            <w:r w:rsidR="00C1641C" w:rsidRPr="004E0F60">
              <w:rPr>
                <w:color w:val="000000" w:themeColor="text1"/>
                <w:spacing w:val="3"/>
                <w:sz w:val="20"/>
                <w:szCs w:val="20"/>
                <w:lang w:val="en-AU"/>
              </w:rPr>
              <w:t xml:space="preserve">, </w:t>
            </w:r>
            <w:proofErr w:type="spellStart"/>
            <w:r w:rsidR="00C1641C" w:rsidRPr="004E0F60">
              <w:rPr>
                <w:color w:val="000000" w:themeColor="text1"/>
                <w:spacing w:val="3"/>
                <w:sz w:val="20"/>
                <w:szCs w:val="20"/>
                <w:lang w:val="en-AU"/>
              </w:rPr>
              <w:t>rhabdomyolysis</w:t>
            </w:r>
            <w:r w:rsidR="00C1641C" w:rsidRPr="004E0F60">
              <w:rPr>
                <w:color w:val="000000" w:themeColor="text1"/>
                <w:spacing w:val="3"/>
                <w:sz w:val="20"/>
                <w:szCs w:val="20"/>
                <w:vertAlign w:val="superscript"/>
                <w:lang w:val="en-AU"/>
              </w:rPr>
              <w:t>a,c</w:t>
            </w:r>
            <w:proofErr w:type="spellEnd"/>
            <w:r w:rsidR="00C1641C" w:rsidRPr="004E0F60">
              <w:rPr>
                <w:color w:val="000000" w:themeColor="text1"/>
                <w:spacing w:val="3"/>
                <w:sz w:val="20"/>
                <w:szCs w:val="20"/>
                <w:lang w:val="en-AU"/>
              </w:rPr>
              <w:t xml:space="preserve"> , </w:t>
            </w:r>
            <w:r w:rsidR="002C5FDA" w:rsidRPr="00D362AA">
              <w:rPr>
                <w:color w:val="000000" w:themeColor="text1"/>
                <w:spacing w:val="3"/>
                <w:sz w:val="20"/>
                <w:szCs w:val="18"/>
                <w:lang w:val="en-AU"/>
              </w:rPr>
              <w:t>polymyalgia rheumatica</w:t>
            </w:r>
            <w:r w:rsidR="002C5FDA" w:rsidRPr="004E0F60" w:rsidDel="004057D6">
              <w:rPr>
                <w:color w:val="000000" w:themeColor="text1"/>
                <w:spacing w:val="3"/>
                <w:sz w:val="20"/>
                <w:szCs w:val="20"/>
                <w:lang w:val="en-AU"/>
              </w:rPr>
              <w:t xml:space="preserve"> </w:t>
            </w:r>
          </w:p>
        </w:tc>
      </w:tr>
      <w:tr w:rsidR="00C1641C" w:rsidRPr="004E0F60" w14:paraId="2AF00F6A" w14:textId="77777777" w:rsidTr="004878B1">
        <w:trPr>
          <w:trHeight w:val="283"/>
        </w:trPr>
        <w:tc>
          <w:tcPr>
            <w:tcW w:w="8823" w:type="dxa"/>
            <w:gridSpan w:val="2"/>
            <w:shd w:val="clear" w:color="auto" w:fill="FFFFFF"/>
          </w:tcPr>
          <w:p w14:paraId="123589B1" w14:textId="77777777" w:rsidR="00C1641C" w:rsidRPr="004E0F60" w:rsidRDefault="00C1641C" w:rsidP="00C1641C">
            <w:pPr>
              <w:pStyle w:val="EMEABodyText"/>
              <w:widowControl w:val="0"/>
              <w:rPr>
                <w:color w:val="000000" w:themeColor="text1"/>
                <w:sz w:val="20"/>
                <w:szCs w:val="20"/>
                <w:lang w:val="en-AU"/>
              </w:rPr>
            </w:pPr>
            <w:r w:rsidRPr="004E0F60">
              <w:rPr>
                <w:b/>
                <w:bCs/>
                <w:iCs/>
                <w:color w:val="000000" w:themeColor="text1"/>
                <w:sz w:val="20"/>
                <w:szCs w:val="20"/>
                <w:lang w:val="en-AU"/>
              </w:rPr>
              <w:t>Renal and urinary disorders</w:t>
            </w:r>
          </w:p>
        </w:tc>
      </w:tr>
      <w:tr w:rsidR="00C1641C" w:rsidRPr="004E0F60" w14:paraId="3AB02EB2" w14:textId="77777777" w:rsidTr="004878B1">
        <w:trPr>
          <w:trHeight w:val="269"/>
        </w:trPr>
        <w:tc>
          <w:tcPr>
            <w:tcW w:w="1683" w:type="dxa"/>
            <w:shd w:val="clear" w:color="auto" w:fill="FFFFFF"/>
          </w:tcPr>
          <w:p w14:paraId="5794FC77" w14:textId="77777777" w:rsidR="00C1641C" w:rsidRPr="004E0F60" w:rsidRDefault="00C1641C" w:rsidP="00C1641C">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495771A9" w14:textId="07E44732" w:rsidR="00C1641C" w:rsidRPr="004E0F60" w:rsidRDefault="00C1641C" w:rsidP="00C1641C">
            <w:pPr>
              <w:pStyle w:val="EMEABodyText"/>
              <w:widowControl w:val="0"/>
              <w:rPr>
                <w:color w:val="000000" w:themeColor="text1"/>
                <w:spacing w:val="3"/>
                <w:sz w:val="20"/>
                <w:szCs w:val="20"/>
                <w:lang w:val="en-AU"/>
              </w:rPr>
            </w:pPr>
            <w:r w:rsidRPr="004E0F60">
              <w:rPr>
                <w:color w:val="000000" w:themeColor="text1"/>
                <w:spacing w:val="3"/>
                <w:sz w:val="20"/>
                <w:szCs w:val="20"/>
                <w:lang w:val="en-AU"/>
              </w:rPr>
              <w:t xml:space="preserve">renal failure (including acute kidney </w:t>
            </w:r>
            <w:proofErr w:type="gramStart"/>
            <w:r w:rsidRPr="004E0F60">
              <w:rPr>
                <w:color w:val="000000" w:themeColor="text1"/>
                <w:spacing w:val="3"/>
                <w:sz w:val="20"/>
                <w:szCs w:val="20"/>
                <w:lang w:val="en-AU"/>
              </w:rPr>
              <w:t>injury)</w:t>
            </w:r>
            <w:r w:rsidRPr="004E0F60">
              <w:rPr>
                <w:color w:val="000000" w:themeColor="text1"/>
                <w:spacing w:val="3"/>
                <w:sz w:val="20"/>
                <w:szCs w:val="20"/>
                <w:vertAlign w:val="superscript"/>
                <w:lang w:val="en-AU"/>
              </w:rPr>
              <w:t>a</w:t>
            </w:r>
            <w:proofErr w:type="gramEnd"/>
            <w:r w:rsidRPr="004E0F60">
              <w:rPr>
                <w:color w:val="000000" w:themeColor="text1"/>
                <w:spacing w:val="3"/>
                <w:sz w:val="20"/>
                <w:szCs w:val="20"/>
                <w:vertAlign w:val="superscript"/>
                <w:lang w:val="en-AU"/>
              </w:rPr>
              <w:t>,</w:t>
            </w:r>
          </w:p>
        </w:tc>
      </w:tr>
      <w:tr w:rsidR="000A0811" w:rsidRPr="004E0F60" w14:paraId="4A45CD3A" w14:textId="77777777" w:rsidTr="004878B1">
        <w:trPr>
          <w:trHeight w:val="269"/>
        </w:trPr>
        <w:tc>
          <w:tcPr>
            <w:tcW w:w="1683" w:type="dxa"/>
            <w:shd w:val="clear" w:color="auto" w:fill="FFFFFF"/>
          </w:tcPr>
          <w:p w14:paraId="1C36B111" w14:textId="05B0D0A2" w:rsidR="000A0811" w:rsidRPr="004E0F60" w:rsidRDefault="000A0811" w:rsidP="000A0811">
            <w:pPr>
              <w:pStyle w:val="EMEABodyText"/>
              <w:widowControl w:val="0"/>
              <w:rPr>
                <w:color w:val="000000" w:themeColor="text1"/>
                <w:sz w:val="20"/>
                <w:szCs w:val="20"/>
                <w:lang w:val="en-AU"/>
              </w:rPr>
            </w:pPr>
            <w:r>
              <w:rPr>
                <w:color w:val="000000" w:themeColor="text1"/>
                <w:sz w:val="20"/>
                <w:szCs w:val="20"/>
                <w:lang w:val="en-AU"/>
              </w:rPr>
              <w:t>Rare</w:t>
            </w:r>
          </w:p>
        </w:tc>
        <w:tc>
          <w:tcPr>
            <w:tcW w:w="7140" w:type="dxa"/>
            <w:shd w:val="clear" w:color="auto" w:fill="FFFFFF"/>
          </w:tcPr>
          <w:p w14:paraId="793390C5" w14:textId="6B409809" w:rsidR="000A0811" w:rsidRPr="004E0F60" w:rsidDel="002C5FDA" w:rsidRDefault="000A0811" w:rsidP="000A0811">
            <w:pPr>
              <w:pStyle w:val="EMEABodyText"/>
              <w:widowControl w:val="0"/>
              <w:rPr>
                <w:color w:val="000000" w:themeColor="text1"/>
                <w:spacing w:val="3"/>
                <w:sz w:val="20"/>
                <w:szCs w:val="20"/>
                <w:lang w:val="en-AU"/>
              </w:rPr>
            </w:pPr>
            <w:r w:rsidRPr="004E0F60">
              <w:rPr>
                <w:color w:val="000000" w:themeColor="text1"/>
                <w:spacing w:val="3"/>
                <w:sz w:val="20"/>
                <w:szCs w:val="20"/>
                <w:lang w:val="en-AU"/>
              </w:rPr>
              <w:t>tubulointerstitial nephritis</w:t>
            </w:r>
          </w:p>
        </w:tc>
      </w:tr>
      <w:tr w:rsidR="000A0811" w:rsidRPr="004E0F60" w14:paraId="4D98DED2" w14:textId="77777777" w:rsidTr="004878B1">
        <w:trPr>
          <w:trHeight w:val="283"/>
        </w:trPr>
        <w:tc>
          <w:tcPr>
            <w:tcW w:w="8823" w:type="dxa"/>
            <w:gridSpan w:val="2"/>
            <w:shd w:val="clear" w:color="auto" w:fill="FFFFFF"/>
          </w:tcPr>
          <w:p w14:paraId="13FC3563" w14:textId="77777777" w:rsidR="000A0811" w:rsidRPr="004E0F60" w:rsidRDefault="000A0811" w:rsidP="000A0811">
            <w:pPr>
              <w:pStyle w:val="EMEABodyText"/>
              <w:widowControl w:val="0"/>
              <w:rPr>
                <w:color w:val="000000" w:themeColor="text1"/>
                <w:sz w:val="20"/>
                <w:szCs w:val="20"/>
                <w:lang w:val="en-AU"/>
              </w:rPr>
            </w:pPr>
            <w:r w:rsidRPr="004E0F60">
              <w:rPr>
                <w:b/>
                <w:bCs/>
                <w:iCs/>
                <w:color w:val="000000" w:themeColor="text1"/>
                <w:sz w:val="20"/>
                <w:szCs w:val="20"/>
                <w:lang w:val="en-AU"/>
              </w:rPr>
              <w:t>General disorders and administration site conditions</w:t>
            </w:r>
          </w:p>
        </w:tc>
      </w:tr>
      <w:tr w:rsidR="000A0811" w:rsidRPr="004E0F60" w14:paraId="1D0CC044" w14:textId="77777777" w:rsidTr="004878B1">
        <w:trPr>
          <w:trHeight w:val="269"/>
        </w:trPr>
        <w:tc>
          <w:tcPr>
            <w:tcW w:w="1683" w:type="dxa"/>
            <w:shd w:val="clear" w:color="auto" w:fill="FFFFFF"/>
          </w:tcPr>
          <w:p w14:paraId="7CA8FF8B" w14:textId="77777777" w:rsidR="000A0811" w:rsidRPr="004E0F60" w:rsidRDefault="000A0811" w:rsidP="000A0811">
            <w:pPr>
              <w:pStyle w:val="EMEABodyText"/>
              <w:widowControl w:val="0"/>
              <w:rPr>
                <w:color w:val="000000" w:themeColor="text1"/>
                <w:sz w:val="20"/>
                <w:szCs w:val="20"/>
                <w:lang w:val="en-AU"/>
              </w:rPr>
            </w:pPr>
            <w:r w:rsidRPr="004E0F60">
              <w:rPr>
                <w:color w:val="000000" w:themeColor="text1"/>
                <w:sz w:val="20"/>
                <w:szCs w:val="20"/>
                <w:lang w:val="en-AU"/>
              </w:rPr>
              <w:t>Very common</w:t>
            </w:r>
          </w:p>
        </w:tc>
        <w:tc>
          <w:tcPr>
            <w:tcW w:w="7140" w:type="dxa"/>
            <w:shd w:val="clear" w:color="auto" w:fill="FFFFFF"/>
          </w:tcPr>
          <w:p w14:paraId="6089AF08" w14:textId="6E8EDE69" w:rsidR="000A0811" w:rsidRPr="004E0F60" w:rsidRDefault="000A0811" w:rsidP="000A0811">
            <w:pPr>
              <w:pStyle w:val="EMEABodyText"/>
              <w:widowControl w:val="0"/>
              <w:rPr>
                <w:color w:val="000000" w:themeColor="text1"/>
                <w:spacing w:val="3"/>
                <w:sz w:val="20"/>
                <w:szCs w:val="20"/>
                <w:lang w:val="en-AU"/>
              </w:rPr>
            </w:pPr>
            <w:r w:rsidRPr="004E0F60">
              <w:rPr>
                <w:color w:val="000000" w:themeColor="text1"/>
                <w:spacing w:val="3"/>
                <w:sz w:val="20"/>
                <w:szCs w:val="20"/>
                <w:lang w:val="en-AU"/>
              </w:rPr>
              <w:t>fatigue</w:t>
            </w:r>
          </w:p>
        </w:tc>
      </w:tr>
      <w:tr w:rsidR="000A0811" w:rsidRPr="004E0F60" w14:paraId="67F5B0C6" w14:textId="77777777" w:rsidTr="004878B1">
        <w:trPr>
          <w:trHeight w:val="269"/>
        </w:trPr>
        <w:tc>
          <w:tcPr>
            <w:tcW w:w="1683" w:type="dxa"/>
            <w:shd w:val="clear" w:color="auto" w:fill="FFFFFF"/>
          </w:tcPr>
          <w:p w14:paraId="0D38BBEF" w14:textId="77777777" w:rsidR="000A0811" w:rsidRPr="004E0F60" w:rsidRDefault="000A0811" w:rsidP="000A0811">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7A068A54" w14:textId="061032C6" w:rsidR="000A0811" w:rsidRPr="004E0F60" w:rsidRDefault="000A0811" w:rsidP="000A0811">
            <w:pPr>
              <w:pStyle w:val="EMEABodyText"/>
              <w:widowControl w:val="0"/>
              <w:rPr>
                <w:color w:val="000000" w:themeColor="text1"/>
                <w:spacing w:val="3"/>
                <w:sz w:val="20"/>
                <w:szCs w:val="20"/>
                <w:lang w:val="en-AU"/>
              </w:rPr>
            </w:pPr>
            <w:r w:rsidRPr="004E0F60">
              <w:rPr>
                <w:color w:val="000000" w:themeColor="text1"/>
                <w:spacing w:val="3"/>
                <w:sz w:val="20"/>
                <w:szCs w:val="20"/>
                <w:lang w:val="en-AU"/>
              </w:rPr>
              <w:t>pyrexia, oedema (including peripheral oedema)</w:t>
            </w:r>
          </w:p>
        </w:tc>
      </w:tr>
      <w:tr w:rsidR="000A0811" w:rsidRPr="004E0F60" w14:paraId="54F54801" w14:textId="77777777" w:rsidTr="004878B1">
        <w:trPr>
          <w:trHeight w:val="269"/>
        </w:trPr>
        <w:tc>
          <w:tcPr>
            <w:tcW w:w="1683" w:type="dxa"/>
            <w:shd w:val="clear" w:color="auto" w:fill="FFFFFF"/>
          </w:tcPr>
          <w:p w14:paraId="578B8A4C" w14:textId="77777777" w:rsidR="000A0811" w:rsidRPr="004E0F60" w:rsidRDefault="000A0811" w:rsidP="000A0811">
            <w:pPr>
              <w:pStyle w:val="EMEABodyText"/>
              <w:widowControl w:val="0"/>
              <w:rPr>
                <w:color w:val="000000" w:themeColor="text1"/>
                <w:sz w:val="20"/>
                <w:szCs w:val="20"/>
                <w:lang w:val="en-AU"/>
              </w:rPr>
            </w:pPr>
            <w:r w:rsidRPr="004E0F60">
              <w:rPr>
                <w:color w:val="000000" w:themeColor="text1"/>
                <w:sz w:val="20"/>
                <w:szCs w:val="20"/>
                <w:lang w:val="en-AU"/>
              </w:rPr>
              <w:t>Uncommon</w:t>
            </w:r>
          </w:p>
        </w:tc>
        <w:tc>
          <w:tcPr>
            <w:tcW w:w="7140" w:type="dxa"/>
            <w:shd w:val="clear" w:color="auto" w:fill="FFFFFF"/>
          </w:tcPr>
          <w:p w14:paraId="469ECB97" w14:textId="57FB8EC4" w:rsidR="000A0811" w:rsidRPr="004E0F60" w:rsidRDefault="000A0811" w:rsidP="000A0811">
            <w:pPr>
              <w:pStyle w:val="EMEABodyText"/>
              <w:widowControl w:val="0"/>
              <w:rPr>
                <w:color w:val="000000" w:themeColor="text1"/>
                <w:spacing w:val="3"/>
                <w:sz w:val="20"/>
                <w:szCs w:val="20"/>
                <w:lang w:val="en-AU"/>
              </w:rPr>
            </w:pPr>
            <w:r w:rsidRPr="004E0F60">
              <w:rPr>
                <w:color w:val="000000" w:themeColor="text1"/>
                <w:spacing w:val="3"/>
                <w:sz w:val="20"/>
                <w:szCs w:val="20"/>
                <w:lang w:val="en-AU"/>
              </w:rPr>
              <w:t>pain, chest pain</w:t>
            </w:r>
          </w:p>
        </w:tc>
      </w:tr>
      <w:tr w:rsidR="000A0811" w:rsidRPr="004E0F60" w14:paraId="5028DD61" w14:textId="77777777" w:rsidTr="004878B1">
        <w:trPr>
          <w:trHeight w:val="269"/>
        </w:trPr>
        <w:tc>
          <w:tcPr>
            <w:tcW w:w="8823" w:type="dxa"/>
            <w:gridSpan w:val="2"/>
            <w:shd w:val="clear" w:color="auto" w:fill="FFFFFF"/>
          </w:tcPr>
          <w:p w14:paraId="7D5565A1" w14:textId="335BCBE5" w:rsidR="000A0811" w:rsidRPr="004E0F60" w:rsidDel="0076780B" w:rsidRDefault="000A0811" w:rsidP="000A0811">
            <w:pPr>
              <w:pStyle w:val="EMEABodyText"/>
              <w:widowControl w:val="0"/>
              <w:rPr>
                <w:b/>
                <w:color w:val="000000" w:themeColor="text1"/>
                <w:spacing w:val="3"/>
                <w:sz w:val="20"/>
                <w:szCs w:val="20"/>
                <w:lang w:val="en-AU"/>
              </w:rPr>
            </w:pPr>
            <w:proofErr w:type="spellStart"/>
            <w:r w:rsidRPr="004E0F60">
              <w:rPr>
                <w:b/>
                <w:color w:val="000000" w:themeColor="text1"/>
                <w:sz w:val="20"/>
                <w:szCs w:val="20"/>
                <w:lang w:val="en-AU"/>
              </w:rPr>
              <w:t>Investigations</w:t>
            </w:r>
            <w:r>
              <w:rPr>
                <w:b/>
                <w:color w:val="000000" w:themeColor="text1"/>
                <w:sz w:val="20"/>
                <w:szCs w:val="20"/>
                <w:vertAlign w:val="superscript"/>
                <w:lang w:val="en-AU"/>
              </w:rPr>
              <w:t>f</w:t>
            </w:r>
            <w:proofErr w:type="spellEnd"/>
          </w:p>
        </w:tc>
      </w:tr>
      <w:tr w:rsidR="000A0811" w:rsidRPr="004E0F60" w14:paraId="50547F83" w14:textId="77777777" w:rsidTr="004878B1">
        <w:trPr>
          <w:trHeight w:val="269"/>
        </w:trPr>
        <w:tc>
          <w:tcPr>
            <w:tcW w:w="1683" w:type="dxa"/>
            <w:shd w:val="clear" w:color="auto" w:fill="FFFFFF"/>
          </w:tcPr>
          <w:p w14:paraId="118A61FD" w14:textId="7447D4DB" w:rsidR="000A0811" w:rsidRPr="004E0F60" w:rsidRDefault="000A0811" w:rsidP="000A0811">
            <w:pPr>
              <w:pStyle w:val="EMEABodyText"/>
              <w:widowControl w:val="0"/>
              <w:rPr>
                <w:color w:val="000000" w:themeColor="text1"/>
                <w:sz w:val="20"/>
                <w:szCs w:val="20"/>
                <w:lang w:val="en-AU"/>
              </w:rPr>
            </w:pPr>
            <w:r w:rsidRPr="008325CF">
              <w:rPr>
                <w:color w:val="000000" w:themeColor="text1"/>
                <w:sz w:val="20"/>
                <w:szCs w:val="20"/>
                <w:lang w:val="en-AU"/>
              </w:rPr>
              <w:t>Very common</w:t>
            </w:r>
          </w:p>
        </w:tc>
        <w:tc>
          <w:tcPr>
            <w:tcW w:w="7140" w:type="dxa"/>
            <w:shd w:val="clear" w:color="auto" w:fill="FFFFFF"/>
          </w:tcPr>
          <w:p w14:paraId="04DDE986" w14:textId="5F218E4D" w:rsidR="000A0811" w:rsidRPr="004E0F60" w:rsidRDefault="000A0811" w:rsidP="000A0811">
            <w:pPr>
              <w:pStyle w:val="EMEABodyText"/>
              <w:widowControl w:val="0"/>
              <w:rPr>
                <w:color w:val="000000" w:themeColor="text1"/>
                <w:spacing w:val="3"/>
                <w:sz w:val="20"/>
                <w:szCs w:val="20"/>
                <w:lang w:val="en-AU"/>
              </w:rPr>
            </w:pPr>
            <w:r w:rsidRPr="008325CF">
              <w:rPr>
                <w:spacing w:val="3"/>
                <w:sz w:val="20"/>
                <w:szCs w:val="20"/>
              </w:rPr>
              <w:t>increased AST, increased ALT, increased alkaline phosphatase, increased lipase, increased amylase,</w:t>
            </w:r>
            <w:r w:rsidRPr="008325CF">
              <w:rPr>
                <w:sz w:val="20"/>
                <w:szCs w:val="20"/>
              </w:rPr>
              <w:t xml:space="preserve"> hypocalcaemia,</w:t>
            </w:r>
            <w:r w:rsidRPr="008325CF">
              <w:rPr>
                <w:spacing w:val="3"/>
                <w:sz w:val="20"/>
                <w:szCs w:val="20"/>
              </w:rPr>
              <w:t xml:space="preserve"> increased creatinine, </w:t>
            </w:r>
            <w:proofErr w:type="spellStart"/>
            <w:r w:rsidRPr="008325CF">
              <w:rPr>
                <w:spacing w:val="3"/>
                <w:sz w:val="20"/>
                <w:szCs w:val="20"/>
              </w:rPr>
              <w:t>hyperglycaemia</w:t>
            </w:r>
            <w:r w:rsidRPr="008325CF">
              <w:rPr>
                <w:spacing w:val="3"/>
                <w:sz w:val="20"/>
                <w:szCs w:val="20"/>
                <w:vertAlign w:val="superscript"/>
              </w:rPr>
              <w:t>c</w:t>
            </w:r>
            <w:proofErr w:type="spellEnd"/>
            <w:r w:rsidRPr="008325CF">
              <w:rPr>
                <w:spacing w:val="3"/>
                <w:sz w:val="20"/>
                <w:szCs w:val="20"/>
              </w:rPr>
              <w:t xml:space="preserve">, </w:t>
            </w:r>
            <w:proofErr w:type="spellStart"/>
            <w:r w:rsidRPr="008325CF">
              <w:rPr>
                <w:spacing w:val="3"/>
                <w:sz w:val="20"/>
                <w:szCs w:val="20"/>
              </w:rPr>
              <w:t>lymphopaenia</w:t>
            </w:r>
            <w:proofErr w:type="spellEnd"/>
            <w:r w:rsidRPr="008325CF">
              <w:rPr>
                <w:spacing w:val="3"/>
                <w:sz w:val="20"/>
                <w:szCs w:val="20"/>
              </w:rPr>
              <w:t xml:space="preserve">, leucopoenia, thrombocytopaenia, </w:t>
            </w:r>
            <w:proofErr w:type="spellStart"/>
            <w:r w:rsidRPr="008325CF">
              <w:rPr>
                <w:spacing w:val="3"/>
                <w:sz w:val="20"/>
                <w:szCs w:val="20"/>
              </w:rPr>
              <w:t>anaemia</w:t>
            </w:r>
            <w:r w:rsidRPr="008325CF">
              <w:rPr>
                <w:rStyle w:val="BMSSuperscript"/>
                <w:sz w:val="20"/>
                <w:szCs w:val="20"/>
              </w:rPr>
              <w:t>h</w:t>
            </w:r>
            <w:proofErr w:type="spellEnd"/>
            <w:r w:rsidRPr="008325CF">
              <w:rPr>
                <w:spacing w:val="3"/>
                <w:sz w:val="20"/>
                <w:szCs w:val="20"/>
              </w:rPr>
              <w:t>, hypercalcaemia, hyperkalaemia, hypokalaemia, hypomagnesaemia, hyponatraemia</w:t>
            </w:r>
            <w:r w:rsidR="00BE03DA">
              <w:rPr>
                <w:spacing w:val="3"/>
                <w:sz w:val="20"/>
                <w:szCs w:val="20"/>
              </w:rPr>
              <w:t xml:space="preserve">, </w:t>
            </w:r>
            <w:r w:rsidR="00BE03DA" w:rsidRPr="008325CF">
              <w:rPr>
                <w:spacing w:val="3"/>
                <w:sz w:val="20"/>
                <w:szCs w:val="20"/>
              </w:rPr>
              <w:t>hypoglycaemia</w:t>
            </w:r>
          </w:p>
        </w:tc>
      </w:tr>
      <w:tr w:rsidR="000A0811" w:rsidRPr="004E0F60" w14:paraId="6A8F0E56" w14:textId="77777777" w:rsidTr="004878B1">
        <w:trPr>
          <w:trHeight w:val="269"/>
        </w:trPr>
        <w:tc>
          <w:tcPr>
            <w:tcW w:w="1683" w:type="dxa"/>
            <w:shd w:val="clear" w:color="auto" w:fill="FFFFFF"/>
          </w:tcPr>
          <w:p w14:paraId="32A51A46" w14:textId="4B9403D8" w:rsidR="000A0811" w:rsidRPr="004E0F60" w:rsidRDefault="000A0811" w:rsidP="000A0811">
            <w:pPr>
              <w:pStyle w:val="EMEABodyText"/>
              <w:widowControl w:val="0"/>
              <w:rPr>
                <w:color w:val="000000" w:themeColor="text1"/>
                <w:sz w:val="20"/>
                <w:szCs w:val="20"/>
                <w:lang w:val="en-AU"/>
              </w:rPr>
            </w:pPr>
            <w:r w:rsidRPr="004E0F60">
              <w:rPr>
                <w:color w:val="000000" w:themeColor="text1"/>
                <w:sz w:val="20"/>
                <w:szCs w:val="20"/>
                <w:lang w:val="en-AU"/>
              </w:rPr>
              <w:t>Common</w:t>
            </w:r>
          </w:p>
        </w:tc>
        <w:tc>
          <w:tcPr>
            <w:tcW w:w="7140" w:type="dxa"/>
            <w:shd w:val="clear" w:color="auto" w:fill="FFFFFF"/>
          </w:tcPr>
          <w:p w14:paraId="7868E110" w14:textId="27D67A67" w:rsidR="000A0811" w:rsidRPr="004E0F60" w:rsidDel="0076780B" w:rsidRDefault="000A0811" w:rsidP="000A0811">
            <w:pPr>
              <w:pStyle w:val="EMEABodyText"/>
              <w:widowControl w:val="0"/>
              <w:rPr>
                <w:color w:val="000000" w:themeColor="text1"/>
                <w:spacing w:val="3"/>
                <w:sz w:val="20"/>
                <w:szCs w:val="20"/>
                <w:lang w:val="en-AU"/>
              </w:rPr>
            </w:pPr>
            <w:r w:rsidRPr="008325CF">
              <w:rPr>
                <w:spacing w:val="3"/>
                <w:sz w:val="20"/>
                <w:szCs w:val="20"/>
              </w:rPr>
              <w:t xml:space="preserve">increased total </w:t>
            </w:r>
            <w:proofErr w:type="gramStart"/>
            <w:r w:rsidRPr="008325CF">
              <w:rPr>
                <w:spacing w:val="3"/>
                <w:sz w:val="20"/>
                <w:szCs w:val="20"/>
              </w:rPr>
              <w:t xml:space="preserve">bilirubin,  </w:t>
            </w:r>
            <w:proofErr w:type="spellStart"/>
            <w:r w:rsidRPr="008325CF">
              <w:rPr>
                <w:spacing w:val="3"/>
                <w:sz w:val="20"/>
                <w:szCs w:val="20"/>
              </w:rPr>
              <w:t>hypermagnesaemia</w:t>
            </w:r>
            <w:proofErr w:type="spellEnd"/>
            <w:proofErr w:type="gramEnd"/>
            <w:r w:rsidRPr="008325CF">
              <w:rPr>
                <w:spacing w:val="3"/>
                <w:sz w:val="20"/>
                <w:szCs w:val="20"/>
              </w:rPr>
              <w:t xml:space="preserve">, </w:t>
            </w:r>
            <w:proofErr w:type="spellStart"/>
            <w:r w:rsidRPr="008325CF">
              <w:rPr>
                <w:spacing w:val="3"/>
                <w:sz w:val="20"/>
                <w:szCs w:val="20"/>
              </w:rPr>
              <w:t>hypernatraemia</w:t>
            </w:r>
            <w:proofErr w:type="spellEnd"/>
            <w:r w:rsidRPr="008325CF">
              <w:rPr>
                <w:spacing w:val="3"/>
                <w:sz w:val="20"/>
                <w:szCs w:val="20"/>
              </w:rPr>
              <w:t xml:space="preserve">, </w:t>
            </w:r>
            <w:r w:rsidRPr="004E0F60">
              <w:rPr>
                <w:color w:val="000000" w:themeColor="text1"/>
                <w:spacing w:val="3"/>
                <w:sz w:val="20"/>
                <w:szCs w:val="20"/>
                <w:lang w:val="en-AU"/>
              </w:rPr>
              <w:t>weight decreased</w:t>
            </w:r>
          </w:p>
        </w:tc>
      </w:tr>
    </w:tbl>
    <w:p w14:paraId="53CFA007" w14:textId="754EBA10" w:rsidR="00060386" w:rsidRPr="004E0F60" w:rsidRDefault="00060386" w:rsidP="00A83EF3">
      <w:pPr>
        <w:pStyle w:val="EMEABodyText"/>
        <w:widowControl w:val="0"/>
        <w:ind w:left="180"/>
        <w:rPr>
          <w:color w:val="000000" w:themeColor="text1"/>
          <w:sz w:val="18"/>
          <w:szCs w:val="18"/>
          <w:lang w:val="en-AU"/>
        </w:rPr>
      </w:pPr>
      <w:r w:rsidRPr="004E0F60">
        <w:rPr>
          <w:color w:val="000000" w:themeColor="text1"/>
          <w:sz w:val="18"/>
          <w:szCs w:val="18"/>
          <w:vertAlign w:val="superscript"/>
          <w:lang w:val="en-AU"/>
        </w:rPr>
        <w:t>a</w:t>
      </w:r>
      <w:r w:rsidRPr="004E0F60">
        <w:rPr>
          <w:color w:val="000000" w:themeColor="text1"/>
          <w:sz w:val="18"/>
          <w:szCs w:val="18"/>
          <w:lang w:val="en-AU"/>
        </w:rPr>
        <w:t xml:space="preserve"> </w:t>
      </w:r>
      <w:proofErr w:type="gramStart"/>
      <w:r w:rsidRPr="004E0F60">
        <w:rPr>
          <w:color w:val="000000" w:themeColor="text1"/>
          <w:sz w:val="18"/>
          <w:szCs w:val="18"/>
          <w:lang w:val="en-AU"/>
        </w:rPr>
        <w:t>Fatal cases</w:t>
      </w:r>
      <w:proofErr w:type="gramEnd"/>
      <w:r w:rsidRPr="004E0F60">
        <w:rPr>
          <w:color w:val="000000" w:themeColor="text1"/>
          <w:sz w:val="18"/>
          <w:szCs w:val="18"/>
          <w:lang w:val="en-AU"/>
        </w:rPr>
        <w:t xml:space="preserve"> have been reported in completed or ongoing clinical studies</w:t>
      </w:r>
    </w:p>
    <w:p w14:paraId="240F46D4" w14:textId="62307F69" w:rsidR="00810147" w:rsidRPr="004E0F60" w:rsidRDefault="00810147" w:rsidP="00F25DED">
      <w:pPr>
        <w:pStyle w:val="EMEABodyText"/>
        <w:widowControl w:val="0"/>
        <w:ind w:left="180"/>
        <w:rPr>
          <w:color w:val="000000" w:themeColor="text1"/>
          <w:sz w:val="18"/>
          <w:szCs w:val="18"/>
          <w:lang w:val="en-AU"/>
        </w:rPr>
      </w:pPr>
      <w:r w:rsidRPr="004E0F60">
        <w:rPr>
          <w:color w:val="000000" w:themeColor="text1"/>
          <w:sz w:val="18"/>
          <w:szCs w:val="18"/>
          <w:vertAlign w:val="superscript"/>
          <w:lang w:val="en-AU"/>
        </w:rPr>
        <w:t>c</w:t>
      </w:r>
      <w:r w:rsidRPr="004E0F60">
        <w:rPr>
          <w:color w:val="000000" w:themeColor="text1"/>
          <w:sz w:val="18"/>
          <w:szCs w:val="18"/>
          <w:lang w:val="en-AU"/>
        </w:rPr>
        <w:t xml:space="preserve"> Including those reported in studies outside the pooled dataset. The frequency is based on the program-wide exposure.</w:t>
      </w:r>
    </w:p>
    <w:p w14:paraId="5F3B0003" w14:textId="6A22958F" w:rsidR="00060386" w:rsidRPr="004E0F60" w:rsidRDefault="00810147" w:rsidP="00F25DED">
      <w:pPr>
        <w:pStyle w:val="EMEABodyText"/>
        <w:widowControl w:val="0"/>
        <w:ind w:left="180"/>
        <w:rPr>
          <w:color w:val="000000" w:themeColor="text1"/>
          <w:sz w:val="18"/>
          <w:szCs w:val="18"/>
          <w:lang w:val="en-AU"/>
        </w:rPr>
      </w:pPr>
      <w:r w:rsidRPr="004E0F60">
        <w:rPr>
          <w:color w:val="000000" w:themeColor="text1"/>
          <w:sz w:val="18"/>
          <w:szCs w:val="18"/>
          <w:vertAlign w:val="superscript"/>
          <w:lang w:val="en-AU"/>
        </w:rPr>
        <w:t>d</w:t>
      </w:r>
      <w:r w:rsidR="00060386" w:rsidRPr="004E0F60">
        <w:rPr>
          <w:color w:val="000000" w:themeColor="text1"/>
          <w:sz w:val="18"/>
          <w:szCs w:val="18"/>
          <w:lang w:val="en-AU"/>
        </w:rPr>
        <w:t xml:space="preserve"> Rash is a composite term which includes</w:t>
      </w:r>
      <w:r w:rsidR="008C5065">
        <w:rPr>
          <w:color w:val="000000" w:themeColor="text1"/>
          <w:sz w:val="18"/>
          <w:szCs w:val="18"/>
          <w:lang w:val="en-AU"/>
        </w:rPr>
        <w:t xml:space="preserve"> rash</w:t>
      </w:r>
      <w:r w:rsidR="00060386" w:rsidRPr="004E0F60">
        <w:rPr>
          <w:color w:val="000000" w:themeColor="text1"/>
          <w:sz w:val="18"/>
          <w:szCs w:val="18"/>
          <w:lang w:val="en-AU"/>
        </w:rPr>
        <w:t xml:space="preserve"> maculopapular, rash erythematous, rash pruritic, rash</w:t>
      </w:r>
    </w:p>
    <w:p w14:paraId="757C5A43" w14:textId="4BD08E7A" w:rsidR="00060386" w:rsidRPr="004E0F60" w:rsidRDefault="00060386" w:rsidP="00F25DED">
      <w:pPr>
        <w:pStyle w:val="EMEABodyText"/>
        <w:widowControl w:val="0"/>
        <w:ind w:left="180"/>
        <w:rPr>
          <w:color w:val="000000" w:themeColor="text1"/>
          <w:sz w:val="18"/>
          <w:szCs w:val="18"/>
          <w:lang w:val="en-AU"/>
        </w:rPr>
      </w:pPr>
      <w:r w:rsidRPr="004E0F60">
        <w:rPr>
          <w:color w:val="000000" w:themeColor="text1"/>
          <w:sz w:val="18"/>
          <w:szCs w:val="18"/>
          <w:lang w:val="en-AU"/>
        </w:rPr>
        <w:t xml:space="preserve">follicular, rash macular, rash morbilliform, rash </w:t>
      </w:r>
      <w:proofErr w:type="spellStart"/>
      <w:r w:rsidRPr="004E0F60">
        <w:rPr>
          <w:color w:val="000000" w:themeColor="text1"/>
          <w:sz w:val="18"/>
          <w:szCs w:val="18"/>
          <w:lang w:val="en-AU"/>
        </w:rPr>
        <w:t>papular</w:t>
      </w:r>
      <w:proofErr w:type="spellEnd"/>
      <w:r w:rsidRPr="004E0F60">
        <w:rPr>
          <w:color w:val="000000" w:themeColor="text1"/>
          <w:sz w:val="18"/>
          <w:szCs w:val="18"/>
          <w:lang w:val="en-AU"/>
        </w:rPr>
        <w:t xml:space="preserve">, rash pustular, rash </w:t>
      </w:r>
    </w:p>
    <w:p w14:paraId="3E9FC11D" w14:textId="315939B4" w:rsidR="00060386" w:rsidRPr="004E0F60" w:rsidRDefault="00060386" w:rsidP="00F25DED">
      <w:pPr>
        <w:pStyle w:val="EMEABodyText"/>
        <w:widowControl w:val="0"/>
        <w:ind w:left="180"/>
        <w:rPr>
          <w:color w:val="000000" w:themeColor="text1"/>
          <w:sz w:val="18"/>
          <w:szCs w:val="18"/>
          <w:lang w:val="en-AU"/>
        </w:rPr>
      </w:pPr>
      <w:proofErr w:type="gramStart"/>
      <w:r w:rsidRPr="004E0F60">
        <w:rPr>
          <w:color w:val="000000" w:themeColor="text1"/>
          <w:sz w:val="18"/>
          <w:szCs w:val="18"/>
          <w:lang w:val="en-AU"/>
        </w:rPr>
        <w:t>vesicular,  exfoliative</w:t>
      </w:r>
      <w:proofErr w:type="gramEnd"/>
      <w:r w:rsidRPr="004E0F60">
        <w:rPr>
          <w:color w:val="000000" w:themeColor="text1"/>
          <w:sz w:val="18"/>
          <w:szCs w:val="18"/>
          <w:lang w:val="en-AU"/>
        </w:rPr>
        <w:t xml:space="preserve"> rash, dermatitis, dermatitis acneiform, dermatitis allergic, dermatitis atopic, dermatitis bullous, dermatitis exfoliative, dermatitis psoriasiform, drug eruption</w:t>
      </w:r>
      <w:r w:rsidR="00FA6FF1" w:rsidRPr="004E0F60">
        <w:rPr>
          <w:color w:val="000000" w:themeColor="text1"/>
          <w:sz w:val="18"/>
          <w:szCs w:val="18"/>
          <w:lang w:val="en-AU"/>
        </w:rPr>
        <w:t xml:space="preserve"> and pemphigoid</w:t>
      </w:r>
      <w:r w:rsidRPr="004E0F60">
        <w:rPr>
          <w:color w:val="000000" w:themeColor="text1"/>
          <w:sz w:val="18"/>
          <w:szCs w:val="18"/>
          <w:lang w:val="en-AU"/>
        </w:rPr>
        <w:t>.</w:t>
      </w:r>
    </w:p>
    <w:p w14:paraId="18EE7058" w14:textId="0B681E29" w:rsidR="00060386" w:rsidRPr="004E0F60" w:rsidRDefault="00060386" w:rsidP="00F25DED">
      <w:pPr>
        <w:pStyle w:val="EMEABodyText"/>
        <w:widowControl w:val="0"/>
        <w:ind w:left="180"/>
        <w:rPr>
          <w:color w:val="000000" w:themeColor="text1"/>
          <w:sz w:val="18"/>
          <w:szCs w:val="18"/>
          <w:lang w:val="en-AU"/>
        </w:rPr>
      </w:pPr>
      <w:r w:rsidRPr="004E0F60">
        <w:rPr>
          <w:color w:val="000000" w:themeColor="text1"/>
          <w:sz w:val="18"/>
          <w:szCs w:val="18"/>
          <w:vertAlign w:val="superscript"/>
          <w:lang w:val="en-AU"/>
        </w:rPr>
        <w:t>e</w:t>
      </w:r>
      <w:r w:rsidRPr="004E0F60">
        <w:rPr>
          <w:color w:val="000000" w:themeColor="text1"/>
          <w:sz w:val="18"/>
          <w:szCs w:val="18"/>
          <w:lang w:val="en-AU"/>
        </w:rPr>
        <w:t xml:space="preserve"> Musculoskeletal pain is a composite term which includes back pain, bone pain, musculoskeletal chest</w:t>
      </w:r>
    </w:p>
    <w:p w14:paraId="0E589EB0" w14:textId="6FE86262" w:rsidR="00060386" w:rsidRPr="004E0F60" w:rsidRDefault="00060386" w:rsidP="00F25DED">
      <w:pPr>
        <w:pStyle w:val="EMEABodyText"/>
        <w:widowControl w:val="0"/>
        <w:ind w:left="187"/>
        <w:rPr>
          <w:color w:val="000000" w:themeColor="text1"/>
          <w:sz w:val="18"/>
          <w:szCs w:val="18"/>
          <w:lang w:val="en-AU"/>
        </w:rPr>
      </w:pPr>
      <w:r w:rsidRPr="004E0F60">
        <w:rPr>
          <w:color w:val="000000" w:themeColor="text1"/>
          <w:sz w:val="18"/>
          <w:szCs w:val="18"/>
          <w:lang w:val="en-AU"/>
        </w:rPr>
        <w:t xml:space="preserve">pain, musculoskeletal discomfort, myalgia, </w:t>
      </w:r>
      <w:r w:rsidR="008A2F34">
        <w:rPr>
          <w:color w:val="000000" w:themeColor="text1"/>
          <w:sz w:val="18"/>
          <w:szCs w:val="18"/>
          <w:lang w:val="en-AU"/>
        </w:rPr>
        <w:t xml:space="preserve">myalgia intercostal, </w:t>
      </w:r>
      <w:r w:rsidRPr="004E0F60">
        <w:rPr>
          <w:color w:val="000000" w:themeColor="text1"/>
          <w:sz w:val="18"/>
          <w:szCs w:val="18"/>
          <w:lang w:val="en-AU"/>
        </w:rPr>
        <w:t>neck pain, pain in extremity, and spinal pain.</w:t>
      </w:r>
    </w:p>
    <w:p w14:paraId="3C49B153" w14:textId="2977771B" w:rsidR="00060386" w:rsidRDefault="00BF2F27" w:rsidP="001F2290">
      <w:pPr>
        <w:pStyle w:val="EMEABodyText"/>
        <w:widowControl w:val="0"/>
        <w:ind w:left="180"/>
        <w:rPr>
          <w:color w:val="000000" w:themeColor="text1"/>
          <w:sz w:val="18"/>
          <w:szCs w:val="18"/>
          <w:lang w:val="en-AU"/>
        </w:rPr>
      </w:pPr>
      <w:r w:rsidRPr="004E0F60">
        <w:rPr>
          <w:color w:val="000000" w:themeColor="text1"/>
          <w:sz w:val="18"/>
          <w:szCs w:val="18"/>
          <w:vertAlign w:val="superscript"/>
          <w:lang w:val="en-AU"/>
        </w:rPr>
        <w:t>f</w:t>
      </w:r>
      <w:r w:rsidRPr="004E0F60">
        <w:rPr>
          <w:color w:val="000000" w:themeColor="text1"/>
          <w:szCs w:val="22"/>
          <w:vertAlign w:val="superscript"/>
          <w:lang w:val="en-AU"/>
        </w:rPr>
        <w:t xml:space="preserve"> </w:t>
      </w:r>
      <w:r w:rsidRPr="004E0F60">
        <w:rPr>
          <w:color w:val="000000" w:themeColor="text1"/>
          <w:sz w:val="18"/>
          <w:szCs w:val="18"/>
          <w:lang w:val="en-AU"/>
        </w:rPr>
        <w:t xml:space="preserve">Frequencies of laboratory terms reflect the proportion of patients who experienced a worsening from baseline in laboratory measurements. </w:t>
      </w:r>
      <w:proofErr w:type="gramStart"/>
      <w:r w:rsidRPr="004E0F60">
        <w:rPr>
          <w:color w:val="000000" w:themeColor="text1"/>
          <w:sz w:val="18"/>
          <w:szCs w:val="18"/>
          <w:lang w:val="en-AU"/>
        </w:rPr>
        <w:t xml:space="preserve">See </w:t>
      </w:r>
      <w:r w:rsidR="006650FD" w:rsidRPr="006650FD">
        <w:rPr>
          <w:color w:val="000000" w:themeColor="text1"/>
          <w:sz w:val="18"/>
          <w:szCs w:val="18"/>
          <w:lang w:val="en-AU"/>
        </w:rPr>
        <w:t xml:space="preserve"> </w:t>
      </w:r>
      <w:r w:rsidR="006650FD">
        <w:rPr>
          <w:color w:val="000000" w:themeColor="text1"/>
          <w:sz w:val="18"/>
          <w:szCs w:val="18"/>
          <w:lang w:val="en-AU"/>
        </w:rPr>
        <w:t>also</w:t>
      </w:r>
      <w:proofErr w:type="gramEnd"/>
      <w:r w:rsidR="006650FD">
        <w:rPr>
          <w:color w:val="000000" w:themeColor="text1"/>
          <w:sz w:val="18"/>
          <w:szCs w:val="18"/>
          <w:lang w:val="en-AU"/>
        </w:rPr>
        <w:t xml:space="preserve"> “Laboratory abnormalities”</w:t>
      </w:r>
      <w:r w:rsidRPr="004E0F60">
        <w:rPr>
          <w:color w:val="000000" w:themeColor="text1"/>
          <w:sz w:val="18"/>
          <w:szCs w:val="18"/>
          <w:lang w:val="en-AU"/>
        </w:rPr>
        <w:t xml:space="preserve"> below.</w:t>
      </w:r>
    </w:p>
    <w:p w14:paraId="3B53C7DF" w14:textId="1218A42A" w:rsidR="001F2290" w:rsidRDefault="001F2290" w:rsidP="001F2290">
      <w:pPr>
        <w:pStyle w:val="EMEABodyText"/>
        <w:widowControl w:val="0"/>
        <w:ind w:left="180"/>
        <w:rPr>
          <w:color w:val="000000" w:themeColor="text1"/>
          <w:sz w:val="18"/>
          <w:szCs w:val="18"/>
          <w:lang w:val="en-AU"/>
        </w:rPr>
      </w:pPr>
      <w:proofErr w:type="spellStart"/>
      <w:proofErr w:type="gramStart"/>
      <w:r w:rsidRPr="001F2290">
        <w:rPr>
          <w:color w:val="000000" w:themeColor="text1"/>
          <w:sz w:val="18"/>
          <w:szCs w:val="18"/>
          <w:vertAlign w:val="superscript"/>
          <w:lang w:val="en-AU"/>
        </w:rPr>
        <w:t>g.</w:t>
      </w:r>
      <w:r>
        <w:rPr>
          <w:color w:val="000000" w:themeColor="text1"/>
          <w:sz w:val="18"/>
          <w:szCs w:val="18"/>
          <w:lang w:val="en-AU"/>
        </w:rPr>
        <w:t>Pericardial</w:t>
      </w:r>
      <w:proofErr w:type="spellEnd"/>
      <w:proofErr w:type="gramEnd"/>
      <w:r>
        <w:rPr>
          <w:color w:val="000000" w:themeColor="text1"/>
          <w:sz w:val="18"/>
          <w:szCs w:val="18"/>
          <w:lang w:val="en-AU"/>
        </w:rPr>
        <w:t xml:space="preserve"> disorders is a composite term which includes pericarditis, pericardial effusion, cardiac tamponade, and Dressler’s syndrome.</w:t>
      </w:r>
    </w:p>
    <w:p w14:paraId="565EA7CA" w14:textId="1DA95A27" w:rsidR="006650FD" w:rsidRDefault="006650FD" w:rsidP="001F2290">
      <w:pPr>
        <w:pStyle w:val="EMEABodyText"/>
        <w:widowControl w:val="0"/>
        <w:ind w:left="180"/>
        <w:rPr>
          <w:color w:val="000000" w:themeColor="text1"/>
          <w:sz w:val="18"/>
          <w:szCs w:val="18"/>
          <w:lang w:val="en-AU"/>
        </w:rPr>
      </w:pPr>
      <w:proofErr w:type="spellStart"/>
      <w:r w:rsidRPr="00E47B15">
        <w:rPr>
          <w:rStyle w:val="BMSSuperscript"/>
          <w:sz w:val="18"/>
          <w:szCs w:val="16"/>
          <w:lang w:val="en-AU"/>
        </w:rPr>
        <w:t>h</w:t>
      </w:r>
      <w:r w:rsidRPr="00E47B15">
        <w:rPr>
          <w:color w:val="000000" w:themeColor="text1"/>
          <w:sz w:val="18"/>
          <w:szCs w:val="18"/>
          <w:lang w:val="en-AU"/>
        </w:rPr>
        <w:t>Anaemia</w:t>
      </w:r>
      <w:proofErr w:type="spellEnd"/>
      <w:r w:rsidRPr="00E47B15">
        <w:rPr>
          <w:color w:val="000000" w:themeColor="text1"/>
          <w:sz w:val="18"/>
          <w:szCs w:val="18"/>
          <w:lang w:val="en-AU"/>
        </w:rPr>
        <w:t xml:space="preserve"> is a composite term which includes, among other causes, haemolytic </w:t>
      </w:r>
      <w:proofErr w:type="gramStart"/>
      <w:r w:rsidRPr="00E47B15">
        <w:rPr>
          <w:color w:val="000000" w:themeColor="text1"/>
          <w:sz w:val="18"/>
          <w:szCs w:val="18"/>
          <w:lang w:val="en-AU"/>
        </w:rPr>
        <w:t>anaemia</w:t>
      </w:r>
      <w:proofErr w:type="gramEnd"/>
      <w:r w:rsidRPr="00E47B15">
        <w:rPr>
          <w:color w:val="000000" w:themeColor="text1"/>
          <w:sz w:val="18"/>
          <w:szCs w:val="18"/>
          <w:lang w:val="en-AU"/>
        </w:rPr>
        <w:t xml:space="preserve"> and autoimmune anaemia.</w:t>
      </w:r>
    </w:p>
    <w:p w14:paraId="28E23522" w14:textId="77777777" w:rsidR="006E5B4B" w:rsidRPr="00915F91" w:rsidRDefault="006E5B4B" w:rsidP="006E5B4B">
      <w:pPr>
        <w:pStyle w:val="EMEABodyText"/>
        <w:widowControl w:val="0"/>
        <w:ind w:left="180"/>
        <w:rPr>
          <w:sz w:val="18"/>
          <w:szCs w:val="18"/>
          <w:lang w:val="en-US"/>
        </w:rPr>
      </w:pPr>
      <w:proofErr w:type="spellStart"/>
      <w:r w:rsidRPr="00915F91">
        <w:rPr>
          <w:sz w:val="18"/>
          <w:szCs w:val="18"/>
          <w:vertAlign w:val="superscript"/>
        </w:rPr>
        <w:t>i</w:t>
      </w:r>
      <w:proofErr w:type="spellEnd"/>
      <w:r w:rsidRPr="00915F91">
        <w:rPr>
          <w:sz w:val="18"/>
          <w:szCs w:val="18"/>
        </w:rPr>
        <w:t xml:space="preserve"> </w:t>
      </w:r>
      <w:r w:rsidRPr="00915F91">
        <w:rPr>
          <w:sz w:val="18"/>
          <w:szCs w:val="18"/>
          <w:lang w:val="en-US"/>
        </w:rPr>
        <w:t>Includes adrenal insufficiency and secondary adrenocortical insufficiency.</w:t>
      </w:r>
    </w:p>
    <w:p w14:paraId="091D1CDE" w14:textId="77777777" w:rsidR="006E5B4B" w:rsidRPr="00915F91" w:rsidRDefault="006E5B4B" w:rsidP="006E5B4B">
      <w:pPr>
        <w:pStyle w:val="EMEABodyText"/>
        <w:widowControl w:val="0"/>
        <w:ind w:left="180"/>
        <w:rPr>
          <w:color w:val="000000" w:themeColor="text1"/>
          <w:sz w:val="18"/>
          <w:szCs w:val="18"/>
          <w:lang w:val="en-AU"/>
        </w:rPr>
      </w:pPr>
      <w:r w:rsidRPr="00915F91">
        <w:rPr>
          <w:sz w:val="18"/>
          <w:szCs w:val="18"/>
          <w:vertAlign w:val="superscript"/>
          <w:lang w:val="en-US"/>
        </w:rPr>
        <w:t>j</w:t>
      </w:r>
      <w:r w:rsidRPr="00915F91">
        <w:rPr>
          <w:sz w:val="18"/>
          <w:szCs w:val="18"/>
          <w:lang w:val="en-US"/>
        </w:rPr>
        <w:t xml:space="preserve"> Includes encephalitis and limbic encephalitis</w:t>
      </w:r>
    </w:p>
    <w:p w14:paraId="19754B27" w14:textId="77777777" w:rsidR="00AA7768" w:rsidRPr="004E0F60" w:rsidRDefault="00AA7768" w:rsidP="007A6AED">
      <w:pPr>
        <w:pStyle w:val="BMSBodyText"/>
        <w:spacing w:before="0" w:after="0" w:line="240" w:lineRule="auto"/>
        <w:rPr>
          <w:color w:val="000000" w:themeColor="text1"/>
          <w:sz w:val="18"/>
          <w:szCs w:val="18"/>
          <w:lang w:val="en-AU"/>
        </w:rPr>
      </w:pPr>
    </w:p>
    <w:p w14:paraId="5CCA2CC2" w14:textId="4AE1B9D5" w:rsidR="00DE51F4" w:rsidRPr="004E0F60" w:rsidRDefault="0009718E" w:rsidP="00392401">
      <w:pPr>
        <w:pStyle w:val="Heading4"/>
      </w:pPr>
      <w:r w:rsidRPr="004E0F60">
        <w:t>Classical Hodgkin L</w:t>
      </w:r>
      <w:r w:rsidR="00DE51F4" w:rsidRPr="004E0F60">
        <w:t>ymphoma</w:t>
      </w:r>
    </w:p>
    <w:p w14:paraId="65A7624D" w14:textId="77777777" w:rsidR="00DE51F4" w:rsidRPr="004E0F60" w:rsidRDefault="00DE51F4" w:rsidP="007A6AED">
      <w:r w:rsidRPr="004E0F60">
        <w:t xml:space="preserve">The safety of OPDIVO 3 mg/kg every 2 weeks as monotherapy was evaluated in 266 adult patients with </w:t>
      </w:r>
      <w:proofErr w:type="spellStart"/>
      <w:r w:rsidRPr="004E0F60">
        <w:t>cHL</w:t>
      </w:r>
      <w:proofErr w:type="spellEnd"/>
      <w:r w:rsidRPr="004E0F60">
        <w:t xml:space="preserve"> post high-dose chemotherapy and ASCT (243 patients in study CA209205 and 23 patients in CA209039). The median number of doses was higher in the </w:t>
      </w:r>
      <w:proofErr w:type="spellStart"/>
      <w:r w:rsidRPr="004E0F60">
        <w:t>cHL</w:t>
      </w:r>
      <w:proofErr w:type="spellEnd"/>
      <w:r w:rsidRPr="004E0F60">
        <w:t xml:space="preserve"> nivolumab monotherapy population compared with the pooled nivolumab monotherapy population across tumours (N=1991) (23 versus 10, respectively).  The median duration of study therapy was longer in the </w:t>
      </w:r>
      <w:proofErr w:type="spellStart"/>
      <w:r w:rsidRPr="004E0F60">
        <w:t>cHL</w:t>
      </w:r>
      <w:proofErr w:type="spellEnd"/>
      <w:r w:rsidRPr="004E0F60">
        <w:t xml:space="preserve"> nivolumab monotherapy population compared with the pooled nivolumab monotherapy population across tumours (18.6 months versus 5.3 months, respectively). Some adverse reactions (all grades) were reported at a higher </w:t>
      </w:r>
      <w:r w:rsidRPr="004E0F60">
        <w:lastRenderedPageBreak/>
        <w:t xml:space="preserve">frequency in the </w:t>
      </w:r>
      <w:proofErr w:type="spellStart"/>
      <w:r w:rsidRPr="004E0F60">
        <w:t>cHL</w:t>
      </w:r>
      <w:proofErr w:type="spellEnd"/>
      <w:r w:rsidRPr="004E0F60">
        <w:t xml:space="preserve"> nivolumab monotherapy population compared with the pooled nivolumab monotherapy population across tumours:  infusion related reaction (13.2%), lipase increased (7.1%), neutropenia (6.8%) and thrombocytopenia (6.4%).  Grade 3 or 4 adverse reactions of lipase increased (3.8%) and neutropenia (3.8%) were also reported at a higher frequency in the </w:t>
      </w:r>
      <w:proofErr w:type="spellStart"/>
      <w:r w:rsidRPr="004E0F60">
        <w:t>cHL</w:t>
      </w:r>
      <w:proofErr w:type="spellEnd"/>
      <w:r w:rsidRPr="004E0F60">
        <w:t xml:space="preserve"> nivolumab monotherapy population.  All other adverse reactions (all grades and Grade 3 or 4) were </w:t>
      </w:r>
      <w:proofErr w:type="gramStart"/>
      <w:r w:rsidRPr="004E0F60">
        <w:t>similar to</w:t>
      </w:r>
      <w:proofErr w:type="gramEnd"/>
      <w:r w:rsidRPr="004E0F60">
        <w:t xml:space="preserve"> the pooled nivolumab monotherapy population across tumours.</w:t>
      </w:r>
    </w:p>
    <w:p w14:paraId="617300BB" w14:textId="007938D7" w:rsidR="00DE51F4" w:rsidRPr="004E0F60" w:rsidRDefault="00DE51F4" w:rsidP="00392401">
      <w:pPr>
        <w:pStyle w:val="Heading4"/>
      </w:pPr>
      <w:r w:rsidRPr="004E0F60">
        <w:t xml:space="preserve">Hepatocellular </w:t>
      </w:r>
      <w:r w:rsidR="0009718E" w:rsidRPr="004E0F60">
        <w:t>C</w:t>
      </w:r>
      <w:r w:rsidRPr="004E0F60">
        <w:t>arcinoma</w:t>
      </w:r>
    </w:p>
    <w:p w14:paraId="13F00132" w14:textId="13E7103C" w:rsidR="00DE51F4" w:rsidRPr="004E0F60" w:rsidRDefault="00DE51F4" w:rsidP="00BC3187">
      <w:r w:rsidRPr="004E0F60">
        <w:t xml:space="preserve">The safety of OPDIVO was evaluated in a 154-patient subgroup of patients with HCC and Child-Pugh A cirrhosis who progressed on or were intolerant to sorafenib enrolled </w:t>
      </w:r>
      <w:r w:rsidR="00627875" w:rsidRPr="004E0F60">
        <w:t>in an</w:t>
      </w:r>
      <w:r w:rsidRPr="004E0F60">
        <w:t xml:space="preserve"> open-label trial</w:t>
      </w:r>
      <w:r w:rsidR="00627875" w:rsidRPr="004E0F60">
        <w:t xml:space="preserve"> (CA209040)</w:t>
      </w:r>
      <w:r w:rsidRPr="004E0F60">
        <w:t>. Patients were required to have an AST and ALT of no more than five times the upper limit of normal and total bilirubin of less than 3 mg/dL. The median duration of exposure to OPDIVO was 6 months.</w:t>
      </w:r>
    </w:p>
    <w:p w14:paraId="796A86EB" w14:textId="7E45A831" w:rsidR="00DE51F4" w:rsidRPr="004E0F60" w:rsidRDefault="00DE51F4" w:rsidP="00BC3187">
      <w:r w:rsidRPr="004E0F60">
        <w:t xml:space="preserve">The toxicity profile observed in patients with advanced HCC was generally </w:t>
      </w:r>
      <w:proofErr w:type="gramStart"/>
      <w:r w:rsidRPr="004E0F60">
        <w:t>similar to</w:t>
      </w:r>
      <w:proofErr w:type="gramEnd"/>
      <w:r w:rsidRPr="004E0F60">
        <w:t xml:space="preserve"> that observed in patients with other cancers, with the exception of a higher incidence of elevations in transaminases and bilirubin levels. Treatment with OPDIVO resulted in treatment-emergent Grade 3 or 4 AST in 27 (18%) patients, Grade 3 or 4 ALT in 16 (11%) patients, and Grade 3 or 4</w:t>
      </w:r>
      <w:r w:rsidR="00C30DF4" w:rsidRPr="004E0F60">
        <w:t xml:space="preserve"> bilirubin in 11 (7%) patients. </w:t>
      </w:r>
      <w:r w:rsidRPr="004E0F60">
        <w:t>Immune-mediated hepatitis requiring systemic corticosteroids occurred in 8 (5%) patients.</w:t>
      </w:r>
    </w:p>
    <w:p w14:paraId="39E1D746" w14:textId="66EC8FE3" w:rsidR="0076780B" w:rsidRPr="004E0F60" w:rsidRDefault="0076780B" w:rsidP="004F521F">
      <w:pPr>
        <w:pStyle w:val="Heading3"/>
        <w:rPr>
          <w:noProof w:val="0"/>
          <w:lang w:val="en-AU"/>
        </w:rPr>
      </w:pPr>
      <w:r w:rsidRPr="004E0F60">
        <w:rPr>
          <w:noProof w:val="0"/>
          <w:lang w:val="en-AU"/>
        </w:rPr>
        <w:t xml:space="preserve">Nivolumab in combination with ipilimumab </w:t>
      </w:r>
      <w:r w:rsidR="00C30DF4" w:rsidRPr="004E0F60">
        <w:rPr>
          <w:noProof w:val="0"/>
          <w:lang w:val="en-AU"/>
        </w:rPr>
        <w:t>across tumour types</w:t>
      </w:r>
    </w:p>
    <w:p w14:paraId="306FD5AC" w14:textId="09734B70" w:rsidR="00635F21" w:rsidRPr="004E0F60" w:rsidRDefault="00724D58" w:rsidP="0006567C">
      <w:r w:rsidRPr="004E0F60">
        <w:t xml:space="preserve">The overall safety profile of nivolumab in combination with ipilimumab was assessed from a pooled dataset </w:t>
      </w:r>
      <w:r w:rsidR="00635F21" w:rsidRPr="004E0F60">
        <w:t xml:space="preserve">for 448 patients treated with nivolumab 1 mg/kg in combination with ipilimumab 3 mg/kg for melanoma </w:t>
      </w:r>
      <w:r w:rsidRPr="004E0F60">
        <w:t>(</w:t>
      </w:r>
      <w:r w:rsidR="00635F21" w:rsidRPr="004E0F60">
        <w:t xml:space="preserve">studies </w:t>
      </w:r>
      <w:r w:rsidRPr="004E0F60">
        <w:t>CA209067 [combination group], CA209069, and CA209004-cohort 8)</w:t>
      </w:r>
      <w:r w:rsidR="00635F21" w:rsidRPr="004E0F60">
        <w:t xml:space="preserve"> and 547 patients </w:t>
      </w:r>
      <w:r w:rsidRPr="004E0F60">
        <w:t>treated with nivolumab 3 mg/kg in combination with ipilimumab 1 mg/kg for RCC (</w:t>
      </w:r>
      <w:r w:rsidR="00635F21" w:rsidRPr="004E0F60">
        <w:t>study CA209214)</w:t>
      </w:r>
      <w:r w:rsidR="00DE3E91" w:rsidRPr="00DE3E91">
        <w:t xml:space="preserve"> </w:t>
      </w:r>
      <w:r w:rsidR="00DE3E91">
        <w:t xml:space="preserve">and </w:t>
      </w:r>
      <w:r w:rsidR="00DE3E91">
        <w:rPr>
          <w:szCs w:val="24"/>
        </w:rPr>
        <w:t xml:space="preserve">300 </w:t>
      </w:r>
      <w:r w:rsidR="00DE3E91" w:rsidRPr="004E0F60">
        <w:t xml:space="preserve">patients treated with nivolumab 3 mg/kg in combination with ipilimumab 1 mg/kg for </w:t>
      </w:r>
      <w:r w:rsidR="00DE3E91">
        <w:t>MPM</w:t>
      </w:r>
      <w:r w:rsidR="00DE3E91" w:rsidRPr="004E0F60">
        <w:t xml:space="preserve"> (study CA209</w:t>
      </w:r>
      <w:r w:rsidR="00DE3E91">
        <w:t>743</w:t>
      </w:r>
      <w:r w:rsidR="00DE3E91" w:rsidRPr="004E0F60">
        <w:t>)</w:t>
      </w:r>
      <w:r w:rsidR="00635F21" w:rsidRPr="004E0F60">
        <w:t xml:space="preserve">. </w:t>
      </w:r>
    </w:p>
    <w:p w14:paraId="5243191F" w14:textId="4C66328F" w:rsidR="00635F21" w:rsidRPr="004E0F60" w:rsidRDefault="00635F21" w:rsidP="0006567C">
      <w:r w:rsidRPr="004E0F60">
        <w:t xml:space="preserve">Adverse reactions reported in the pooled dataset for patients treated with </w:t>
      </w:r>
      <w:r w:rsidR="008F3AE9" w:rsidRPr="004E0F60">
        <w:t>nivolumab in combination with ipilimumab</w:t>
      </w:r>
      <w:r w:rsidRPr="004E0F60">
        <w:t xml:space="preserve"> </w:t>
      </w:r>
      <w:r w:rsidR="008F3AE9" w:rsidRPr="004E0F60">
        <w:t>(n=</w:t>
      </w:r>
      <w:r w:rsidR="00DE3E91">
        <w:t>1,295</w:t>
      </w:r>
      <w:r w:rsidR="008F3AE9" w:rsidRPr="004E0F60">
        <w:t xml:space="preserve">) </w:t>
      </w:r>
      <w:r w:rsidR="00724D58" w:rsidRPr="004E0F60">
        <w:t>are presented in</w:t>
      </w:r>
      <w:r w:rsidR="00555F80">
        <w:t xml:space="preserve"> </w:t>
      </w:r>
      <w:r w:rsidR="00555F80" w:rsidRPr="005B3748">
        <w:fldChar w:fldCharType="begin"/>
      </w:r>
      <w:r w:rsidR="00555F80" w:rsidRPr="005B3748">
        <w:instrText xml:space="preserve"> REF _Ref85209368 \h </w:instrText>
      </w:r>
      <w:r w:rsidR="00285ADB" w:rsidRPr="005B3748">
        <w:instrText xml:space="preserve"> \* MERGEFORMAT </w:instrText>
      </w:r>
      <w:r w:rsidR="00555F80" w:rsidRPr="005B3748">
        <w:fldChar w:fldCharType="separate"/>
      </w:r>
      <w:r w:rsidR="00C057C0" w:rsidRPr="00C057C0">
        <w:rPr>
          <w:iCs/>
          <w:color w:val="000000" w:themeColor="text1"/>
        </w:rPr>
        <w:t xml:space="preserve">Table </w:t>
      </w:r>
      <w:r w:rsidR="00C057C0" w:rsidRPr="00C057C0">
        <w:rPr>
          <w:iCs/>
          <w:noProof/>
          <w:color w:val="000000" w:themeColor="text1"/>
        </w:rPr>
        <w:t>6</w:t>
      </w:r>
      <w:r w:rsidR="00555F80" w:rsidRPr="005B3748">
        <w:fldChar w:fldCharType="end"/>
      </w:r>
      <w:r w:rsidR="00724D58" w:rsidRPr="008D59ED">
        <w:t xml:space="preserve">. </w:t>
      </w:r>
      <w:r w:rsidR="00724D58" w:rsidRPr="004E0F60">
        <w:t>These reactions are presented by system organ class and by frequency. Frequencies are defined as: very common (≥ 1/10); common (≥ 1/100 to &lt; 1/10); uncommon (≥ 1/1,000 to &lt; 1/100); rare (≥ 1/10,000 to &lt; 1/1,000); very rare (&lt; 1/10,000).</w:t>
      </w:r>
      <w:r w:rsidRPr="004E0F60">
        <w:t xml:space="preserve"> </w:t>
      </w:r>
    </w:p>
    <w:p w14:paraId="326FEF36" w14:textId="5372F3C9" w:rsidR="00E662BB" w:rsidRPr="004E0F60" w:rsidRDefault="00E662BB" w:rsidP="000C7594">
      <w:pPr>
        <w:pStyle w:val="Heading4"/>
      </w:pPr>
      <w:r w:rsidRPr="004E0F60">
        <w:t xml:space="preserve">Melanoma </w:t>
      </w:r>
    </w:p>
    <w:p w14:paraId="280C78CA" w14:textId="4EE218D9" w:rsidR="0076780B" w:rsidRPr="004E0F60" w:rsidRDefault="0076780B" w:rsidP="007A6AED">
      <w:pPr>
        <w:spacing w:after="120"/>
      </w:pPr>
      <w:r w:rsidRPr="004E0F60">
        <w:t>In the pooled dataset of nivolumab 1 mg/kg in combination with ipilimumab 3 mg/kg in melanoma (CA209067 [combination group], CA209069, and CA209004-cohort 8), the most frequent adverse reactions (≥ 10%) were rash (</w:t>
      </w:r>
      <w:r w:rsidR="00450420" w:rsidRPr="004E0F60">
        <w:t>52</w:t>
      </w:r>
      <w:r w:rsidRPr="004E0F60">
        <w:t>%), fatigue (</w:t>
      </w:r>
      <w:r w:rsidR="00450420" w:rsidRPr="004E0F60">
        <w:t>46</w:t>
      </w:r>
      <w:r w:rsidRPr="004E0F60">
        <w:t>%), diarrhoea (</w:t>
      </w:r>
      <w:r w:rsidR="00450420" w:rsidRPr="004E0F60">
        <w:t>43</w:t>
      </w:r>
      <w:r w:rsidRPr="004E0F60">
        <w:t>%), pruritus (</w:t>
      </w:r>
      <w:r w:rsidR="00450420" w:rsidRPr="004E0F60">
        <w:t>36</w:t>
      </w:r>
      <w:r w:rsidRPr="004E0F60">
        <w:t>%), nausea (</w:t>
      </w:r>
      <w:r w:rsidR="00450420" w:rsidRPr="004E0F60">
        <w:t>26</w:t>
      </w:r>
      <w:r w:rsidRPr="004E0F60">
        <w:t>%), pyrexia (19%), decreased appetite (</w:t>
      </w:r>
      <w:r w:rsidR="00450420" w:rsidRPr="004E0F60">
        <w:t>16</w:t>
      </w:r>
      <w:r w:rsidRPr="004E0F60">
        <w:t>%), hypothyroidism (</w:t>
      </w:r>
      <w:r w:rsidR="00450420" w:rsidRPr="004E0F60">
        <w:t>16</w:t>
      </w:r>
      <w:r w:rsidRPr="004E0F60">
        <w:t xml:space="preserve">%), </w:t>
      </w:r>
      <w:r w:rsidR="00450420" w:rsidRPr="004E0F60">
        <w:t xml:space="preserve">colitis (15%), </w:t>
      </w:r>
      <w:r w:rsidRPr="004E0F60">
        <w:t>vomiting (14%), abdominal pain (13%), arthralgia (</w:t>
      </w:r>
      <w:r w:rsidR="00450420" w:rsidRPr="004E0F60">
        <w:t>13</w:t>
      </w:r>
      <w:r w:rsidRPr="004E0F60">
        <w:t>%), headache (11%)</w:t>
      </w:r>
      <w:r w:rsidR="00450420" w:rsidRPr="004E0F60">
        <w:t xml:space="preserve"> and dyspnoea (10%)</w:t>
      </w:r>
      <w:r w:rsidRPr="004E0F60">
        <w:t xml:space="preserve">. </w:t>
      </w:r>
      <w:proofErr w:type="gramStart"/>
      <w:r w:rsidRPr="004E0F60">
        <w:t>The majority of</w:t>
      </w:r>
      <w:proofErr w:type="gramEnd"/>
      <w:r w:rsidRPr="004E0F60">
        <w:t xml:space="preserve"> adverse reactions were mild to moderate (Grade 1 or 2).</w:t>
      </w:r>
    </w:p>
    <w:p w14:paraId="0182A77E" w14:textId="3073C3E9" w:rsidR="0076780B" w:rsidRPr="004E0F60" w:rsidRDefault="0076780B" w:rsidP="007A6AED">
      <w:pPr>
        <w:spacing w:after="120"/>
      </w:pPr>
      <w:r w:rsidRPr="004E0F60">
        <w:t xml:space="preserve">Among the </w:t>
      </w:r>
      <w:r w:rsidR="00450420" w:rsidRPr="004E0F60">
        <w:t xml:space="preserve">313 </w:t>
      </w:r>
      <w:r w:rsidRPr="004E0F60">
        <w:t xml:space="preserve">patients treated with nivolumab </w:t>
      </w:r>
      <w:r w:rsidR="005F284D" w:rsidRPr="004E0F60">
        <w:t xml:space="preserve">1mg/kg </w:t>
      </w:r>
      <w:r w:rsidRPr="004E0F60">
        <w:t xml:space="preserve">in combination with ipilimumab </w:t>
      </w:r>
      <w:r w:rsidR="005F284D" w:rsidRPr="004E0F60">
        <w:t xml:space="preserve">3mg/kg </w:t>
      </w:r>
      <w:r w:rsidRPr="004E0F60">
        <w:t xml:space="preserve">in CA209067, </w:t>
      </w:r>
      <w:r w:rsidR="005F284D" w:rsidRPr="004E0F60">
        <w:t>154</w:t>
      </w:r>
      <w:r w:rsidRPr="004E0F60">
        <w:t>/313 (</w:t>
      </w:r>
      <w:r w:rsidR="005F284D" w:rsidRPr="004E0F60">
        <w:t>49</w:t>
      </w:r>
      <w:r w:rsidRPr="004E0F60">
        <w:t xml:space="preserve">%) had the first onset of Grade 3 or 4 adverse reactions during the initial combination phase. Among the 147 patients in this group who continued treatment in the single-agent phase, </w:t>
      </w:r>
      <w:r w:rsidR="005F284D" w:rsidRPr="004E0F60">
        <w:t>47</w:t>
      </w:r>
      <w:r w:rsidRPr="004E0F60">
        <w:t xml:space="preserve"> (</w:t>
      </w:r>
      <w:r w:rsidR="005F284D" w:rsidRPr="004E0F60">
        <w:t>32</w:t>
      </w:r>
      <w:r w:rsidRPr="004E0F60">
        <w:t>%) experienced at least one Grade 3 or 4 adverse reaction during the single-agent phase.</w:t>
      </w:r>
    </w:p>
    <w:p w14:paraId="175A3F23" w14:textId="642F8F32" w:rsidR="00E662BB" w:rsidRPr="004E0F60" w:rsidRDefault="00E662BB" w:rsidP="000C7594">
      <w:pPr>
        <w:pStyle w:val="Heading4"/>
      </w:pPr>
      <w:r w:rsidRPr="004E0F60">
        <w:t>RCC</w:t>
      </w:r>
    </w:p>
    <w:p w14:paraId="0C60328A" w14:textId="56E4C3C4" w:rsidR="0076780B" w:rsidRPr="004E0F60" w:rsidRDefault="0076780B" w:rsidP="007A6AED">
      <w:pPr>
        <w:spacing w:after="120"/>
      </w:pPr>
      <w:r w:rsidRPr="004E0F60">
        <w:t>In the CA</w:t>
      </w:r>
      <w:proofErr w:type="gramStart"/>
      <w:r w:rsidRPr="004E0F60">
        <w:t>209214  dataset</w:t>
      </w:r>
      <w:proofErr w:type="gramEnd"/>
      <w:r w:rsidRPr="004E0F60">
        <w:t xml:space="preserve"> of nivolumab 3 mg/kg in combination with ipilimumab 1 mg/kg in RCC (n=547), with a minimum follow-up of 17.5 months, the most frequent adverse reactions (≥ 10%) were fatigue (48%), rash (34%), pruritus (28%), diarrhoea (27%), nausea (20%), hypothyroidism (16%), </w:t>
      </w:r>
      <w:r w:rsidRPr="004E0F60">
        <w:lastRenderedPageBreak/>
        <w:t xml:space="preserve">musculoskeletal pain (15%), arthralgia (14%), decreased appetite (14%), pyrexia (14%), vomiting (11%), hyperthyroidism (11%). </w:t>
      </w:r>
      <w:proofErr w:type="gramStart"/>
      <w:r w:rsidRPr="004E0F60">
        <w:t>The majority of</w:t>
      </w:r>
      <w:proofErr w:type="gramEnd"/>
      <w:r w:rsidRPr="004E0F60">
        <w:t xml:space="preserve"> adverse reactions were mild to moderate (Grade 1 or 2).</w:t>
      </w:r>
    </w:p>
    <w:p w14:paraId="617FA097" w14:textId="60EEDE06" w:rsidR="0076780B" w:rsidRPr="004E0F60" w:rsidRDefault="0076780B" w:rsidP="007A6AED">
      <w:pPr>
        <w:spacing w:after="120"/>
      </w:pPr>
      <w:r w:rsidRPr="004E0F60">
        <w:t>Among the patients treated with nivolumab 3 mg/kg in combination with ipilimumab 1 mg/kg in CA209214, 169/547 (31%) had the first onset of Grade 3 or 4 adverse reactions during the initial combination phase. Among the 382 patients in this group who continued treatment in the single-agent phase, 144 (38%) experienced at least one Grade 3 or 4 adverse reaction during the single-agent phase.</w:t>
      </w:r>
    </w:p>
    <w:p w14:paraId="15E796B1" w14:textId="0A95B284" w:rsidR="0076780B" w:rsidRPr="004E0F60" w:rsidRDefault="0076780B" w:rsidP="007A6AED">
      <w:pPr>
        <w:spacing w:after="120"/>
      </w:pPr>
      <w:proofErr w:type="gramStart"/>
      <w:r w:rsidRPr="004E0F60">
        <w:t>The majority of</w:t>
      </w:r>
      <w:proofErr w:type="gramEnd"/>
      <w:r w:rsidRPr="004E0F60">
        <w:t xml:space="preserve"> drug-related adverse reactions observed in patients in CA209214 were generally lower in frequency and severity compared to the pooled nivolumab </w:t>
      </w:r>
      <w:r w:rsidR="00E419D3" w:rsidRPr="004E0F60">
        <w:t>in combination with</w:t>
      </w:r>
      <w:r w:rsidRPr="004E0F60">
        <w:t xml:space="preserve"> ipilimumab </w:t>
      </w:r>
      <w:r w:rsidR="00E419D3" w:rsidRPr="004E0F60">
        <w:t>data</w:t>
      </w:r>
      <w:r w:rsidRPr="004E0F60">
        <w:t xml:space="preserve"> from melanoma studies, which utili</w:t>
      </w:r>
      <w:r w:rsidR="00563ED9" w:rsidRPr="004E0F60">
        <w:t>s</w:t>
      </w:r>
      <w:r w:rsidRPr="004E0F60">
        <w:t>ed a higher ipilimumab dose and regimen (nivolumab 1 mg/kg + ipilimumab 3 mg/kg Q3W).</w:t>
      </w:r>
    </w:p>
    <w:p w14:paraId="5ED2AA3E" w14:textId="77777777" w:rsidR="00DE3E91" w:rsidRPr="007E6D6B" w:rsidRDefault="00DE3E91" w:rsidP="00DE3E91">
      <w:pPr>
        <w:pStyle w:val="Heading4"/>
      </w:pPr>
      <w:r w:rsidRPr="007E6D6B">
        <w:t>Malignant Pleural Mesothelioma</w:t>
      </w:r>
    </w:p>
    <w:p w14:paraId="0666B3BB" w14:textId="75E3CC55" w:rsidR="00724D58" w:rsidRPr="004E0F60" w:rsidRDefault="00DE3E91" w:rsidP="00DE3E91">
      <w:pPr>
        <w:spacing w:after="120"/>
      </w:pPr>
      <w:r>
        <w:t xml:space="preserve">In the dataset of nivolumab 3 mg/kg in combination with ipilimumab 1 mg/kg in malignant pleural mesothelioma (n=300), the most frequent adverse reactions (≥10%) were rash (25%), fatigue (22%), diarrhea (21%), pruritus (16%), hypothyroidism (11%), and nausea (10%). </w:t>
      </w:r>
      <w:proofErr w:type="gramStart"/>
      <w:r>
        <w:t>The majority of</w:t>
      </w:r>
      <w:proofErr w:type="gramEnd"/>
      <w:r>
        <w:t xml:space="preserve"> adverse reactions were mild to moderate (Grade 1 or 2). Median duration of therapy was 5.55 months (range: 0-26.2 months) for nivolumab in combination with ipilimumab</w:t>
      </w:r>
      <w:r w:rsidR="00983927">
        <w:t>.</w:t>
      </w:r>
      <w: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10"/>
        <w:gridCol w:w="2513"/>
        <w:gridCol w:w="2977"/>
        <w:gridCol w:w="1842"/>
        <w:gridCol w:w="876"/>
      </w:tblGrid>
      <w:tr w:rsidR="00927634" w:rsidRPr="004E0F60" w14:paraId="588FE8FC" w14:textId="0BBD24B7" w:rsidTr="00D379CB">
        <w:trPr>
          <w:gridAfter w:val="1"/>
          <w:wAfter w:w="876" w:type="dxa"/>
          <w:trHeight w:val="284"/>
          <w:tblHeader/>
        </w:trPr>
        <w:tc>
          <w:tcPr>
            <w:tcW w:w="8964" w:type="dxa"/>
            <w:gridSpan w:val="5"/>
            <w:tcBorders>
              <w:top w:val="nil"/>
              <w:left w:val="nil"/>
              <w:bottom w:val="single" w:sz="4" w:space="0" w:color="auto"/>
              <w:right w:val="nil"/>
            </w:tcBorders>
            <w:hideMark/>
          </w:tcPr>
          <w:p w14:paraId="72363501" w14:textId="0D869446" w:rsidR="00927634" w:rsidRPr="001F5AC7" w:rsidRDefault="001F5AC7" w:rsidP="001F5AC7">
            <w:pPr>
              <w:keepNext/>
              <w:jc w:val="left"/>
              <w:rPr>
                <w:b/>
                <w:iCs/>
                <w:color w:val="000000" w:themeColor="text1"/>
                <w:sz w:val="24"/>
                <w:szCs w:val="18"/>
              </w:rPr>
            </w:pPr>
            <w:bookmarkStart w:id="17" w:name="_Ref85209368"/>
            <w:r w:rsidRPr="001F5AC7">
              <w:rPr>
                <w:b/>
                <w:iCs/>
                <w:color w:val="000000" w:themeColor="text1"/>
                <w:sz w:val="24"/>
                <w:szCs w:val="18"/>
              </w:rPr>
              <w:lastRenderedPageBreak/>
              <w:t xml:space="preserve">Table </w:t>
            </w:r>
            <w:r w:rsidRPr="001F5AC7">
              <w:rPr>
                <w:b/>
                <w:iCs/>
                <w:color w:val="000000" w:themeColor="text1"/>
                <w:sz w:val="24"/>
                <w:szCs w:val="18"/>
              </w:rPr>
              <w:fldChar w:fldCharType="begin"/>
            </w:r>
            <w:r w:rsidRPr="001F5AC7">
              <w:rPr>
                <w:b/>
                <w:iCs/>
                <w:color w:val="000000" w:themeColor="text1"/>
                <w:sz w:val="24"/>
                <w:szCs w:val="18"/>
              </w:rPr>
              <w:instrText xml:space="preserve"> SEQ Table \* ARABIC </w:instrText>
            </w:r>
            <w:r w:rsidRPr="001F5AC7">
              <w:rPr>
                <w:b/>
                <w:iCs/>
                <w:color w:val="000000" w:themeColor="text1"/>
                <w:sz w:val="24"/>
                <w:szCs w:val="18"/>
              </w:rPr>
              <w:fldChar w:fldCharType="separate"/>
            </w:r>
            <w:r w:rsidR="00C057C0">
              <w:rPr>
                <w:b/>
                <w:iCs/>
                <w:noProof/>
                <w:color w:val="000000" w:themeColor="text1"/>
                <w:sz w:val="24"/>
                <w:szCs w:val="18"/>
              </w:rPr>
              <w:t>6</w:t>
            </w:r>
            <w:r w:rsidRPr="001F5AC7">
              <w:rPr>
                <w:b/>
                <w:iCs/>
                <w:color w:val="000000" w:themeColor="text1"/>
                <w:sz w:val="24"/>
                <w:szCs w:val="18"/>
              </w:rPr>
              <w:fldChar w:fldCharType="end"/>
            </w:r>
            <w:bookmarkEnd w:id="17"/>
            <w:r w:rsidRPr="001F5AC7">
              <w:rPr>
                <w:b/>
                <w:iCs/>
                <w:color w:val="000000" w:themeColor="text1"/>
                <w:sz w:val="24"/>
                <w:szCs w:val="18"/>
              </w:rPr>
              <w:t xml:space="preserve"> Adverse reactions with nivolumab in combination with ipilimumab in clinical trials</w:t>
            </w:r>
          </w:p>
        </w:tc>
      </w:tr>
      <w:tr w:rsidR="00D379CB" w:rsidRPr="004C5E17" w14:paraId="4B093325" w14:textId="77777777" w:rsidTr="00D379CB">
        <w:trPr>
          <w:trHeight w:val="588"/>
          <w:tblHeader/>
        </w:trPr>
        <w:tc>
          <w:tcPr>
            <w:tcW w:w="1632" w:type="dxa"/>
            <w:gridSpan w:val="2"/>
            <w:tcBorders>
              <w:top w:val="single" w:sz="4" w:space="0" w:color="auto"/>
              <w:left w:val="single" w:sz="4" w:space="0" w:color="auto"/>
              <w:bottom w:val="single" w:sz="4" w:space="0" w:color="auto"/>
              <w:right w:val="single" w:sz="4" w:space="0" w:color="auto"/>
            </w:tcBorders>
          </w:tcPr>
          <w:p w14:paraId="152C217C" w14:textId="4E2C2A7F" w:rsidR="00D379CB" w:rsidRPr="009D11FA" w:rsidRDefault="00D379CB" w:rsidP="00D379CB">
            <w:pPr>
              <w:pStyle w:val="EMEABodyText"/>
              <w:keepNext/>
              <w:keepLines/>
              <w:rPr>
                <w:b/>
                <w:bCs/>
                <w:szCs w:val="22"/>
              </w:rPr>
            </w:pPr>
          </w:p>
        </w:tc>
        <w:tc>
          <w:tcPr>
            <w:tcW w:w="2513" w:type="dxa"/>
            <w:tcBorders>
              <w:top w:val="single" w:sz="4" w:space="0" w:color="auto"/>
              <w:left w:val="single" w:sz="4" w:space="0" w:color="auto"/>
              <w:bottom w:val="single" w:sz="4" w:space="0" w:color="auto"/>
              <w:right w:val="single" w:sz="4" w:space="0" w:color="auto"/>
            </w:tcBorders>
            <w:hideMark/>
          </w:tcPr>
          <w:p w14:paraId="590D4FC9" w14:textId="77777777" w:rsidR="00D379CB" w:rsidRPr="009D11FA" w:rsidRDefault="00D379CB" w:rsidP="00D379CB">
            <w:pPr>
              <w:pStyle w:val="EMEABodyText"/>
              <w:keepNext/>
              <w:keepLines/>
              <w:rPr>
                <w:b/>
                <w:bCs/>
                <w:sz w:val="20"/>
                <w:szCs w:val="20"/>
              </w:rPr>
            </w:pPr>
            <w:r w:rsidRPr="009D11FA">
              <w:rPr>
                <w:b/>
                <w:sz w:val="20"/>
                <w:szCs w:val="20"/>
              </w:rPr>
              <w:t>Nivolumab 1 mg/kg in combination with ipilimumab 3 mg/kg</w:t>
            </w:r>
            <w:r>
              <w:rPr>
                <w:b/>
                <w:sz w:val="20"/>
                <w:szCs w:val="20"/>
              </w:rPr>
              <w:t xml:space="preserve"> in melanoma (n=448)</w:t>
            </w:r>
          </w:p>
        </w:tc>
        <w:tc>
          <w:tcPr>
            <w:tcW w:w="2977" w:type="dxa"/>
            <w:tcBorders>
              <w:top w:val="single" w:sz="4" w:space="0" w:color="auto"/>
              <w:left w:val="single" w:sz="4" w:space="0" w:color="auto"/>
              <w:bottom w:val="single" w:sz="4" w:space="0" w:color="auto"/>
              <w:right w:val="single" w:sz="4" w:space="0" w:color="auto"/>
            </w:tcBorders>
            <w:hideMark/>
          </w:tcPr>
          <w:p w14:paraId="6EBAC5A2" w14:textId="77777777" w:rsidR="00D379CB" w:rsidRPr="009D11FA" w:rsidRDefault="00D379CB" w:rsidP="00D379CB">
            <w:pPr>
              <w:pStyle w:val="EMEABodyText"/>
              <w:keepNext/>
              <w:keepLines/>
              <w:rPr>
                <w:b/>
                <w:bCs/>
                <w:sz w:val="20"/>
                <w:szCs w:val="20"/>
              </w:rPr>
            </w:pPr>
            <w:r w:rsidRPr="009D11FA">
              <w:rPr>
                <w:b/>
                <w:sz w:val="20"/>
                <w:szCs w:val="20"/>
              </w:rPr>
              <w:t>Nivolumab 3 mg/kg in combination with ipilimumab 1 mg/kg</w:t>
            </w:r>
            <w:r>
              <w:rPr>
                <w:b/>
                <w:sz w:val="20"/>
                <w:szCs w:val="20"/>
              </w:rPr>
              <w:t xml:space="preserve"> in RCC (n=547)</w:t>
            </w:r>
          </w:p>
        </w:tc>
        <w:tc>
          <w:tcPr>
            <w:tcW w:w="2718" w:type="dxa"/>
            <w:gridSpan w:val="2"/>
            <w:tcBorders>
              <w:top w:val="single" w:sz="4" w:space="0" w:color="auto"/>
              <w:left w:val="single" w:sz="4" w:space="0" w:color="auto"/>
              <w:bottom w:val="single" w:sz="4" w:space="0" w:color="auto"/>
              <w:right w:val="single" w:sz="4" w:space="0" w:color="auto"/>
            </w:tcBorders>
          </w:tcPr>
          <w:p w14:paraId="0E3CBC1C" w14:textId="77777777" w:rsidR="00D379CB" w:rsidRPr="009027A0" w:rsidRDefault="00D379CB" w:rsidP="00D379CB">
            <w:pPr>
              <w:keepNext/>
              <w:keepLines/>
              <w:spacing w:after="0"/>
              <w:jc w:val="left"/>
              <w:rPr>
                <w:rFonts w:cs="Times New Roman"/>
                <w:color w:val="000000" w:themeColor="text1"/>
                <w:sz w:val="24"/>
                <w:szCs w:val="24"/>
                <w:u w:val="single"/>
                <w:lang w:eastAsia="en-AU"/>
              </w:rPr>
            </w:pPr>
            <w:r w:rsidRPr="009027A0">
              <w:rPr>
                <w:rFonts w:eastAsia="Times New Roman" w:cs="Times New Roman"/>
                <w:b/>
                <w:sz w:val="20"/>
                <w:szCs w:val="20"/>
                <w:lang w:val="en-GB"/>
              </w:rPr>
              <w:t>Nivolumab 3 mg/kg in combination with ipilimumab 1 mg/kg in MPM (n=300)</w:t>
            </w:r>
          </w:p>
        </w:tc>
      </w:tr>
      <w:tr w:rsidR="00D379CB" w:rsidRPr="004C5E17" w14:paraId="71ED27E5"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AFBFC64" w14:textId="77777777" w:rsidR="00D379CB" w:rsidRPr="00E419D3" w:rsidRDefault="00D379CB" w:rsidP="00D379CB">
            <w:pPr>
              <w:pStyle w:val="EMEABodyText"/>
              <w:keepNext/>
              <w:keepLines/>
              <w:rPr>
                <w:b/>
                <w:sz w:val="20"/>
                <w:szCs w:val="20"/>
              </w:rPr>
            </w:pPr>
            <w:r w:rsidRPr="00E419D3">
              <w:rPr>
                <w:b/>
                <w:sz w:val="20"/>
                <w:szCs w:val="20"/>
              </w:rPr>
              <w:t>Infections and infestations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00E5C05" w14:textId="77777777" w:rsidR="00D379CB" w:rsidRPr="009027A0" w:rsidRDefault="00D379CB" w:rsidP="00D379CB">
            <w:pPr>
              <w:pStyle w:val="EMEABodyText"/>
              <w:keepNext/>
              <w:keepLines/>
              <w:rPr>
                <w:b/>
                <w:color w:val="000000" w:themeColor="text1"/>
                <w:sz w:val="20"/>
                <w:szCs w:val="20"/>
                <w:u w:val="single"/>
              </w:rPr>
            </w:pPr>
          </w:p>
        </w:tc>
      </w:tr>
      <w:tr w:rsidR="00D379CB" w:rsidRPr="004C5E17" w14:paraId="27FB51FC"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hideMark/>
          </w:tcPr>
          <w:p w14:paraId="3220749A" w14:textId="77777777" w:rsidR="00D379CB" w:rsidRPr="00E419D3" w:rsidRDefault="00D379CB" w:rsidP="00D379CB">
            <w:pPr>
              <w:pStyle w:val="EMEABodyText"/>
              <w:keepNext/>
              <w:keepLines/>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hideMark/>
          </w:tcPr>
          <w:p w14:paraId="22260DE4" w14:textId="77777777" w:rsidR="00D379CB" w:rsidRPr="00E419D3" w:rsidRDefault="00D379CB" w:rsidP="009431B0">
            <w:pPr>
              <w:pStyle w:val="EMEABodyText"/>
              <w:keepNext/>
              <w:keepLines/>
              <w:jc w:val="left"/>
              <w:rPr>
                <w:spacing w:val="3"/>
                <w:sz w:val="20"/>
                <w:szCs w:val="20"/>
              </w:rPr>
            </w:pPr>
            <w:r w:rsidRPr="00E419D3">
              <w:rPr>
                <w:spacing w:val="3"/>
                <w:sz w:val="20"/>
                <w:szCs w:val="20"/>
              </w:rPr>
              <w:t>pneumonia, upper respiratory tract infection</w:t>
            </w:r>
          </w:p>
        </w:tc>
        <w:tc>
          <w:tcPr>
            <w:tcW w:w="2977" w:type="dxa"/>
            <w:tcBorders>
              <w:top w:val="single" w:sz="4" w:space="0" w:color="auto"/>
              <w:left w:val="single" w:sz="4" w:space="0" w:color="auto"/>
              <w:bottom w:val="single" w:sz="4" w:space="0" w:color="auto"/>
              <w:right w:val="single" w:sz="4" w:space="0" w:color="auto"/>
            </w:tcBorders>
            <w:hideMark/>
          </w:tcPr>
          <w:p w14:paraId="28EFA46B" w14:textId="77777777" w:rsidR="00D379CB" w:rsidRPr="00E419D3" w:rsidRDefault="00D379CB" w:rsidP="009431B0">
            <w:pPr>
              <w:pStyle w:val="EMEABodyText"/>
              <w:keepNext/>
              <w:keepLines/>
              <w:jc w:val="left"/>
              <w:rPr>
                <w:spacing w:val="3"/>
                <w:sz w:val="20"/>
                <w:szCs w:val="20"/>
              </w:rPr>
            </w:pPr>
            <w:r w:rsidRPr="00E419D3">
              <w:rPr>
                <w:spacing w:val="3"/>
                <w:sz w:val="20"/>
                <w:szCs w:val="20"/>
              </w:rPr>
              <w:t>pneumonia, upper respiratory tract infection</w:t>
            </w:r>
          </w:p>
        </w:tc>
        <w:tc>
          <w:tcPr>
            <w:tcW w:w="2718" w:type="dxa"/>
            <w:gridSpan w:val="2"/>
            <w:tcBorders>
              <w:top w:val="single" w:sz="4" w:space="0" w:color="auto"/>
              <w:left w:val="single" w:sz="4" w:space="0" w:color="auto"/>
              <w:bottom w:val="single" w:sz="4" w:space="0" w:color="auto"/>
              <w:right w:val="single" w:sz="4" w:space="0" w:color="auto"/>
            </w:tcBorders>
          </w:tcPr>
          <w:p w14:paraId="0C836661" w14:textId="77777777" w:rsidR="00D379CB" w:rsidRPr="009027A0" w:rsidRDefault="00D379CB" w:rsidP="00D379CB">
            <w:pPr>
              <w:pStyle w:val="EMEABodyText"/>
              <w:keepNext/>
              <w:keepLines/>
              <w:rPr>
                <w:color w:val="000000" w:themeColor="text1"/>
                <w:spacing w:val="3"/>
                <w:sz w:val="20"/>
                <w:szCs w:val="20"/>
                <w:u w:val="single"/>
              </w:rPr>
            </w:pPr>
          </w:p>
        </w:tc>
      </w:tr>
      <w:tr w:rsidR="00D379CB" w:rsidRPr="004C5E17" w14:paraId="768CB220"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hideMark/>
          </w:tcPr>
          <w:p w14:paraId="6F84F39B" w14:textId="77777777" w:rsidR="00D379CB" w:rsidRPr="00E419D3" w:rsidRDefault="00D379CB" w:rsidP="00D379CB">
            <w:pPr>
              <w:pStyle w:val="EMEABodyText"/>
              <w:keepNext/>
              <w:keepLines/>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hideMark/>
          </w:tcPr>
          <w:p w14:paraId="5A8270F3" w14:textId="77777777" w:rsidR="00D379CB" w:rsidRPr="00E419D3" w:rsidRDefault="00D379CB" w:rsidP="00D379CB">
            <w:pPr>
              <w:pStyle w:val="EMEABodyText"/>
              <w:keepNext/>
              <w:keepLines/>
              <w:rPr>
                <w:spacing w:val="3"/>
                <w:sz w:val="20"/>
                <w:szCs w:val="20"/>
              </w:rPr>
            </w:pPr>
            <w:r w:rsidRPr="00E419D3">
              <w:rPr>
                <w:spacing w:val="3"/>
                <w:sz w:val="20"/>
                <w:szCs w:val="20"/>
              </w:rPr>
              <w:t>Bronchitis</w:t>
            </w:r>
          </w:p>
        </w:tc>
        <w:tc>
          <w:tcPr>
            <w:tcW w:w="2977" w:type="dxa"/>
            <w:tcBorders>
              <w:top w:val="single" w:sz="4" w:space="0" w:color="auto"/>
              <w:left w:val="single" w:sz="4" w:space="0" w:color="auto"/>
              <w:bottom w:val="single" w:sz="4" w:space="0" w:color="auto"/>
              <w:right w:val="single" w:sz="4" w:space="0" w:color="auto"/>
            </w:tcBorders>
            <w:hideMark/>
          </w:tcPr>
          <w:p w14:paraId="59340CFE" w14:textId="77777777" w:rsidR="00D379CB" w:rsidRPr="00E419D3" w:rsidRDefault="00D379CB" w:rsidP="00D379CB">
            <w:pPr>
              <w:pStyle w:val="EMEABodyText"/>
              <w:keepNext/>
              <w:keepLines/>
              <w:rPr>
                <w:spacing w:val="3"/>
                <w:sz w:val="20"/>
                <w:szCs w:val="20"/>
              </w:rPr>
            </w:pPr>
            <w:r w:rsidRPr="00E419D3">
              <w:rPr>
                <w:spacing w:val="3"/>
                <w:sz w:val="20"/>
                <w:szCs w:val="20"/>
              </w:rPr>
              <w:t>bronchitis, aseptic meningitis</w:t>
            </w:r>
          </w:p>
        </w:tc>
        <w:tc>
          <w:tcPr>
            <w:tcW w:w="2718" w:type="dxa"/>
            <w:gridSpan w:val="2"/>
            <w:tcBorders>
              <w:top w:val="single" w:sz="4" w:space="0" w:color="auto"/>
              <w:left w:val="single" w:sz="4" w:space="0" w:color="auto"/>
              <w:bottom w:val="single" w:sz="4" w:space="0" w:color="auto"/>
              <w:right w:val="single" w:sz="4" w:space="0" w:color="auto"/>
            </w:tcBorders>
          </w:tcPr>
          <w:p w14:paraId="3CE349A2" w14:textId="77777777" w:rsidR="00D379CB" w:rsidRPr="009027A0" w:rsidRDefault="00D379CB" w:rsidP="00D379CB">
            <w:pPr>
              <w:pStyle w:val="EMEABodyText"/>
              <w:keepNext/>
              <w:keepLines/>
              <w:rPr>
                <w:color w:val="000000" w:themeColor="text1"/>
                <w:spacing w:val="3"/>
                <w:sz w:val="20"/>
                <w:szCs w:val="20"/>
                <w:u w:val="single"/>
              </w:rPr>
            </w:pPr>
          </w:p>
        </w:tc>
      </w:tr>
      <w:tr w:rsidR="00D379CB" w:rsidRPr="004C5E17" w14:paraId="08BDC1B8" w14:textId="77777777" w:rsidTr="00D379CB">
        <w:trPr>
          <w:trHeight w:val="269"/>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E9A7382" w14:textId="77777777" w:rsidR="00D379CB" w:rsidRPr="00E419D3" w:rsidRDefault="00D379CB" w:rsidP="00D379CB">
            <w:pPr>
              <w:pStyle w:val="EMEABodyText"/>
              <w:keepNext/>
              <w:keepLines/>
              <w:rPr>
                <w:b/>
                <w:spacing w:val="3"/>
                <w:sz w:val="20"/>
                <w:szCs w:val="20"/>
              </w:rPr>
            </w:pPr>
            <w:r w:rsidRPr="00E419D3">
              <w:rPr>
                <w:b/>
                <w:spacing w:val="3"/>
                <w:sz w:val="20"/>
                <w:szCs w:val="20"/>
              </w:rPr>
              <w:t>Blood and lymphatic system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64DFBB2" w14:textId="77777777" w:rsidR="00D379CB" w:rsidRPr="009027A0" w:rsidRDefault="00D379CB" w:rsidP="00D379CB">
            <w:pPr>
              <w:pStyle w:val="EMEABodyText"/>
              <w:keepNext/>
              <w:keepLines/>
              <w:rPr>
                <w:b/>
                <w:color w:val="000000" w:themeColor="text1"/>
                <w:spacing w:val="3"/>
                <w:sz w:val="20"/>
                <w:szCs w:val="20"/>
                <w:u w:val="single"/>
              </w:rPr>
            </w:pPr>
          </w:p>
        </w:tc>
      </w:tr>
      <w:tr w:rsidR="00D379CB" w:rsidRPr="004C5E17" w14:paraId="7E125354"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2BD7274" w14:textId="77777777" w:rsidR="00D379CB" w:rsidRPr="00E419D3" w:rsidRDefault="00D379CB" w:rsidP="00D379CB">
            <w:pPr>
              <w:pStyle w:val="EMEABodyText"/>
              <w:keepNext/>
              <w:keepLines/>
              <w:rPr>
                <w:b/>
                <w:spacing w:val="3"/>
                <w:sz w:val="20"/>
                <w:szCs w:val="20"/>
              </w:rPr>
            </w:pPr>
            <w:r w:rsidRPr="00E419D3">
              <w:rPr>
                <w:spacing w:val="3"/>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68DCB856" w14:textId="77777777" w:rsidR="00D379CB" w:rsidRPr="00E419D3" w:rsidRDefault="00D379CB" w:rsidP="00D379CB">
            <w:pPr>
              <w:pStyle w:val="EMEABodyText"/>
              <w:keepNext/>
              <w:keepLines/>
              <w:rPr>
                <w:b/>
                <w:spacing w:val="3"/>
                <w:sz w:val="20"/>
                <w:szCs w:val="20"/>
              </w:rPr>
            </w:pPr>
            <w:r w:rsidRPr="00E419D3">
              <w:rPr>
                <w:spacing w:val="3"/>
                <w:sz w:val="20"/>
                <w:szCs w:val="20"/>
              </w:rPr>
              <w:t>Eosinophilia</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698A02B" w14:textId="77777777" w:rsidR="00D379CB" w:rsidRPr="00E419D3" w:rsidRDefault="00D379CB" w:rsidP="00D379CB">
            <w:pPr>
              <w:pStyle w:val="EMEABodyText"/>
              <w:keepNext/>
              <w:keepLines/>
              <w:rPr>
                <w:b/>
                <w:spacing w:val="3"/>
                <w:sz w:val="20"/>
                <w:szCs w:val="20"/>
              </w:rPr>
            </w:pP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8458529" w14:textId="77777777" w:rsidR="00D379CB" w:rsidRPr="009027A0" w:rsidRDefault="00D379CB" w:rsidP="00D379CB">
            <w:pPr>
              <w:pStyle w:val="EMEABodyText"/>
              <w:keepNext/>
              <w:keepLines/>
              <w:rPr>
                <w:b/>
                <w:color w:val="000000" w:themeColor="text1"/>
                <w:spacing w:val="3"/>
                <w:sz w:val="20"/>
                <w:szCs w:val="20"/>
                <w:u w:val="single"/>
              </w:rPr>
            </w:pPr>
          </w:p>
        </w:tc>
      </w:tr>
      <w:tr w:rsidR="00D379CB" w:rsidRPr="004C5E17" w14:paraId="0E6B01F8"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013AAC3" w14:textId="77777777" w:rsidR="00D379CB" w:rsidRPr="00E419D3" w:rsidRDefault="00D379CB" w:rsidP="00D379CB">
            <w:pPr>
              <w:pStyle w:val="EMEABodyText"/>
              <w:keepNext/>
              <w:keepLines/>
              <w:rPr>
                <w:spacing w:val="3"/>
                <w:sz w:val="20"/>
                <w:szCs w:val="20"/>
              </w:rPr>
            </w:pPr>
            <w:r w:rsidRPr="00E419D3">
              <w:rPr>
                <w:spacing w:val="3"/>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14:paraId="2D8ACE63" w14:textId="77777777" w:rsidR="00D379CB" w:rsidRPr="00E419D3" w:rsidRDefault="00D379CB" w:rsidP="00D379CB">
            <w:pPr>
              <w:pStyle w:val="EMEABodyText"/>
              <w:keepNext/>
              <w:keepLines/>
              <w:rPr>
                <w:spacing w:val="3"/>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411C73BF" w14:textId="77777777" w:rsidR="00D379CB" w:rsidRPr="00E419D3" w:rsidRDefault="00D379CB" w:rsidP="00D379CB">
            <w:pPr>
              <w:pStyle w:val="EMEABodyText"/>
              <w:keepNext/>
              <w:keepLines/>
              <w:rPr>
                <w:spacing w:val="3"/>
                <w:sz w:val="20"/>
                <w:szCs w:val="20"/>
              </w:rPr>
            </w:pPr>
            <w:r w:rsidRPr="00E419D3">
              <w:rPr>
                <w:spacing w:val="3"/>
                <w:sz w:val="20"/>
                <w:szCs w:val="20"/>
              </w:rPr>
              <w:t>eosinophilia</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B9140AC" w14:textId="77777777" w:rsidR="00D379CB" w:rsidRPr="009027A0" w:rsidRDefault="00D379CB" w:rsidP="00D379CB">
            <w:pPr>
              <w:pStyle w:val="EMEABodyText"/>
              <w:keepNext/>
              <w:keepLines/>
              <w:rPr>
                <w:color w:val="000000" w:themeColor="text1"/>
                <w:spacing w:val="3"/>
                <w:sz w:val="20"/>
                <w:szCs w:val="20"/>
                <w:u w:val="single"/>
              </w:rPr>
            </w:pPr>
          </w:p>
        </w:tc>
      </w:tr>
      <w:tr w:rsidR="00D379CB" w:rsidRPr="004C5E17" w14:paraId="2EC62044" w14:textId="77777777" w:rsidTr="00D379CB">
        <w:trPr>
          <w:trHeight w:val="269"/>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A3747C2" w14:textId="77777777" w:rsidR="00D379CB" w:rsidRPr="00E419D3" w:rsidRDefault="00D379CB" w:rsidP="00D379CB">
            <w:pPr>
              <w:pStyle w:val="EMEABodyText"/>
              <w:keepNext/>
              <w:keepLines/>
              <w:rPr>
                <w:b/>
                <w:spacing w:val="3"/>
                <w:sz w:val="20"/>
                <w:szCs w:val="20"/>
              </w:rPr>
            </w:pPr>
            <w:r w:rsidRPr="00E419D3">
              <w:rPr>
                <w:b/>
                <w:spacing w:val="3"/>
                <w:sz w:val="20"/>
                <w:szCs w:val="20"/>
              </w:rPr>
              <w:t>Immune system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5C8ADF2" w14:textId="77777777" w:rsidR="00D379CB" w:rsidRPr="009027A0" w:rsidRDefault="00D379CB" w:rsidP="00D379CB">
            <w:pPr>
              <w:pStyle w:val="EMEABodyText"/>
              <w:keepNext/>
              <w:keepLines/>
              <w:rPr>
                <w:b/>
                <w:color w:val="000000" w:themeColor="text1"/>
                <w:spacing w:val="3"/>
                <w:sz w:val="20"/>
                <w:szCs w:val="20"/>
                <w:u w:val="single"/>
              </w:rPr>
            </w:pPr>
          </w:p>
        </w:tc>
      </w:tr>
      <w:tr w:rsidR="00D379CB" w:rsidRPr="004C5E17" w14:paraId="7B653B83"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1D09438" w14:textId="77777777" w:rsidR="00D379CB" w:rsidRPr="00E419D3" w:rsidRDefault="00D379CB" w:rsidP="00D379CB">
            <w:pPr>
              <w:pStyle w:val="EMEABodyText"/>
              <w:keepNext/>
              <w:keepLines/>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39D2CEB5" w14:textId="77777777" w:rsidR="00D379CB" w:rsidRPr="00E419D3" w:rsidRDefault="00D379CB" w:rsidP="00D379CB">
            <w:pPr>
              <w:pStyle w:val="EMEABodyText"/>
              <w:keepNext/>
              <w:keepLines/>
              <w:rPr>
                <w:spacing w:val="3"/>
                <w:sz w:val="20"/>
                <w:szCs w:val="20"/>
              </w:rPr>
            </w:pPr>
            <w:r w:rsidRPr="00E419D3">
              <w:rPr>
                <w:spacing w:val="3"/>
                <w:sz w:val="20"/>
                <w:szCs w:val="20"/>
              </w:rPr>
              <w:t>infusion related reaction, hypersensitivity</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6750CF98" w14:textId="77777777" w:rsidR="00D379CB" w:rsidRPr="00E419D3" w:rsidRDefault="00D379CB" w:rsidP="00D379CB">
            <w:pPr>
              <w:pStyle w:val="EMEABodyText"/>
              <w:keepNext/>
              <w:keepLines/>
              <w:rPr>
                <w:spacing w:val="3"/>
                <w:sz w:val="20"/>
                <w:szCs w:val="20"/>
              </w:rPr>
            </w:pPr>
            <w:r w:rsidRPr="00E419D3">
              <w:rPr>
                <w:spacing w:val="3"/>
                <w:sz w:val="20"/>
                <w:szCs w:val="20"/>
              </w:rPr>
              <w:t>infusion-related reaction, hypersensitivity</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238E2E5" w14:textId="77777777" w:rsidR="00D379CB" w:rsidRPr="009027A0" w:rsidRDefault="00D379CB" w:rsidP="00D379CB">
            <w:pPr>
              <w:pStyle w:val="EMEABodyText"/>
              <w:keepNext/>
              <w:keepLines/>
              <w:rPr>
                <w:spacing w:val="3"/>
                <w:sz w:val="20"/>
                <w:szCs w:val="20"/>
              </w:rPr>
            </w:pPr>
            <w:r w:rsidRPr="009027A0">
              <w:rPr>
                <w:spacing w:val="3"/>
                <w:sz w:val="20"/>
                <w:szCs w:val="20"/>
              </w:rPr>
              <w:t xml:space="preserve">infusion-related </w:t>
            </w:r>
            <w:proofErr w:type="gramStart"/>
            <w:r w:rsidRPr="009027A0">
              <w:rPr>
                <w:spacing w:val="3"/>
                <w:sz w:val="20"/>
                <w:szCs w:val="20"/>
              </w:rPr>
              <w:t>reaction,  hypersensitivity</w:t>
            </w:r>
            <w:proofErr w:type="gramEnd"/>
          </w:p>
        </w:tc>
      </w:tr>
      <w:tr w:rsidR="00D379CB" w:rsidRPr="004C5E17" w14:paraId="73192654"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A90600"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7058201D" w14:textId="77777777" w:rsidR="00D379CB" w:rsidRPr="00E419D3" w:rsidRDefault="00D379CB" w:rsidP="00D379CB">
            <w:pPr>
              <w:pStyle w:val="EMEABodyText"/>
              <w:keepNext/>
              <w:rPr>
                <w:spacing w:val="3"/>
                <w:sz w:val="20"/>
                <w:szCs w:val="20"/>
              </w:rPr>
            </w:pPr>
            <w:r w:rsidRPr="00E419D3">
              <w:rPr>
                <w:spacing w:val="3"/>
                <w:sz w:val="20"/>
                <w:szCs w:val="20"/>
              </w:rPr>
              <w:t>Sarcoidosis</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FD4EAF2" w14:textId="77777777" w:rsidR="00D379CB" w:rsidRPr="00E419D3" w:rsidRDefault="00D379CB" w:rsidP="00D379CB">
            <w:pPr>
              <w:pStyle w:val="EMEABodyText"/>
              <w:keepNext/>
              <w:rPr>
                <w:spacing w:val="3"/>
                <w:sz w:val="20"/>
                <w:szCs w:val="20"/>
              </w:rPr>
            </w:pP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6465434" w14:textId="77777777" w:rsidR="00D379CB" w:rsidRPr="009027A0" w:rsidRDefault="00D379CB" w:rsidP="009027A0">
            <w:pPr>
              <w:pStyle w:val="EMEABodyText"/>
              <w:keepNext/>
              <w:keepLines/>
              <w:rPr>
                <w:spacing w:val="3"/>
                <w:sz w:val="20"/>
                <w:szCs w:val="20"/>
              </w:rPr>
            </w:pPr>
          </w:p>
        </w:tc>
      </w:tr>
      <w:tr w:rsidR="00D379CB" w:rsidRPr="004C5E17" w14:paraId="2A19D882" w14:textId="77777777" w:rsidTr="00D379CB">
        <w:trPr>
          <w:trHeight w:val="269"/>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6E063BF" w14:textId="77777777" w:rsidR="00D379CB" w:rsidRPr="00E419D3" w:rsidRDefault="00D379CB" w:rsidP="00D379CB">
            <w:pPr>
              <w:pStyle w:val="EMEABodyText"/>
              <w:keepNext/>
              <w:rPr>
                <w:b/>
                <w:bCs/>
                <w:iCs/>
                <w:sz w:val="20"/>
                <w:szCs w:val="20"/>
              </w:rPr>
            </w:pPr>
            <w:r w:rsidRPr="00E419D3">
              <w:rPr>
                <w:b/>
                <w:bCs/>
                <w:iCs/>
                <w:sz w:val="20"/>
                <w:szCs w:val="20"/>
              </w:rPr>
              <w:t>Endocrine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095F5A5A" w14:textId="77777777" w:rsidR="00D379CB" w:rsidRPr="009027A0" w:rsidRDefault="00D379CB" w:rsidP="009027A0">
            <w:pPr>
              <w:pStyle w:val="EMEABodyText"/>
              <w:keepNext/>
              <w:keepLines/>
              <w:rPr>
                <w:spacing w:val="3"/>
                <w:sz w:val="20"/>
                <w:szCs w:val="20"/>
              </w:rPr>
            </w:pPr>
          </w:p>
        </w:tc>
      </w:tr>
      <w:tr w:rsidR="00D379CB" w:rsidRPr="004C5E17" w14:paraId="43CAF0CF"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C93B457" w14:textId="77777777" w:rsidR="00D379CB" w:rsidRPr="00E419D3" w:rsidRDefault="00D379CB" w:rsidP="00D379CB">
            <w:pPr>
              <w:pStyle w:val="EMEABodyText"/>
              <w:keepNext/>
              <w:rPr>
                <w:sz w:val="20"/>
                <w:szCs w:val="20"/>
              </w:rPr>
            </w:pPr>
            <w:r w:rsidRPr="00E419D3">
              <w:rPr>
                <w:sz w:val="20"/>
                <w:szCs w:val="20"/>
              </w:rPr>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097A4187" w14:textId="77777777" w:rsidR="00D379CB" w:rsidRPr="00E419D3" w:rsidRDefault="00D379CB" w:rsidP="00D379CB">
            <w:pPr>
              <w:pStyle w:val="EMEABodyText"/>
              <w:keepNext/>
              <w:rPr>
                <w:strike/>
                <w:sz w:val="20"/>
                <w:szCs w:val="20"/>
              </w:rPr>
            </w:pPr>
            <w:r w:rsidRPr="00E419D3">
              <w:rPr>
                <w:spacing w:val="3"/>
                <w:sz w:val="20"/>
                <w:szCs w:val="20"/>
              </w:rPr>
              <w:t>Hypothyroidism</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32309C4E" w14:textId="77777777" w:rsidR="00D379CB" w:rsidRPr="00E419D3" w:rsidRDefault="00D379CB" w:rsidP="00D379CB">
            <w:pPr>
              <w:pStyle w:val="EMEABodyText"/>
              <w:keepNext/>
              <w:rPr>
                <w:spacing w:val="3"/>
                <w:sz w:val="20"/>
                <w:szCs w:val="20"/>
              </w:rPr>
            </w:pPr>
            <w:r w:rsidRPr="00E419D3">
              <w:rPr>
                <w:spacing w:val="3"/>
                <w:sz w:val="20"/>
                <w:szCs w:val="20"/>
              </w:rPr>
              <w:t>hypothyroidism, hyperthyroidism</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0DE92206" w14:textId="77777777" w:rsidR="00D379CB" w:rsidRPr="009027A0" w:rsidRDefault="00D379CB" w:rsidP="009027A0">
            <w:pPr>
              <w:pStyle w:val="EMEABodyText"/>
              <w:keepNext/>
              <w:keepLines/>
              <w:rPr>
                <w:spacing w:val="3"/>
                <w:sz w:val="20"/>
                <w:szCs w:val="20"/>
              </w:rPr>
            </w:pPr>
            <w:r w:rsidRPr="009027A0">
              <w:rPr>
                <w:spacing w:val="3"/>
                <w:sz w:val="20"/>
                <w:szCs w:val="20"/>
              </w:rPr>
              <w:t>hypothyroidism</w:t>
            </w:r>
          </w:p>
        </w:tc>
      </w:tr>
      <w:tr w:rsidR="00D379CB" w:rsidRPr="004C5E17" w14:paraId="3030F92B"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B850A9E"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19F52BF0" w14:textId="77777777" w:rsidR="00D379CB" w:rsidRPr="00E419D3" w:rsidRDefault="00D379CB" w:rsidP="009431B0">
            <w:pPr>
              <w:pStyle w:val="EMEABodyText"/>
              <w:keepNext/>
              <w:jc w:val="left"/>
              <w:rPr>
                <w:spacing w:val="3"/>
                <w:sz w:val="20"/>
                <w:szCs w:val="20"/>
                <w:vertAlign w:val="superscript"/>
              </w:rPr>
            </w:pPr>
            <w:r w:rsidRPr="00E419D3">
              <w:rPr>
                <w:spacing w:val="3"/>
                <w:sz w:val="20"/>
                <w:szCs w:val="20"/>
              </w:rPr>
              <w:t xml:space="preserve">adrenal insufficiency, hypopituitarism, </w:t>
            </w:r>
            <w:proofErr w:type="spellStart"/>
            <w:r w:rsidRPr="00E419D3">
              <w:rPr>
                <w:spacing w:val="3"/>
                <w:sz w:val="20"/>
                <w:szCs w:val="20"/>
              </w:rPr>
              <w:t>hypophysitis</w:t>
            </w:r>
            <w:proofErr w:type="spellEnd"/>
            <w:r w:rsidRPr="00E419D3">
              <w:rPr>
                <w:spacing w:val="3"/>
                <w:sz w:val="20"/>
                <w:szCs w:val="20"/>
              </w:rPr>
              <w:t>, hyperthyroidism, thyroiditis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6DA3562C" w14:textId="60D1027E" w:rsidR="00D379CB" w:rsidRPr="00E419D3" w:rsidRDefault="00D379CB" w:rsidP="009431B0">
            <w:pPr>
              <w:pStyle w:val="EMEABodyText"/>
              <w:keepNext/>
              <w:jc w:val="left"/>
              <w:rPr>
                <w:spacing w:val="3"/>
                <w:sz w:val="20"/>
                <w:szCs w:val="20"/>
                <w:vertAlign w:val="superscript"/>
                <w:lang w:val="fr-BE"/>
              </w:rPr>
            </w:pPr>
            <w:proofErr w:type="spellStart"/>
            <w:proofErr w:type="gramStart"/>
            <w:r w:rsidRPr="00E419D3">
              <w:rPr>
                <w:spacing w:val="3"/>
                <w:sz w:val="20"/>
                <w:szCs w:val="20"/>
                <w:lang w:val="fr-BE"/>
              </w:rPr>
              <w:t>adrenal</w:t>
            </w:r>
            <w:proofErr w:type="spellEnd"/>
            <w:proofErr w:type="gramEnd"/>
            <w:r w:rsidRPr="00E419D3">
              <w:rPr>
                <w:spacing w:val="3"/>
                <w:sz w:val="20"/>
                <w:szCs w:val="20"/>
                <w:lang w:val="fr-BE"/>
              </w:rPr>
              <w:t xml:space="preserve"> </w:t>
            </w:r>
            <w:proofErr w:type="spellStart"/>
            <w:r w:rsidRPr="00E419D3">
              <w:rPr>
                <w:spacing w:val="3"/>
                <w:sz w:val="20"/>
                <w:szCs w:val="20"/>
                <w:lang w:val="fr-BE"/>
              </w:rPr>
              <w:t>insufficiency</w:t>
            </w:r>
            <w:proofErr w:type="spellEnd"/>
            <w:r w:rsidRPr="00E419D3">
              <w:rPr>
                <w:spacing w:val="3"/>
                <w:sz w:val="20"/>
                <w:szCs w:val="20"/>
                <w:lang w:val="fr-BE"/>
              </w:rPr>
              <w:t xml:space="preserve">, </w:t>
            </w:r>
            <w:proofErr w:type="spellStart"/>
            <w:r w:rsidRPr="00E419D3">
              <w:rPr>
                <w:spacing w:val="3"/>
                <w:sz w:val="20"/>
                <w:szCs w:val="20"/>
                <w:lang w:val="fr-BE"/>
              </w:rPr>
              <w:t>hypophysitis</w:t>
            </w:r>
            <w:proofErr w:type="spellEnd"/>
            <w:r w:rsidRPr="00E419D3">
              <w:rPr>
                <w:spacing w:val="3"/>
                <w:sz w:val="20"/>
                <w:szCs w:val="20"/>
                <w:lang w:val="fr-BE"/>
              </w:rPr>
              <w:t xml:space="preserve">, </w:t>
            </w:r>
            <w:proofErr w:type="spellStart"/>
            <w:r w:rsidRPr="00E419D3">
              <w:rPr>
                <w:spacing w:val="3"/>
                <w:sz w:val="20"/>
                <w:szCs w:val="20"/>
                <w:lang w:val="fr-BE"/>
              </w:rPr>
              <w:t>thyroiditis</w:t>
            </w:r>
            <w:proofErr w:type="spellEnd"/>
            <w:r w:rsidRPr="00E419D3">
              <w:rPr>
                <w:spacing w:val="3"/>
                <w:sz w:val="20"/>
                <w:szCs w:val="20"/>
                <w:lang w:val="fr-BE"/>
              </w:rPr>
              <w:t xml:space="preserve">, </w:t>
            </w:r>
            <w:proofErr w:type="spellStart"/>
            <w:r w:rsidRPr="00E419D3">
              <w:rPr>
                <w:spacing w:val="3"/>
                <w:sz w:val="20"/>
                <w:szCs w:val="20"/>
                <w:lang w:val="fr-BE"/>
              </w:rPr>
              <w:t>diabetes</w:t>
            </w:r>
            <w:proofErr w:type="spellEnd"/>
            <w:r w:rsidRPr="00E419D3">
              <w:rPr>
                <w:spacing w:val="3"/>
                <w:sz w:val="20"/>
                <w:szCs w:val="20"/>
                <w:lang w:val="fr-BE"/>
              </w:rPr>
              <w:t xml:space="preserve"> </w:t>
            </w:r>
            <w:proofErr w:type="spellStart"/>
            <w:r w:rsidRPr="00E419D3">
              <w:rPr>
                <w:spacing w:val="3"/>
                <w:sz w:val="20"/>
                <w:szCs w:val="20"/>
                <w:lang w:val="fr-BE"/>
              </w:rPr>
              <w:t>mellitus</w:t>
            </w:r>
            <w:proofErr w:type="spellEnd"/>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E2DDAD5" w14:textId="77777777" w:rsidR="00D379CB" w:rsidRPr="009027A0" w:rsidRDefault="00D379CB" w:rsidP="009027A0">
            <w:pPr>
              <w:pStyle w:val="EMEABodyText"/>
              <w:keepNext/>
              <w:keepLines/>
              <w:rPr>
                <w:spacing w:val="3"/>
                <w:sz w:val="20"/>
                <w:szCs w:val="20"/>
              </w:rPr>
            </w:pPr>
            <w:r w:rsidRPr="009027A0">
              <w:rPr>
                <w:spacing w:val="3"/>
                <w:sz w:val="20"/>
                <w:szCs w:val="20"/>
              </w:rPr>
              <w:t xml:space="preserve">hyperthyroidism, adrenal insufficiency, </w:t>
            </w:r>
            <w:proofErr w:type="spellStart"/>
            <w:r w:rsidRPr="009027A0">
              <w:rPr>
                <w:spacing w:val="3"/>
                <w:sz w:val="20"/>
                <w:szCs w:val="20"/>
              </w:rPr>
              <w:t>hypophysitis</w:t>
            </w:r>
            <w:proofErr w:type="spellEnd"/>
            <w:r w:rsidRPr="009027A0">
              <w:rPr>
                <w:spacing w:val="3"/>
                <w:sz w:val="20"/>
                <w:szCs w:val="20"/>
              </w:rPr>
              <w:t>, hypopituitarism</w:t>
            </w:r>
          </w:p>
        </w:tc>
      </w:tr>
      <w:tr w:rsidR="00D379CB" w:rsidRPr="004C5E17" w14:paraId="0AB0BF6B"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1D3ADA7"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10B9C101" w14:textId="7C43F6BB" w:rsidR="00D379CB" w:rsidRPr="00E419D3" w:rsidRDefault="00D379CB" w:rsidP="009431B0">
            <w:pPr>
              <w:pStyle w:val="EMEABodyText"/>
              <w:keepNext/>
              <w:jc w:val="left"/>
              <w:rPr>
                <w:spacing w:val="3"/>
                <w:sz w:val="20"/>
                <w:szCs w:val="20"/>
                <w:lang w:val="fr-BE"/>
              </w:rPr>
            </w:pPr>
            <w:r w:rsidRPr="00E419D3">
              <w:rPr>
                <w:spacing w:val="3"/>
                <w:sz w:val="20"/>
                <w:szCs w:val="20"/>
              </w:rPr>
              <w:t>diabetic ketoacidosis, diabetes mellitus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412DF4F7" w14:textId="565D51A1" w:rsidR="00D379CB" w:rsidRPr="00E419D3" w:rsidRDefault="00D379CB" w:rsidP="009431B0">
            <w:pPr>
              <w:pStyle w:val="EMEABodyText"/>
              <w:keepNext/>
              <w:jc w:val="left"/>
              <w:rPr>
                <w:spacing w:val="3"/>
                <w:sz w:val="20"/>
                <w:szCs w:val="20"/>
              </w:rPr>
            </w:pPr>
            <w:r w:rsidRPr="00E419D3">
              <w:rPr>
                <w:spacing w:val="3"/>
                <w:sz w:val="20"/>
                <w:szCs w:val="20"/>
              </w:rPr>
              <w:t>diabetic ketoacidosis, hypopituitarism</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1B1B8B03" w14:textId="77777777" w:rsidR="00D379CB" w:rsidRPr="009027A0" w:rsidRDefault="00D379CB" w:rsidP="009027A0">
            <w:pPr>
              <w:pStyle w:val="EMEABodyText"/>
              <w:keepNext/>
              <w:keepLines/>
              <w:rPr>
                <w:spacing w:val="3"/>
                <w:sz w:val="20"/>
                <w:szCs w:val="20"/>
              </w:rPr>
            </w:pPr>
            <w:r w:rsidRPr="009027A0">
              <w:rPr>
                <w:spacing w:val="3"/>
                <w:sz w:val="20"/>
                <w:szCs w:val="20"/>
              </w:rPr>
              <w:t>thyroiditis</w:t>
            </w:r>
          </w:p>
        </w:tc>
      </w:tr>
      <w:tr w:rsidR="00D379CB" w:rsidRPr="004C5E17" w14:paraId="4154D563"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9AC30BB" w14:textId="77777777" w:rsidR="00D379CB" w:rsidRPr="00E419D3" w:rsidRDefault="00D379CB" w:rsidP="00D379CB">
            <w:pPr>
              <w:pStyle w:val="EMEABodyText"/>
              <w:keepNext/>
              <w:rPr>
                <w:b/>
                <w:bCs/>
                <w:iCs/>
                <w:sz w:val="20"/>
                <w:szCs w:val="20"/>
              </w:rPr>
            </w:pPr>
            <w:r w:rsidRPr="00E419D3">
              <w:rPr>
                <w:b/>
                <w:bCs/>
                <w:iCs/>
                <w:sz w:val="20"/>
                <w:szCs w:val="20"/>
              </w:rPr>
              <w:t>Metabolism and nutrition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1DD64D01" w14:textId="77777777" w:rsidR="00D379CB" w:rsidRPr="009027A0" w:rsidRDefault="00D379CB" w:rsidP="009027A0">
            <w:pPr>
              <w:pStyle w:val="EMEABodyText"/>
              <w:keepNext/>
              <w:keepLines/>
              <w:rPr>
                <w:spacing w:val="3"/>
                <w:sz w:val="20"/>
                <w:szCs w:val="20"/>
              </w:rPr>
            </w:pPr>
          </w:p>
        </w:tc>
      </w:tr>
      <w:tr w:rsidR="00D379CB" w:rsidRPr="004C5E17" w14:paraId="14B656C3"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8B0F61" w14:textId="77777777" w:rsidR="00D379CB" w:rsidRPr="00E419D3" w:rsidRDefault="00D379CB" w:rsidP="00D379CB">
            <w:pPr>
              <w:pStyle w:val="EMEABodyText"/>
              <w:keepNext/>
              <w:rPr>
                <w:sz w:val="20"/>
                <w:szCs w:val="20"/>
              </w:rPr>
            </w:pPr>
            <w:r w:rsidRPr="00E419D3">
              <w:rPr>
                <w:sz w:val="20"/>
                <w:szCs w:val="20"/>
              </w:rPr>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67D9E2F6" w14:textId="77777777" w:rsidR="00D379CB" w:rsidRPr="00E419D3" w:rsidRDefault="00D379CB" w:rsidP="00D379CB">
            <w:pPr>
              <w:pStyle w:val="EMEABodyText"/>
              <w:keepNext/>
              <w:rPr>
                <w:strike/>
                <w:spacing w:val="3"/>
                <w:sz w:val="20"/>
                <w:szCs w:val="20"/>
              </w:rPr>
            </w:pPr>
            <w:r w:rsidRPr="00E419D3">
              <w:rPr>
                <w:spacing w:val="3"/>
                <w:sz w:val="20"/>
                <w:szCs w:val="20"/>
              </w:rPr>
              <w:t>decreased appetite</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2CE4F8C5" w14:textId="77777777" w:rsidR="00D379CB" w:rsidRPr="00E419D3" w:rsidRDefault="00D379CB" w:rsidP="00D379CB">
            <w:pPr>
              <w:pStyle w:val="EMEABodyText"/>
              <w:keepNext/>
              <w:rPr>
                <w:strike/>
                <w:spacing w:val="3"/>
                <w:sz w:val="20"/>
                <w:szCs w:val="20"/>
              </w:rPr>
            </w:pPr>
            <w:r w:rsidRPr="00E419D3">
              <w:rPr>
                <w:spacing w:val="3"/>
                <w:sz w:val="20"/>
                <w:szCs w:val="20"/>
              </w:rPr>
              <w:t>decreased appetite</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67286BA4" w14:textId="77777777" w:rsidR="00D379CB" w:rsidRPr="009027A0" w:rsidRDefault="00D379CB" w:rsidP="009027A0">
            <w:pPr>
              <w:pStyle w:val="EMEABodyText"/>
              <w:keepNext/>
              <w:keepLines/>
              <w:rPr>
                <w:spacing w:val="3"/>
                <w:sz w:val="20"/>
                <w:szCs w:val="20"/>
              </w:rPr>
            </w:pPr>
          </w:p>
        </w:tc>
      </w:tr>
      <w:tr w:rsidR="00D379CB" w:rsidRPr="004C5E17" w14:paraId="0D19593B"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2B24B2"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3C2BA0CC" w14:textId="77777777" w:rsidR="00D379CB" w:rsidRPr="00E419D3" w:rsidRDefault="00D379CB" w:rsidP="00D379CB">
            <w:pPr>
              <w:pStyle w:val="EMEABodyText"/>
              <w:keepNext/>
              <w:rPr>
                <w:spacing w:val="3"/>
                <w:sz w:val="20"/>
                <w:szCs w:val="20"/>
              </w:rPr>
            </w:pPr>
            <w:r w:rsidRPr="00E419D3">
              <w:rPr>
                <w:spacing w:val="3"/>
                <w:sz w:val="20"/>
                <w:szCs w:val="20"/>
              </w:rPr>
              <w:t>Dehydration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70C48DAB" w14:textId="77777777" w:rsidR="00D379CB" w:rsidRPr="00E419D3" w:rsidRDefault="00D379CB" w:rsidP="00D379CB">
            <w:pPr>
              <w:pStyle w:val="EMEABodyText"/>
              <w:keepNext/>
              <w:rPr>
                <w:spacing w:val="3"/>
                <w:sz w:val="20"/>
                <w:szCs w:val="20"/>
              </w:rPr>
            </w:pPr>
            <w:r w:rsidRPr="00E419D3">
              <w:rPr>
                <w:spacing w:val="3"/>
                <w:sz w:val="20"/>
                <w:szCs w:val="20"/>
              </w:rPr>
              <w:t>Dehydration</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3F7BD7FA" w14:textId="77777777" w:rsidR="00D379CB" w:rsidRPr="009027A0" w:rsidRDefault="00D379CB" w:rsidP="009027A0">
            <w:pPr>
              <w:pStyle w:val="EMEABodyText"/>
              <w:keepNext/>
              <w:keepLines/>
              <w:rPr>
                <w:spacing w:val="3"/>
                <w:sz w:val="20"/>
                <w:szCs w:val="20"/>
              </w:rPr>
            </w:pPr>
            <w:r w:rsidRPr="009027A0">
              <w:rPr>
                <w:spacing w:val="3"/>
                <w:sz w:val="20"/>
                <w:szCs w:val="20"/>
              </w:rPr>
              <w:t>decreased appetite</w:t>
            </w:r>
          </w:p>
        </w:tc>
      </w:tr>
      <w:tr w:rsidR="00D379CB" w:rsidRPr="004C5E17" w14:paraId="2C8E718E"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080E3E2"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14:paraId="0BB31877" w14:textId="77777777" w:rsidR="00D379CB" w:rsidRPr="00E419D3" w:rsidRDefault="00D379CB" w:rsidP="00D379CB">
            <w:pPr>
              <w:pStyle w:val="EMEABodyText"/>
              <w:keepNext/>
              <w:rPr>
                <w:spacing w:val="3"/>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70BE4C05" w14:textId="77777777" w:rsidR="00D379CB" w:rsidRPr="00E419D3" w:rsidRDefault="00D379CB" w:rsidP="00D379CB">
            <w:pPr>
              <w:pStyle w:val="EMEABodyText"/>
              <w:keepNext/>
              <w:rPr>
                <w:spacing w:val="3"/>
                <w:sz w:val="20"/>
                <w:szCs w:val="20"/>
              </w:rPr>
            </w:pPr>
            <w:r w:rsidRPr="00E419D3">
              <w:rPr>
                <w:spacing w:val="3"/>
                <w:sz w:val="20"/>
                <w:szCs w:val="20"/>
              </w:rPr>
              <w:t>metabolic acidosis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F773DE6" w14:textId="77777777" w:rsidR="00D379CB" w:rsidRPr="009027A0" w:rsidRDefault="00D379CB" w:rsidP="009027A0">
            <w:pPr>
              <w:pStyle w:val="EMEABodyText"/>
              <w:keepNext/>
              <w:keepLines/>
              <w:rPr>
                <w:spacing w:val="3"/>
                <w:sz w:val="20"/>
                <w:szCs w:val="20"/>
              </w:rPr>
            </w:pPr>
          </w:p>
        </w:tc>
      </w:tr>
      <w:tr w:rsidR="00D379CB" w:rsidRPr="004C5E17" w14:paraId="1CA68FB9"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FA7159F" w14:textId="77777777" w:rsidR="00D379CB" w:rsidRPr="00E419D3" w:rsidRDefault="00D379CB" w:rsidP="00D379CB">
            <w:pPr>
              <w:pStyle w:val="EMEABodyText"/>
              <w:keepNext/>
              <w:rPr>
                <w:b/>
                <w:bCs/>
                <w:iCs/>
                <w:sz w:val="20"/>
                <w:szCs w:val="20"/>
              </w:rPr>
            </w:pPr>
            <w:r w:rsidRPr="00E419D3">
              <w:rPr>
                <w:b/>
                <w:bCs/>
                <w:iCs/>
                <w:sz w:val="20"/>
                <w:szCs w:val="20"/>
              </w:rPr>
              <w:t>Hepatobiliary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7F56813" w14:textId="77777777" w:rsidR="00D379CB" w:rsidRPr="009027A0" w:rsidRDefault="00D379CB" w:rsidP="009027A0">
            <w:pPr>
              <w:pStyle w:val="EMEABodyText"/>
              <w:keepNext/>
              <w:keepLines/>
              <w:rPr>
                <w:spacing w:val="3"/>
                <w:sz w:val="20"/>
                <w:szCs w:val="20"/>
              </w:rPr>
            </w:pPr>
          </w:p>
        </w:tc>
      </w:tr>
      <w:tr w:rsidR="00D379CB" w:rsidRPr="004C5E17" w14:paraId="073D2414" w14:textId="77777777" w:rsidTr="00D379CB">
        <w:trPr>
          <w:trHeight w:val="283"/>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CE4788F" w14:textId="77777777" w:rsidR="00D379CB" w:rsidRPr="00E419D3" w:rsidRDefault="00D379CB" w:rsidP="00D379CB">
            <w:pPr>
              <w:pStyle w:val="EMEABodyText"/>
              <w:keepNext/>
              <w:rPr>
                <w:b/>
                <w:bCs/>
                <w:iCs/>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23F1E350" w14:textId="55116454" w:rsidR="00D379CB" w:rsidRPr="00E419D3" w:rsidRDefault="00D379CB" w:rsidP="00D379CB">
            <w:pPr>
              <w:pStyle w:val="EMEABodyText"/>
              <w:keepNext/>
              <w:rPr>
                <w:b/>
                <w:bCs/>
                <w:iCs/>
                <w:sz w:val="20"/>
                <w:szCs w:val="20"/>
              </w:rPr>
            </w:pPr>
            <w:r w:rsidRPr="00E419D3">
              <w:rPr>
                <w:spacing w:val="3"/>
                <w:sz w:val="20"/>
                <w:szCs w:val="20"/>
              </w:rPr>
              <w:t>hepatitis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11AA33FB" w14:textId="1742D85D" w:rsidR="00D379CB" w:rsidRPr="00E419D3" w:rsidRDefault="00D379CB" w:rsidP="00D379CB">
            <w:pPr>
              <w:pStyle w:val="EMEABodyText"/>
              <w:keepNext/>
              <w:rPr>
                <w:b/>
                <w:bCs/>
                <w:iCs/>
                <w:sz w:val="20"/>
                <w:szCs w:val="20"/>
              </w:rPr>
            </w:pPr>
            <w:r w:rsidRPr="00E419D3">
              <w:rPr>
                <w:spacing w:val="3"/>
                <w:sz w:val="20"/>
                <w:szCs w:val="20"/>
              </w:rPr>
              <w:t>hepatitis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998D556" w14:textId="77777777" w:rsidR="00D379CB" w:rsidRPr="009027A0" w:rsidRDefault="00D379CB" w:rsidP="009027A0">
            <w:pPr>
              <w:pStyle w:val="EMEABodyText"/>
              <w:keepNext/>
              <w:keepLines/>
              <w:rPr>
                <w:spacing w:val="3"/>
                <w:sz w:val="20"/>
                <w:szCs w:val="20"/>
              </w:rPr>
            </w:pPr>
            <w:r w:rsidRPr="009027A0">
              <w:rPr>
                <w:spacing w:val="3"/>
                <w:sz w:val="20"/>
                <w:szCs w:val="20"/>
              </w:rPr>
              <w:t>hepatitis</w:t>
            </w:r>
          </w:p>
        </w:tc>
      </w:tr>
      <w:tr w:rsidR="00D379CB" w:rsidRPr="004C5E17" w14:paraId="09074A3C"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F9DD2F4" w14:textId="77777777" w:rsidR="00D379CB" w:rsidRPr="00E419D3" w:rsidRDefault="00D379CB" w:rsidP="00D379CB">
            <w:pPr>
              <w:pStyle w:val="EMEABodyText"/>
              <w:keepNext/>
              <w:rPr>
                <w:b/>
                <w:bCs/>
                <w:iCs/>
                <w:sz w:val="20"/>
                <w:szCs w:val="20"/>
              </w:rPr>
            </w:pPr>
            <w:r w:rsidRPr="00E419D3">
              <w:rPr>
                <w:b/>
                <w:bCs/>
                <w:iCs/>
                <w:sz w:val="20"/>
                <w:szCs w:val="20"/>
              </w:rPr>
              <w:t>Nervous system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4B2C39D" w14:textId="77777777" w:rsidR="00D379CB" w:rsidRPr="009027A0" w:rsidRDefault="00D379CB" w:rsidP="009027A0">
            <w:pPr>
              <w:pStyle w:val="EMEABodyText"/>
              <w:keepNext/>
              <w:keepLines/>
              <w:rPr>
                <w:spacing w:val="3"/>
                <w:sz w:val="20"/>
                <w:szCs w:val="20"/>
              </w:rPr>
            </w:pPr>
          </w:p>
        </w:tc>
      </w:tr>
      <w:tr w:rsidR="00D379CB" w:rsidRPr="004C5E17" w14:paraId="06BE0B3E" w14:textId="77777777" w:rsidTr="00D379CB">
        <w:trPr>
          <w:trHeight w:val="283"/>
          <w:tblHeader/>
        </w:trPr>
        <w:tc>
          <w:tcPr>
            <w:tcW w:w="1522" w:type="dxa"/>
            <w:tcBorders>
              <w:top w:val="single" w:sz="4" w:space="0" w:color="auto"/>
              <w:left w:val="single" w:sz="4" w:space="0" w:color="auto"/>
              <w:bottom w:val="single" w:sz="4" w:space="0" w:color="auto"/>
              <w:right w:val="single" w:sz="4" w:space="0" w:color="auto"/>
            </w:tcBorders>
            <w:shd w:val="clear" w:color="auto" w:fill="FFFFFF"/>
            <w:hideMark/>
          </w:tcPr>
          <w:p w14:paraId="77B79E5C" w14:textId="77777777" w:rsidR="00D379CB" w:rsidRPr="00E419D3" w:rsidRDefault="00D379CB" w:rsidP="00D379CB">
            <w:pPr>
              <w:pStyle w:val="EMEABodyText"/>
              <w:keepNext/>
              <w:rPr>
                <w:b/>
                <w:bCs/>
                <w:iCs/>
                <w:sz w:val="20"/>
                <w:szCs w:val="20"/>
              </w:rPr>
            </w:pPr>
            <w:r w:rsidRPr="00E419D3">
              <w:rPr>
                <w:sz w:val="20"/>
                <w:szCs w:val="20"/>
              </w:rPr>
              <w:t>Very common</w:t>
            </w:r>
          </w:p>
        </w:tc>
        <w:tc>
          <w:tcPr>
            <w:tcW w:w="262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A4322F6" w14:textId="77777777" w:rsidR="00D379CB" w:rsidRPr="00E419D3" w:rsidRDefault="00D379CB" w:rsidP="00D379CB">
            <w:pPr>
              <w:pStyle w:val="EMEABodyText"/>
              <w:keepNext/>
              <w:rPr>
                <w:b/>
                <w:bCs/>
                <w:iCs/>
                <w:sz w:val="20"/>
                <w:szCs w:val="20"/>
              </w:rPr>
            </w:pPr>
            <w:r w:rsidRPr="00E419D3">
              <w:rPr>
                <w:spacing w:val="3"/>
                <w:sz w:val="20"/>
                <w:szCs w:val="20"/>
              </w:rPr>
              <w:t>Headache</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A114CD" w14:textId="77777777" w:rsidR="00D379CB" w:rsidRPr="00E419D3" w:rsidRDefault="00D379CB" w:rsidP="00D379CB">
            <w:pPr>
              <w:pStyle w:val="EMEABodyText"/>
              <w:keepNext/>
              <w:rPr>
                <w:b/>
                <w:bCs/>
                <w:iCs/>
                <w:sz w:val="20"/>
                <w:szCs w:val="20"/>
              </w:rPr>
            </w:pP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AA7E9B8" w14:textId="77777777" w:rsidR="00D379CB" w:rsidRPr="009027A0" w:rsidRDefault="00D379CB" w:rsidP="009027A0">
            <w:pPr>
              <w:pStyle w:val="EMEABodyText"/>
              <w:keepNext/>
              <w:keepLines/>
              <w:rPr>
                <w:spacing w:val="3"/>
                <w:sz w:val="20"/>
                <w:szCs w:val="20"/>
              </w:rPr>
            </w:pPr>
          </w:p>
        </w:tc>
      </w:tr>
      <w:tr w:rsidR="00D379CB" w:rsidRPr="004C5E17" w14:paraId="51E65E10" w14:textId="77777777" w:rsidTr="00D379CB">
        <w:trPr>
          <w:trHeight w:val="269"/>
          <w:tblHeader/>
        </w:trPr>
        <w:tc>
          <w:tcPr>
            <w:tcW w:w="1522" w:type="dxa"/>
            <w:tcBorders>
              <w:top w:val="single" w:sz="4" w:space="0" w:color="auto"/>
              <w:left w:val="single" w:sz="4" w:space="0" w:color="auto"/>
              <w:bottom w:val="single" w:sz="4" w:space="0" w:color="auto"/>
              <w:right w:val="single" w:sz="4" w:space="0" w:color="auto"/>
            </w:tcBorders>
            <w:shd w:val="clear" w:color="auto" w:fill="FFFFFF"/>
            <w:hideMark/>
          </w:tcPr>
          <w:p w14:paraId="43C2035E" w14:textId="77777777" w:rsidR="00D379CB" w:rsidRPr="00E419D3" w:rsidRDefault="00D379CB" w:rsidP="00D379CB">
            <w:pPr>
              <w:pStyle w:val="EMEABodyText"/>
              <w:keepNext/>
              <w:rPr>
                <w:sz w:val="20"/>
                <w:szCs w:val="20"/>
              </w:rPr>
            </w:pPr>
            <w:r w:rsidRPr="00E419D3">
              <w:rPr>
                <w:sz w:val="20"/>
                <w:szCs w:val="20"/>
              </w:rPr>
              <w:t>Common</w:t>
            </w:r>
          </w:p>
        </w:tc>
        <w:tc>
          <w:tcPr>
            <w:tcW w:w="262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080FAF" w14:textId="77777777" w:rsidR="00D379CB" w:rsidRPr="00E419D3" w:rsidRDefault="00D379CB" w:rsidP="009431B0">
            <w:pPr>
              <w:pStyle w:val="EMEABodyText"/>
              <w:keepNext/>
              <w:jc w:val="left"/>
              <w:rPr>
                <w:spacing w:val="3"/>
                <w:sz w:val="20"/>
                <w:szCs w:val="20"/>
              </w:rPr>
            </w:pPr>
            <w:r w:rsidRPr="00E419D3">
              <w:rPr>
                <w:spacing w:val="3"/>
                <w:sz w:val="20"/>
                <w:szCs w:val="20"/>
              </w:rPr>
              <w:t>peripheral neuropathy, dizziness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214E5A95" w14:textId="77777777" w:rsidR="00D379CB" w:rsidRPr="00E419D3" w:rsidRDefault="00D379CB" w:rsidP="009431B0">
            <w:pPr>
              <w:pStyle w:val="EMEABodyText"/>
              <w:keepNext/>
              <w:jc w:val="left"/>
              <w:rPr>
                <w:spacing w:val="3"/>
                <w:sz w:val="20"/>
                <w:szCs w:val="20"/>
              </w:rPr>
            </w:pPr>
            <w:r w:rsidRPr="00E419D3">
              <w:rPr>
                <w:spacing w:val="3"/>
                <w:sz w:val="20"/>
                <w:szCs w:val="20"/>
              </w:rPr>
              <w:t>headache, peripheral neuropathy, dizziness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5F5CDD6" w14:textId="77777777" w:rsidR="00D379CB" w:rsidRPr="009027A0" w:rsidRDefault="00D379CB" w:rsidP="009027A0">
            <w:pPr>
              <w:pStyle w:val="EMEABodyText"/>
              <w:keepNext/>
              <w:keepLines/>
              <w:rPr>
                <w:spacing w:val="3"/>
                <w:sz w:val="20"/>
                <w:szCs w:val="20"/>
              </w:rPr>
            </w:pPr>
          </w:p>
        </w:tc>
      </w:tr>
      <w:tr w:rsidR="00D379CB" w:rsidRPr="004C5E17" w14:paraId="7909C215" w14:textId="77777777" w:rsidTr="00D379CB">
        <w:trPr>
          <w:trHeight w:val="269"/>
          <w:tblHeader/>
        </w:trPr>
        <w:tc>
          <w:tcPr>
            <w:tcW w:w="1522" w:type="dxa"/>
            <w:tcBorders>
              <w:top w:val="single" w:sz="4" w:space="0" w:color="auto"/>
              <w:left w:val="single" w:sz="4" w:space="0" w:color="auto"/>
              <w:bottom w:val="single" w:sz="4" w:space="0" w:color="auto"/>
              <w:right w:val="single" w:sz="4" w:space="0" w:color="auto"/>
            </w:tcBorders>
            <w:shd w:val="clear" w:color="auto" w:fill="FFFFFF"/>
            <w:hideMark/>
          </w:tcPr>
          <w:p w14:paraId="0DB3650E" w14:textId="77777777" w:rsidR="00D379CB" w:rsidRPr="00E419D3" w:rsidRDefault="00D379CB" w:rsidP="00D379CB">
            <w:pPr>
              <w:pStyle w:val="EMEABodyText"/>
              <w:keepNext/>
              <w:rPr>
                <w:sz w:val="20"/>
                <w:szCs w:val="20"/>
              </w:rPr>
            </w:pPr>
            <w:r w:rsidRPr="00E419D3">
              <w:rPr>
                <w:sz w:val="20"/>
                <w:szCs w:val="20"/>
              </w:rPr>
              <w:t>Uncommon</w:t>
            </w:r>
          </w:p>
        </w:tc>
        <w:tc>
          <w:tcPr>
            <w:tcW w:w="262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6388A60" w14:textId="7A732632" w:rsidR="00D379CB" w:rsidRPr="00E419D3" w:rsidRDefault="00D379CB" w:rsidP="009431B0">
            <w:pPr>
              <w:pStyle w:val="EMEABodyText"/>
              <w:keepNext/>
              <w:jc w:val="left"/>
              <w:rPr>
                <w:spacing w:val="3"/>
                <w:sz w:val="20"/>
                <w:szCs w:val="20"/>
              </w:rPr>
            </w:pPr>
            <w:r w:rsidRPr="00E419D3">
              <w:rPr>
                <w:spacing w:val="3"/>
                <w:sz w:val="20"/>
                <w:szCs w:val="20"/>
              </w:rPr>
              <w:t xml:space="preserve">Guillain-Barré syndrome, </w:t>
            </w:r>
            <w:r w:rsidRPr="00E419D3">
              <w:rPr>
                <w:sz w:val="20"/>
                <w:szCs w:val="20"/>
              </w:rPr>
              <w:t xml:space="preserve">polyneuropathy, neuritis, peroneal nerve palsy, </w:t>
            </w:r>
            <w:r w:rsidRPr="00E419D3">
              <w:rPr>
                <w:spacing w:val="3"/>
                <w:sz w:val="20"/>
                <w:szCs w:val="20"/>
              </w:rPr>
              <w:t xml:space="preserve">autoimmune neuropathy (including </w:t>
            </w:r>
            <w:r w:rsidRPr="00E419D3">
              <w:rPr>
                <w:sz w:val="20"/>
                <w:szCs w:val="20"/>
              </w:rPr>
              <w:t xml:space="preserve">facial and abducens nerve paresis), </w:t>
            </w:r>
            <w:r w:rsidRPr="00E419D3">
              <w:rPr>
                <w:sz w:val="20"/>
                <w:szCs w:val="20"/>
                <w:lang w:val="en-US"/>
              </w:rPr>
              <w:t>encephalitis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322158DF" w14:textId="2E8D5822" w:rsidR="00D379CB" w:rsidRPr="00E419D3" w:rsidRDefault="00D379CB" w:rsidP="009431B0">
            <w:pPr>
              <w:pStyle w:val="EMEABodyText"/>
              <w:keepNext/>
              <w:tabs>
                <w:tab w:val="left" w:pos="765"/>
              </w:tabs>
              <w:jc w:val="left"/>
              <w:rPr>
                <w:spacing w:val="3"/>
                <w:sz w:val="20"/>
                <w:szCs w:val="20"/>
              </w:rPr>
            </w:pPr>
            <w:r w:rsidRPr="00E419D3">
              <w:rPr>
                <w:sz w:val="20"/>
                <w:szCs w:val="20"/>
              </w:rPr>
              <w:t xml:space="preserve">polyneuropathy, </w:t>
            </w:r>
            <w:r w:rsidRPr="00E419D3">
              <w:rPr>
                <w:spacing w:val="3"/>
                <w:sz w:val="20"/>
                <w:szCs w:val="20"/>
              </w:rPr>
              <w:t xml:space="preserve">autoimmune neuropathy (including </w:t>
            </w:r>
            <w:r w:rsidRPr="00E419D3">
              <w:rPr>
                <w:sz w:val="20"/>
                <w:szCs w:val="20"/>
              </w:rPr>
              <w:t>facial and abducens nerve paresis), myasthenia gravis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45B2E3D" w14:textId="77777777" w:rsidR="00D379CB" w:rsidRPr="009027A0" w:rsidRDefault="00D379CB" w:rsidP="009027A0">
            <w:pPr>
              <w:pStyle w:val="EMEABodyText"/>
              <w:keepNext/>
              <w:keepLines/>
              <w:rPr>
                <w:spacing w:val="3"/>
                <w:sz w:val="20"/>
                <w:szCs w:val="20"/>
              </w:rPr>
            </w:pPr>
            <w:r w:rsidRPr="009027A0">
              <w:rPr>
                <w:spacing w:val="3"/>
                <w:sz w:val="20"/>
                <w:szCs w:val="20"/>
              </w:rPr>
              <w:t>encephalitis</w:t>
            </w:r>
          </w:p>
        </w:tc>
      </w:tr>
      <w:tr w:rsidR="00D379CB" w:rsidRPr="004C5E17" w14:paraId="100E6577"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6679D5D" w14:textId="77777777" w:rsidR="00D379CB" w:rsidRPr="00E419D3" w:rsidRDefault="00D379CB" w:rsidP="00D379CB">
            <w:pPr>
              <w:pStyle w:val="EMEABodyText"/>
              <w:keepNext/>
              <w:rPr>
                <w:b/>
                <w:bCs/>
                <w:iCs/>
                <w:sz w:val="20"/>
                <w:szCs w:val="20"/>
              </w:rPr>
            </w:pPr>
            <w:r w:rsidRPr="00E419D3">
              <w:rPr>
                <w:b/>
                <w:bCs/>
                <w:iCs/>
                <w:sz w:val="20"/>
                <w:szCs w:val="20"/>
              </w:rPr>
              <w:t>Eye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00CA478" w14:textId="77777777" w:rsidR="00D379CB" w:rsidRPr="009027A0" w:rsidRDefault="00D379CB" w:rsidP="009027A0">
            <w:pPr>
              <w:pStyle w:val="EMEABodyText"/>
              <w:keepNext/>
              <w:keepLines/>
              <w:rPr>
                <w:spacing w:val="3"/>
                <w:sz w:val="20"/>
                <w:szCs w:val="20"/>
              </w:rPr>
            </w:pPr>
          </w:p>
        </w:tc>
      </w:tr>
      <w:tr w:rsidR="00D379CB" w:rsidRPr="004C5E17" w14:paraId="2B673ABA"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3573FDA"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15395BD3" w14:textId="77777777" w:rsidR="00D379CB" w:rsidRPr="00E419D3" w:rsidRDefault="00D379CB" w:rsidP="00D379CB">
            <w:pPr>
              <w:pStyle w:val="EMEABodyText"/>
              <w:keepNext/>
              <w:rPr>
                <w:spacing w:val="3"/>
                <w:sz w:val="20"/>
                <w:szCs w:val="20"/>
              </w:rPr>
            </w:pPr>
            <w:r w:rsidRPr="00E419D3">
              <w:rPr>
                <w:spacing w:val="3"/>
                <w:sz w:val="20"/>
                <w:szCs w:val="20"/>
              </w:rPr>
              <w:t>uveitis, blurred vision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54846805" w14:textId="77777777" w:rsidR="00D379CB" w:rsidRPr="00E419D3" w:rsidRDefault="00D379CB" w:rsidP="00D379CB">
            <w:pPr>
              <w:pStyle w:val="EMEABodyText"/>
              <w:keepNext/>
              <w:rPr>
                <w:spacing w:val="3"/>
                <w:sz w:val="20"/>
                <w:szCs w:val="20"/>
              </w:rPr>
            </w:pPr>
            <w:r w:rsidRPr="00E419D3">
              <w:rPr>
                <w:spacing w:val="3"/>
                <w:sz w:val="20"/>
                <w:szCs w:val="20"/>
              </w:rPr>
              <w:t>blurred vision</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69774C2" w14:textId="77777777" w:rsidR="00D379CB" w:rsidRPr="009027A0" w:rsidRDefault="00D379CB" w:rsidP="009027A0">
            <w:pPr>
              <w:pStyle w:val="EMEABodyText"/>
              <w:keepNext/>
              <w:keepLines/>
              <w:rPr>
                <w:spacing w:val="3"/>
                <w:sz w:val="20"/>
                <w:szCs w:val="20"/>
              </w:rPr>
            </w:pPr>
          </w:p>
        </w:tc>
      </w:tr>
      <w:tr w:rsidR="00D379CB" w:rsidRPr="004C5E17" w14:paraId="7C885067"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44BBFA"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14:paraId="11EC2776" w14:textId="77777777" w:rsidR="00D379CB" w:rsidRPr="00E419D3" w:rsidRDefault="00D379CB" w:rsidP="00D379CB">
            <w:pPr>
              <w:pStyle w:val="EMEABodyText"/>
              <w:keepNext/>
              <w:rPr>
                <w:spacing w:val="3"/>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2BB291D7" w14:textId="77777777" w:rsidR="00D379CB" w:rsidRPr="00E419D3" w:rsidRDefault="00D379CB" w:rsidP="00D379CB">
            <w:pPr>
              <w:pStyle w:val="EMEABodyText"/>
              <w:keepNext/>
              <w:rPr>
                <w:spacing w:val="3"/>
                <w:sz w:val="20"/>
                <w:szCs w:val="20"/>
              </w:rPr>
            </w:pPr>
            <w:r w:rsidRPr="00E419D3">
              <w:rPr>
                <w:spacing w:val="3"/>
                <w:sz w:val="20"/>
                <w:szCs w:val="20"/>
              </w:rPr>
              <w:t>Uveitis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C91B2E1" w14:textId="77777777" w:rsidR="00D379CB" w:rsidRPr="009027A0" w:rsidRDefault="00D379CB" w:rsidP="009027A0">
            <w:pPr>
              <w:pStyle w:val="EMEABodyText"/>
              <w:keepNext/>
              <w:keepLines/>
              <w:rPr>
                <w:spacing w:val="3"/>
                <w:sz w:val="20"/>
                <w:szCs w:val="20"/>
              </w:rPr>
            </w:pPr>
          </w:p>
        </w:tc>
      </w:tr>
      <w:tr w:rsidR="00D379CB" w:rsidRPr="004C5E17" w14:paraId="4186679F"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4818A90" w14:textId="77777777" w:rsidR="00D379CB" w:rsidRPr="00E419D3" w:rsidRDefault="00D379CB" w:rsidP="00D379CB">
            <w:pPr>
              <w:pStyle w:val="EMEABodyText"/>
              <w:keepNext/>
              <w:rPr>
                <w:b/>
                <w:bCs/>
                <w:iCs/>
                <w:sz w:val="20"/>
                <w:szCs w:val="20"/>
              </w:rPr>
            </w:pPr>
            <w:r w:rsidRPr="00E419D3">
              <w:rPr>
                <w:b/>
                <w:bCs/>
                <w:iCs/>
                <w:sz w:val="20"/>
                <w:szCs w:val="20"/>
              </w:rPr>
              <w:t>Cardiac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8AD75A0" w14:textId="77777777" w:rsidR="00D379CB" w:rsidRPr="009027A0" w:rsidRDefault="00D379CB" w:rsidP="009027A0">
            <w:pPr>
              <w:pStyle w:val="EMEABodyText"/>
              <w:keepNext/>
              <w:keepLines/>
              <w:rPr>
                <w:spacing w:val="3"/>
                <w:sz w:val="20"/>
                <w:szCs w:val="20"/>
              </w:rPr>
            </w:pPr>
          </w:p>
        </w:tc>
      </w:tr>
      <w:tr w:rsidR="00D379CB" w:rsidRPr="004C5E17" w14:paraId="0F79F540" w14:textId="77777777" w:rsidTr="00D379CB">
        <w:trPr>
          <w:trHeight w:val="283"/>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421933" w14:textId="77777777" w:rsidR="00D379CB" w:rsidRPr="00E419D3" w:rsidRDefault="00D379CB" w:rsidP="00D379CB">
            <w:pPr>
              <w:pStyle w:val="EMEABodyText"/>
              <w:keepNext/>
              <w:rPr>
                <w:b/>
                <w:bCs/>
                <w:iCs/>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6ECD9C94" w14:textId="77777777" w:rsidR="00D379CB" w:rsidRPr="00E419D3" w:rsidRDefault="00D379CB" w:rsidP="00D379CB">
            <w:pPr>
              <w:pStyle w:val="EMEABodyText"/>
              <w:keepNext/>
              <w:rPr>
                <w:b/>
                <w:bCs/>
                <w:iCs/>
                <w:sz w:val="20"/>
                <w:szCs w:val="20"/>
              </w:rPr>
            </w:pPr>
            <w:r w:rsidRPr="00E419D3">
              <w:rPr>
                <w:spacing w:val="3"/>
                <w:sz w:val="20"/>
                <w:szCs w:val="20"/>
              </w:rPr>
              <w:t>Tachycardia</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60FCDEE9" w14:textId="77777777" w:rsidR="00D379CB" w:rsidRPr="00E419D3" w:rsidRDefault="00D379CB" w:rsidP="00D379CB">
            <w:pPr>
              <w:pStyle w:val="EMEABodyText"/>
              <w:keepNext/>
              <w:tabs>
                <w:tab w:val="left" w:pos="1020"/>
              </w:tabs>
              <w:rPr>
                <w:b/>
                <w:bCs/>
                <w:iCs/>
                <w:sz w:val="20"/>
                <w:szCs w:val="20"/>
              </w:rPr>
            </w:pPr>
            <w:r w:rsidRPr="00E419D3">
              <w:rPr>
                <w:spacing w:val="3"/>
                <w:sz w:val="20"/>
                <w:szCs w:val="20"/>
              </w:rPr>
              <w:t>Tachycardia</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6000884E" w14:textId="77777777" w:rsidR="00D379CB" w:rsidRPr="009027A0" w:rsidRDefault="00D379CB" w:rsidP="009027A0">
            <w:pPr>
              <w:pStyle w:val="EMEABodyText"/>
              <w:keepNext/>
              <w:keepLines/>
              <w:rPr>
                <w:spacing w:val="3"/>
                <w:sz w:val="20"/>
                <w:szCs w:val="20"/>
              </w:rPr>
            </w:pPr>
          </w:p>
        </w:tc>
      </w:tr>
      <w:tr w:rsidR="00D379CB" w:rsidRPr="004C5E17" w14:paraId="5F10EBD4"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4C254B7" w14:textId="77777777" w:rsidR="00D379CB" w:rsidRPr="00E419D3" w:rsidRDefault="00D379CB" w:rsidP="00D379CB">
            <w:pPr>
              <w:pStyle w:val="EMEABodyText"/>
              <w:keepNext/>
              <w:rPr>
                <w:sz w:val="20"/>
                <w:szCs w:val="20"/>
              </w:rPr>
            </w:pPr>
            <w:r w:rsidRPr="00E419D3">
              <w:rPr>
                <w:sz w:val="20"/>
                <w:szCs w:val="20"/>
              </w:rPr>
              <w:lastRenderedPageBreak/>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3E38E0B9" w14:textId="77777777" w:rsidR="00D379CB" w:rsidRPr="00E419D3" w:rsidRDefault="00D379CB" w:rsidP="009431B0">
            <w:pPr>
              <w:pStyle w:val="EMEABodyText"/>
              <w:keepNext/>
              <w:jc w:val="left"/>
              <w:rPr>
                <w:rStyle w:val="EMEASuperscript"/>
                <w:sz w:val="20"/>
                <w:szCs w:val="20"/>
              </w:rPr>
            </w:pPr>
            <w:r w:rsidRPr="00E419D3">
              <w:rPr>
                <w:spacing w:val="3"/>
                <w:sz w:val="20"/>
                <w:szCs w:val="20"/>
              </w:rPr>
              <w:t xml:space="preserve">arrhythmia (including ventricular </w:t>
            </w:r>
            <w:proofErr w:type="gramStart"/>
            <w:r w:rsidRPr="00E419D3">
              <w:rPr>
                <w:spacing w:val="3"/>
                <w:sz w:val="20"/>
                <w:szCs w:val="20"/>
              </w:rPr>
              <w:t>arrhythmia)</w:t>
            </w:r>
            <w:proofErr w:type="spellStart"/>
            <w:r w:rsidRPr="00E419D3">
              <w:rPr>
                <w:spacing w:val="3"/>
                <w:sz w:val="20"/>
                <w:szCs w:val="20"/>
                <w:vertAlign w:val="superscript"/>
              </w:rPr>
              <w:t>a</w:t>
            </w:r>
            <w:proofErr w:type="gramEnd"/>
            <w:r w:rsidRPr="00E419D3">
              <w:rPr>
                <w:spacing w:val="3"/>
                <w:sz w:val="20"/>
                <w:szCs w:val="20"/>
                <w:vertAlign w:val="superscript"/>
              </w:rPr>
              <w:t>,c</w:t>
            </w:r>
            <w:proofErr w:type="spellEnd"/>
            <w:r w:rsidRPr="00E419D3">
              <w:rPr>
                <w:spacing w:val="3"/>
                <w:sz w:val="20"/>
                <w:szCs w:val="20"/>
              </w:rPr>
              <w:t xml:space="preserve">, atrial fibrillation, </w:t>
            </w:r>
            <w:proofErr w:type="spellStart"/>
            <w:r w:rsidRPr="00E419D3">
              <w:rPr>
                <w:spacing w:val="3"/>
                <w:sz w:val="20"/>
                <w:szCs w:val="20"/>
              </w:rPr>
              <w:t>myocarditis</w:t>
            </w:r>
            <w:r w:rsidRPr="00E419D3">
              <w:rPr>
                <w:rStyle w:val="EMEASuperscript"/>
                <w:sz w:val="20"/>
                <w:szCs w:val="20"/>
              </w:rPr>
              <w:t>a,e</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2711F6CB" w14:textId="7F7ACF83" w:rsidR="00D379CB" w:rsidRPr="00E419D3" w:rsidRDefault="00D379CB" w:rsidP="00D379CB">
            <w:pPr>
              <w:pStyle w:val="EMEABodyText"/>
              <w:keepNext/>
              <w:rPr>
                <w:rStyle w:val="EMEASuperscript"/>
                <w:sz w:val="20"/>
                <w:szCs w:val="20"/>
              </w:rPr>
            </w:pPr>
            <w:r w:rsidRPr="00E419D3">
              <w:rPr>
                <w:spacing w:val="3"/>
                <w:sz w:val="20"/>
                <w:szCs w:val="20"/>
              </w:rPr>
              <w:t>arrhythmia (including ventricular arrhythmia), myocarditis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7359E90" w14:textId="77777777" w:rsidR="00D379CB" w:rsidRPr="009027A0" w:rsidRDefault="00D379CB" w:rsidP="009027A0">
            <w:pPr>
              <w:pStyle w:val="EMEABodyText"/>
              <w:keepNext/>
              <w:keepLines/>
              <w:rPr>
                <w:spacing w:val="3"/>
                <w:sz w:val="20"/>
                <w:szCs w:val="20"/>
              </w:rPr>
            </w:pPr>
            <w:r w:rsidRPr="009027A0">
              <w:rPr>
                <w:spacing w:val="3"/>
                <w:sz w:val="20"/>
                <w:szCs w:val="20"/>
              </w:rPr>
              <w:t>myocarditis</w:t>
            </w:r>
          </w:p>
        </w:tc>
      </w:tr>
      <w:tr w:rsidR="00D379CB" w:rsidRPr="004C5E17" w14:paraId="07DE4255"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734050D" w14:textId="77777777" w:rsidR="00D379CB" w:rsidRPr="00E419D3" w:rsidRDefault="00D379CB" w:rsidP="00D379CB">
            <w:pPr>
              <w:pStyle w:val="EMEABodyText"/>
              <w:keepNext/>
              <w:rPr>
                <w:b/>
                <w:bCs/>
                <w:iCs/>
                <w:sz w:val="20"/>
                <w:szCs w:val="20"/>
              </w:rPr>
            </w:pPr>
            <w:r w:rsidRPr="00E419D3">
              <w:rPr>
                <w:b/>
                <w:bCs/>
                <w:iCs/>
                <w:sz w:val="20"/>
                <w:szCs w:val="20"/>
              </w:rPr>
              <w:t>Vascular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11B27FD1" w14:textId="77777777" w:rsidR="00D379CB" w:rsidRPr="009027A0" w:rsidRDefault="00D379CB" w:rsidP="009027A0">
            <w:pPr>
              <w:pStyle w:val="EMEABodyText"/>
              <w:keepNext/>
              <w:keepLines/>
              <w:rPr>
                <w:spacing w:val="3"/>
                <w:sz w:val="20"/>
                <w:szCs w:val="20"/>
              </w:rPr>
            </w:pPr>
          </w:p>
        </w:tc>
      </w:tr>
      <w:tr w:rsidR="00D379CB" w:rsidRPr="004C5E17" w14:paraId="3131D7E1"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A35C57"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3A1A6EEA" w14:textId="77777777" w:rsidR="00D379CB" w:rsidRPr="00E419D3" w:rsidRDefault="00D379CB" w:rsidP="00D379CB">
            <w:pPr>
              <w:pStyle w:val="EMEABodyText"/>
              <w:keepNext/>
              <w:rPr>
                <w:spacing w:val="3"/>
                <w:sz w:val="20"/>
                <w:szCs w:val="20"/>
              </w:rPr>
            </w:pPr>
            <w:r w:rsidRPr="00E419D3">
              <w:rPr>
                <w:spacing w:val="3"/>
                <w:sz w:val="20"/>
                <w:szCs w:val="20"/>
              </w:rPr>
              <w:t>hypertension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231DE3D9" w14:textId="77777777" w:rsidR="00D379CB" w:rsidRPr="00E419D3" w:rsidRDefault="00D379CB" w:rsidP="00D379CB">
            <w:pPr>
              <w:pStyle w:val="EMEABodyText"/>
              <w:keepNext/>
              <w:rPr>
                <w:spacing w:val="3"/>
                <w:sz w:val="20"/>
                <w:szCs w:val="20"/>
              </w:rPr>
            </w:pPr>
            <w:r w:rsidRPr="00E419D3">
              <w:rPr>
                <w:spacing w:val="3"/>
                <w:sz w:val="20"/>
                <w:szCs w:val="20"/>
              </w:rPr>
              <w:t>Hypertension</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CBAB155" w14:textId="77777777" w:rsidR="00D379CB" w:rsidRPr="009027A0" w:rsidRDefault="00D379CB" w:rsidP="009027A0">
            <w:pPr>
              <w:pStyle w:val="EMEABodyText"/>
              <w:keepNext/>
              <w:keepLines/>
              <w:rPr>
                <w:spacing w:val="3"/>
                <w:sz w:val="20"/>
                <w:szCs w:val="20"/>
              </w:rPr>
            </w:pPr>
          </w:p>
        </w:tc>
      </w:tr>
      <w:tr w:rsidR="00D379CB" w:rsidRPr="004C5E17" w14:paraId="6030673C"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A812CCF" w14:textId="77777777" w:rsidR="00D379CB" w:rsidRPr="00E419D3" w:rsidRDefault="00D379CB" w:rsidP="00D379CB">
            <w:pPr>
              <w:pStyle w:val="EMEABodyText"/>
              <w:keepNext/>
              <w:rPr>
                <w:b/>
                <w:bCs/>
                <w:iCs/>
                <w:sz w:val="20"/>
                <w:szCs w:val="20"/>
              </w:rPr>
            </w:pPr>
            <w:r w:rsidRPr="00E419D3">
              <w:rPr>
                <w:b/>
                <w:bCs/>
                <w:iCs/>
                <w:sz w:val="20"/>
                <w:szCs w:val="20"/>
              </w:rPr>
              <w:t xml:space="preserve">Respiratory, </w:t>
            </w:r>
            <w:proofErr w:type="gramStart"/>
            <w:r w:rsidRPr="00E419D3">
              <w:rPr>
                <w:b/>
                <w:bCs/>
                <w:iCs/>
                <w:sz w:val="20"/>
                <w:szCs w:val="20"/>
              </w:rPr>
              <w:t>thoracic</w:t>
            </w:r>
            <w:proofErr w:type="gramEnd"/>
            <w:r w:rsidRPr="00E419D3">
              <w:rPr>
                <w:b/>
                <w:bCs/>
                <w:iCs/>
                <w:sz w:val="20"/>
                <w:szCs w:val="20"/>
              </w:rPr>
              <w:t xml:space="preserve"> and mediastinal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8A0E9A6" w14:textId="77777777" w:rsidR="00D379CB" w:rsidRPr="009027A0" w:rsidRDefault="00D379CB" w:rsidP="009027A0">
            <w:pPr>
              <w:pStyle w:val="EMEABodyText"/>
              <w:keepNext/>
              <w:keepLines/>
              <w:rPr>
                <w:spacing w:val="3"/>
                <w:sz w:val="20"/>
                <w:szCs w:val="20"/>
              </w:rPr>
            </w:pPr>
          </w:p>
        </w:tc>
      </w:tr>
      <w:tr w:rsidR="00D379CB" w:rsidRPr="004C5E17" w14:paraId="0B4D7028"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tcPr>
          <w:p w14:paraId="3BF55226" w14:textId="77777777" w:rsidR="00D379CB" w:rsidRPr="00E419D3" w:rsidRDefault="00D379CB" w:rsidP="00D379CB">
            <w:pPr>
              <w:pStyle w:val="EMEABodyText"/>
              <w:keepNext/>
              <w:rPr>
                <w:sz w:val="20"/>
                <w:szCs w:val="20"/>
              </w:rPr>
            </w:pPr>
            <w:r w:rsidRPr="00E419D3">
              <w:rPr>
                <w:sz w:val="20"/>
                <w:szCs w:val="20"/>
              </w:rPr>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14:paraId="4D5D3E1E" w14:textId="77777777" w:rsidR="00D379CB" w:rsidRPr="00E419D3" w:rsidRDefault="00D379CB" w:rsidP="00D379CB">
            <w:pPr>
              <w:pStyle w:val="EMEABodyText"/>
              <w:keepNext/>
              <w:rPr>
                <w:spacing w:val="3"/>
                <w:sz w:val="20"/>
                <w:szCs w:val="20"/>
              </w:rPr>
            </w:pPr>
            <w:r w:rsidRPr="00E419D3">
              <w:rPr>
                <w:spacing w:val="3"/>
                <w:sz w:val="20"/>
                <w:szCs w:val="20"/>
              </w:rPr>
              <w:t>Dyspnoea</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D24D53A" w14:textId="77777777" w:rsidR="00D379CB" w:rsidRPr="00E419D3" w:rsidRDefault="00D379CB" w:rsidP="00D379CB">
            <w:pPr>
              <w:pStyle w:val="EMEABodyText"/>
              <w:keepNext/>
              <w:rPr>
                <w:spacing w:val="3"/>
                <w:sz w:val="20"/>
                <w:szCs w:val="20"/>
              </w:rPr>
            </w:pP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914BAC1" w14:textId="77777777" w:rsidR="00D379CB" w:rsidRPr="009027A0" w:rsidRDefault="00D379CB" w:rsidP="009027A0">
            <w:pPr>
              <w:pStyle w:val="EMEABodyText"/>
              <w:keepNext/>
              <w:keepLines/>
              <w:rPr>
                <w:spacing w:val="3"/>
                <w:sz w:val="20"/>
                <w:szCs w:val="20"/>
              </w:rPr>
            </w:pPr>
          </w:p>
        </w:tc>
      </w:tr>
      <w:tr w:rsidR="00D379CB" w:rsidRPr="004C5E17" w14:paraId="356BFCAD"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4D4738B"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55615A23" w14:textId="2577D984" w:rsidR="00D379CB" w:rsidRPr="00E419D3" w:rsidRDefault="00D379CB" w:rsidP="009431B0">
            <w:pPr>
              <w:pStyle w:val="EMEABodyText"/>
              <w:keepNext/>
              <w:jc w:val="left"/>
              <w:rPr>
                <w:spacing w:val="3"/>
                <w:sz w:val="20"/>
                <w:szCs w:val="20"/>
              </w:rPr>
            </w:pPr>
            <w:proofErr w:type="spellStart"/>
            <w:r w:rsidRPr="00E419D3">
              <w:rPr>
                <w:spacing w:val="3"/>
                <w:sz w:val="20"/>
                <w:szCs w:val="20"/>
              </w:rPr>
              <w:t>pneumonitis</w:t>
            </w:r>
            <w:r w:rsidRPr="00E419D3">
              <w:rPr>
                <w:rStyle w:val="EMEASuperscript"/>
                <w:sz w:val="20"/>
                <w:szCs w:val="20"/>
              </w:rPr>
              <w:t>a</w:t>
            </w:r>
            <w:proofErr w:type="spellEnd"/>
            <w:proofErr w:type="gramStart"/>
            <w:r w:rsidRPr="00E419D3">
              <w:rPr>
                <w:rStyle w:val="EMEASuperscript"/>
                <w:sz w:val="20"/>
                <w:szCs w:val="20"/>
              </w:rPr>
              <w:t>,</w:t>
            </w:r>
            <w:r w:rsidR="00DB6BF3" w:rsidRPr="00DB6BF3" w:rsidDel="00DB6BF3">
              <w:rPr>
                <w:rStyle w:val="EMEASuperscript"/>
                <w:sz w:val="20"/>
                <w:szCs w:val="20"/>
              </w:rPr>
              <w:t xml:space="preserve"> </w:t>
            </w:r>
            <w:r w:rsidRPr="00E419D3">
              <w:rPr>
                <w:spacing w:val="3"/>
                <w:sz w:val="20"/>
                <w:szCs w:val="20"/>
              </w:rPr>
              <w:t>,</w:t>
            </w:r>
            <w:proofErr w:type="gramEnd"/>
            <w:r w:rsidRPr="00E419D3">
              <w:rPr>
                <w:spacing w:val="3"/>
                <w:sz w:val="20"/>
                <w:szCs w:val="20"/>
              </w:rPr>
              <w:t xml:space="preserve"> </w:t>
            </w:r>
            <w:r>
              <w:rPr>
                <w:spacing w:val="3"/>
                <w:sz w:val="20"/>
                <w:szCs w:val="20"/>
              </w:rPr>
              <w:t xml:space="preserve">pulmonary </w:t>
            </w:r>
            <w:proofErr w:type="spellStart"/>
            <w:r>
              <w:rPr>
                <w:spacing w:val="3"/>
                <w:sz w:val="20"/>
                <w:szCs w:val="20"/>
              </w:rPr>
              <w:t>embolism</w:t>
            </w:r>
            <w:r w:rsidRPr="00311D6E">
              <w:rPr>
                <w:rStyle w:val="BMSSuperscript"/>
                <w:sz w:val="20"/>
                <w:szCs w:val="20"/>
              </w:rPr>
              <w:t>a</w:t>
            </w:r>
            <w:proofErr w:type="spellEnd"/>
            <w:r>
              <w:rPr>
                <w:spacing w:val="3"/>
                <w:sz w:val="20"/>
                <w:szCs w:val="20"/>
              </w:rPr>
              <w:t xml:space="preserve">, </w:t>
            </w:r>
            <w:r w:rsidRPr="00E419D3">
              <w:rPr>
                <w:spacing w:val="3"/>
                <w:sz w:val="20"/>
                <w:szCs w:val="20"/>
              </w:rPr>
              <w:t>cough</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12CBC4DD" w14:textId="77777777" w:rsidR="00D379CB" w:rsidRPr="00E419D3" w:rsidRDefault="00D379CB" w:rsidP="00D379CB">
            <w:pPr>
              <w:pStyle w:val="EMEABodyText"/>
              <w:keepNext/>
              <w:rPr>
                <w:spacing w:val="3"/>
                <w:sz w:val="20"/>
                <w:szCs w:val="20"/>
              </w:rPr>
            </w:pPr>
            <w:r w:rsidRPr="00E419D3">
              <w:rPr>
                <w:spacing w:val="3"/>
                <w:sz w:val="20"/>
                <w:szCs w:val="20"/>
              </w:rPr>
              <w:t>pneumonitis, dyspnoea, pleural effusion, cough</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E4C0517" w14:textId="77777777" w:rsidR="00D379CB" w:rsidRPr="009027A0" w:rsidRDefault="00D379CB" w:rsidP="009027A0">
            <w:pPr>
              <w:pStyle w:val="EMEABodyText"/>
              <w:keepNext/>
              <w:keepLines/>
              <w:rPr>
                <w:spacing w:val="3"/>
                <w:sz w:val="20"/>
                <w:szCs w:val="20"/>
              </w:rPr>
            </w:pPr>
            <w:r w:rsidRPr="009027A0">
              <w:rPr>
                <w:spacing w:val="3"/>
                <w:sz w:val="20"/>
                <w:szCs w:val="20"/>
              </w:rPr>
              <w:t>pneumonitis</w:t>
            </w:r>
          </w:p>
        </w:tc>
      </w:tr>
      <w:tr w:rsidR="00D379CB" w:rsidRPr="004C5E17" w14:paraId="048246E7"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AC950F8"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6833DE95" w14:textId="77777777" w:rsidR="00D379CB" w:rsidRPr="00E419D3" w:rsidRDefault="00D379CB" w:rsidP="00D379CB">
            <w:pPr>
              <w:pStyle w:val="EMEABodyText"/>
              <w:keepNext/>
              <w:rPr>
                <w:spacing w:val="3"/>
                <w:sz w:val="20"/>
                <w:szCs w:val="20"/>
              </w:rPr>
            </w:pPr>
            <w:r w:rsidRPr="00E419D3">
              <w:rPr>
                <w:spacing w:val="3"/>
                <w:sz w:val="20"/>
                <w:szCs w:val="20"/>
              </w:rPr>
              <w:t>pleural effusion</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8EEE594" w14:textId="77777777" w:rsidR="00D379CB" w:rsidRPr="00E419D3" w:rsidRDefault="00D379CB" w:rsidP="00D379CB">
            <w:pPr>
              <w:pStyle w:val="EMEABodyText"/>
              <w:keepNext/>
              <w:rPr>
                <w:spacing w:val="3"/>
                <w:sz w:val="20"/>
                <w:szCs w:val="20"/>
              </w:rPr>
            </w:pP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6FEA245F" w14:textId="77777777" w:rsidR="00D379CB" w:rsidRPr="009027A0" w:rsidRDefault="00D379CB" w:rsidP="009027A0">
            <w:pPr>
              <w:pStyle w:val="EMEABodyText"/>
              <w:keepNext/>
              <w:keepLines/>
              <w:rPr>
                <w:spacing w:val="3"/>
                <w:sz w:val="20"/>
                <w:szCs w:val="20"/>
              </w:rPr>
            </w:pPr>
          </w:p>
        </w:tc>
      </w:tr>
      <w:tr w:rsidR="00D379CB" w:rsidRPr="004C5E17" w14:paraId="268FBC9D"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4E6BF19" w14:textId="77777777" w:rsidR="00D379CB" w:rsidRPr="00E419D3" w:rsidRDefault="00D379CB" w:rsidP="00D379CB">
            <w:pPr>
              <w:pStyle w:val="EMEABodyText"/>
              <w:keepNext/>
              <w:rPr>
                <w:b/>
                <w:bCs/>
                <w:iCs/>
                <w:sz w:val="20"/>
                <w:szCs w:val="20"/>
              </w:rPr>
            </w:pPr>
            <w:r w:rsidRPr="00E419D3">
              <w:rPr>
                <w:b/>
                <w:bCs/>
                <w:iCs/>
                <w:sz w:val="20"/>
                <w:szCs w:val="20"/>
              </w:rPr>
              <w:t>Gastrointestinal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33DD7E1" w14:textId="77777777" w:rsidR="00D379CB" w:rsidRPr="009027A0" w:rsidRDefault="00D379CB" w:rsidP="009027A0">
            <w:pPr>
              <w:pStyle w:val="EMEABodyText"/>
              <w:keepNext/>
              <w:keepLines/>
              <w:rPr>
                <w:spacing w:val="3"/>
                <w:sz w:val="20"/>
                <w:szCs w:val="20"/>
              </w:rPr>
            </w:pPr>
          </w:p>
        </w:tc>
      </w:tr>
      <w:tr w:rsidR="00D379CB" w:rsidRPr="004C5E17" w14:paraId="7FD02F5D"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439FD5" w14:textId="77777777" w:rsidR="00D379CB" w:rsidRPr="00E419D3" w:rsidRDefault="00D379CB" w:rsidP="00D379CB">
            <w:pPr>
              <w:pStyle w:val="EMEABodyText"/>
              <w:keepNext/>
              <w:rPr>
                <w:sz w:val="20"/>
                <w:szCs w:val="20"/>
              </w:rPr>
            </w:pPr>
            <w:r w:rsidRPr="00E419D3">
              <w:rPr>
                <w:sz w:val="20"/>
                <w:szCs w:val="20"/>
              </w:rPr>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0457B58E" w14:textId="77777777" w:rsidR="00D379CB" w:rsidRPr="00E419D3" w:rsidRDefault="00D379CB" w:rsidP="009431B0">
            <w:pPr>
              <w:pStyle w:val="EMEABodyText"/>
              <w:keepNext/>
              <w:jc w:val="left"/>
              <w:rPr>
                <w:spacing w:val="3"/>
                <w:sz w:val="20"/>
                <w:szCs w:val="20"/>
              </w:rPr>
            </w:pPr>
            <w:proofErr w:type="spellStart"/>
            <w:r w:rsidRPr="00E419D3">
              <w:rPr>
                <w:spacing w:val="3"/>
                <w:sz w:val="20"/>
                <w:szCs w:val="20"/>
              </w:rPr>
              <w:t>colitis</w:t>
            </w:r>
            <w:r w:rsidRPr="00E419D3">
              <w:rPr>
                <w:rStyle w:val="EMEASuperscript"/>
                <w:sz w:val="20"/>
                <w:szCs w:val="20"/>
              </w:rPr>
              <w:t>a</w:t>
            </w:r>
            <w:proofErr w:type="spellEnd"/>
            <w:r w:rsidRPr="00E419D3">
              <w:rPr>
                <w:spacing w:val="3"/>
                <w:sz w:val="20"/>
                <w:szCs w:val="20"/>
              </w:rPr>
              <w:t>, diarrhoea, vomiting, nausea, abdominal pain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33DCAFC6" w14:textId="77777777" w:rsidR="00D379CB" w:rsidRPr="00E419D3" w:rsidRDefault="00D379CB" w:rsidP="00D379CB">
            <w:pPr>
              <w:pStyle w:val="EMEABodyText"/>
              <w:keepNext/>
              <w:rPr>
                <w:spacing w:val="3"/>
                <w:sz w:val="20"/>
                <w:szCs w:val="20"/>
              </w:rPr>
            </w:pPr>
            <w:r w:rsidRPr="00E419D3">
              <w:rPr>
                <w:spacing w:val="3"/>
                <w:sz w:val="20"/>
                <w:szCs w:val="20"/>
              </w:rPr>
              <w:t>diarrhoea, vomiting, nausea</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345018B2" w14:textId="77777777" w:rsidR="00D379CB" w:rsidRPr="009027A0" w:rsidRDefault="00D379CB" w:rsidP="009027A0">
            <w:pPr>
              <w:pStyle w:val="EMEABodyText"/>
              <w:keepNext/>
              <w:keepLines/>
              <w:rPr>
                <w:spacing w:val="3"/>
                <w:sz w:val="20"/>
                <w:szCs w:val="20"/>
              </w:rPr>
            </w:pPr>
            <w:r w:rsidRPr="009027A0">
              <w:rPr>
                <w:spacing w:val="3"/>
                <w:sz w:val="20"/>
                <w:szCs w:val="20"/>
              </w:rPr>
              <w:t>diarrhoea, nausea</w:t>
            </w:r>
          </w:p>
        </w:tc>
      </w:tr>
      <w:tr w:rsidR="00D379CB" w:rsidRPr="004C5E17" w14:paraId="29502D5F"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0B606A8"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122A4F40" w14:textId="77777777" w:rsidR="00D379CB" w:rsidRPr="00E419D3" w:rsidRDefault="00D379CB" w:rsidP="009431B0">
            <w:pPr>
              <w:pStyle w:val="EMEABodyText"/>
              <w:keepNext/>
              <w:jc w:val="left"/>
              <w:rPr>
                <w:spacing w:val="3"/>
                <w:sz w:val="20"/>
                <w:szCs w:val="20"/>
              </w:rPr>
            </w:pPr>
            <w:r w:rsidRPr="00E419D3">
              <w:rPr>
                <w:spacing w:val="3"/>
                <w:sz w:val="20"/>
                <w:szCs w:val="20"/>
              </w:rPr>
              <w:t>stomatitis, pancreatitis, constipation, dry mouth</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7C2EF33C" w14:textId="77777777" w:rsidR="00D379CB" w:rsidRPr="00E419D3" w:rsidRDefault="00D379CB" w:rsidP="00D379CB">
            <w:pPr>
              <w:pStyle w:val="EMEABodyText"/>
              <w:keepNext/>
              <w:rPr>
                <w:spacing w:val="3"/>
                <w:sz w:val="20"/>
                <w:szCs w:val="20"/>
              </w:rPr>
            </w:pPr>
            <w:r w:rsidRPr="00E419D3">
              <w:rPr>
                <w:spacing w:val="3"/>
                <w:sz w:val="20"/>
                <w:szCs w:val="20"/>
              </w:rPr>
              <w:t>colitis, stomatitis, pancreatitis, abdominal pain, constipation, dry mouth</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30362C59" w14:textId="77777777" w:rsidR="00D379CB" w:rsidRPr="009027A0" w:rsidRDefault="00D379CB" w:rsidP="009027A0">
            <w:pPr>
              <w:pStyle w:val="EMEABodyText"/>
              <w:keepNext/>
              <w:keepLines/>
              <w:rPr>
                <w:spacing w:val="3"/>
                <w:sz w:val="20"/>
                <w:szCs w:val="20"/>
              </w:rPr>
            </w:pPr>
            <w:r w:rsidRPr="009027A0">
              <w:rPr>
                <w:spacing w:val="3"/>
                <w:sz w:val="20"/>
                <w:szCs w:val="20"/>
              </w:rPr>
              <w:t>constipation, colitis, pancreatitis</w:t>
            </w:r>
          </w:p>
        </w:tc>
      </w:tr>
      <w:tr w:rsidR="00D379CB" w:rsidRPr="004C5E17" w14:paraId="35515851"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E96397"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2B9E55AC" w14:textId="77777777" w:rsidR="00D379CB" w:rsidRPr="00E419D3" w:rsidRDefault="00D379CB" w:rsidP="009431B0">
            <w:pPr>
              <w:pStyle w:val="EMEABodyText"/>
              <w:keepNext/>
              <w:jc w:val="left"/>
              <w:rPr>
                <w:spacing w:val="3"/>
                <w:sz w:val="20"/>
                <w:szCs w:val="20"/>
              </w:rPr>
            </w:pPr>
            <w:r w:rsidRPr="00E419D3">
              <w:rPr>
                <w:spacing w:val="3"/>
                <w:sz w:val="20"/>
                <w:szCs w:val="20"/>
              </w:rPr>
              <w:t xml:space="preserve">intestinal </w:t>
            </w:r>
            <w:proofErr w:type="spellStart"/>
            <w:r w:rsidRPr="00E419D3">
              <w:rPr>
                <w:spacing w:val="3"/>
                <w:sz w:val="20"/>
                <w:szCs w:val="20"/>
              </w:rPr>
              <w:t>perforation</w:t>
            </w:r>
            <w:r w:rsidRPr="00E419D3">
              <w:rPr>
                <w:rStyle w:val="EMEASuperscript"/>
                <w:sz w:val="20"/>
                <w:szCs w:val="20"/>
              </w:rPr>
              <w:t>a</w:t>
            </w:r>
            <w:proofErr w:type="spellEnd"/>
            <w:r w:rsidRPr="00E419D3">
              <w:rPr>
                <w:spacing w:val="3"/>
                <w:sz w:val="20"/>
                <w:szCs w:val="20"/>
              </w:rPr>
              <w:t>, gastritis, duodenitis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74497BB3" w14:textId="77777777" w:rsidR="00D379CB" w:rsidRPr="00E419D3" w:rsidRDefault="00D379CB" w:rsidP="00D379CB">
            <w:pPr>
              <w:pStyle w:val="EMEABodyText"/>
              <w:keepNext/>
              <w:rPr>
                <w:spacing w:val="3"/>
                <w:sz w:val="20"/>
                <w:szCs w:val="20"/>
              </w:rPr>
            </w:pPr>
            <w:r w:rsidRPr="00E419D3">
              <w:rPr>
                <w:spacing w:val="3"/>
                <w:sz w:val="20"/>
                <w:szCs w:val="20"/>
              </w:rPr>
              <w:t>Gastritis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21B8886" w14:textId="77777777" w:rsidR="00D379CB" w:rsidRPr="009027A0" w:rsidRDefault="00D379CB" w:rsidP="009027A0">
            <w:pPr>
              <w:pStyle w:val="EMEABodyText"/>
              <w:keepNext/>
              <w:keepLines/>
              <w:rPr>
                <w:spacing w:val="3"/>
                <w:sz w:val="20"/>
                <w:szCs w:val="20"/>
              </w:rPr>
            </w:pPr>
          </w:p>
        </w:tc>
      </w:tr>
      <w:tr w:rsidR="00D379CB" w:rsidRPr="004C5E17" w14:paraId="47225910" w14:textId="77777777" w:rsidTr="00D379CB">
        <w:trPr>
          <w:trHeight w:val="341"/>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CB5FAE3" w14:textId="77777777" w:rsidR="00D379CB" w:rsidRPr="00E419D3" w:rsidRDefault="00D379CB" w:rsidP="00D379CB">
            <w:pPr>
              <w:pStyle w:val="EMEABodyText"/>
              <w:keepNext/>
              <w:rPr>
                <w:b/>
                <w:bCs/>
                <w:iCs/>
                <w:sz w:val="20"/>
                <w:szCs w:val="20"/>
              </w:rPr>
            </w:pPr>
            <w:r w:rsidRPr="00E419D3">
              <w:rPr>
                <w:b/>
                <w:bCs/>
                <w:iCs/>
                <w:sz w:val="20"/>
                <w:szCs w:val="20"/>
              </w:rPr>
              <w:t xml:space="preserve">Skin and subcutaneous tissue disorders </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3C6699AD" w14:textId="77777777" w:rsidR="00D379CB" w:rsidRPr="009027A0" w:rsidRDefault="00D379CB" w:rsidP="009027A0">
            <w:pPr>
              <w:pStyle w:val="EMEABodyText"/>
              <w:keepNext/>
              <w:keepLines/>
              <w:rPr>
                <w:spacing w:val="3"/>
                <w:sz w:val="20"/>
                <w:szCs w:val="20"/>
              </w:rPr>
            </w:pPr>
          </w:p>
        </w:tc>
      </w:tr>
      <w:tr w:rsidR="00D379CB" w:rsidRPr="004C5E17" w14:paraId="0F24F138"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BBFA524" w14:textId="77777777" w:rsidR="00D379CB" w:rsidRPr="00E419D3" w:rsidRDefault="00D379CB" w:rsidP="00D379CB">
            <w:pPr>
              <w:pStyle w:val="EMEABodyText"/>
              <w:keepNext/>
              <w:rPr>
                <w:sz w:val="20"/>
                <w:szCs w:val="20"/>
              </w:rPr>
            </w:pPr>
            <w:r w:rsidRPr="00E419D3">
              <w:rPr>
                <w:sz w:val="20"/>
                <w:szCs w:val="20"/>
              </w:rPr>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522EFFE3" w14:textId="77777777" w:rsidR="00D379CB" w:rsidRPr="00E419D3" w:rsidRDefault="00D379CB" w:rsidP="00D379CB">
            <w:pPr>
              <w:pStyle w:val="EMEABodyText"/>
              <w:keepNext/>
              <w:rPr>
                <w:spacing w:val="3"/>
                <w:sz w:val="20"/>
                <w:szCs w:val="20"/>
              </w:rPr>
            </w:pPr>
            <w:proofErr w:type="spellStart"/>
            <w:r w:rsidRPr="00E419D3">
              <w:rPr>
                <w:spacing w:val="3"/>
                <w:sz w:val="20"/>
                <w:szCs w:val="20"/>
              </w:rPr>
              <w:t>rash</w:t>
            </w:r>
            <w:r w:rsidRPr="00E419D3">
              <w:rPr>
                <w:spacing w:val="3"/>
                <w:sz w:val="20"/>
                <w:szCs w:val="20"/>
                <w:vertAlign w:val="superscript"/>
              </w:rPr>
              <w:t>d</w:t>
            </w:r>
            <w:proofErr w:type="spellEnd"/>
            <w:r w:rsidRPr="00E419D3">
              <w:rPr>
                <w:spacing w:val="3"/>
                <w:sz w:val="20"/>
                <w:szCs w:val="20"/>
              </w:rPr>
              <w:t>, pruritus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701B8EF0" w14:textId="77777777" w:rsidR="00D379CB" w:rsidRPr="00E419D3" w:rsidRDefault="00D379CB" w:rsidP="00D379CB">
            <w:pPr>
              <w:pStyle w:val="EMEABodyText"/>
              <w:keepNext/>
              <w:rPr>
                <w:spacing w:val="3"/>
                <w:sz w:val="20"/>
                <w:szCs w:val="20"/>
              </w:rPr>
            </w:pPr>
            <w:proofErr w:type="spellStart"/>
            <w:r w:rsidRPr="00E419D3">
              <w:rPr>
                <w:spacing w:val="3"/>
                <w:sz w:val="20"/>
                <w:szCs w:val="20"/>
              </w:rPr>
              <w:t>rash</w:t>
            </w:r>
            <w:r w:rsidRPr="00E419D3">
              <w:rPr>
                <w:spacing w:val="3"/>
                <w:sz w:val="20"/>
                <w:szCs w:val="20"/>
                <w:vertAlign w:val="superscript"/>
              </w:rPr>
              <w:t>d</w:t>
            </w:r>
            <w:proofErr w:type="spellEnd"/>
            <w:r w:rsidRPr="00E419D3">
              <w:rPr>
                <w:spacing w:val="3"/>
                <w:sz w:val="20"/>
                <w:szCs w:val="20"/>
              </w:rPr>
              <w:t>, pruritus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6C478778" w14:textId="77777777" w:rsidR="00D379CB" w:rsidRPr="009027A0" w:rsidRDefault="00D379CB" w:rsidP="009027A0">
            <w:pPr>
              <w:pStyle w:val="EMEABodyText"/>
              <w:keepNext/>
              <w:keepLines/>
              <w:rPr>
                <w:spacing w:val="3"/>
                <w:sz w:val="20"/>
                <w:szCs w:val="20"/>
              </w:rPr>
            </w:pPr>
            <w:proofErr w:type="spellStart"/>
            <w:r w:rsidRPr="009027A0">
              <w:rPr>
                <w:spacing w:val="3"/>
                <w:sz w:val="20"/>
                <w:szCs w:val="20"/>
              </w:rPr>
              <w:t>rashd</w:t>
            </w:r>
            <w:proofErr w:type="spellEnd"/>
            <w:r w:rsidRPr="009027A0">
              <w:rPr>
                <w:spacing w:val="3"/>
                <w:sz w:val="20"/>
                <w:szCs w:val="20"/>
              </w:rPr>
              <w:t>, pruritus</w:t>
            </w:r>
          </w:p>
        </w:tc>
      </w:tr>
      <w:tr w:rsidR="00D379CB" w:rsidRPr="004C5E17" w14:paraId="11DEA22E"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746B71B"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0EEB3E69" w14:textId="77777777" w:rsidR="00D379CB" w:rsidRPr="00E419D3" w:rsidRDefault="00D379CB" w:rsidP="00D379CB">
            <w:pPr>
              <w:pStyle w:val="EMEABodyText"/>
              <w:keepNext/>
              <w:rPr>
                <w:spacing w:val="3"/>
                <w:sz w:val="20"/>
                <w:szCs w:val="20"/>
              </w:rPr>
            </w:pPr>
            <w:proofErr w:type="spellStart"/>
            <w:r w:rsidRPr="00E419D3">
              <w:rPr>
                <w:spacing w:val="3"/>
                <w:sz w:val="20"/>
                <w:szCs w:val="20"/>
                <w:lang w:val="es-ES"/>
              </w:rPr>
              <w:t>vitiligo</w:t>
            </w:r>
            <w:proofErr w:type="spellEnd"/>
            <w:r w:rsidRPr="00E419D3">
              <w:rPr>
                <w:spacing w:val="3"/>
                <w:sz w:val="20"/>
                <w:szCs w:val="20"/>
                <w:lang w:val="es-ES"/>
              </w:rPr>
              <w:t xml:space="preserve">, </w:t>
            </w:r>
            <w:proofErr w:type="spellStart"/>
            <w:r w:rsidRPr="00E419D3">
              <w:rPr>
                <w:spacing w:val="3"/>
                <w:sz w:val="20"/>
                <w:szCs w:val="20"/>
                <w:lang w:val="es-ES"/>
              </w:rPr>
              <w:t>dry</w:t>
            </w:r>
            <w:proofErr w:type="spellEnd"/>
            <w:r w:rsidRPr="00E419D3">
              <w:rPr>
                <w:spacing w:val="3"/>
                <w:sz w:val="20"/>
                <w:szCs w:val="20"/>
                <w:lang w:val="es-ES"/>
              </w:rPr>
              <w:t xml:space="preserve"> skin, </w:t>
            </w:r>
            <w:proofErr w:type="spellStart"/>
            <w:r w:rsidRPr="00E419D3">
              <w:rPr>
                <w:spacing w:val="3"/>
                <w:sz w:val="20"/>
                <w:szCs w:val="20"/>
                <w:lang w:val="es-ES"/>
              </w:rPr>
              <w:t>erythema</w:t>
            </w:r>
            <w:proofErr w:type="spellEnd"/>
            <w:r w:rsidRPr="00E419D3">
              <w:rPr>
                <w:spacing w:val="3"/>
                <w:sz w:val="20"/>
                <w:szCs w:val="20"/>
                <w:lang w:val="es-ES"/>
              </w:rPr>
              <w:t>, alopecia, urticaria</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71C5ED13" w14:textId="77777777" w:rsidR="00D379CB" w:rsidRPr="00E419D3" w:rsidRDefault="00D379CB" w:rsidP="00D379CB">
            <w:pPr>
              <w:pStyle w:val="EMEABodyText"/>
              <w:keepNext/>
              <w:rPr>
                <w:spacing w:val="3"/>
                <w:sz w:val="20"/>
                <w:szCs w:val="20"/>
              </w:rPr>
            </w:pPr>
            <w:proofErr w:type="spellStart"/>
            <w:r w:rsidRPr="00E419D3">
              <w:rPr>
                <w:spacing w:val="3"/>
                <w:sz w:val="20"/>
                <w:szCs w:val="20"/>
                <w:lang w:val="es-ES"/>
              </w:rPr>
              <w:t>dry</w:t>
            </w:r>
            <w:proofErr w:type="spellEnd"/>
            <w:r w:rsidRPr="00E419D3">
              <w:rPr>
                <w:spacing w:val="3"/>
                <w:sz w:val="20"/>
                <w:szCs w:val="20"/>
                <w:lang w:val="es-ES"/>
              </w:rPr>
              <w:t xml:space="preserve"> skin, </w:t>
            </w:r>
            <w:proofErr w:type="spellStart"/>
            <w:r w:rsidRPr="00E419D3">
              <w:rPr>
                <w:spacing w:val="3"/>
                <w:sz w:val="20"/>
                <w:szCs w:val="20"/>
                <w:lang w:val="es-ES"/>
              </w:rPr>
              <w:t>erythema</w:t>
            </w:r>
            <w:proofErr w:type="spellEnd"/>
            <w:r w:rsidRPr="00E419D3">
              <w:rPr>
                <w:spacing w:val="3"/>
                <w:sz w:val="20"/>
                <w:szCs w:val="20"/>
                <w:lang w:val="es-ES"/>
              </w:rPr>
              <w:t>, urticaria</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124F52D" w14:textId="77777777" w:rsidR="00D379CB" w:rsidRPr="009027A0" w:rsidRDefault="00D379CB" w:rsidP="009027A0">
            <w:pPr>
              <w:pStyle w:val="EMEABodyText"/>
              <w:keepNext/>
              <w:keepLines/>
              <w:rPr>
                <w:spacing w:val="3"/>
                <w:sz w:val="20"/>
                <w:szCs w:val="20"/>
              </w:rPr>
            </w:pPr>
          </w:p>
        </w:tc>
      </w:tr>
      <w:tr w:rsidR="00D379CB" w:rsidRPr="004C5E17" w14:paraId="1F7E6338"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5008898"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2084E671" w14:textId="77777777" w:rsidR="00D379CB" w:rsidRPr="00E419D3" w:rsidRDefault="00D379CB" w:rsidP="00D379CB">
            <w:pPr>
              <w:pStyle w:val="EMEABodyText"/>
              <w:keepNext/>
              <w:rPr>
                <w:spacing w:val="3"/>
                <w:sz w:val="20"/>
                <w:szCs w:val="20"/>
              </w:rPr>
            </w:pPr>
            <w:r w:rsidRPr="00E419D3">
              <w:rPr>
                <w:spacing w:val="3"/>
                <w:sz w:val="20"/>
                <w:szCs w:val="20"/>
              </w:rPr>
              <w:t>psoriasis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258951DF" w14:textId="77777777" w:rsidR="00D379CB" w:rsidRPr="00E419D3" w:rsidRDefault="00D379CB" w:rsidP="009431B0">
            <w:pPr>
              <w:pStyle w:val="EMEABodyText"/>
              <w:keepNext/>
              <w:jc w:val="left"/>
              <w:rPr>
                <w:spacing w:val="3"/>
                <w:sz w:val="20"/>
                <w:szCs w:val="20"/>
              </w:rPr>
            </w:pPr>
            <w:r w:rsidRPr="00E419D3">
              <w:rPr>
                <w:spacing w:val="3"/>
                <w:sz w:val="20"/>
                <w:szCs w:val="20"/>
                <w:lang w:val="es-ES"/>
              </w:rPr>
              <w:t xml:space="preserve">Stevens-Johnson </w:t>
            </w:r>
            <w:proofErr w:type="spellStart"/>
            <w:r w:rsidRPr="00E419D3">
              <w:rPr>
                <w:spacing w:val="3"/>
                <w:sz w:val="20"/>
                <w:szCs w:val="20"/>
                <w:lang w:val="es-ES"/>
              </w:rPr>
              <w:t>syndrome</w:t>
            </w:r>
            <w:proofErr w:type="spellEnd"/>
            <w:r w:rsidRPr="00E419D3">
              <w:rPr>
                <w:spacing w:val="3"/>
                <w:sz w:val="20"/>
                <w:szCs w:val="20"/>
                <w:lang w:val="es-ES"/>
              </w:rPr>
              <w:t xml:space="preserve">, </w:t>
            </w:r>
            <w:proofErr w:type="spellStart"/>
            <w:r w:rsidRPr="00E419D3">
              <w:rPr>
                <w:spacing w:val="3"/>
                <w:sz w:val="20"/>
                <w:szCs w:val="20"/>
                <w:lang w:val="es-ES"/>
              </w:rPr>
              <w:t>vitiligo</w:t>
            </w:r>
            <w:proofErr w:type="spellEnd"/>
            <w:r w:rsidRPr="00E419D3">
              <w:rPr>
                <w:spacing w:val="3"/>
                <w:sz w:val="20"/>
                <w:szCs w:val="20"/>
                <w:lang w:val="es-ES"/>
              </w:rPr>
              <w:t xml:space="preserve">, </w:t>
            </w:r>
            <w:r w:rsidRPr="00E419D3">
              <w:rPr>
                <w:spacing w:val="3"/>
                <w:sz w:val="20"/>
                <w:szCs w:val="20"/>
              </w:rPr>
              <w:t xml:space="preserve">erythema multiforme, </w:t>
            </w:r>
            <w:r w:rsidRPr="00E419D3">
              <w:rPr>
                <w:spacing w:val="3"/>
                <w:sz w:val="20"/>
                <w:szCs w:val="20"/>
                <w:lang w:val="es-ES"/>
              </w:rPr>
              <w:t xml:space="preserve">alopecia, </w:t>
            </w:r>
            <w:r w:rsidRPr="00E419D3">
              <w:rPr>
                <w:spacing w:val="3"/>
                <w:sz w:val="20"/>
                <w:szCs w:val="20"/>
              </w:rPr>
              <w:t>psoriasis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016A32B" w14:textId="77777777" w:rsidR="00D379CB" w:rsidRPr="009027A0" w:rsidRDefault="00D379CB" w:rsidP="009027A0">
            <w:pPr>
              <w:pStyle w:val="EMEABodyText"/>
              <w:keepNext/>
              <w:keepLines/>
              <w:rPr>
                <w:spacing w:val="3"/>
                <w:sz w:val="20"/>
                <w:szCs w:val="20"/>
              </w:rPr>
            </w:pPr>
          </w:p>
        </w:tc>
      </w:tr>
      <w:tr w:rsidR="00D379CB" w:rsidRPr="004C5E17" w14:paraId="20ED4835"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EB11078" w14:textId="77777777" w:rsidR="00D379CB" w:rsidRPr="00E419D3" w:rsidRDefault="00D379CB" w:rsidP="00D379CB">
            <w:pPr>
              <w:pStyle w:val="EMEABodyText"/>
              <w:keepNext/>
              <w:rPr>
                <w:sz w:val="20"/>
                <w:szCs w:val="20"/>
              </w:rPr>
            </w:pPr>
            <w:r w:rsidRPr="00E419D3">
              <w:rPr>
                <w:sz w:val="20"/>
                <w:szCs w:val="20"/>
              </w:rPr>
              <w:t>Rare</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79D19D1D" w14:textId="77777777" w:rsidR="00D379CB" w:rsidRPr="00E419D3" w:rsidRDefault="00D379CB" w:rsidP="009431B0">
            <w:pPr>
              <w:pStyle w:val="EMEABodyText"/>
              <w:keepNext/>
              <w:jc w:val="left"/>
              <w:rPr>
                <w:spacing w:val="3"/>
                <w:sz w:val="20"/>
                <w:szCs w:val="20"/>
              </w:rPr>
            </w:pPr>
            <w:r w:rsidRPr="00E419D3">
              <w:rPr>
                <w:spacing w:val="3"/>
                <w:sz w:val="20"/>
                <w:szCs w:val="20"/>
              </w:rPr>
              <w:t xml:space="preserve">toxic epidermal </w:t>
            </w:r>
            <w:proofErr w:type="spellStart"/>
            <w:proofErr w:type="gramStart"/>
            <w:r w:rsidRPr="00E419D3">
              <w:rPr>
                <w:spacing w:val="3"/>
                <w:sz w:val="20"/>
                <w:szCs w:val="20"/>
              </w:rPr>
              <w:t>necrolysis</w:t>
            </w:r>
            <w:r w:rsidRPr="00E419D3">
              <w:rPr>
                <w:spacing w:val="3"/>
                <w:sz w:val="20"/>
                <w:szCs w:val="20"/>
                <w:vertAlign w:val="superscript"/>
              </w:rPr>
              <w:t>a,e</w:t>
            </w:r>
            <w:proofErr w:type="spellEnd"/>
            <w:proofErr w:type="gramEnd"/>
            <w:r w:rsidRPr="00E419D3">
              <w:rPr>
                <w:rStyle w:val="EMEASubscript"/>
                <w:sz w:val="20"/>
                <w:szCs w:val="20"/>
              </w:rPr>
              <w:t xml:space="preserve">, </w:t>
            </w:r>
            <w:r w:rsidRPr="00E419D3">
              <w:rPr>
                <w:spacing w:val="3"/>
                <w:sz w:val="20"/>
                <w:szCs w:val="20"/>
              </w:rPr>
              <w:t xml:space="preserve">Stevens-Johnson </w:t>
            </w:r>
            <w:proofErr w:type="spellStart"/>
            <w:r w:rsidRPr="00E419D3">
              <w:rPr>
                <w:spacing w:val="3"/>
                <w:sz w:val="20"/>
                <w:szCs w:val="20"/>
              </w:rPr>
              <w:t>syndrome</w:t>
            </w:r>
            <w:r w:rsidRPr="00E419D3">
              <w:rPr>
                <w:rStyle w:val="EMEASuperscript"/>
                <w:sz w:val="20"/>
                <w:szCs w:val="20"/>
              </w:rPr>
              <w:t>e</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9855359" w14:textId="77777777" w:rsidR="00D379CB" w:rsidRPr="00E419D3" w:rsidRDefault="00D379CB" w:rsidP="00D379CB">
            <w:pPr>
              <w:pStyle w:val="EMEABodyText"/>
              <w:keepNext/>
              <w:rPr>
                <w:spacing w:val="3"/>
                <w:sz w:val="20"/>
                <w:szCs w:val="20"/>
              </w:rPr>
            </w:pP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0ADB7A3E" w14:textId="77777777" w:rsidR="00D379CB" w:rsidRPr="009027A0" w:rsidRDefault="00D379CB" w:rsidP="009027A0">
            <w:pPr>
              <w:pStyle w:val="EMEABodyText"/>
              <w:keepNext/>
              <w:keepLines/>
              <w:rPr>
                <w:spacing w:val="3"/>
                <w:sz w:val="20"/>
                <w:szCs w:val="20"/>
              </w:rPr>
            </w:pPr>
          </w:p>
        </w:tc>
      </w:tr>
      <w:tr w:rsidR="00D379CB" w:rsidRPr="004C5E17" w14:paraId="7A4F3682"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9F7EF1F" w14:textId="77777777" w:rsidR="00D379CB" w:rsidRPr="00E419D3" w:rsidRDefault="00D379CB" w:rsidP="00D379CB">
            <w:pPr>
              <w:pStyle w:val="EMEABodyText"/>
              <w:keepNext/>
              <w:rPr>
                <w:b/>
                <w:bCs/>
                <w:iCs/>
                <w:sz w:val="20"/>
                <w:szCs w:val="20"/>
              </w:rPr>
            </w:pPr>
            <w:r w:rsidRPr="00E419D3">
              <w:rPr>
                <w:b/>
                <w:bCs/>
                <w:iCs/>
                <w:sz w:val="20"/>
                <w:szCs w:val="20"/>
              </w:rPr>
              <w:t>Musculoskeletal and connective tissue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79D583F" w14:textId="77777777" w:rsidR="00D379CB" w:rsidRPr="009027A0" w:rsidRDefault="00D379CB" w:rsidP="009027A0">
            <w:pPr>
              <w:pStyle w:val="EMEABodyText"/>
              <w:keepNext/>
              <w:keepLines/>
              <w:rPr>
                <w:spacing w:val="3"/>
                <w:sz w:val="20"/>
                <w:szCs w:val="20"/>
              </w:rPr>
            </w:pPr>
          </w:p>
        </w:tc>
      </w:tr>
      <w:tr w:rsidR="00D379CB" w:rsidRPr="004C5E17" w14:paraId="4C5909A7" w14:textId="77777777" w:rsidTr="00D379CB">
        <w:trPr>
          <w:trHeight w:val="283"/>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BEB2052" w14:textId="77777777" w:rsidR="00D379CB" w:rsidRPr="00E419D3" w:rsidRDefault="00D379CB" w:rsidP="00D379CB">
            <w:pPr>
              <w:pStyle w:val="EMEABodyText"/>
              <w:keepNext/>
              <w:rPr>
                <w:b/>
                <w:bCs/>
                <w:iCs/>
                <w:sz w:val="20"/>
                <w:szCs w:val="20"/>
              </w:rPr>
            </w:pPr>
            <w:r w:rsidRPr="00E419D3">
              <w:rPr>
                <w:sz w:val="20"/>
                <w:szCs w:val="20"/>
              </w:rPr>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1643D6D0" w14:textId="77777777" w:rsidR="00D379CB" w:rsidRPr="00E419D3" w:rsidRDefault="00D379CB" w:rsidP="00D379CB">
            <w:pPr>
              <w:pStyle w:val="EMEABodyText"/>
              <w:keepNext/>
              <w:rPr>
                <w:b/>
                <w:bCs/>
                <w:iCs/>
                <w:sz w:val="20"/>
                <w:szCs w:val="20"/>
              </w:rPr>
            </w:pPr>
            <w:r w:rsidRPr="00E419D3">
              <w:rPr>
                <w:spacing w:val="3"/>
                <w:sz w:val="20"/>
                <w:szCs w:val="20"/>
              </w:rPr>
              <w:t>arthralgia</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4394A80E" w14:textId="77777777" w:rsidR="00D379CB" w:rsidRPr="00E419D3" w:rsidRDefault="00D379CB" w:rsidP="00D379CB">
            <w:pPr>
              <w:pStyle w:val="EMEABodyText"/>
              <w:keepNext/>
              <w:rPr>
                <w:b/>
                <w:bCs/>
                <w:iCs/>
                <w:sz w:val="20"/>
                <w:szCs w:val="20"/>
              </w:rPr>
            </w:pPr>
            <w:r w:rsidRPr="00E419D3">
              <w:rPr>
                <w:spacing w:val="3"/>
                <w:sz w:val="20"/>
                <w:szCs w:val="20"/>
              </w:rPr>
              <w:t xml:space="preserve">musculoskeletal </w:t>
            </w:r>
            <w:proofErr w:type="spellStart"/>
            <w:r w:rsidRPr="00E419D3">
              <w:rPr>
                <w:spacing w:val="3"/>
                <w:sz w:val="20"/>
                <w:szCs w:val="20"/>
              </w:rPr>
              <w:t>pain</w:t>
            </w:r>
            <w:r w:rsidRPr="00E419D3">
              <w:rPr>
                <w:spacing w:val="3"/>
                <w:sz w:val="20"/>
                <w:szCs w:val="20"/>
                <w:vertAlign w:val="superscript"/>
              </w:rPr>
              <w:t>f</w:t>
            </w:r>
            <w:proofErr w:type="spellEnd"/>
            <w:r w:rsidRPr="00E419D3">
              <w:rPr>
                <w:spacing w:val="3"/>
                <w:sz w:val="20"/>
                <w:szCs w:val="20"/>
              </w:rPr>
              <w:t>, arthralgia</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38FFE74B" w14:textId="77777777" w:rsidR="00D379CB" w:rsidRPr="009027A0" w:rsidRDefault="00D379CB" w:rsidP="009027A0">
            <w:pPr>
              <w:pStyle w:val="EMEABodyText"/>
              <w:keepNext/>
              <w:keepLines/>
              <w:rPr>
                <w:spacing w:val="3"/>
                <w:sz w:val="20"/>
                <w:szCs w:val="20"/>
              </w:rPr>
            </w:pPr>
          </w:p>
        </w:tc>
      </w:tr>
      <w:tr w:rsidR="00D379CB" w:rsidRPr="004C5E17" w14:paraId="7A9A50DD"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ED42A9B"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7C73351A" w14:textId="77777777" w:rsidR="00D379CB" w:rsidRPr="00E419D3" w:rsidRDefault="00D379CB" w:rsidP="00D379CB">
            <w:pPr>
              <w:pStyle w:val="EMEABodyText"/>
              <w:keepNext/>
              <w:rPr>
                <w:spacing w:val="3"/>
                <w:sz w:val="20"/>
                <w:szCs w:val="20"/>
              </w:rPr>
            </w:pPr>
            <w:r w:rsidRPr="00E419D3">
              <w:rPr>
                <w:spacing w:val="3"/>
                <w:sz w:val="20"/>
                <w:szCs w:val="20"/>
              </w:rPr>
              <w:t xml:space="preserve">musculoskeletal </w:t>
            </w:r>
            <w:proofErr w:type="spellStart"/>
            <w:r w:rsidRPr="00E419D3">
              <w:rPr>
                <w:spacing w:val="3"/>
                <w:sz w:val="20"/>
                <w:szCs w:val="20"/>
              </w:rPr>
              <w:t>pain</w:t>
            </w:r>
            <w:r w:rsidRPr="00E419D3">
              <w:rPr>
                <w:spacing w:val="3"/>
                <w:sz w:val="20"/>
                <w:szCs w:val="20"/>
                <w:vertAlign w:val="superscript"/>
              </w:rPr>
              <w:t>f</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6AC91A82" w14:textId="184FB484" w:rsidR="00D379CB" w:rsidRPr="00E419D3" w:rsidRDefault="00D379CB" w:rsidP="00D379CB">
            <w:pPr>
              <w:pStyle w:val="EMEABodyText"/>
              <w:keepNext/>
              <w:rPr>
                <w:spacing w:val="3"/>
                <w:sz w:val="20"/>
                <w:szCs w:val="20"/>
              </w:rPr>
            </w:pPr>
            <w:r>
              <w:rPr>
                <w:spacing w:val="3"/>
                <w:sz w:val="20"/>
                <w:szCs w:val="20"/>
              </w:rPr>
              <w:t>a</w:t>
            </w:r>
            <w:r w:rsidRPr="00E419D3">
              <w:rPr>
                <w:spacing w:val="3"/>
                <w:sz w:val="20"/>
                <w:szCs w:val="20"/>
              </w:rPr>
              <w:t>rthritis</w:t>
            </w:r>
            <w:r w:rsidR="009431B0">
              <w:rPr>
                <w:spacing w:val="3"/>
                <w:sz w:val="20"/>
                <w:szCs w:val="20"/>
              </w:rPr>
              <w:t>,</w:t>
            </w:r>
            <w:r>
              <w:rPr>
                <w:spacing w:val="3"/>
                <w:sz w:val="20"/>
                <w:szCs w:val="20"/>
              </w:rPr>
              <w:t xml:space="preserve"> muscle spasm, muscular weakness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00AD501" w14:textId="77777777" w:rsidR="00D379CB" w:rsidRPr="009027A0" w:rsidRDefault="00D379CB" w:rsidP="009027A0">
            <w:pPr>
              <w:pStyle w:val="EMEABodyText"/>
              <w:keepNext/>
              <w:keepLines/>
              <w:rPr>
                <w:spacing w:val="3"/>
                <w:sz w:val="20"/>
                <w:szCs w:val="20"/>
              </w:rPr>
            </w:pPr>
            <w:r w:rsidRPr="009027A0">
              <w:rPr>
                <w:spacing w:val="3"/>
                <w:sz w:val="20"/>
                <w:szCs w:val="20"/>
              </w:rPr>
              <w:t>musculoskeletal pain, arthritis</w:t>
            </w:r>
          </w:p>
        </w:tc>
      </w:tr>
      <w:tr w:rsidR="00D379CB" w:rsidRPr="004C5E17" w14:paraId="5BED288A"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D1D35C2"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34A4168A" w14:textId="77777777" w:rsidR="00D379CB" w:rsidRPr="00E419D3" w:rsidRDefault="00D379CB" w:rsidP="00D379CB">
            <w:pPr>
              <w:pStyle w:val="EMEABodyText"/>
              <w:keepNext/>
              <w:jc w:val="left"/>
              <w:rPr>
                <w:spacing w:val="3"/>
                <w:sz w:val="20"/>
                <w:szCs w:val="20"/>
              </w:rPr>
            </w:pPr>
            <w:r w:rsidRPr="00E419D3">
              <w:rPr>
                <w:spacing w:val="3"/>
                <w:sz w:val="20"/>
                <w:szCs w:val="20"/>
              </w:rPr>
              <w:t xml:space="preserve">spondyloarthropathy, Sjogren’s syndrome, arthritis, myopathy, myositis (including </w:t>
            </w:r>
            <w:proofErr w:type="gramStart"/>
            <w:r w:rsidRPr="00E419D3">
              <w:rPr>
                <w:spacing w:val="3"/>
                <w:sz w:val="20"/>
                <w:szCs w:val="20"/>
              </w:rPr>
              <w:t>polymyositis)</w:t>
            </w:r>
            <w:proofErr w:type="spellStart"/>
            <w:r w:rsidRPr="00E419D3">
              <w:rPr>
                <w:rStyle w:val="EMEASuperscript"/>
                <w:sz w:val="20"/>
                <w:szCs w:val="20"/>
              </w:rPr>
              <w:t>a</w:t>
            </w:r>
            <w:proofErr w:type="gramEnd"/>
            <w:r w:rsidRPr="00E419D3">
              <w:rPr>
                <w:rStyle w:val="EMEASuperscript"/>
                <w:sz w:val="20"/>
                <w:szCs w:val="20"/>
              </w:rPr>
              <w:t>,e</w:t>
            </w:r>
            <w:proofErr w:type="spellEnd"/>
            <w:r w:rsidRPr="00E419D3">
              <w:rPr>
                <w:spacing w:val="3"/>
                <w:sz w:val="20"/>
                <w:szCs w:val="20"/>
              </w:rPr>
              <w:t xml:space="preserve">, </w:t>
            </w:r>
            <w:proofErr w:type="spellStart"/>
            <w:r w:rsidRPr="00E419D3">
              <w:rPr>
                <w:spacing w:val="3"/>
                <w:sz w:val="20"/>
                <w:szCs w:val="20"/>
              </w:rPr>
              <w:t>rhabdomyolysis</w:t>
            </w:r>
            <w:r w:rsidRPr="00E419D3">
              <w:rPr>
                <w:rStyle w:val="EMEASuperscript"/>
                <w:sz w:val="20"/>
                <w:szCs w:val="20"/>
              </w:rPr>
              <w:t>a,e</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1601756A" w14:textId="77777777" w:rsidR="00D379CB" w:rsidRPr="00E419D3" w:rsidRDefault="00D379CB" w:rsidP="009431B0">
            <w:pPr>
              <w:pStyle w:val="EMEABodyText"/>
              <w:keepNext/>
              <w:jc w:val="left"/>
              <w:rPr>
                <w:spacing w:val="3"/>
                <w:sz w:val="20"/>
                <w:szCs w:val="20"/>
              </w:rPr>
            </w:pPr>
            <w:r w:rsidRPr="00E419D3">
              <w:rPr>
                <w:spacing w:val="3"/>
                <w:sz w:val="20"/>
                <w:szCs w:val="20"/>
              </w:rPr>
              <w:t>polymyalgia rheumatica, myositis (including polymyositis), rhabdomyolysis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1022FB6" w14:textId="77777777" w:rsidR="00D379CB" w:rsidRPr="009027A0" w:rsidRDefault="00D379CB" w:rsidP="009027A0">
            <w:pPr>
              <w:pStyle w:val="EMEABodyText"/>
              <w:keepNext/>
              <w:keepLines/>
              <w:rPr>
                <w:spacing w:val="3"/>
                <w:sz w:val="20"/>
                <w:szCs w:val="20"/>
              </w:rPr>
            </w:pPr>
            <w:r w:rsidRPr="009027A0">
              <w:rPr>
                <w:spacing w:val="3"/>
                <w:sz w:val="20"/>
                <w:szCs w:val="20"/>
              </w:rPr>
              <w:t>myositis</w:t>
            </w:r>
          </w:p>
        </w:tc>
      </w:tr>
      <w:tr w:rsidR="00D379CB" w:rsidRPr="004C5E17" w14:paraId="231E1634"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43924A7" w14:textId="77777777" w:rsidR="00D379CB" w:rsidRPr="00E419D3" w:rsidRDefault="00D379CB" w:rsidP="00D379CB">
            <w:pPr>
              <w:pStyle w:val="EMEABodyText"/>
              <w:keepNext/>
              <w:rPr>
                <w:b/>
                <w:bCs/>
                <w:iCs/>
                <w:sz w:val="20"/>
                <w:szCs w:val="20"/>
              </w:rPr>
            </w:pPr>
            <w:r w:rsidRPr="00E419D3">
              <w:rPr>
                <w:b/>
                <w:bCs/>
                <w:iCs/>
                <w:sz w:val="20"/>
                <w:szCs w:val="20"/>
              </w:rPr>
              <w:t>Renal and urinary disorders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0F3FF170" w14:textId="77777777" w:rsidR="00D379CB" w:rsidRPr="009027A0" w:rsidRDefault="00D379CB" w:rsidP="009027A0">
            <w:pPr>
              <w:pStyle w:val="EMEABodyText"/>
              <w:keepNext/>
              <w:keepLines/>
              <w:rPr>
                <w:spacing w:val="3"/>
                <w:sz w:val="20"/>
                <w:szCs w:val="20"/>
              </w:rPr>
            </w:pPr>
          </w:p>
        </w:tc>
      </w:tr>
      <w:tr w:rsidR="00D379CB" w:rsidRPr="004C5E17" w14:paraId="08F2C29D" w14:textId="77777777" w:rsidTr="00D379CB">
        <w:trPr>
          <w:trHeight w:val="283"/>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4468B6D" w14:textId="77777777" w:rsidR="00D379CB" w:rsidRPr="00E419D3" w:rsidRDefault="00D379CB" w:rsidP="00D379CB">
            <w:pPr>
              <w:pStyle w:val="EMEABodyText"/>
              <w:keepNext/>
              <w:rPr>
                <w:b/>
                <w:bCs/>
                <w:iCs/>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315FB9D4" w14:textId="01E0596D" w:rsidR="00D379CB" w:rsidRPr="00E419D3" w:rsidRDefault="00D379CB" w:rsidP="00D379CB">
            <w:pPr>
              <w:pStyle w:val="EMEABodyText"/>
              <w:keepNext/>
              <w:rPr>
                <w:b/>
                <w:bCs/>
                <w:iCs/>
                <w:sz w:val="20"/>
                <w:szCs w:val="20"/>
              </w:rPr>
            </w:pPr>
            <w:r w:rsidRPr="00E419D3">
              <w:rPr>
                <w:spacing w:val="3"/>
                <w:sz w:val="20"/>
                <w:szCs w:val="20"/>
              </w:rPr>
              <w:t xml:space="preserve">renal failure (including acute kidney </w:t>
            </w:r>
            <w:proofErr w:type="gramStart"/>
            <w:r w:rsidRPr="00E419D3">
              <w:rPr>
                <w:spacing w:val="3"/>
                <w:sz w:val="20"/>
                <w:szCs w:val="20"/>
              </w:rPr>
              <w:t>injury)</w:t>
            </w:r>
            <w:r w:rsidRPr="00E419D3">
              <w:rPr>
                <w:rStyle w:val="EMEASuperscript"/>
                <w:sz w:val="20"/>
                <w:szCs w:val="20"/>
              </w:rPr>
              <w:t>a</w:t>
            </w:r>
            <w:proofErr w:type="gramEnd"/>
            <w:r w:rsidRPr="00E419D3">
              <w:rPr>
                <w:rStyle w:val="EMEASuperscript"/>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4068BCB4" w14:textId="16D34E1E" w:rsidR="00D379CB" w:rsidRPr="00E419D3" w:rsidRDefault="00D379CB" w:rsidP="00D379CB">
            <w:pPr>
              <w:pStyle w:val="EMEABodyText"/>
              <w:keepNext/>
              <w:rPr>
                <w:b/>
                <w:bCs/>
                <w:iCs/>
                <w:sz w:val="20"/>
                <w:szCs w:val="20"/>
              </w:rPr>
            </w:pPr>
            <w:r w:rsidRPr="00E419D3">
              <w:rPr>
                <w:spacing w:val="3"/>
                <w:sz w:val="20"/>
                <w:szCs w:val="20"/>
              </w:rPr>
              <w:t>renal failure (including acute kidney injury)</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0D1C1232" w14:textId="77777777" w:rsidR="00D379CB" w:rsidRPr="009027A0" w:rsidRDefault="00D379CB" w:rsidP="009027A0">
            <w:pPr>
              <w:pStyle w:val="EMEABodyText"/>
              <w:keepNext/>
              <w:keepLines/>
              <w:rPr>
                <w:spacing w:val="3"/>
                <w:sz w:val="20"/>
                <w:szCs w:val="20"/>
              </w:rPr>
            </w:pPr>
            <w:r w:rsidRPr="009027A0">
              <w:rPr>
                <w:spacing w:val="3"/>
                <w:sz w:val="20"/>
                <w:szCs w:val="20"/>
              </w:rPr>
              <w:t>acute kidney injury</w:t>
            </w:r>
          </w:p>
        </w:tc>
      </w:tr>
      <w:tr w:rsidR="00D379CB" w:rsidRPr="004C5E17" w14:paraId="627E6A21"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420A839"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53E26C78" w14:textId="77777777" w:rsidR="00D379CB" w:rsidRPr="00E419D3" w:rsidRDefault="00D379CB" w:rsidP="00D379CB">
            <w:pPr>
              <w:pStyle w:val="EMEABodyText"/>
              <w:keepNext/>
              <w:rPr>
                <w:spacing w:val="3"/>
                <w:sz w:val="20"/>
                <w:szCs w:val="20"/>
              </w:rPr>
            </w:pPr>
            <w:r w:rsidRPr="00E419D3">
              <w:rPr>
                <w:spacing w:val="3"/>
                <w:sz w:val="20"/>
                <w:szCs w:val="20"/>
              </w:rPr>
              <w:t>tubulointerstitial nephritis</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306828A9" w14:textId="77777777" w:rsidR="00D379CB" w:rsidRPr="00E419D3" w:rsidRDefault="00D379CB" w:rsidP="00D379CB">
            <w:pPr>
              <w:pStyle w:val="EMEABodyText"/>
              <w:keepNext/>
              <w:rPr>
                <w:spacing w:val="3"/>
                <w:sz w:val="20"/>
                <w:szCs w:val="20"/>
              </w:rPr>
            </w:pPr>
            <w:r w:rsidRPr="00E419D3">
              <w:rPr>
                <w:spacing w:val="3"/>
                <w:sz w:val="20"/>
                <w:szCs w:val="20"/>
              </w:rPr>
              <w:t>tubulointerstitial nephritis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6ECB8E8" w14:textId="77777777" w:rsidR="00D379CB" w:rsidRPr="009027A0" w:rsidRDefault="00D379CB" w:rsidP="009027A0">
            <w:pPr>
              <w:pStyle w:val="EMEABodyText"/>
              <w:keepNext/>
              <w:keepLines/>
              <w:rPr>
                <w:spacing w:val="3"/>
                <w:sz w:val="20"/>
                <w:szCs w:val="20"/>
              </w:rPr>
            </w:pPr>
            <w:r w:rsidRPr="009027A0">
              <w:rPr>
                <w:spacing w:val="3"/>
                <w:sz w:val="20"/>
                <w:szCs w:val="20"/>
              </w:rPr>
              <w:t>renal failure</w:t>
            </w:r>
          </w:p>
        </w:tc>
      </w:tr>
      <w:tr w:rsidR="00D379CB" w:rsidRPr="004C5E17" w14:paraId="4EC8A1C3" w14:textId="77777777" w:rsidTr="00D379CB">
        <w:trPr>
          <w:trHeight w:val="283"/>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6BA69A1" w14:textId="77777777" w:rsidR="00D379CB" w:rsidRPr="00E419D3" w:rsidRDefault="00D379CB" w:rsidP="00D379CB">
            <w:pPr>
              <w:pStyle w:val="EMEABodyText"/>
              <w:keepNext/>
              <w:rPr>
                <w:b/>
                <w:bCs/>
                <w:iCs/>
                <w:sz w:val="20"/>
                <w:szCs w:val="20"/>
              </w:rPr>
            </w:pPr>
            <w:r w:rsidRPr="00E419D3">
              <w:rPr>
                <w:b/>
                <w:bCs/>
                <w:iCs/>
                <w:sz w:val="20"/>
                <w:szCs w:val="20"/>
              </w:rPr>
              <w:t>General disorders and administration site conditions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5872FFB5" w14:textId="77777777" w:rsidR="00D379CB" w:rsidRPr="009027A0" w:rsidRDefault="00D379CB" w:rsidP="009027A0">
            <w:pPr>
              <w:pStyle w:val="EMEABodyText"/>
              <w:keepNext/>
              <w:keepLines/>
              <w:rPr>
                <w:spacing w:val="3"/>
                <w:sz w:val="20"/>
                <w:szCs w:val="20"/>
              </w:rPr>
            </w:pPr>
          </w:p>
        </w:tc>
      </w:tr>
      <w:tr w:rsidR="00D379CB" w:rsidRPr="004C5E17" w14:paraId="2E670E91"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1F29BF9" w14:textId="77777777" w:rsidR="00D379CB" w:rsidRPr="00E419D3" w:rsidRDefault="00D379CB" w:rsidP="00D379CB">
            <w:pPr>
              <w:pStyle w:val="EMEABodyText"/>
              <w:keepNext/>
              <w:rPr>
                <w:sz w:val="20"/>
                <w:szCs w:val="20"/>
              </w:rPr>
            </w:pPr>
            <w:r w:rsidRPr="00E419D3">
              <w:rPr>
                <w:sz w:val="20"/>
                <w:szCs w:val="20"/>
              </w:rPr>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535642AC" w14:textId="77777777" w:rsidR="00D379CB" w:rsidRPr="00E419D3" w:rsidRDefault="00D379CB" w:rsidP="00D379CB">
            <w:pPr>
              <w:pStyle w:val="EMEABodyText"/>
              <w:keepNext/>
              <w:rPr>
                <w:spacing w:val="3"/>
                <w:sz w:val="20"/>
                <w:szCs w:val="20"/>
              </w:rPr>
            </w:pPr>
            <w:r w:rsidRPr="00E419D3">
              <w:rPr>
                <w:spacing w:val="3"/>
                <w:sz w:val="20"/>
                <w:szCs w:val="20"/>
              </w:rPr>
              <w:t>fatigue, pyrexia</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2F48A890" w14:textId="77777777" w:rsidR="00D379CB" w:rsidRPr="00E419D3" w:rsidRDefault="00D379CB" w:rsidP="00D379CB">
            <w:pPr>
              <w:pStyle w:val="EMEABodyText"/>
              <w:keepNext/>
              <w:rPr>
                <w:spacing w:val="3"/>
                <w:sz w:val="20"/>
                <w:szCs w:val="20"/>
              </w:rPr>
            </w:pPr>
            <w:r w:rsidRPr="00E419D3">
              <w:rPr>
                <w:spacing w:val="3"/>
                <w:sz w:val="20"/>
                <w:szCs w:val="20"/>
              </w:rPr>
              <w:t>fatigue, pyrexia</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11777242" w14:textId="77777777" w:rsidR="00D379CB" w:rsidRPr="009027A0" w:rsidRDefault="00D379CB" w:rsidP="009027A0">
            <w:pPr>
              <w:pStyle w:val="EMEABodyText"/>
              <w:keepNext/>
              <w:keepLines/>
              <w:rPr>
                <w:spacing w:val="3"/>
                <w:sz w:val="20"/>
                <w:szCs w:val="20"/>
              </w:rPr>
            </w:pPr>
            <w:r w:rsidRPr="009027A0">
              <w:rPr>
                <w:spacing w:val="3"/>
                <w:sz w:val="20"/>
                <w:szCs w:val="20"/>
              </w:rPr>
              <w:t>fatigue</w:t>
            </w:r>
          </w:p>
        </w:tc>
      </w:tr>
      <w:tr w:rsidR="00D379CB" w:rsidRPr="004C5E17" w14:paraId="66893A05"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2A69A2E" w14:textId="77777777" w:rsidR="00D379CB" w:rsidRPr="00E419D3" w:rsidRDefault="00D379CB" w:rsidP="00D379CB">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0C75B7D2" w14:textId="77777777" w:rsidR="00D379CB" w:rsidRPr="00E419D3" w:rsidRDefault="00D379CB" w:rsidP="009431B0">
            <w:pPr>
              <w:pStyle w:val="EMEABodyText"/>
              <w:keepNext/>
              <w:jc w:val="left"/>
              <w:rPr>
                <w:spacing w:val="3"/>
                <w:sz w:val="20"/>
                <w:szCs w:val="20"/>
                <w:lang w:val="nl-BE"/>
              </w:rPr>
            </w:pPr>
            <w:r w:rsidRPr="00E419D3">
              <w:rPr>
                <w:spacing w:val="3"/>
                <w:sz w:val="20"/>
                <w:szCs w:val="20"/>
              </w:rPr>
              <w:t>oedema (including peripheral oedema), pain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1B19B65A" w14:textId="77777777" w:rsidR="00D379CB" w:rsidRPr="00E419D3" w:rsidRDefault="00D379CB" w:rsidP="00D379CB">
            <w:pPr>
              <w:pStyle w:val="EMEABodyText"/>
              <w:keepNext/>
              <w:rPr>
                <w:spacing w:val="3"/>
                <w:sz w:val="20"/>
                <w:szCs w:val="20"/>
              </w:rPr>
            </w:pPr>
            <w:r w:rsidRPr="00E419D3">
              <w:rPr>
                <w:spacing w:val="3"/>
                <w:sz w:val="20"/>
                <w:szCs w:val="20"/>
              </w:rPr>
              <w:t>oedema (including peripheral oedema), pain, chest pain</w:t>
            </w:r>
            <w:r>
              <w:rPr>
                <w:spacing w:val="3"/>
                <w:sz w:val="20"/>
                <w:szCs w:val="20"/>
              </w:rPr>
              <w:t>, chills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447563FA" w14:textId="77777777" w:rsidR="00D379CB" w:rsidRPr="009027A0" w:rsidRDefault="00D379CB" w:rsidP="009027A0">
            <w:pPr>
              <w:pStyle w:val="EMEABodyText"/>
              <w:keepNext/>
              <w:keepLines/>
              <w:rPr>
                <w:spacing w:val="3"/>
                <w:sz w:val="20"/>
                <w:szCs w:val="20"/>
              </w:rPr>
            </w:pPr>
          </w:p>
        </w:tc>
      </w:tr>
      <w:tr w:rsidR="00D379CB" w:rsidRPr="004C5E17" w14:paraId="403DD77D"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983C79B" w14:textId="77777777" w:rsidR="00D379CB" w:rsidRPr="00E419D3" w:rsidRDefault="00D379CB" w:rsidP="00D379CB">
            <w:pPr>
              <w:pStyle w:val="EMEABodyText"/>
              <w:keepNext/>
              <w:rPr>
                <w:sz w:val="20"/>
                <w:szCs w:val="20"/>
              </w:rPr>
            </w:pPr>
            <w:r w:rsidRPr="00E419D3">
              <w:rPr>
                <w:sz w:val="20"/>
                <w:szCs w:val="20"/>
              </w:rPr>
              <w:t>Uncommon</w:t>
            </w:r>
          </w:p>
        </w:tc>
        <w:tc>
          <w:tcPr>
            <w:tcW w:w="2513" w:type="dxa"/>
            <w:tcBorders>
              <w:top w:val="single" w:sz="4" w:space="0" w:color="auto"/>
              <w:left w:val="single" w:sz="4" w:space="0" w:color="auto"/>
              <w:bottom w:val="single" w:sz="4" w:space="0" w:color="auto"/>
              <w:right w:val="single" w:sz="4" w:space="0" w:color="auto"/>
            </w:tcBorders>
            <w:shd w:val="clear" w:color="auto" w:fill="FFFFFF"/>
            <w:hideMark/>
          </w:tcPr>
          <w:p w14:paraId="0F8D4D78" w14:textId="77777777" w:rsidR="00D379CB" w:rsidRPr="00E419D3" w:rsidRDefault="00D379CB" w:rsidP="00D379CB">
            <w:pPr>
              <w:pStyle w:val="EMEABodyText"/>
              <w:keepNext/>
              <w:rPr>
                <w:spacing w:val="3"/>
                <w:sz w:val="20"/>
                <w:szCs w:val="20"/>
              </w:rPr>
            </w:pPr>
            <w:r w:rsidRPr="00E419D3">
              <w:rPr>
                <w:spacing w:val="3"/>
                <w:sz w:val="20"/>
                <w:szCs w:val="20"/>
              </w:rPr>
              <w:t>chest pain</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AE1A500" w14:textId="77777777" w:rsidR="00D379CB" w:rsidRPr="00E419D3" w:rsidRDefault="00D379CB" w:rsidP="00D379CB">
            <w:pPr>
              <w:pStyle w:val="EMEABodyText"/>
              <w:keepNext/>
              <w:rPr>
                <w:spacing w:val="3"/>
                <w:sz w:val="20"/>
                <w:szCs w:val="20"/>
              </w:rPr>
            </w:pP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D83B183" w14:textId="77777777" w:rsidR="00D379CB" w:rsidRPr="009027A0" w:rsidRDefault="00D379CB" w:rsidP="009027A0">
            <w:pPr>
              <w:pStyle w:val="EMEABodyText"/>
              <w:keepNext/>
              <w:keepLines/>
              <w:rPr>
                <w:spacing w:val="3"/>
                <w:sz w:val="20"/>
                <w:szCs w:val="20"/>
              </w:rPr>
            </w:pPr>
          </w:p>
        </w:tc>
      </w:tr>
      <w:tr w:rsidR="00D379CB" w:rsidRPr="004C5E17" w14:paraId="4D8D0E81" w14:textId="77777777" w:rsidTr="00D379CB">
        <w:trPr>
          <w:trHeight w:val="269"/>
          <w:tblHeader/>
        </w:trPr>
        <w:tc>
          <w:tcPr>
            <w:tcW w:w="7122" w:type="dxa"/>
            <w:gridSpan w:val="4"/>
            <w:tcBorders>
              <w:top w:val="single" w:sz="4" w:space="0" w:color="auto"/>
              <w:left w:val="single" w:sz="4" w:space="0" w:color="auto"/>
              <w:bottom w:val="single" w:sz="4" w:space="0" w:color="auto"/>
              <w:right w:val="single" w:sz="4" w:space="0" w:color="auto"/>
            </w:tcBorders>
            <w:shd w:val="clear" w:color="auto" w:fill="FFFFFF"/>
          </w:tcPr>
          <w:p w14:paraId="1F80BBA4" w14:textId="43688C20" w:rsidR="00D379CB" w:rsidRPr="00E419D3" w:rsidRDefault="00D379CB" w:rsidP="00D379CB">
            <w:pPr>
              <w:pStyle w:val="EMEABodyText"/>
              <w:keepNext/>
              <w:rPr>
                <w:spacing w:val="3"/>
                <w:sz w:val="20"/>
                <w:szCs w:val="20"/>
              </w:rPr>
            </w:pPr>
            <w:r w:rsidRPr="00E419D3">
              <w:rPr>
                <w:b/>
                <w:bCs/>
                <w:iCs/>
                <w:sz w:val="20"/>
                <w:szCs w:val="20"/>
              </w:rPr>
              <w:t>Investigations</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8AB4544" w14:textId="77777777" w:rsidR="00D379CB" w:rsidRPr="008D1ED4" w:rsidRDefault="00D379CB" w:rsidP="00D379CB">
            <w:pPr>
              <w:pStyle w:val="EMEABodyText"/>
              <w:keepNext/>
              <w:rPr>
                <w:b/>
                <w:bCs/>
                <w:iCs/>
                <w:color w:val="000000" w:themeColor="text1"/>
                <w:sz w:val="20"/>
                <w:szCs w:val="20"/>
                <w:u w:val="single"/>
              </w:rPr>
            </w:pPr>
          </w:p>
        </w:tc>
      </w:tr>
      <w:tr w:rsidR="008D1ED4" w:rsidRPr="004C5E17" w14:paraId="21933860"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tcPr>
          <w:p w14:paraId="240439D3" w14:textId="1C8F5678" w:rsidR="008D1ED4" w:rsidRPr="00E419D3" w:rsidRDefault="008D1ED4" w:rsidP="008D1ED4">
            <w:pPr>
              <w:pStyle w:val="EMEABodyText"/>
              <w:keepNext/>
              <w:rPr>
                <w:sz w:val="20"/>
                <w:szCs w:val="20"/>
              </w:rPr>
            </w:pPr>
            <w:r w:rsidRPr="00031E1F">
              <w:rPr>
                <w:sz w:val="20"/>
                <w:szCs w:val="20"/>
              </w:rPr>
              <w:lastRenderedPageBreak/>
              <w:t>Very common</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14:paraId="512B2B05" w14:textId="1CD46D16" w:rsidR="008D1ED4" w:rsidRPr="00E419D3" w:rsidRDefault="008D1ED4" w:rsidP="008D1ED4">
            <w:pPr>
              <w:pStyle w:val="EMEABodyText"/>
              <w:keepNext/>
              <w:rPr>
                <w:spacing w:val="3"/>
                <w:sz w:val="20"/>
                <w:szCs w:val="20"/>
              </w:rPr>
            </w:pPr>
            <w:r w:rsidRPr="00031E1F">
              <w:rPr>
                <w:sz w:val="20"/>
                <w:szCs w:val="20"/>
              </w:rPr>
              <w:t xml:space="preserve">increased AST, increased ALT, increased total bilirubin, increased alkaline phosphatase, increased lipase, increased amylase, increased creatinine, hyperglycaemia, hypoglycaemia, </w:t>
            </w:r>
            <w:proofErr w:type="spellStart"/>
            <w:r w:rsidRPr="00031E1F">
              <w:rPr>
                <w:sz w:val="20"/>
                <w:szCs w:val="20"/>
              </w:rPr>
              <w:t>lymphopaenia</w:t>
            </w:r>
            <w:proofErr w:type="spellEnd"/>
            <w:r w:rsidRPr="00031E1F">
              <w:rPr>
                <w:sz w:val="20"/>
                <w:szCs w:val="20"/>
              </w:rPr>
              <w:t xml:space="preserve">, leucopoenia, </w:t>
            </w:r>
            <w:proofErr w:type="spellStart"/>
            <w:r w:rsidRPr="00031E1F">
              <w:rPr>
                <w:sz w:val="20"/>
                <w:szCs w:val="20"/>
              </w:rPr>
              <w:t>neutropaenia</w:t>
            </w:r>
            <w:proofErr w:type="spellEnd"/>
            <w:r w:rsidRPr="00031E1F">
              <w:rPr>
                <w:sz w:val="20"/>
                <w:szCs w:val="20"/>
              </w:rPr>
              <w:t xml:space="preserve">, thrombocytopaenia, </w:t>
            </w:r>
            <w:proofErr w:type="spellStart"/>
            <w:r w:rsidRPr="00031E1F">
              <w:rPr>
                <w:sz w:val="20"/>
                <w:szCs w:val="20"/>
              </w:rPr>
              <w:t>anaemia</w:t>
            </w:r>
            <w:r w:rsidRPr="00031E1F">
              <w:rPr>
                <w:rStyle w:val="BMSSuperscript"/>
                <w:sz w:val="20"/>
                <w:szCs w:val="20"/>
              </w:rPr>
              <w:t>i</w:t>
            </w:r>
            <w:proofErr w:type="spellEnd"/>
            <w:r w:rsidRPr="00031E1F">
              <w:rPr>
                <w:sz w:val="20"/>
                <w:szCs w:val="20"/>
              </w:rPr>
              <w:t>, hypocalcaemia, hyperkalaemia, hypokalaemia, hypomagnesaemia, hyponatraemia</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01E30B8" w14:textId="1C3B8C0D" w:rsidR="008D1ED4" w:rsidRDefault="008D1ED4" w:rsidP="008D1ED4">
            <w:pPr>
              <w:pStyle w:val="EMEABodyText"/>
              <w:keepNext/>
              <w:rPr>
                <w:spacing w:val="3"/>
                <w:sz w:val="20"/>
                <w:szCs w:val="20"/>
              </w:rPr>
            </w:pPr>
            <w:r w:rsidRPr="00031E1F">
              <w:rPr>
                <w:sz w:val="20"/>
                <w:szCs w:val="20"/>
              </w:rPr>
              <w:t xml:space="preserve">increased AST, increased ALT, increased total bilirubin, increased alkaline phosphatase, increased lipase, increased amylase, increased creatinine, hyperglycaemia, hypoglycaemia, </w:t>
            </w:r>
            <w:proofErr w:type="spellStart"/>
            <w:r w:rsidRPr="00031E1F">
              <w:rPr>
                <w:sz w:val="20"/>
                <w:szCs w:val="20"/>
              </w:rPr>
              <w:t>lymphopaenia</w:t>
            </w:r>
            <w:proofErr w:type="spellEnd"/>
            <w:r w:rsidRPr="00031E1F">
              <w:rPr>
                <w:sz w:val="20"/>
                <w:szCs w:val="20"/>
              </w:rPr>
              <w:t xml:space="preserve">, leucopoenia, </w:t>
            </w:r>
            <w:proofErr w:type="spellStart"/>
            <w:r w:rsidRPr="00031E1F">
              <w:rPr>
                <w:sz w:val="20"/>
                <w:szCs w:val="20"/>
              </w:rPr>
              <w:t>neutropaenia</w:t>
            </w:r>
            <w:proofErr w:type="spellEnd"/>
            <w:r w:rsidRPr="00031E1F">
              <w:rPr>
                <w:sz w:val="20"/>
                <w:szCs w:val="20"/>
              </w:rPr>
              <w:t xml:space="preserve">, thrombocytopaenia, </w:t>
            </w:r>
            <w:proofErr w:type="spellStart"/>
            <w:r w:rsidRPr="00031E1F">
              <w:rPr>
                <w:sz w:val="20"/>
                <w:szCs w:val="20"/>
              </w:rPr>
              <w:t>anaemia</w:t>
            </w:r>
            <w:r w:rsidRPr="00031E1F">
              <w:rPr>
                <w:sz w:val="20"/>
                <w:szCs w:val="20"/>
                <w:vertAlign w:val="superscript"/>
              </w:rPr>
              <w:t>i</w:t>
            </w:r>
            <w:proofErr w:type="spellEnd"/>
            <w:r w:rsidRPr="00031E1F">
              <w:rPr>
                <w:sz w:val="20"/>
                <w:szCs w:val="20"/>
              </w:rPr>
              <w:t>, hypercalcaemia, hypocalcaemia, hyperkalaemia, hypokalaemia, hypomagnesaemia, hyponatraemia</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213FA46A" w14:textId="337883C6" w:rsidR="008D1ED4" w:rsidRPr="006457D8" w:rsidRDefault="008D1ED4" w:rsidP="008D1ED4">
            <w:pPr>
              <w:pStyle w:val="EMEABodyText"/>
              <w:keepNext/>
              <w:rPr>
                <w:color w:val="000000" w:themeColor="text1"/>
                <w:spacing w:val="3"/>
                <w:sz w:val="20"/>
                <w:szCs w:val="20"/>
              </w:rPr>
            </w:pPr>
            <w:r w:rsidRPr="006457D8">
              <w:rPr>
                <w:sz w:val="20"/>
                <w:szCs w:val="20"/>
              </w:rPr>
              <w:t xml:space="preserve">increased AST, increased ALT, increased alkaline phosphatase, increased lipase, increased amylase, increased creatinine, hyperglycaemia, </w:t>
            </w:r>
            <w:proofErr w:type="spellStart"/>
            <w:r w:rsidRPr="006457D8">
              <w:rPr>
                <w:sz w:val="20"/>
                <w:szCs w:val="20"/>
              </w:rPr>
              <w:t>lymphopaenia</w:t>
            </w:r>
            <w:proofErr w:type="spellEnd"/>
            <w:r w:rsidRPr="006457D8">
              <w:rPr>
                <w:sz w:val="20"/>
                <w:szCs w:val="20"/>
              </w:rPr>
              <w:t xml:space="preserve">, </w:t>
            </w:r>
            <w:proofErr w:type="spellStart"/>
            <w:r w:rsidRPr="006457D8">
              <w:rPr>
                <w:sz w:val="20"/>
                <w:szCs w:val="20"/>
              </w:rPr>
              <w:t>anaemia</w:t>
            </w:r>
            <w:r w:rsidRPr="006457D8">
              <w:rPr>
                <w:sz w:val="20"/>
                <w:szCs w:val="20"/>
                <w:vertAlign w:val="superscript"/>
              </w:rPr>
              <w:t>i</w:t>
            </w:r>
            <w:proofErr w:type="spellEnd"/>
            <w:r w:rsidRPr="006457D8">
              <w:rPr>
                <w:sz w:val="20"/>
                <w:szCs w:val="20"/>
                <w:vertAlign w:val="superscript"/>
              </w:rPr>
              <w:t>,</w:t>
            </w:r>
            <w:r w:rsidRPr="006457D8">
              <w:rPr>
                <w:sz w:val="20"/>
                <w:szCs w:val="20"/>
              </w:rPr>
              <w:t xml:space="preserve"> hypercalcaemia, hypocalcaemia, hyperkalaemia, hypokalaemia, hyponatraemia, hypomagnesaemia</w:t>
            </w:r>
          </w:p>
        </w:tc>
      </w:tr>
      <w:tr w:rsidR="008D1ED4" w:rsidRPr="004C5E17" w14:paraId="17310EF8" w14:textId="77777777" w:rsidTr="00D379CB">
        <w:trPr>
          <w:trHeight w:val="269"/>
          <w:tblHead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tcPr>
          <w:p w14:paraId="37724BAC" w14:textId="77777777" w:rsidR="008D1ED4" w:rsidRPr="00E419D3" w:rsidRDefault="008D1ED4" w:rsidP="008D1ED4">
            <w:pPr>
              <w:pStyle w:val="EMEABodyText"/>
              <w:keepNext/>
              <w:rPr>
                <w:sz w:val="20"/>
                <w:szCs w:val="20"/>
              </w:rPr>
            </w:pPr>
            <w:r w:rsidRPr="00E419D3">
              <w:rPr>
                <w:sz w:val="20"/>
                <w:szCs w:val="20"/>
              </w:rPr>
              <w:t>Common</w:t>
            </w:r>
          </w:p>
        </w:tc>
        <w:tc>
          <w:tcPr>
            <w:tcW w:w="2513" w:type="dxa"/>
            <w:tcBorders>
              <w:top w:val="single" w:sz="4" w:space="0" w:color="auto"/>
              <w:left w:val="single" w:sz="4" w:space="0" w:color="auto"/>
              <w:bottom w:val="single" w:sz="4" w:space="0" w:color="auto"/>
              <w:right w:val="single" w:sz="4" w:space="0" w:color="auto"/>
            </w:tcBorders>
            <w:shd w:val="clear" w:color="auto" w:fill="FFFFFF"/>
          </w:tcPr>
          <w:p w14:paraId="36CDD309" w14:textId="1A61CF5F" w:rsidR="008D1ED4" w:rsidRPr="00E419D3" w:rsidRDefault="008D1ED4" w:rsidP="008D1ED4">
            <w:pPr>
              <w:pStyle w:val="EMEABodyText"/>
              <w:keepNext/>
              <w:rPr>
                <w:spacing w:val="3"/>
                <w:sz w:val="20"/>
                <w:szCs w:val="20"/>
              </w:rPr>
            </w:pPr>
            <w:r w:rsidRPr="00031E1F">
              <w:rPr>
                <w:spacing w:val="3"/>
                <w:sz w:val="20"/>
                <w:szCs w:val="20"/>
              </w:rPr>
              <w:t xml:space="preserve">hypercalcaemia, </w:t>
            </w:r>
            <w:proofErr w:type="spellStart"/>
            <w:r w:rsidRPr="00031E1F">
              <w:rPr>
                <w:spacing w:val="3"/>
                <w:sz w:val="20"/>
                <w:szCs w:val="20"/>
              </w:rPr>
              <w:t>hypermagnesaemia</w:t>
            </w:r>
            <w:proofErr w:type="spellEnd"/>
            <w:r w:rsidRPr="00031E1F">
              <w:rPr>
                <w:spacing w:val="3"/>
                <w:sz w:val="20"/>
                <w:szCs w:val="20"/>
              </w:rPr>
              <w:t xml:space="preserve">, </w:t>
            </w:r>
            <w:proofErr w:type="spellStart"/>
            <w:proofErr w:type="gramStart"/>
            <w:r w:rsidRPr="00031E1F">
              <w:rPr>
                <w:spacing w:val="3"/>
                <w:sz w:val="20"/>
                <w:szCs w:val="20"/>
              </w:rPr>
              <w:t>hypernatraemia,</w:t>
            </w:r>
            <w:r w:rsidRPr="00E419D3">
              <w:rPr>
                <w:spacing w:val="3"/>
                <w:sz w:val="20"/>
                <w:szCs w:val="20"/>
              </w:rPr>
              <w:t>weight</w:t>
            </w:r>
            <w:proofErr w:type="spellEnd"/>
            <w:proofErr w:type="gramEnd"/>
            <w:r w:rsidRPr="00E419D3">
              <w:rPr>
                <w:spacing w:val="3"/>
                <w:sz w:val="20"/>
                <w:szCs w:val="20"/>
              </w:rPr>
              <w:t xml:space="preserve"> decreased</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125DA09" w14:textId="712B86EA" w:rsidR="008D1ED4" w:rsidRPr="00E419D3" w:rsidRDefault="008D1ED4" w:rsidP="008D1ED4">
            <w:pPr>
              <w:pStyle w:val="EMEABodyText"/>
              <w:keepNext/>
              <w:rPr>
                <w:spacing w:val="3"/>
                <w:sz w:val="20"/>
                <w:szCs w:val="20"/>
              </w:rPr>
            </w:pPr>
            <w:r w:rsidRPr="00031E1F">
              <w:rPr>
                <w:spacing w:val="3"/>
                <w:sz w:val="20"/>
                <w:szCs w:val="20"/>
              </w:rPr>
              <w:t xml:space="preserve">hypercalcaemia, </w:t>
            </w:r>
            <w:proofErr w:type="spellStart"/>
            <w:r w:rsidRPr="00031E1F">
              <w:rPr>
                <w:spacing w:val="3"/>
                <w:sz w:val="20"/>
                <w:szCs w:val="20"/>
              </w:rPr>
              <w:t>hypermagnesaemia</w:t>
            </w:r>
            <w:proofErr w:type="spellEnd"/>
            <w:r w:rsidRPr="00031E1F">
              <w:rPr>
                <w:spacing w:val="3"/>
                <w:sz w:val="20"/>
                <w:szCs w:val="20"/>
              </w:rPr>
              <w:t xml:space="preserve">, </w:t>
            </w:r>
            <w:proofErr w:type="spellStart"/>
            <w:r w:rsidRPr="00031E1F">
              <w:rPr>
                <w:spacing w:val="3"/>
                <w:sz w:val="20"/>
                <w:szCs w:val="20"/>
              </w:rPr>
              <w:t>hypernatraemia</w:t>
            </w:r>
            <w:proofErr w:type="spellEnd"/>
            <w:r w:rsidRPr="00031E1F">
              <w:rPr>
                <w:spacing w:val="3"/>
                <w:sz w:val="20"/>
                <w:szCs w:val="20"/>
              </w:rPr>
              <w:t xml:space="preserve">, </w:t>
            </w:r>
            <w:r>
              <w:rPr>
                <w:spacing w:val="3"/>
                <w:sz w:val="20"/>
                <w:szCs w:val="20"/>
              </w:rPr>
              <w:t>weight decreased</w:t>
            </w:r>
          </w:p>
        </w:tc>
        <w:tc>
          <w:tcPr>
            <w:tcW w:w="2718" w:type="dxa"/>
            <w:gridSpan w:val="2"/>
            <w:tcBorders>
              <w:top w:val="single" w:sz="4" w:space="0" w:color="auto"/>
              <w:left w:val="single" w:sz="4" w:space="0" w:color="auto"/>
              <w:bottom w:val="single" w:sz="4" w:space="0" w:color="auto"/>
              <w:right w:val="single" w:sz="4" w:space="0" w:color="auto"/>
            </w:tcBorders>
            <w:shd w:val="clear" w:color="auto" w:fill="FFFFFF"/>
          </w:tcPr>
          <w:p w14:paraId="742A55F8" w14:textId="31640D7C" w:rsidR="008D1ED4" w:rsidRPr="006457D8" w:rsidRDefault="008D1ED4" w:rsidP="008D1ED4">
            <w:pPr>
              <w:pStyle w:val="EMEABodyText"/>
              <w:keepNext/>
              <w:rPr>
                <w:color w:val="000000" w:themeColor="text1"/>
                <w:spacing w:val="3"/>
                <w:sz w:val="20"/>
                <w:szCs w:val="20"/>
              </w:rPr>
            </w:pPr>
            <w:r w:rsidRPr="006457D8">
              <w:rPr>
                <w:sz w:val="20"/>
                <w:szCs w:val="20"/>
              </w:rPr>
              <w:t xml:space="preserve">increased total bilirubin, hypoglycaemia, leucopoenia, </w:t>
            </w:r>
            <w:proofErr w:type="spellStart"/>
            <w:r w:rsidRPr="006457D8">
              <w:rPr>
                <w:sz w:val="20"/>
                <w:szCs w:val="20"/>
              </w:rPr>
              <w:t>neutropaenia</w:t>
            </w:r>
            <w:proofErr w:type="spellEnd"/>
            <w:r w:rsidRPr="006457D8">
              <w:rPr>
                <w:sz w:val="20"/>
                <w:szCs w:val="20"/>
              </w:rPr>
              <w:t xml:space="preserve">, thrombocytopaenia, </w:t>
            </w:r>
            <w:proofErr w:type="spellStart"/>
            <w:r w:rsidRPr="006457D8">
              <w:rPr>
                <w:sz w:val="20"/>
                <w:szCs w:val="20"/>
              </w:rPr>
              <w:t>hypernatraemia</w:t>
            </w:r>
            <w:proofErr w:type="spellEnd"/>
            <w:r w:rsidRPr="006457D8">
              <w:rPr>
                <w:sz w:val="20"/>
                <w:szCs w:val="20"/>
              </w:rPr>
              <w:t xml:space="preserve">, </w:t>
            </w:r>
            <w:proofErr w:type="spellStart"/>
            <w:r w:rsidRPr="006457D8">
              <w:rPr>
                <w:sz w:val="20"/>
                <w:szCs w:val="20"/>
              </w:rPr>
              <w:t>hypermagnesaemia</w:t>
            </w:r>
            <w:proofErr w:type="spellEnd"/>
          </w:p>
        </w:tc>
      </w:tr>
    </w:tbl>
    <w:p w14:paraId="50180DF2" w14:textId="77777777" w:rsidR="00D379CB" w:rsidRPr="004E0F60" w:rsidRDefault="00D379CB" w:rsidP="00D379CB">
      <w:pPr>
        <w:pStyle w:val="EMEABodyText"/>
        <w:ind w:left="567" w:hanging="567"/>
        <w:rPr>
          <w:sz w:val="18"/>
          <w:szCs w:val="18"/>
          <w:lang w:val="en-AU"/>
        </w:rPr>
      </w:pPr>
      <w:r w:rsidRPr="004E0F60">
        <w:rPr>
          <w:sz w:val="18"/>
          <w:szCs w:val="18"/>
          <w:vertAlign w:val="superscript"/>
          <w:lang w:val="en-AU"/>
        </w:rPr>
        <w:t>a</w:t>
      </w:r>
      <w:r w:rsidRPr="004E0F60">
        <w:rPr>
          <w:sz w:val="18"/>
          <w:szCs w:val="18"/>
          <w:lang w:val="en-AU"/>
        </w:rPr>
        <w:tab/>
      </w:r>
      <w:proofErr w:type="gramStart"/>
      <w:r w:rsidRPr="004E0F60">
        <w:rPr>
          <w:sz w:val="18"/>
          <w:szCs w:val="18"/>
          <w:lang w:val="en-AU"/>
        </w:rPr>
        <w:t>Fatal cases</w:t>
      </w:r>
      <w:proofErr w:type="gramEnd"/>
      <w:r w:rsidRPr="004E0F60">
        <w:rPr>
          <w:sz w:val="18"/>
          <w:szCs w:val="18"/>
          <w:lang w:val="en-AU"/>
        </w:rPr>
        <w:t xml:space="preserve"> have been reported in completed or ongoing clinical studies</w:t>
      </w:r>
    </w:p>
    <w:p w14:paraId="1C352E06" w14:textId="6B098853" w:rsidR="00D379CB" w:rsidRPr="004E0F60" w:rsidRDefault="00D379CB" w:rsidP="00D379CB">
      <w:pPr>
        <w:pStyle w:val="EMEABodyText"/>
        <w:ind w:left="567" w:hanging="567"/>
        <w:rPr>
          <w:sz w:val="18"/>
          <w:szCs w:val="18"/>
          <w:lang w:val="en-AU"/>
        </w:rPr>
      </w:pPr>
      <w:r w:rsidRPr="004E0F60">
        <w:rPr>
          <w:rStyle w:val="EMEASuperscript"/>
          <w:sz w:val="18"/>
          <w:szCs w:val="18"/>
          <w:lang w:val="en-AU"/>
        </w:rPr>
        <w:t>c</w:t>
      </w:r>
      <w:r w:rsidRPr="004E0F60">
        <w:rPr>
          <w:sz w:val="18"/>
          <w:szCs w:val="18"/>
          <w:lang w:val="en-AU"/>
        </w:rPr>
        <w:tab/>
      </w:r>
      <w:proofErr w:type="gramStart"/>
      <w:r w:rsidRPr="004E0F60">
        <w:rPr>
          <w:sz w:val="18"/>
          <w:szCs w:val="18"/>
          <w:lang w:val="en-AU"/>
        </w:rPr>
        <w:t>The</w:t>
      </w:r>
      <w:proofErr w:type="gramEnd"/>
      <w:r w:rsidRPr="004E0F60">
        <w:rPr>
          <w:sz w:val="18"/>
          <w:szCs w:val="18"/>
          <w:lang w:val="en-AU"/>
        </w:rPr>
        <w:t xml:space="preserve"> frequency of adverse events in the cardiac disorders system organ class regardless of causality was higher in the nivolumab group than in the chemotherapy group in post-CTLA4/BRAF inhibitor metastatic melanoma population. Incidence rates per 100 person-years of exposure were 9.3 vs. 0; serious cardiac events were reported by 4.9% patients in the nivolumab group vs. 0 in the investigator´s choice group. The frequency of cardiac adverse events was lower in the nivolumab group than in the dacarbazine group in the metastatic melanoma without prior treatment population. All were considered not related to nivolumab by investigators except arrhythmia (atrial fibrillation, </w:t>
      </w:r>
      <w:proofErr w:type="gramStart"/>
      <w:r w:rsidRPr="004E0F60">
        <w:rPr>
          <w:sz w:val="18"/>
          <w:szCs w:val="18"/>
          <w:lang w:val="en-AU"/>
        </w:rPr>
        <w:t>tachycardia</w:t>
      </w:r>
      <w:proofErr w:type="gramEnd"/>
      <w:r w:rsidRPr="004E0F60">
        <w:rPr>
          <w:sz w:val="18"/>
          <w:szCs w:val="18"/>
          <w:lang w:val="en-AU"/>
        </w:rPr>
        <w:t xml:space="preserve"> and ventricular arrhythmia).</w:t>
      </w:r>
    </w:p>
    <w:p w14:paraId="3F3354D3" w14:textId="77777777" w:rsidR="00D379CB" w:rsidRPr="004E0F60" w:rsidRDefault="00D379CB" w:rsidP="00D379CB">
      <w:pPr>
        <w:pStyle w:val="EMEABodyText"/>
        <w:ind w:left="567" w:hanging="567"/>
        <w:rPr>
          <w:sz w:val="18"/>
          <w:szCs w:val="18"/>
          <w:lang w:val="en-AU"/>
        </w:rPr>
      </w:pPr>
      <w:r w:rsidRPr="004E0F60">
        <w:rPr>
          <w:rStyle w:val="BMSSuperscript"/>
          <w:rFonts w:eastAsia="Calibri"/>
          <w:sz w:val="18"/>
          <w:szCs w:val="18"/>
          <w:lang w:val="en-AU"/>
        </w:rPr>
        <w:t>d</w:t>
      </w:r>
      <w:r w:rsidRPr="004E0F60">
        <w:rPr>
          <w:sz w:val="18"/>
          <w:szCs w:val="18"/>
          <w:lang w:val="en-AU"/>
        </w:rPr>
        <w:tab/>
        <w:t xml:space="preserve">Rash is a composite term which includes maculopapular rash, rash erythematous, rash pruritic, rash follicular, rash macular, rash morbilliform, rash </w:t>
      </w:r>
      <w:proofErr w:type="spellStart"/>
      <w:r w:rsidRPr="004E0F60">
        <w:rPr>
          <w:sz w:val="18"/>
          <w:szCs w:val="18"/>
          <w:lang w:val="en-AU"/>
        </w:rPr>
        <w:t>papular</w:t>
      </w:r>
      <w:proofErr w:type="spellEnd"/>
      <w:r w:rsidRPr="004E0F60">
        <w:rPr>
          <w:sz w:val="18"/>
          <w:szCs w:val="18"/>
          <w:lang w:val="en-AU"/>
        </w:rPr>
        <w:t xml:space="preserve">, rash pustular, rash </w:t>
      </w:r>
      <w:proofErr w:type="spellStart"/>
      <w:r w:rsidRPr="004E0F60">
        <w:rPr>
          <w:sz w:val="18"/>
          <w:szCs w:val="18"/>
          <w:lang w:val="en-AU"/>
        </w:rPr>
        <w:t>papulosquamous</w:t>
      </w:r>
      <w:proofErr w:type="spellEnd"/>
      <w:r w:rsidRPr="004E0F60">
        <w:rPr>
          <w:sz w:val="18"/>
          <w:szCs w:val="18"/>
          <w:lang w:val="en-AU"/>
        </w:rPr>
        <w:t>, rash vesicular, rash generalised, exfoliative rash, dermatitis, dermatitis acneiform, dermatitis allergic, dermatitis atopic, dermatitis bullous, dermatitis exfoliative, dermatitis psoriasiform, drug eruption and pemphigoid.</w:t>
      </w:r>
    </w:p>
    <w:p w14:paraId="2F4A08C8" w14:textId="77777777" w:rsidR="00D379CB" w:rsidRPr="004E0F60" w:rsidRDefault="00D379CB" w:rsidP="00D379CB">
      <w:pPr>
        <w:pStyle w:val="EMEABodyText"/>
        <w:ind w:left="567" w:hanging="567"/>
        <w:rPr>
          <w:sz w:val="18"/>
          <w:szCs w:val="18"/>
          <w:lang w:val="en-AU"/>
        </w:rPr>
      </w:pPr>
      <w:r w:rsidRPr="004E0F60">
        <w:rPr>
          <w:sz w:val="18"/>
          <w:szCs w:val="18"/>
          <w:vertAlign w:val="superscript"/>
          <w:lang w:val="en-AU"/>
        </w:rPr>
        <w:t>e</w:t>
      </w:r>
      <w:r w:rsidRPr="004E0F60">
        <w:rPr>
          <w:sz w:val="18"/>
          <w:szCs w:val="18"/>
          <w:lang w:val="en-AU"/>
        </w:rPr>
        <w:tab/>
        <w:t>Reported also in studies outside the pooled dataset. The frequency is based on the program-wide exposure.</w:t>
      </w:r>
    </w:p>
    <w:p w14:paraId="463FAA3C" w14:textId="77777777" w:rsidR="00D379CB" w:rsidRPr="004E0F60" w:rsidRDefault="00D379CB" w:rsidP="00D379CB">
      <w:pPr>
        <w:pStyle w:val="EMEABodyText"/>
        <w:ind w:left="567" w:hanging="567"/>
        <w:rPr>
          <w:sz w:val="18"/>
          <w:szCs w:val="18"/>
          <w:lang w:val="en-AU"/>
        </w:rPr>
      </w:pPr>
      <w:r w:rsidRPr="004E0F60">
        <w:rPr>
          <w:sz w:val="18"/>
          <w:szCs w:val="18"/>
          <w:vertAlign w:val="superscript"/>
          <w:lang w:val="en-AU"/>
        </w:rPr>
        <w:t>f</w:t>
      </w:r>
      <w:r w:rsidRPr="004E0F60">
        <w:rPr>
          <w:sz w:val="18"/>
          <w:szCs w:val="18"/>
          <w:lang w:val="en-AU"/>
        </w:rPr>
        <w:tab/>
        <w:t>Musculoskeletal pain is a composite term which includes back pain, bone pain, musculoskeletal chest pain, musculoskeletal discomfort, myalgia, neck pain, pain in extremity, and spinal pain.</w:t>
      </w:r>
    </w:p>
    <w:p w14:paraId="1372A7E0" w14:textId="1B73C4C1" w:rsidR="00D379CB" w:rsidRDefault="00D379CB" w:rsidP="00D379CB">
      <w:pPr>
        <w:pStyle w:val="EMEABodyText"/>
        <w:ind w:left="567" w:hanging="567"/>
        <w:rPr>
          <w:sz w:val="18"/>
          <w:szCs w:val="18"/>
          <w:lang w:val="en-AU"/>
        </w:rPr>
      </w:pPr>
      <w:r w:rsidRPr="0076533A">
        <w:rPr>
          <w:sz w:val="18"/>
          <w:szCs w:val="18"/>
          <w:vertAlign w:val="superscript"/>
          <w:lang w:val="en-AU"/>
        </w:rPr>
        <w:t>g</w:t>
      </w:r>
      <w:r w:rsidRPr="0076533A">
        <w:rPr>
          <w:sz w:val="18"/>
          <w:szCs w:val="18"/>
          <w:lang w:val="en-AU"/>
        </w:rPr>
        <w:tab/>
        <w:t>Pericardial disorders is a composite term which includes pericarditis, pericardial effusion, cardiac tamponade, and Dressler’s syndrome.</w:t>
      </w:r>
    </w:p>
    <w:p w14:paraId="6A5803CC" w14:textId="77777777" w:rsidR="009D5D6C" w:rsidRDefault="009D5D6C" w:rsidP="009D5D6C">
      <w:pPr>
        <w:pStyle w:val="EMEABodyText"/>
        <w:ind w:left="567" w:hanging="567"/>
        <w:rPr>
          <w:sz w:val="18"/>
          <w:szCs w:val="18"/>
          <w:lang w:val="en-AU"/>
        </w:rPr>
      </w:pPr>
      <w:r>
        <w:rPr>
          <w:sz w:val="18"/>
          <w:szCs w:val="18"/>
          <w:vertAlign w:val="superscript"/>
          <w:lang w:val="en-AU"/>
        </w:rPr>
        <w:t>h</w:t>
      </w:r>
      <w:r>
        <w:rPr>
          <w:sz w:val="18"/>
          <w:szCs w:val="18"/>
          <w:lang w:val="en-AU"/>
        </w:rPr>
        <w:tab/>
        <w:t>Frequencies of laboratory terms reflect the proportion of patients who experienced a worsening from baseline in laboratory measurements. See also “Laboratory abnormalities” below.</w:t>
      </w:r>
    </w:p>
    <w:p w14:paraId="4D96A710" w14:textId="77777777" w:rsidR="009D5D6C" w:rsidRPr="009D4FB9" w:rsidRDefault="009D5D6C" w:rsidP="009D5D6C">
      <w:pPr>
        <w:pStyle w:val="EMEABodyText"/>
        <w:ind w:left="567" w:hanging="567"/>
        <w:rPr>
          <w:sz w:val="18"/>
          <w:szCs w:val="18"/>
          <w:lang w:val="en-AU"/>
        </w:rPr>
      </w:pPr>
      <w:proofErr w:type="spellStart"/>
      <w:r w:rsidRPr="006E006C">
        <w:rPr>
          <w:sz w:val="18"/>
          <w:szCs w:val="18"/>
          <w:vertAlign w:val="superscript"/>
          <w:lang w:val="en-AU"/>
        </w:rPr>
        <w:t>i</w:t>
      </w:r>
      <w:proofErr w:type="spellEnd"/>
      <w:r w:rsidRPr="006E006C">
        <w:rPr>
          <w:sz w:val="18"/>
          <w:szCs w:val="18"/>
          <w:vertAlign w:val="superscript"/>
          <w:lang w:val="en-AU"/>
        </w:rPr>
        <w:t xml:space="preserve"> </w:t>
      </w:r>
      <w:r>
        <w:rPr>
          <w:sz w:val="18"/>
          <w:szCs w:val="18"/>
          <w:lang w:val="en-AU"/>
        </w:rPr>
        <w:tab/>
      </w:r>
      <w:r w:rsidRPr="006E006C">
        <w:rPr>
          <w:sz w:val="18"/>
          <w:szCs w:val="18"/>
          <w:lang w:val="en-AU"/>
        </w:rPr>
        <w:t xml:space="preserve">Anaemia is a composite term which includes, among other causes, haemolytic </w:t>
      </w:r>
      <w:proofErr w:type="gramStart"/>
      <w:r w:rsidRPr="006E006C">
        <w:rPr>
          <w:sz w:val="18"/>
          <w:szCs w:val="18"/>
          <w:lang w:val="en-AU"/>
        </w:rPr>
        <w:t>anaemia</w:t>
      </w:r>
      <w:proofErr w:type="gramEnd"/>
      <w:r w:rsidRPr="006E006C">
        <w:rPr>
          <w:sz w:val="18"/>
          <w:szCs w:val="18"/>
          <w:lang w:val="en-AU"/>
        </w:rPr>
        <w:t xml:space="preserve"> and autoimmune anaemia.</w:t>
      </w:r>
    </w:p>
    <w:p w14:paraId="448F80E4" w14:textId="62809C2D" w:rsidR="0076780B" w:rsidRPr="004E0F60" w:rsidRDefault="0076780B" w:rsidP="007A6AED">
      <w:pPr>
        <w:pStyle w:val="EMEABodyText"/>
        <w:rPr>
          <w:rFonts w:eastAsiaTheme="minorHAnsi" w:cstheme="minorBidi"/>
          <w:szCs w:val="22"/>
          <w:lang w:val="en-AU"/>
        </w:rPr>
      </w:pPr>
    </w:p>
    <w:p w14:paraId="15477F07" w14:textId="589A3EA9" w:rsidR="001451A9" w:rsidRPr="00744A46" w:rsidRDefault="001451A9" w:rsidP="001451A9">
      <w:pPr>
        <w:pStyle w:val="Heading3"/>
        <w:rPr>
          <w:noProof w:val="0"/>
          <w:lang w:val="en-AU"/>
        </w:rPr>
      </w:pPr>
      <w:r w:rsidRPr="00744A46">
        <w:rPr>
          <w:noProof w:val="0"/>
          <w:lang w:val="en-AU"/>
        </w:rPr>
        <w:t>Nivolumab in combination with</w:t>
      </w:r>
      <w:r w:rsidR="00480B49">
        <w:rPr>
          <w:noProof w:val="0"/>
          <w:lang w:val="en-AU"/>
        </w:rPr>
        <w:t xml:space="preserve"> other therapeutic agents</w:t>
      </w:r>
      <w:r w:rsidRPr="00744A46">
        <w:rPr>
          <w:noProof w:val="0"/>
          <w:lang w:val="en-AU"/>
        </w:rPr>
        <w:t xml:space="preserve"> </w:t>
      </w:r>
    </w:p>
    <w:p w14:paraId="72E0EC3B" w14:textId="77777777" w:rsidR="001451A9" w:rsidRPr="00744A46" w:rsidRDefault="001451A9" w:rsidP="001451A9">
      <w:pPr>
        <w:pStyle w:val="Heading4"/>
      </w:pPr>
      <w:r w:rsidRPr="00744A46">
        <w:t>NSCLC</w:t>
      </w:r>
    </w:p>
    <w:p w14:paraId="39D39895" w14:textId="5CDB0A96" w:rsidR="001451A9" w:rsidRDefault="001451A9" w:rsidP="001451A9">
      <w:r w:rsidRPr="00B257BF">
        <w:t>In the dataset of nivolumab 3</w:t>
      </w:r>
      <w:r>
        <w:t>60</w:t>
      </w:r>
      <w:r w:rsidRPr="00B257BF">
        <w:t xml:space="preserve"> mg in combination with ipilimumab 1 mg/kg</w:t>
      </w:r>
      <w:r>
        <w:t xml:space="preserve"> and platinum-</w:t>
      </w:r>
      <w:r w:rsidRPr="00374E83">
        <w:t>doublet</w:t>
      </w:r>
      <w:r>
        <w:t xml:space="preserve"> chemotherapy</w:t>
      </w:r>
      <w:r w:rsidRPr="00B257BF">
        <w:t xml:space="preserve"> in NSCLC (n = </w:t>
      </w:r>
      <w:r>
        <w:t>358</w:t>
      </w:r>
      <w:r w:rsidRPr="00B257BF">
        <w:t>), the most frequent adverse reactions (</w:t>
      </w:r>
      <w:r w:rsidRPr="00B257BF">
        <w:sym w:font="Symbol" w:char="F0B3"/>
      </w:r>
      <w:r w:rsidRPr="00B257BF">
        <w:t xml:space="preserve"> 10%) were </w:t>
      </w:r>
      <w:r w:rsidRPr="008561EF">
        <w:t>fatigue (36%), nausea (26%), rash (25%), diarrhoea (20%), pruritus (18%), decreased appetite (16%), hypothyroidism</w:t>
      </w:r>
      <w:r>
        <w:t xml:space="preserve"> (15%) </w:t>
      </w:r>
      <w:r w:rsidRPr="008561EF">
        <w:t xml:space="preserve">and vomiting (13%). </w:t>
      </w:r>
      <w:proofErr w:type="gramStart"/>
      <w:r w:rsidRPr="008561EF">
        <w:t>The majority of</w:t>
      </w:r>
      <w:proofErr w:type="gramEnd"/>
      <w:r w:rsidRPr="008561EF">
        <w:t xml:space="preserve"> adverse reactions were mild to moderate (Grade 1 or 2). Median duration of therapy was 6.1 months (95% CI 4.93, 7.06) fo</w:t>
      </w:r>
      <w:r w:rsidRPr="00B257BF">
        <w:t xml:space="preserve">r nivolumab in combination with ipilimumab and </w:t>
      </w:r>
      <w:r>
        <w:t>2.4</w:t>
      </w:r>
      <w:r w:rsidRPr="00B257BF">
        <w:t> months (95% CI </w:t>
      </w:r>
      <w:r>
        <w:t>2.30, 2.83</w:t>
      </w:r>
      <w:r w:rsidRPr="00B257BF">
        <w:t xml:space="preserve">) for </w:t>
      </w:r>
      <w:r>
        <w:t xml:space="preserve">platinum-based </w:t>
      </w:r>
      <w:r w:rsidRPr="00B257BF">
        <w:t>chemotherapy.</w:t>
      </w:r>
    </w:p>
    <w:p w14:paraId="4A620570" w14:textId="77777777" w:rsidR="00601B2E" w:rsidRPr="00EA56C6" w:rsidRDefault="00601B2E" w:rsidP="00601B2E">
      <w:pPr>
        <w:pStyle w:val="Heading4"/>
      </w:pPr>
      <w:r w:rsidRPr="00EA56C6">
        <w:lastRenderedPageBreak/>
        <w:t>Gastric Cancer, Gastro-oesophageal junction cancer or Oesophageal Adenocarcinoma</w:t>
      </w:r>
    </w:p>
    <w:p w14:paraId="5A31FA73" w14:textId="2D77769A" w:rsidR="00601B2E" w:rsidRPr="00B04AFF" w:rsidRDefault="00601B2E" w:rsidP="00601B2E">
      <w:pPr>
        <w:rPr>
          <w:color w:val="000000"/>
        </w:rPr>
      </w:pPr>
      <w:r w:rsidRPr="00EA56C6">
        <w:t xml:space="preserve">In the dataset of nivolumab 240 mg every 2 weeks or 360 mg every 3 weeks in combination with </w:t>
      </w:r>
      <w:r>
        <w:t xml:space="preserve">FOLFOX or XELOX </w:t>
      </w:r>
      <w:r w:rsidRPr="00EA56C6">
        <w:t xml:space="preserve">chemotherapy in gastric cancer, gastro-oesophageal junction cancer or oesophageal adenocarcinoma (n =782), with a minimum follow-up of 12.1 months, the most frequent adverse reactions were peripheral neuropathy (50%), </w:t>
      </w:r>
      <w:proofErr w:type="spellStart"/>
      <w:r w:rsidRPr="00EA56C6">
        <w:t>neutropaenia</w:t>
      </w:r>
      <w:proofErr w:type="spellEnd"/>
      <w:r w:rsidRPr="00EA56C6">
        <w:t xml:space="preserve"> (43%), nausea (41%), thrombocytopaenia (36%), fatigue (33%), diarrhoea (32%), anaemia (28%), vomiting (25%), decreased appetite (20%), transaminases increased (18%), rash (14%), </w:t>
      </w:r>
      <w:r w:rsidRPr="00EA56C6">
        <w:rPr>
          <w:spacing w:val="3"/>
          <w:lang w:eastAsia="en-GB"/>
        </w:rPr>
        <w:t xml:space="preserve">palmar-plantar </w:t>
      </w:r>
      <w:proofErr w:type="spellStart"/>
      <w:r w:rsidRPr="00EA56C6">
        <w:rPr>
          <w:spacing w:val="3"/>
          <w:lang w:eastAsia="en-GB"/>
        </w:rPr>
        <w:t>erythrodysaesthaesia</w:t>
      </w:r>
      <w:proofErr w:type="spellEnd"/>
      <w:r w:rsidRPr="00EA56C6">
        <w:rPr>
          <w:spacing w:val="3"/>
          <w:lang w:eastAsia="en-GB"/>
        </w:rPr>
        <w:t xml:space="preserve"> syndrome (12%) and lipase increased (11%)</w:t>
      </w:r>
      <w:r w:rsidRPr="00EA56C6">
        <w:t>. Median duration of therapy was 6.8 months (95% CI 6.11, 7.36) for nivolumab in combination with chemotherapy and 4.9 months (95% CI 4.47, 5.29) for chemotherapy.</w:t>
      </w:r>
    </w:p>
    <w:p w14:paraId="42AEE25B" w14:textId="74EE3A58" w:rsidR="00047526" w:rsidRPr="00047526" w:rsidRDefault="001451A9" w:rsidP="001451A9">
      <w:pPr>
        <w:contextualSpacing/>
      </w:pPr>
      <w:r w:rsidRPr="0089476E">
        <w:rPr>
          <w:lang w:val="en-GB"/>
        </w:rPr>
        <w:t xml:space="preserve">Adverse reactions reported in the dataset for patients treated with nivolumab in combination with ipilimumab and platinum-based chemotherapy (n = 358) </w:t>
      </w:r>
      <w:r w:rsidR="00601B2E">
        <w:rPr>
          <w:lang w:val="en-GB"/>
        </w:rPr>
        <w:t xml:space="preserve">and nivolumab in combination with </w:t>
      </w:r>
      <w:proofErr w:type="spellStart"/>
      <w:r w:rsidR="00601B2E">
        <w:rPr>
          <w:lang w:val="en-GB"/>
        </w:rPr>
        <w:t>fluropyrimidine</w:t>
      </w:r>
      <w:proofErr w:type="spellEnd"/>
      <w:r w:rsidR="00601B2E">
        <w:rPr>
          <w:lang w:val="en-GB"/>
        </w:rPr>
        <w:t xml:space="preserve"> and </w:t>
      </w:r>
      <w:proofErr w:type="gramStart"/>
      <w:r w:rsidR="00601B2E">
        <w:rPr>
          <w:lang w:val="en-GB"/>
        </w:rPr>
        <w:t>platinum based</w:t>
      </w:r>
      <w:proofErr w:type="gramEnd"/>
      <w:r w:rsidR="00601B2E">
        <w:rPr>
          <w:lang w:val="en-GB"/>
        </w:rPr>
        <w:t xml:space="preserve"> combination chemotherapy (n = 782) </w:t>
      </w:r>
      <w:r w:rsidRPr="0089476E">
        <w:rPr>
          <w:lang w:val="en-GB"/>
        </w:rPr>
        <w:t xml:space="preserve">are presented in </w:t>
      </w:r>
      <w:r>
        <w:rPr>
          <w:lang w:val="en-GB"/>
        </w:rPr>
        <w:fldChar w:fldCharType="begin"/>
      </w:r>
      <w:r>
        <w:rPr>
          <w:lang w:val="en-GB"/>
        </w:rPr>
        <w:instrText xml:space="preserve"> REF _Ref32315498 \h </w:instrText>
      </w:r>
      <w:r w:rsidR="00601B2E">
        <w:rPr>
          <w:lang w:val="en-GB"/>
        </w:rPr>
        <w:instrText xml:space="preserve"> \* MERGEFORMAT </w:instrText>
      </w:r>
      <w:r>
        <w:rPr>
          <w:lang w:val="en-GB"/>
        </w:rPr>
      </w:r>
      <w:r>
        <w:rPr>
          <w:lang w:val="en-GB"/>
        </w:rPr>
        <w:fldChar w:fldCharType="separate"/>
      </w:r>
      <w:r w:rsidR="00C057C0">
        <w:t xml:space="preserve">Table </w:t>
      </w:r>
      <w:r w:rsidR="00C057C0">
        <w:rPr>
          <w:noProof/>
        </w:rPr>
        <w:t>7</w:t>
      </w:r>
      <w:r w:rsidR="00C057C0">
        <w:t xml:space="preserve"> </w:t>
      </w:r>
      <w:r>
        <w:rPr>
          <w:lang w:val="en-GB"/>
        </w:rPr>
        <w:fldChar w:fldCharType="end"/>
      </w:r>
      <w:r>
        <w:rPr>
          <w:lang w:val="en-GB"/>
        </w:rPr>
        <w:t xml:space="preserve"> </w:t>
      </w:r>
      <w:r w:rsidRPr="0089476E">
        <w:rPr>
          <w:lang w:val="en-GB"/>
        </w:rPr>
        <w:t>by system organ class and by frequency.</w:t>
      </w:r>
      <w:r>
        <w:rPr>
          <w:lang w:val="en-GB"/>
        </w:rPr>
        <w:t xml:space="preserve"> </w:t>
      </w:r>
      <w:r w:rsidRPr="007E65BC">
        <w:rPr>
          <w:lang w:val="en-GB"/>
        </w:rPr>
        <w:t xml:space="preserve">Frequencies are defined as: </w:t>
      </w:r>
      <w:r w:rsidRPr="007E65BC">
        <w:t>very common (≥1/10); common (≥1/100 to &lt;1/10); uncommon (≥1/1,000 to &lt;1/100); rare (≥1/10,000 to &lt;1/1,000); very rare (&lt;1/10,000).</w:t>
      </w:r>
    </w:p>
    <w:tbl>
      <w:tblPr>
        <w:tblW w:w="5594" w:type="pct"/>
        <w:tblBorders>
          <w:bottom w:val="double" w:sz="6" w:space="0" w:color="auto"/>
        </w:tblBorders>
        <w:tblLayout w:type="fixed"/>
        <w:tblLook w:val="0000" w:firstRow="0" w:lastRow="0" w:firstColumn="0" w:lastColumn="0" w:noHBand="0" w:noVBand="0"/>
      </w:tblPr>
      <w:tblGrid>
        <w:gridCol w:w="142"/>
        <w:gridCol w:w="2029"/>
        <w:gridCol w:w="3971"/>
        <w:gridCol w:w="2506"/>
        <w:gridCol w:w="1450"/>
      </w:tblGrid>
      <w:tr w:rsidR="001451A9" w:rsidRPr="00511A2D" w14:paraId="3D1A4254" w14:textId="77777777" w:rsidTr="00601B2E">
        <w:trPr>
          <w:gridBefore w:val="1"/>
          <w:gridAfter w:val="1"/>
          <w:wBefore w:w="142" w:type="dxa"/>
          <w:wAfter w:w="1450" w:type="dxa"/>
          <w:tblHeader/>
        </w:trPr>
        <w:tc>
          <w:tcPr>
            <w:tcW w:w="8506" w:type="dxa"/>
            <w:gridSpan w:val="3"/>
            <w:tcBorders>
              <w:bottom w:val="double" w:sz="6" w:space="0" w:color="auto"/>
            </w:tcBorders>
            <w:shd w:val="clear" w:color="auto" w:fill="auto"/>
            <w:vAlign w:val="center"/>
          </w:tcPr>
          <w:p w14:paraId="5DF28D0E" w14:textId="4F290D40" w:rsidR="001451A9" w:rsidRPr="00511A2D" w:rsidRDefault="008D59ED" w:rsidP="001451A9">
            <w:pPr>
              <w:pStyle w:val="Caption"/>
              <w:keepNext/>
              <w:contextualSpacing/>
              <w:jc w:val="left"/>
            </w:pPr>
            <w:bookmarkStart w:id="18" w:name="_Ref32315498"/>
            <w:bookmarkStart w:id="19" w:name="_Ref32315489"/>
            <w:r>
              <w:lastRenderedPageBreak/>
              <w:t xml:space="preserve">Table </w:t>
            </w:r>
            <w:fldSimple w:instr=" SEQ Table \* ARABIC ">
              <w:r w:rsidR="00C057C0">
                <w:rPr>
                  <w:noProof/>
                </w:rPr>
                <w:t>7</w:t>
              </w:r>
            </w:fldSimple>
            <w:r>
              <w:t xml:space="preserve"> </w:t>
            </w:r>
            <w:bookmarkStart w:id="20" w:name="_Ref32315507"/>
            <w:bookmarkEnd w:id="18"/>
            <w:r w:rsidR="001451A9">
              <w:t>Adverse reactions with nivolumab in combination with</w:t>
            </w:r>
            <w:r w:rsidR="00480B49">
              <w:t xml:space="preserve"> other therapeutic agents</w:t>
            </w:r>
            <w:bookmarkEnd w:id="19"/>
            <w:bookmarkEnd w:id="20"/>
          </w:p>
        </w:tc>
      </w:tr>
      <w:tr w:rsidR="00013385" w:rsidRPr="00013385" w14:paraId="61E25EF2" w14:textId="77777777" w:rsidTr="00601B2E">
        <w:tblPrEx>
          <w:tblLook w:val="04A0" w:firstRow="1" w:lastRow="0" w:firstColumn="1" w:lastColumn="0" w:noHBand="0" w:noVBand="1"/>
        </w:tblPrEx>
        <w:trPr>
          <w:tblHeader/>
        </w:trPr>
        <w:tc>
          <w:tcPr>
            <w:tcW w:w="2171" w:type="dxa"/>
            <w:gridSpan w:val="2"/>
            <w:tcBorders>
              <w:top w:val="single" w:sz="4" w:space="0" w:color="auto"/>
              <w:left w:val="single" w:sz="4" w:space="0" w:color="auto"/>
              <w:bottom w:val="single" w:sz="6" w:space="0" w:color="auto"/>
              <w:right w:val="single" w:sz="4" w:space="0" w:color="auto"/>
            </w:tcBorders>
            <w:vAlign w:val="center"/>
          </w:tcPr>
          <w:p w14:paraId="42F2AD26" w14:textId="77777777" w:rsidR="00601B2E" w:rsidRPr="00013385" w:rsidRDefault="00601B2E">
            <w:pPr>
              <w:pStyle w:val="BMSTableHeader"/>
              <w:keepNext/>
              <w:keepLines/>
              <w:spacing w:line="276" w:lineRule="auto"/>
              <w:contextualSpacing/>
              <w:jc w:val="both"/>
            </w:pPr>
          </w:p>
        </w:tc>
        <w:tc>
          <w:tcPr>
            <w:tcW w:w="3971" w:type="dxa"/>
            <w:tcBorders>
              <w:top w:val="single" w:sz="4" w:space="0" w:color="auto"/>
              <w:left w:val="single" w:sz="4" w:space="0" w:color="auto"/>
              <w:bottom w:val="single" w:sz="6" w:space="0" w:color="auto"/>
              <w:right w:val="single" w:sz="4" w:space="0" w:color="auto"/>
            </w:tcBorders>
            <w:hideMark/>
          </w:tcPr>
          <w:p w14:paraId="72E95CD9" w14:textId="77777777" w:rsidR="00601B2E" w:rsidRPr="00013385" w:rsidRDefault="00601B2E">
            <w:pPr>
              <w:pStyle w:val="BMSTableHeader"/>
              <w:keepNext/>
              <w:keepLines/>
              <w:spacing w:line="276" w:lineRule="auto"/>
              <w:contextualSpacing/>
            </w:pPr>
            <w:r w:rsidRPr="00013385">
              <w:t>Nivolumab 360 mg in combination with ipilimumab 1 mg/kg and platinum-doublet chemotherapy in NSCLC</w:t>
            </w:r>
          </w:p>
        </w:tc>
        <w:tc>
          <w:tcPr>
            <w:tcW w:w="3956" w:type="dxa"/>
            <w:gridSpan w:val="2"/>
            <w:tcBorders>
              <w:top w:val="single" w:sz="4" w:space="0" w:color="auto"/>
              <w:left w:val="single" w:sz="4" w:space="0" w:color="auto"/>
              <w:bottom w:val="single" w:sz="6" w:space="0" w:color="auto"/>
              <w:right w:val="single" w:sz="4" w:space="0" w:color="auto"/>
            </w:tcBorders>
            <w:hideMark/>
          </w:tcPr>
          <w:p w14:paraId="7D9BED0F" w14:textId="709CED2E" w:rsidR="00601B2E" w:rsidRPr="00013385" w:rsidRDefault="00601B2E">
            <w:pPr>
              <w:pStyle w:val="BMSTableHeader"/>
              <w:keepNext/>
              <w:keepLines/>
              <w:spacing w:line="276" w:lineRule="auto"/>
              <w:contextualSpacing/>
            </w:pPr>
            <w:r w:rsidRPr="00013385">
              <w:rPr>
                <w:spacing w:val="3"/>
                <w:szCs w:val="22"/>
                <w:lang w:eastAsia="en-GB"/>
              </w:rPr>
              <w:t>Nivolumab 240 mg Q2W or 360 mg Q3W in combination with FOLFOX or XELOX chemotherapy in gastric, gastro-</w:t>
            </w:r>
            <w:proofErr w:type="spellStart"/>
            <w:r w:rsidRPr="00013385">
              <w:rPr>
                <w:spacing w:val="3"/>
                <w:szCs w:val="22"/>
                <w:lang w:eastAsia="en-GB"/>
              </w:rPr>
              <w:t>oesophageal</w:t>
            </w:r>
            <w:proofErr w:type="spellEnd"/>
            <w:r w:rsidRPr="00013385">
              <w:rPr>
                <w:spacing w:val="3"/>
                <w:szCs w:val="22"/>
                <w:lang w:eastAsia="en-GB"/>
              </w:rPr>
              <w:t xml:space="preserve"> junction or </w:t>
            </w:r>
            <w:proofErr w:type="spellStart"/>
            <w:r w:rsidRPr="00013385">
              <w:rPr>
                <w:spacing w:val="3"/>
                <w:szCs w:val="22"/>
                <w:lang w:eastAsia="en-GB"/>
              </w:rPr>
              <w:t>oesophageal</w:t>
            </w:r>
            <w:proofErr w:type="spellEnd"/>
            <w:r w:rsidRPr="00013385">
              <w:rPr>
                <w:spacing w:val="3"/>
                <w:szCs w:val="22"/>
                <w:lang w:eastAsia="en-GB"/>
              </w:rPr>
              <w:t xml:space="preserve"> adenocarcinoma</w:t>
            </w:r>
          </w:p>
        </w:tc>
      </w:tr>
      <w:tr w:rsidR="00601B2E" w14:paraId="62B611AE" w14:textId="77777777" w:rsidTr="00601B2E">
        <w:tblPrEx>
          <w:tblLook w:val="04A0" w:firstRow="1" w:lastRow="0" w:firstColumn="1" w:lastColumn="0" w:noHBand="0" w:noVBand="1"/>
        </w:tblPrEx>
        <w:trPr>
          <w:trHeight w:val="283"/>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461458D" w14:textId="77777777" w:rsidR="00601B2E" w:rsidRDefault="00601B2E">
            <w:pPr>
              <w:pStyle w:val="EMEABodyText"/>
              <w:keepNext/>
              <w:keepLines/>
              <w:spacing w:line="276" w:lineRule="auto"/>
              <w:contextualSpacing/>
              <w:rPr>
                <w:b/>
                <w:sz w:val="20"/>
                <w:szCs w:val="20"/>
              </w:rPr>
            </w:pPr>
            <w:r>
              <w:rPr>
                <w:b/>
                <w:sz w:val="20"/>
                <w:szCs w:val="20"/>
              </w:rPr>
              <w:t>Infections and infestations</w:t>
            </w:r>
          </w:p>
        </w:tc>
      </w:tr>
      <w:tr w:rsidR="00013385" w:rsidRPr="00013385" w14:paraId="70EDB06F"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hideMark/>
          </w:tcPr>
          <w:p w14:paraId="7DD129C8" w14:textId="77777777" w:rsidR="00601B2E" w:rsidRPr="00013385" w:rsidRDefault="00601B2E" w:rsidP="00601B2E">
            <w:pPr>
              <w:pStyle w:val="EMEABodyText"/>
              <w:keepNext/>
              <w:keepLines/>
              <w:spacing w:line="276" w:lineRule="auto"/>
              <w:contextualSpacing/>
              <w:jc w:val="left"/>
              <w:rPr>
                <w:sz w:val="20"/>
                <w:szCs w:val="20"/>
              </w:rPr>
            </w:pPr>
            <w:r w:rsidRPr="00013385">
              <w:rPr>
                <w:spacing w:val="3"/>
                <w:sz w:val="20"/>
                <w:szCs w:val="20"/>
                <w:lang w:eastAsia="en-GB"/>
              </w:rPr>
              <w:t>Very common</w:t>
            </w:r>
          </w:p>
        </w:tc>
        <w:tc>
          <w:tcPr>
            <w:tcW w:w="3971" w:type="dxa"/>
            <w:tcBorders>
              <w:top w:val="single" w:sz="4" w:space="0" w:color="auto"/>
              <w:left w:val="single" w:sz="4" w:space="0" w:color="auto"/>
              <w:bottom w:val="single" w:sz="4" w:space="0" w:color="auto"/>
              <w:right w:val="single" w:sz="4" w:space="0" w:color="auto"/>
            </w:tcBorders>
          </w:tcPr>
          <w:p w14:paraId="5C3CDB3C" w14:textId="77777777" w:rsidR="00601B2E" w:rsidRPr="00013385" w:rsidRDefault="00601B2E">
            <w:pPr>
              <w:pStyle w:val="EMEABodyText"/>
              <w:keepNext/>
              <w:keepLines/>
              <w:spacing w:line="276" w:lineRule="auto"/>
              <w:contextualSpacing/>
              <w:jc w:val="left"/>
              <w:rPr>
                <w:spacing w:val="3"/>
                <w:sz w:val="20"/>
                <w:szCs w:val="20"/>
              </w:rPr>
            </w:pPr>
          </w:p>
        </w:tc>
        <w:tc>
          <w:tcPr>
            <w:tcW w:w="3956" w:type="dxa"/>
            <w:gridSpan w:val="2"/>
            <w:tcBorders>
              <w:top w:val="single" w:sz="4" w:space="0" w:color="auto"/>
              <w:left w:val="single" w:sz="4" w:space="0" w:color="auto"/>
              <w:bottom w:val="single" w:sz="4" w:space="0" w:color="auto"/>
              <w:right w:val="single" w:sz="4" w:space="0" w:color="auto"/>
            </w:tcBorders>
            <w:hideMark/>
          </w:tcPr>
          <w:p w14:paraId="25B3771F" w14:textId="77777777" w:rsidR="00601B2E" w:rsidRPr="00013385" w:rsidRDefault="00601B2E">
            <w:pPr>
              <w:pStyle w:val="EMEABodyText"/>
              <w:keepNext/>
              <w:keepLines/>
              <w:spacing w:line="276" w:lineRule="auto"/>
              <w:contextualSpacing/>
              <w:jc w:val="left"/>
              <w:rPr>
                <w:spacing w:val="3"/>
                <w:sz w:val="20"/>
                <w:szCs w:val="20"/>
                <w:lang w:eastAsia="en-GB"/>
              </w:rPr>
            </w:pPr>
            <w:r w:rsidRPr="00013385">
              <w:rPr>
                <w:spacing w:val="3"/>
                <w:sz w:val="20"/>
                <w:szCs w:val="20"/>
                <w:lang w:eastAsia="en-GB"/>
              </w:rPr>
              <w:t>upper respiratory tract infection</w:t>
            </w:r>
          </w:p>
        </w:tc>
      </w:tr>
      <w:tr w:rsidR="00013385" w:rsidRPr="00013385" w14:paraId="4FC39737"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hideMark/>
          </w:tcPr>
          <w:p w14:paraId="699679CC" w14:textId="77777777" w:rsidR="00601B2E" w:rsidRPr="00013385" w:rsidRDefault="00601B2E">
            <w:pPr>
              <w:pStyle w:val="EMEABodyText"/>
              <w:keepNext/>
              <w:keepLines/>
              <w:spacing w:line="276" w:lineRule="auto"/>
              <w:contextualSpacing/>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hideMark/>
          </w:tcPr>
          <w:p w14:paraId="4CCB8178" w14:textId="77777777" w:rsidR="00601B2E" w:rsidRPr="00013385" w:rsidRDefault="00601B2E">
            <w:pPr>
              <w:pStyle w:val="EMEABodyText"/>
              <w:keepNext/>
              <w:keepLines/>
              <w:spacing w:line="276" w:lineRule="auto"/>
              <w:contextualSpacing/>
              <w:jc w:val="left"/>
              <w:rPr>
                <w:spacing w:val="3"/>
                <w:sz w:val="20"/>
                <w:szCs w:val="20"/>
              </w:rPr>
            </w:pPr>
            <w:r w:rsidRPr="00013385">
              <w:rPr>
                <w:spacing w:val="3"/>
                <w:sz w:val="20"/>
                <w:szCs w:val="20"/>
              </w:rPr>
              <w:t>Conjunctivitis, pneumonia, respiratory tract infection</w:t>
            </w:r>
          </w:p>
        </w:tc>
        <w:tc>
          <w:tcPr>
            <w:tcW w:w="3956" w:type="dxa"/>
            <w:gridSpan w:val="2"/>
            <w:tcBorders>
              <w:top w:val="single" w:sz="4" w:space="0" w:color="auto"/>
              <w:left w:val="single" w:sz="4" w:space="0" w:color="auto"/>
              <w:bottom w:val="single" w:sz="4" w:space="0" w:color="auto"/>
              <w:right w:val="single" w:sz="4" w:space="0" w:color="auto"/>
            </w:tcBorders>
            <w:hideMark/>
          </w:tcPr>
          <w:p w14:paraId="3632A3D3" w14:textId="77777777" w:rsidR="00601B2E" w:rsidRPr="00013385" w:rsidRDefault="00601B2E">
            <w:pPr>
              <w:pStyle w:val="EMEABodyText"/>
              <w:keepNext/>
              <w:keepLines/>
              <w:spacing w:line="276" w:lineRule="auto"/>
              <w:contextualSpacing/>
              <w:jc w:val="left"/>
              <w:rPr>
                <w:spacing w:val="3"/>
                <w:sz w:val="20"/>
                <w:szCs w:val="20"/>
              </w:rPr>
            </w:pPr>
            <w:r w:rsidRPr="00013385">
              <w:rPr>
                <w:spacing w:val="3"/>
                <w:sz w:val="20"/>
                <w:szCs w:val="20"/>
                <w:lang w:eastAsia="en-GB"/>
              </w:rPr>
              <w:t>pneumonia</w:t>
            </w:r>
          </w:p>
        </w:tc>
      </w:tr>
      <w:tr w:rsidR="00013385" w:rsidRPr="00013385" w14:paraId="15E1B303"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hideMark/>
          </w:tcPr>
          <w:p w14:paraId="1D8CF059" w14:textId="77777777" w:rsidR="00601B2E" w:rsidRPr="00013385" w:rsidRDefault="00601B2E">
            <w:pPr>
              <w:pStyle w:val="EMEABodyText"/>
              <w:keepNext/>
              <w:keepLines/>
              <w:spacing w:line="276" w:lineRule="auto"/>
              <w:contextualSpacing/>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hideMark/>
          </w:tcPr>
          <w:p w14:paraId="42ED583B" w14:textId="77777777" w:rsidR="00601B2E" w:rsidRPr="00013385" w:rsidRDefault="00601B2E">
            <w:pPr>
              <w:pStyle w:val="EMEABodyText"/>
              <w:keepNext/>
              <w:keepLines/>
              <w:spacing w:line="276" w:lineRule="auto"/>
              <w:contextualSpacing/>
              <w:jc w:val="left"/>
              <w:rPr>
                <w:spacing w:val="3"/>
                <w:sz w:val="20"/>
                <w:szCs w:val="20"/>
              </w:rPr>
            </w:pPr>
            <w:r w:rsidRPr="00013385">
              <w:rPr>
                <w:spacing w:val="3"/>
                <w:sz w:val="20"/>
                <w:szCs w:val="20"/>
              </w:rPr>
              <w:t>Bronchitis, sepsis</w:t>
            </w:r>
          </w:p>
        </w:tc>
        <w:tc>
          <w:tcPr>
            <w:tcW w:w="3956" w:type="dxa"/>
            <w:gridSpan w:val="2"/>
            <w:tcBorders>
              <w:top w:val="single" w:sz="4" w:space="0" w:color="auto"/>
              <w:left w:val="single" w:sz="4" w:space="0" w:color="auto"/>
              <w:bottom w:val="single" w:sz="4" w:space="0" w:color="auto"/>
              <w:right w:val="single" w:sz="4" w:space="0" w:color="auto"/>
            </w:tcBorders>
            <w:hideMark/>
          </w:tcPr>
          <w:p w14:paraId="265E975E" w14:textId="77777777" w:rsidR="00601B2E" w:rsidRPr="00013385" w:rsidRDefault="00601B2E">
            <w:pPr>
              <w:pStyle w:val="EMEABodyText"/>
              <w:keepNext/>
              <w:keepLines/>
              <w:spacing w:line="276" w:lineRule="auto"/>
              <w:contextualSpacing/>
              <w:jc w:val="left"/>
              <w:rPr>
                <w:spacing w:val="3"/>
                <w:sz w:val="20"/>
                <w:szCs w:val="20"/>
              </w:rPr>
            </w:pPr>
          </w:p>
        </w:tc>
      </w:tr>
      <w:tr w:rsidR="00013385" w:rsidRPr="00013385" w14:paraId="42B85982"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E9D46F8" w14:textId="77777777" w:rsidR="00601B2E" w:rsidRPr="00013385" w:rsidRDefault="00601B2E">
            <w:pPr>
              <w:pStyle w:val="EMEABodyText"/>
              <w:keepNext/>
              <w:keepLines/>
              <w:spacing w:line="276" w:lineRule="auto"/>
              <w:contextualSpacing/>
              <w:jc w:val="left"/>
              <w:rPr>
                <w:b/>
                <w:spacing w:val="3"/>
                <w:sz w:val="20"/>
                <w:szCs w:val="20"/>
              </w:rPr>
            </w:pPr>
            <w:r w:rsidRPr="00013385">
              <w:rPr>
                <w:b/>
                <w:spacing w:val="3"/>
                <w:sz w:val="20"/>
                <w:szCs w:val="20"/>
              </w:rPr>
              <w:t>Blood and lymphatic system disorders</w:t>
            </w:r>
          </w:p>
        </w:tc>
      </w:tr>
      <w:tr w:rsidR="00013385" w:rsidRPr="00013385" w14:paraId="7B4E3986"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54E99A8" w14:textId="77777777" w:rsidR="00601B2E" w:rsidRPr="00013385" w:rsidRDefault="00601B2E">
            <w:pPr>
              <w:pStyle w:val="EMEABodyText"/>
              <w:keepNext/>
              <w:keepLines/>
              <w:spacing w:line="276" w:lineRule="auto"/>
              <w:contextualSpacing/>
              <w:rPr>
                <w:spacing w:val="3"/>
                <w:sz w:val="20"/>
                <w:szCs w:val="20"/>
              </w:rPr>
            </w:pPr>
            <w:r w:rsidRPr="00013385">
              <w:rPr>
                <w:spacing w:val="3"/>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23699C2C" w14:textId="77777777" w:rsidR="00601B2E" w:rsidRPr="00013385" w:rsidRDefault="00601B2E">
            <w:pPr>
              <w:pStyle w:val="EMEABodyText"/>
              <w:keepNext/>
              <w:keepLines/>
              <w:spacing w:line="276" w:lineRule="auto"/>
              <w:contextualSpacing/>
              <w:jc w:val="left"/>
              <w:rPr>
                <w:spacing w:val="3"/>
                <w:sz w:val="20"/>
                <w:szCs w:val="20"/>
              </w:rPr>
            </w:pPr>
            <w:r w:rsidRPr="00013385">
              <w:rPr>
                <w:spacing w:val="3"/>
                <w:sz w:val="20"/>
                <w:szCs w:val="20"/>
              </w:rPr>
              <w:t>Febrile neutropenia</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5990B2B" w14:textId="77777777" w:rsidR="00601B2E" w:rsidRPr="00013385" w:rsidRDefault="00601B2E">
            <w:pPr>
              <w:pStyle w:val="EMEABodyText"/>
              <w:keepNext/>
              <w:keepLines/>
              <w:spacing w:line="276" w:lineRule="auto"/>
              <w:contextualSpacing/>
              <w:jc w:val="left"/>
              <w:rPr>
                <w:spacing w:val="3"/>
                <w:sz w:val="20"/>
                <w:szCs w:val="20"/>
              </w:rPr>
            </w:pPr>
            <w:r w:rsidRPr="00013385">
              <w:rPr>
                <w:spacing w:val="3"/>
                <w:sz w:val="20"/>
                <w:szCs w:val="20"/>
                <w:lang w:eastAsia="en-GB"/>
              </w:rPr>
              <w:t xml:space="preserve">febrile </w:t>
            </w:r>
            <w:proofErr w:type="spellStart"/>
            <w:r w:rsidRPr="00013385">
              <w:rPr>
                <w:spacing w:val="3"/>
                <w:sz w:val="20"/>
                <w:szCs w:val="20"/>
                <w:lang w:eastAsia="en-GB"/>
              </w:rPr>
              <w:t>neutropaenia</w:t>
            </w:r>
            <w:proofErr w:type="spellEnd"/>
            <w:r w:rsidRPr="00013385">
              <w:rPr>
                <w:spacing w:val="3"/>
                <w:sz w:val="20"/>
                <w:szCs w:val="20"/>
                <w:lang w:eastAsia="en-GB"/>
              </w:rPr>
              <w:t xml:space="preserve">, </w:t>
            </w:r>
          </w:p>
        </w:tc>
      </w:tr>
      <w:tr w:rsidR="00013385" w:rsidRPr="00013385" w14:paraId="0AF688B9"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01BFC5" w14:textId="77777777" w:rsidR="00601B2E" w:rsidRPr="00013385" w:rsidRDefault="00601B2E">
            <w:pPr>
              <w:pStyle w:val="EMEABodyText"/>
              <w:keepNext/>
              <w:keepLines/>
              <w:spacing w:line="276" w:lineRule="auto"/>
              <w:contextualSpacing/>
              <w:rPr>
                <w:spacing w:val="3"/>
                <w:sz w:val="20"/>
                <w:szCs w:val="20"/>
              </w:rPr>
            </w:pPr>
            <w:r w:rsidRPr="00013385">
              <w:rPr>
                <w:spacing w:val="3"/>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7526A63B" w14:textId="77777777" w:rsidR="00601B2E" w:rsidRPr="00013385" w:rsidRDefault="00601B2E">
            <w:pPr>
              <w:pStyle w:val="EMEABodyText"/>
              <w:keepNext/>
              <w:keepLines/>
              <w:spacing w:line="276" w:lineRule="auto"/>
              <w:contextualSpacing/>
              <w:jc w:val="left"/>
              <w:rPr>
                <w:spacing w:val="3"/>
                <w:sz w:val="20"/>
                <w:szCs w:val="20"/>
              </w:rPr>
            </w:pPr>
            <w:r w:rsidRPr="00013385">
              <w:rPr>
                <w:spacing w:val="3"/>
                <w:sz w:val="20"/>
                <w:szCs w:val="20"/>
              </w:rPr>
              <w:t>Eosinophilia</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C41214" w14:textId="77777777" w:rsidR="00601B2E" w:rsidRPr="00013385" w:rsidRDefault="00601B2E">
            <w:pPr>
              <w:pStyle w:val="EMEABodyText"/>
              <w:keepNext/>
              <w:keepLines/>
              <w:spacing w:line="276" w:lineRule="auto"/>
              <w:contextualSpacing/>
              <w:jc w:val="left"/>
              <w:rPr>
                <w:spacing w:val="3"/>
                <w:sz w:val="20"/>
                <w:szCs w:val="20"/>
              </w:rPr>
            </w:pPr>
            <w:r w:rsidRPr="00013385">
              <w:rPr>
                <w:spacing w:val="3"/>
                <w:sz w:val="20"/>
                <w:szCs w:val="20"/>
                <w:lang w:eastAsia="en-GB"/>
              </w:rPr>
              <w:t>eosinophilia</w:t>
            </w:r>
          </w:p>
        </w:tc>
      </w:tr>
      <w:tr w:rsidR="00013385" w:rsidRPr="00013385" w14:paraId="0EABF130"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2EE7D38F" w14:textId="77777777" w:rsidR="00601B2E" w:rsidRPr="00013385" w:rsidRDefault="00601B2E">
            <w:pPr>
              <w:pStyle w:val="EMEABodyText"/>
              <w:widowControl w:val="0"/>
              <w:spacing w:line="276" w:lineRule="auto"/>
              <w:contextualSpacing/>
              <w:jc w:val="left"/>
              <w:rPr>
                <w:b/>
                <w:spacing w:val="3"/>
                <w:sz w:val="20"/>
                <w:szCs w:val="20"/>
              </w:rPr>
            </w:pPr>
            <w:r w:rsidRPr="00013385">
              <w:rPr>
                <w:b/>
                <w:spacing w:val="3"/>
                <w:sz w:val="20"/>
                <w:szCs w:val="20"/>
              </w:rPr>
              <w:t>Immune system disorders</w:t>
            </w:r>
          </w:p>
        </w:tc>
      </w:tr>
      <w:tr w:rsidR="00013385" w:rsidRPr="00013385" w14:paraId="4A23534A"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5088EA" w14:textId="77777777" w:rsidR="00601B2E" w:rsidRPr="00013385" w:rsidRDefault="00601B2E">
            <w:pPr>
              <w:pStyle w:val="EMEABodyText"/>
              <w:widowControl w:val="0"/>
              <w:spacing w:line="276" w:lineRule="auto"/>
              <w:contextualSpacing/>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2DA167FA" w14:textId="77777777" w:rsidR="00601B2E" w:rsidRPr="00013385" w:rsidRDefault="00601B2E">
            <w:pPr>
              <w:pStyle w:val="EMEABodyText"/>
              <w:widowControl w:val="0"/>
              <w:spacing w:line="276" w:lineRule="auto"/>
              <w:contextualSpacing/>
              <w:jc w:val="left"/>
              <w:rPr>
                <w:spacing w:val="3"/>
                <w:sz w:val="20"/>
                <w:szCs w:val="20"/>
              </w:rPr>
            </w:pPr>
            <w:r w:rsidRPr="00013385">
              <w:rPr>
                <w:spacing w:val="3"/>
                <w:sz w:val="20"/>
                <w:szCs w:val="20"/>
              </w:rPr>
              <w:t>Infusion-related reaction, hypersensitivity</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41EBC1C" w14:textId="77777777" w:rsidR="00601B2E" w:rsidRPr="00013385" w:rsidRDefault="00601B2E">
            <w:pPr>
              <w:pStyle w:val="EMEABodyText"/>
              <w:widowControl w:val="0"/>
              <w:spacing w:line="276" w:lineRule="auto"/>
              <w:contextualSpacing/>
              <w:jc w:val="left"/>
              <w:rPr>
                <w:spacing w:val="3"/>
                <w:sz w:val="20"/>
                <w:szCs w:val="20"/>
              </w:rPr>
            </w:pPr>
            <w:r w:rsidRPr="00013385">
              <w:rPr>
                <w:spacing w:val="3"/>
                <w:sz w:val="20"/>
                <w:szCs w:val="20"/>
                <w:lang w:eastAsia="en-GB"/>
              </w:rPr>
              <w:t>infusion related reaction, hypersensitivity</w:t>
            </w:r>
          </w:p>
        </w:tc>
      </w:tr>
      <w:tr w:rsidR="00013385" w:rsidRPr="00013385" w14:paraId="3977CF1E"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83F24E9" w14:textId="77777777" w:rsidR="00601B2E" w:rsidRPr="00013385" w:rsidRDefault="00601B2E">
            <w:pPr>
              <w:pStyle w:val="EMEABodyText"/>
              <w:widowControl w:val="0"/>
              <w:spacing w:line="276" w:lineRule="auto"/>
              <w:contextualSpacing/>
              <w:jc w:val="left"/>
              <w:rPr>
                <w:sz w:val="20"/>
                <w:szCs w:val="20"/>
              </w:rPr>
            </w:pPr>
            <w:r w:rsidRPr="00013385">
              <w:rPr>
                <w:b/>
                <w:bCs/>
                <w:iCs/>
                <w:sz w:val="20"/>
                <w:szCs w:val="20"/>
              </w:rPr>
              <w:t>Endocrine disorders</w:t>
            </w:r>
          </w:p>
        </w:tc>
      </w:tr>
      <w:tr w:rsidR="00013385" w:rsidRPr="00013385" w14:paraId="743CC6CE"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4518EE2" w14:textId="77777777" w:rsidR="00601B2E" w:rsidRPr="00013385" w:rsidRDefault="00601B2E">
            <w:pPr>
              <w:pStyle w:val="EMEABodyText"/>
              <w:widowControl w:val="0"/>
              <w:spacing w:line="276" w:lineRule="auto"/>
              <w:contextualSpacing/>
              <w:rPr>
                <w:sz w:val="20"/>
                <w:szCs w:val="20"/>
              </w:rPr>
            </w:pPr>
            <w:r w:rsidRPr="00013385">
              <w:rPr>
                <w:sz w:val="20"/>
                <w:szCs w:val="20"/>
              </w:rPr>
              <w:t>Very 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7E35DE7" w14:textId="77777777" w:rsidR="00601B2E" w:rsidRPr="00013385" w:rsidRDefault="00601B2E">
            <w:pPr>
              <w:pStyle w:val="EMEABodyText"/>
              <w:widowControl w:val="0"/>
              <w:spacing w:line="276" w:lineRule="auto"/>
              <w:contextualSpacing/>
              <w:jc w:val="left"/>
              <w:rPr>
                <w:spacing w:val="3"/>
                <w:sz w:val="20"/>
                <w:szCs w:val="20"/>
              </w:rPr>
            </w:pPr>
            <w:r w:rsidRPr="00013385">
              <w:rPr>
                <w:spacing w:val="3"/>
                <w:sz w:val="20"/>
                <w:szCs w:val="20"/>
              </w:rPr>
              <w:t>Hypothyroidism</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38962CAD" w14:textId="77777777" w:rsidR="00601B2E" w:rsidRPr="00013385" w:rsidRDefault="00601B2E">
            <w:pPr>
              <w:pStyle w:val="EMEABodyText"/>
              <w:widowControl w:val="0"/>
              <w:spacing w:line="276" w:lineRule="auto"/>
              <w:contextualSpacing/>
              <w:jc w:val="left"/>
              <w:rPr>
                <w:spacing w:val="3"/>
                <w:sz w:val="20"/>
                <w:szCs w:val="20"/>
              </w:rPr>
            </w:pPr>
          </w:p>
        </w:tc>
      </w:tr>
      <w:tr w:rsidR="00013385" w:rsidRPr="00013385" w14:paraId="0118BF93"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AA3C47F" w14:textId="77777777" w:rsidR="00601B2E" w:rsidRPr="00013385" w:rsidRDefault="00601B2E">
            <w:pPr>
              <w:pStyle w:val="EMEABodyText"/>
              <w:widowControl w:val="0"/>
              <w:spacing w:line="276" w:lineRule="auto"/>
              <w:contextualSpacing/>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57B6191F" w14:textId="77777777" w:rsidR="00601B2E" w:rsidRPr="00013385" w:rsidRDefault="00601B2E">
            <w:pPr>
              <w:pStyle w:val="EMEABodyText"/>
              <w:widowControl w:val="0"/>
              <w:spacing w:line="276" w:lineRule="auto"/>
              <w:contextualSpacing/>
              <w:jc w:val="left"/>
              <w:rPr>
                <w:spacing w:val="3"/>
                <w:sz w:val="20"/>
                <w:szCs w:val="20"/>
                <w:lang w:val="fr-BE"/>
              </w:rPr>
            </w:pPr>
            <w:proofErr w:type="spellStart"/>
            <w:r w:rsidRPr="00013385">
              <w:rPr>
                <w:spacing w:val="3"/>
                <w:sz w:val="20"/>
                <w:szCs w:val="20"/>
                <w:lang w:val="fr-BE"/>
              </w:rPr>
              <w:t>Hyperthyroidism</w:t>
            </w:r>
            <w:proofErr w:type="spellEnd"/>
            <w:r w:rsidRPr="00013385">
              <w:rPr>
                <w:spacing w:val="3"/>
                <w:sz w:val="20"/>
                <w:szCs w:val="20"/>
                <w:lang w:val="fr-BE"/>
              </w:rPr>
              <w:t xml:space="preserve">, </w:t>
            </w:r>
            <w:proofErr w:type="spellStart"/>
            <w:r w:rsidRPr="00013385">
              <w:rPr>
                <w:spacing w:val="3"/>
                <w:sz w:val="20"/>
                <w:szCs w:val="20"/>
                <w:lang w:val="fr-BE"/>
              </w:rPr>
              <w:t>adrenal</w:t>
            </w:r>
            <w:proofErr w:type="spellEnd"/>
            <w:r w:rsidRPr="00013385">
              <w:rPr>
                <w:spacing w:val="3"/>
                <w:sz w:val="20"/>
                <w:szCs w:val="20"/>
                <w:lang w:val="fr-BE"/>
              </w:rPr>
              <w:t xml:space="preserve"> </w:t>
            </w:r>
            <w:proofErr w:type="spellStart"/>
            <w:r w:rsidRPr="00013385">
              <w:rPr>
                <w:spacing w:val="3"/>
                <w:sz w:val="20"/>
                <w:szCs w:val="20"/>
                <w:lang w:val="fr-BE"/>
              </w:rPr>
              <w:t>insufficiency</w:t>
            </w:r>
            <w:proofErr w:type="spellEnd"/>
            <w:r w:rsidRPr="00013385">
              <w:rPr>
                <w:spacing w:val="3"/>
                <w:sz w:val="20"/>
                <w:szCs w:val="20"/>
                <w:lang w:val="fr-BE"/>
              </w:rPr>
              <w:t xml:space="preserve">, </w:t>
            </w:r>
            <w:proofErr w:type="spellStart"/>
            <w:r w:rsidRPr="00013385">
              <w:rPr>
                <w:spacing w:val="3"/>
                <w:sz w:val="20"/>
                <w:szCs w:val="20"/>
                <w:lang w:val="fr-BE"/>
              </w:rPr>
              <w:t>hypophysitis</w:t>
            </w:r>
            <w:proofErr w:type="spellEnd"/>
            <w:r w:rsidRPr="00013385">
              <w:rPr>
                <w:spacing w:val="3"/>
                <w:sz w:val="20"/>
                <w:szCs w:val="20"/>
                <w:lang w:val="fr-BE"/>
              </w:rPr>
              <w:t xml:space="preserve">, </w:t>
            </w:r>
            <w:proofErr w:type="spellStart"/>
            <w:r w:rsidRPr="00013385">
              <w:rPr>
                <w:spacing w:val="3"/>
                <w:sz w:val="20"/>
                <w:szCs w:val="20"/>
                <w:lang w:val="fr-BE"/>
              </w:rPr>
              <w:t>thyroiditis</w:t>
            </w:r>
            <w:proofErr w:type="spellEnd"/>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EEA40F" w14:textId="77777777" w:rsidR="00601B2E" w:rsidRPr="00013385" w:rsidRDefault="00601B2E">
            <w:pPr>
              <w:pStyle w:val="EMEABodyText"/>
              <w:widowControl w:val="0"/>
              <w:spacing w:line="276" w:lineRule="auto"/>
              <w:contextualSpacing/>
              <w:jc w:val="left"/>
              <w:rPr>
                <w:spacing w:val="3"/>
                <w:sz w:val="20"/>
                <w:szCs w:val="20"/>
                <w:lang w:val="fr-BE"/>
              </w:rPr>
            </w:pPr>
            <w:r w:rsidRPr="00013385">
              <w:rPr>
                <w:spacing w:val="3"/>
                <w:sz w:val="20"/>
                <w:szCs w:val="20"/>
                <w:lang w:eastAsia="en-GB"/>
              </w:rPr>
              <w:t>hypothyroidism, hyperthyroidism</w:t>
            </w:r>
          </w:p>
        </w:tc>
      </w:tr>
      <w:tr w:rsidR="00013385" w:rsidRPr="00013385" w14:paraId="07C5608A"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7A2213"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417A0B2B"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Hypopituitarism, hypoparathyroidism</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20B54EB" w14:textId="77777777" w:rsidR="00601B2E" w:rsidRPr="00013385" w:rsidRDefault="00601B2E">
            <w:pPr>
              <w:pStyle w:val="EMEABodyText"/>
              <w:widowControl w:val="0"/>
              <w:spacing w:line="276" w:lineRule="auto"/>
              <w:jc w:val="left"/>
              <w:rPr>
                <w:spacing w:val="3"/>
                <w:sz w:val="20"/>
                <w:szCs w:val="20"/>
              </w:rPr>
            </w:pPr>
            <w:proofErr w:type="spellStart"/>
            <w:proofErr w:type="gramStart"/>
            <w:r w:rsidRPr="00013385">
              <w:rPr>
                <w:spacing w:val="3"/>
                <w:sz w:val="20"/>
                <w:szCs w:val="20"/>
                <w:lang w:val="fr-BE" w:eastAsia="en-GB"/>
              </w:rPr>
              <w:t>hypopituitarism</w:t>
            </w:r>
            <w:proofErr w:type="spellEnd"/>
            <w:proofErr w:type="gramEnd"/>
            <w:r w:rsidRPr="00013385">
              <w:rPr>
                <w:spacing w:val="3"/>
                <w:sz w:val="20"/>
                <w:szCs w:val="20"/>
                <w:lang w:val="fr-BE" w:eastAsia="en-GB"/>
              </w:rPr>
              <w:t xml:space="preserve">, </w:t>
            </w:r>
            <w:proofErr w:type="spellStart"/>
            <w:r w:rsidRPr="00013385">
              <w:rPr>
                <w:spacing w:val="3"/>
                <w:sz w:val="20"/>
                <w:szCs w:val="20"/>
                <w:lang w:val="fr-BE" w:eastAsia="en-GB"/>
              </w:rPr>
              <w:t>adrenal</w:t>
            </w:r>
            <w:proofErr w:type="spellEnd"/>
            <w:r w:rsidRPr="00013385">
              <w:rPr>
                <w:spacing w:val="3"/>
                <w:sz w:val="20"/>
                <w:szCs w:val="20"/>
                <w:lang w:val="fr-BE" w:eastAsia="en-GB"/>
              </w:rPr>
              <w:t xml:space="preserve"> </w:t>
            </w:r>
            <w:proofErr w:type="spellStart"/>
            <w:r w:rsidRPr="00013385">
              <w:rPr>
                <w:spacing w:val="3"/>
                <w:sz w:val="20"/>
                <w:szCs w:val="20"/>
                <w:lang w:val="fr-BE" w:eastAsia="en-GB"/>
              </w:rPr>
              <w:t>insufficiency</w:t>
            </w:r>
            <w:proofErr w:type="spellEnd"/>
            <w:r w:rsidRPr="00013385">
              <w:rPr>
                <w:spacing w:val="3"/>
                <w:sz w:val="20"/>
                <w:szCs w:val="20"/>
                <w:lang w:val="fr-BE" w:eastAsia="en-GB"/>
              </w:rPr>
              <w:t xml:space="preserve">, </w:t>
            </w:r>
            <w:proofErr w:type="spellStart"/>
            <w:r w:rsidRPr="00013385">
              <w:rPr>
                <w:spacing w:val="3"/>
                <w:sz w:val="20"/>
                <w:szCs w:val="20"/>
                <w:lang w:val="fr-BE" w:eastAsia="en-GB"/>
              </w:rPr>
              <w:t>hypophysitis</w:t>
            </w:r>
            <w:proofErr w:type="spellEnd"/>
            <w:r w:rsidRPr="00013385">
              <w:rPr>
                <w:spacing w:val="3"/>
                <w:sz w:val="20"/>
                <w:szCs w:val="20"/>
                <w:lang w:val="fr-BE" w:eastAsia="en-GB"/>
              </w:rPr>
              <w:t xml:space="preserve">, </w:t>
            </w:r>
            <w:proofErr w:type="spellStart"/>
            <w:r w:rsidRPr="00013385">
              <w:rPr>
                <w:spacing w:val="3"/>
                <w:sz w:val="20"/>
                <w:szCs w:val="20"/>
                <w:lang w:val="fr-FR" w:eastAsia="en-GB"/>
              </w:rPr>
              <w:t>diabetes</w:t>
            </w:r>
            <w:proofErr w:type="spellEnd"/>
            <w:r w:rsidRPr="00013385">
              <w:rPr>
                <w:spacing w:val="3"/>
                <w:sz w:val="20"/>
                <w:szCs w:val="20"/>
                <w:lang w:val="fr-FR" w:eastAsia="en-GB"/>
              </w:rPr>
              <w:t xml:space="preserve"> </w:t>
            </w:r>
            <w:proofErr w:type="spellStart"/>
            <w:r w:rsidRPr="00013385">
              <w:rPr>
                <w:spacing w:val="3"/>
                <w:sz w:val="20"/>
                <w:szCs w:val="20"/>
                <w:lang w:val="fr-FR" w:eastAsia="en-GB"/>
              </w:rPr>
              <w:t>mellitus</w:t>
            </w:r>
            <w:proofErr w:type="spellEnd"/>
          </w:p>
        </w:tc>
      </w:tr>
      <w:tr w:rsidR="00013385" w:rsidRPr="00013385" w14:paraId="5D0CE021" w14:textId="77777777" w:rsidTr="00601B2E">
        <w:tblPrEx>
          <w:tblLook w:val="04A0" w:firstRow="1" w:lastRow="0" w:firstColumn="1" w:lastColumn="0" w:noHBand="0" w:noVBand="1"/>
        </w:tblPrEx>
        <w:trPr>
          <w:trHeight w:val="283"/>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A154535" w14:textId="77777777" w:rsidR="00601B2E" w:rsidRPr="00013385" w:rsidRDefault="00601B2E">
            <w:pPr>
              <w:pStyle w:val="EMEABodyText"/>
              <w:widowControl w:val="0"/>
              <w:spacing w:line="276" w:lineRule="auto"/>
              <w:jc w:val="left"/>
              <w:rPr>
                <w:sz w:val="20"/>
                <w:szCs w:val="20"/>
              </w:rPr>
            </w:pPr>
            <w:r w:rsidRPr="00013385">
              <w:rPr>
                <w:b/>
                <w:bCs/>
                <w:iCs/>
                <w:sz w:val="20"/>
                <w:szCs w:val="20"/>
              </w:rPr>
              <w:t>Metabolism and nutrition disorders</w:t>
            </w:r>
          </w:p>
        </w:tc>
      </w:tr>
      <w:tr w:rsidR="00013385" w:rsidRPr="00013385" w14:paraId="273E5B39"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1FF3365" w14:textId="77777777" w:rsidR="00601B2E" w:rsidRPr="00013385" w:rsidRDefault="00601B2E">
            <w:pPr>
              <w:pStyle w:val="EMEABodyText"/>
              <w:widowControl w:val="0"/>
              <w:spacing w:line="276" w:lineRule="auto"/>
              <w:rPr>
                <w:sz w:val="20"/>
                <w:szCs w:val="20"/>
              </w:rPr>
            </w:pPr>
            <w:r w:rsidRPr="00013385">
              <w:rPr>
                <w:sz w:val="20"/>
                <w:szCs w:val="20"/>
              </w:rPr>
              <w:t>Very 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466388A0"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Decreased appetite</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7D4148"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decreased appetite</w:t>
            </w:r>
          </w:p>
        </w:tc>
      </w:tr>
      <w:tr w:rsidR="00013385" w:rsidRPr="00013385" w14:paraId="50E0BB3B"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E3E5B1F" w14:textId="77777777" w:rsidR="00601B2E" w:rsidRPr="00013385" w:rsidRDefault="00601B2E">
            <w:pPr>
              <w:pStyle w:val="EMEABodyText"/>
              <w:widowControl w:val="0"/>
              <w:spacing w:line="276" w:lineRule="auto"/>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593A7DB1"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 xml:space="preserve">Dehydration, </w:t>
            </w:r>
            <w:proofErr w:type="spellStart"/>
            <w:r w:rsidRPr="00013385">
              <w:rPr>
                <w:spacing w:val="3"/>
                <w:sz w:val="20"/>
                <w:szCs w:val="20"/>
              </w:rPr>
              <w:t>hypoalbunaemia</w:t>
            </w:r>
            <w:proofErr w:type="spellEnd"/>
            <w:r w:rsidRPr="00013385">
              <w:rPr>
                <w:spacing w:val="3"/>
                <w:sz w:val="20"/>
                <w:szCs w:val="20"/>
              </w:rPr>
              <w:t>, hypophosphatemia</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33F4C971" w14:textId="77777777" w:rsidR="00601B2E" w:rsidRPr="00013385" w:rsidRDefault="00601B2E">
            <w:pPr>
              <w:pStyle w:val="EMEABodyText"/>
              <w:widowControl w:val="0"/>
              <w:spacing w:line="276" w:lineRule="auto"/>
              <w:jc w:val="left"/>
              <w:rPr>
                <w:spacing w:val="3"/>
                <w:sz w:val="20"/>
                <w:szCs w:val="20"/>
              </w:rPr>
            </w:pPr>
          </w:p>
        </w:tc>
      </w:tr>
      <w:tr w:rsidR="00013385" w:rsidRPr="00013385" w14:paraId="1CF68A1E"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587BB5B3"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Nervous system disorders</w:t>
            </w:r>
          </w:p>
        </w:tc>
      </w:tr>
      <w:tr w:rsidR="00013385" w:rsidRPr="00013385" w14:paraId="29557D0E"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91D5E91" w14:textId="77777777" w:rsidR="00601B2E" w:rsidRPr="00013385" w:rsidRDefault="00601B2E">
            <w:pPr>
              <w:pStyle w:val="EMEABodyText"/>
              <w:widowControl w:val="0"/>
              <w:spacing w:line="276" w:lineRule="auto"/>
              <w:rPr>
                <w:sz w:val="20"/>
                <w:szCs w:val="20"/>
              </w:rPr>
            </w:pPr>
            <w:r w:rsidRPr="00013385">
              <w:rPr>
                <w:sz w:val="20"/>
                <w:szCs w:val="20"/>
              </w:rPr>
              <w:t>Very common</w:t>
            </w:r>
          </w:p>
        </w:tc>
        <w:tc>
          <w:tcPr>
            <w:tcW w:w="3971" w:type="dxa"/>
            <w:tcBorders>
              <w:top w:val="single" w:sz="4" w:space="0" w:color="auto"/>
              <w:left w:val="single" w:sz="4" w:space="0" w:color="auto"/>
              <w:bottom w:val="single" w:sz="4" w:space="0" w:color="auto"/>
              <w:right w:val="single" w:sz="4" w:space="0" w:color="auto"/>
            </w:tcBorders>
            <w:shd w:val="clear" w:color="auto" w:fill="FFFFFF"/>
          </w:tcPr>
          <w:p w14:paraId="36C1A6F6" w14:textId="77777777" w:rsidR="00601B2E" w:rsidRPr="00013385" w:rsidRDefault="00601B2E">
            <w:pPr>
              <w:pStyle w:val="EMEABodyText"/>
              <w:widowControl w:val="0"/>
              <w:spacing w:line="276" w:lineRule="auto"/>
              <w:jc w:val="left"/>
              <w:rPr>
                <w:spacing w:val="3"/>
                <w:sz w:val="20"/>
                <w:szCs w:val="20"/>
              </w:rPr>
            </w:pP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E2EED61"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peripheral neuropathy</w:t>
            </w:r>
          </w:p>
        </w:tc>
      </w:tr>
      <w:tr w:rsidR="00013385" w:rsidRPr="00013385" w14:paraId="06B596E7"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AB3B41" w14:textId="77777777" w:rsidR="00601B2E" w:rsidRPr="00013385" w:rsidRDefault="00601B2E">
            <w:pPr>
              <w:pStyle w:val="EMEABodyText"/>
              <w:widowControl w:val="0"/>
              <w:spacing w:line="276" w:lineRule="auto"/>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770D1D27"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Peripheral neuropathy, dizziness, headache</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D245AA0"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paraesthesia, headache, dizziness</w:t>
            </w:r>
          </w:p>
        </w:tc>
      </w:tr>
      <w:tr w:rsidR="00013385" w:rsidRPr="00013385" w14:paraId="5FCE0F9D"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6AC92C"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3EB49219" w14:textId="77777777" w:rsidR="00601B2E" w:rsidRPr="00013385" w:rsidRDefault="00601B2E">
            <w:pPr>
              <w:pStyle w:val="EMEABodyText"/>
              <w:widowControl w:val="0"/>
              <w:spacing w:line="276" w:lineRule="auto"/>
              <w:jc w:val="left"/>
              <w:rPr>
                <w:spacing w:val="3"/>
                <w:sz w:val="20"/>
                <w:szCs w:val="20"/>
              </w:rPr>
            </w:pPr>
            <w:proofErr w:type="spellStart"/>
            <w:proofErr w:type="gramStart"/>
            <w:r w:rsidRPr="00013385">
              <w:rPr>
                <w:spacing w:val="3"/>
                <w:sz w:val="20"/>
                <w:szCs w:val="20"/>
              </w:rPr>
              <w:t>Polyneuropathy,autoimmune</w:t>
            </w:r>
            <w:proofErr w:type="spellEnd"/>
            <w:proofErr w:type="gramEnd"/>
            <w:r w:rsidRPr="00013385">
              <w:rPr>
                <w:spacing w:val="3"/>
                <w:sz w:val="20"/>
                <w:szCs w:val="20"/>
              </w:rPr>
              <w:t xml:space="preserve"> neuropathy (including facial and abducens nerve paresis), encephalitis</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0559F53"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val="fr-FR"/>
              </w:rPr>
              <w:t>Guillain</w:t>
            </w:r>
            <w:r w:rsidRPr="00013385">
              <w:rPr>
                <w:spacing w:val="3"/>
                <w:sz w:val="20"/>
                <w:szCs w:val="20"/>
                <w:lang w:val="fr-FR"/>
              </w:rPr>
              <w:noBreakHyphen/>
              <w:t xml:space="preserve">Barré </w:t>
            </w:r>
            <w:r w:rsidRPr="00013385">
              <w:rPr>
                <w:spacing w:val="3"/>
                <w:sz w:val="20"/>
                <w:szCs w:val="20"/>
                <w:lang w:val="fr-FR" w:eastAsia="en-GB"/>
              </w:rPr>
              <w:t>syndrome</w:t>
            </w:r>
          </w:p>
        </w:tc>
      </w:tr>
      <w:tr w:rsidR="00013385" w:rsidRPr="00013385" w14:paraId="6956C079"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F39D96A"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Eye disorders</w:t>
            </w:r>
          </w:p>
        </w:tc>
      </w:tr>
      <w:tr w:rsidR="00013385" w:rsidRPr="00013385" w14:paraId="6D4CF274"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022E3A9" w14:textId="77777777" w:rsidR="00601B2E" w:rsidRPr="00013385" w:rsidRDefault="00601B2E">
            <w:pPr>
              <w:pStyle w:val="EMEABodyText"/>
              <w:widowControl w:val="0"/>
              <w:spacing w:line="276" w:lineRule="auto"/>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15848DFC"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Dry eye</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947A9E2"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dry eye, blurred vision</w:t>
            </w:r>
          </w:p>
        </w:tc>
      </w:tr>
      <w:tr w:rsidR="00013385" w:rsidRPr="00013385" w14:paraId="51974E1F"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BFE448D"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2498AB2B"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 xml:space="preserve">Blurred vision, </w:t>
            </w:r>
            <w:r w:rsidRPr="00013385">
              <w:rPr>
                <w:spacing w:val="3"/>
                <w:sz w:val="20"/>
                <w:szCs w:val="20"/>
                <w:lang w:eastAsia="en-GB"/>
              </w:rPr>
              <w:t>episcleritis</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EB5136"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uveitis</w:t>
            </w:r>
          </w:p>
        </w:tc>
      </w:tr>
      <w:tr w:rsidR="00601B2E" w14:paraId="00BEEB94"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49CDC5F" w14:textId="77777777" w:rsidR="00601B2E" w:rsidRDefault="00601B2E">
            <w:pPr>
              <w:pStyle w:val="EMEABodyText"/>
              <w:widowControl w:val="0"/>
              <w:spacing w:line="276" w:lineRule="auto"/>
              <w:jc w:val="left"/>
              <w:rPr>
                <w:spacing w:val="3"/>
                <w:sz w:val="20"/>
                <w:szCs w:val="20"/>
              </w:rPr>
            </w:pPr>
            <w:r>
              <w:rPr>
                <w:b/>
                <w:sz w:val="20"/>
                <w:szCs w:val="20"/>
              </w:rPr>
              <w:t>Cardiac disorders</w:t>
            </w:r>
          </w:p>
        </w:tc>
      </w:tr>
      <w:tr w:rsidR="00013385" w:rsidRPr="00013385" w14:paraId="212F7C37"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7602FAF"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01218C8"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tachycardia, atrial fibrillation, bradycardia</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14D652E"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tachycardia, myocarditis</w:t>
            </w:r>
          </w:p>
        </w:tc>
      </w:tr>
      <w:tr w:rsidR="00013385" w:rsidRPr="00013385" w14:paraId="33284B91"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5BD1DAD" w14:textId="77777777" w:rsidR="00601B2E" w:rsidRPr="00013385" w:rsidRDefault="00601B2E">
            <w:pPr>
              <w:pStyle w:val="EMEABodyText"/>
              <w:widowControl w:val="0"/>
              <w:spacing w:line="276" w:lineRule="auto"/>
              <w:jc w:val="left"/>
              <w:rPr>
                <w:b/>
                <w:spacing w:val="3"/>
                <w:sz w:val="20"/>
                <w:szCs w:val="20"/>
              </w:rPr>
            </w:pPr>
            <w:r w:rsidRPr="00013385">
              <w:rPr>
                <w:b/>
                <w:sz w:val="20"/>
                <w:szCs w:val="20"/>
              </w:rPr>
              <w:t>Vascular disorders</w:t>
            </w:r>
          </w:p>
        </w:tc>
      </w:tr>
      <w:tr w:rsidR="00013385" w:rsidRPr="00013385" w14:paraId="7DBEE829"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BE7CBB9"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tcPr>
          <w:p w14:paraId="767F4E12" w14:textId="77777777" w:rsidR="00601B2E" w:rsidRPr="00013385" w:rsidRDefault="00601B2E">
            <w:pPr>
              <w:pStyle w:val="EMEABodyText"/>
              <w:widowControl w:val="0"/>
              <w:spacing w:line="276" w:lineRule="auto"/>
              <w:jc w:val="left"/>
              <w:rPr>
                <w:spacing w:val="3"/>
                <w:sz w:val="20"/>
                <w:szCs w:val="20"/>
              </w:rPr>
            </w:pP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CE30EE4"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thrombosis, hypertension</w:t>
            </w:r>
          </w:p>
        </w:tc>
      </w:tr>
      <w:tr w:rsidR="00013385" w:rsidRPr="00013385" w14:paraId="6C7CDA99"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FDD7AF6"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EC2F1D5"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Hypertension, hypotension</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67C43046" w14:textId="77777777" w:rsidR="00601B2E" w:rsidRPr="00013385" w:rsidRDefault="00601B2E">
            <w:pPr>
              <w:pStyle w:val="EMEABodyText"/>
              <w:widowControl w:val="0"/>
              <w:spacing w:line="276" w:lineRule="auto"/>
              <w:jc w:val="left"/>
              <w:rPr>
                <w:spacing w:val="3"/>
                <w:sz w:val="20"/>
                <w:szCs w:val="20"/>
              </w:rPr>
            </w:pPr>
          </w:p>
        </w:tc>
      </w:tr>
      <w:tr w:rsidR="00013385" w:rsidRPr="00013385" w14:paraId="4B5CAAD7"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CDB1260"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 xml:space="preserve">Respiratory, </w:t>
            </w:r>
            <w:proofErr w:type="gramStart"/>
            <w:r w:rsidRPr="00013385">
              <w:rPr>
                <w:b/>
                <w:sz w:val="20"/>
                <w:szCs w:val="20"/>
              </w:rPr>
              <w:t>thoracic</w:t>
            </w:r>
            <w:proofErr w:type="gramEnd"/>
            <w:r w:rsidRPr="00013385">
              <w:rPr>
                <w:b/>
                <w:sz w:val="20"/>
                <w:szCs w:val="20"/>
              </w:rPr>
              <w:t xml:space="preserve"> and mediastinal disorders</w:t>
            </w:r>
          </w:p>
        </w:tc>
      </w:tr>
      <w:tr w:rsidR="00013385" w:rsidRPr="00013385" w14:paraId="33AD35D6"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D12DC43" w14:textId="77777777" w:rsidR="00601B2E" w:rsidRPr="00013385" w:rsidRDefault="00601B2E">
            <w:pPr>
              <w:pStyle w:val="EMEABodyText"/>
              <w:widowControl w:val="0"/>
              <w:spacing w:line="276" w:lineRule="auto"/>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1798CE3C"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Pneumonitis, dyspnoea, cough</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2C89BE" w14:textId="6A274A8F"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pneumonitis, dyspnoea, cough</w:t>
            </w:r>
          </w:p>
        </w:tc>
      </w:tr>
      <w:tr w:rsidR="00013385" w:rsidRPr="00013385" w14:paraId="72AF38B8"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6F7173B"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2042E6A9"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Pleural effusion</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4197AC06" w14:textId="77777777" w:rsidR="00601B2E" w:rsidRPr="00013385" w:rsidRDefault="00601B2E">
            <w:pPr>
              <w:pStyle w:val="EMEABodyText"/>
              <w:widowControl w:val="0"/>
              <w:spacing w:line="276" w:lineRule="auto"/>
              <w:jc w:val="left"/>
              <w:rPr>
                <w:spacing w:val="3"/>
                <w:sz w:val="20"/>
                <w:szCs w:val="20"/>
              </w:rPr>
            </w:pPr>
          </w:p>
        </w:tc>
      </w:tr>
      <w:tr w:rsidR="00013385" w:rsidRPr="00013385" w14:paraId="2D5B2AC3"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71FE32E"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Gastrointestinal disorders</w:t>
            </w:r>
          </w:p>
        </w:tc>
      </w:tr>
      <w:tr w:rsidR="00013385" w:rsidRPr="00013385" w14:paraId="4FFD9CAD"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D844685" w14:textId="77777777" w:rsidR="00601B2E" w:rsidRPr="00013385" w:rsidRDefault="00601B2E">
            <w:pPr>
              <w:pStyle w:val="EMEABodyText"/>
              <w:widowControl w:val="0"/>
              <w:spacing w:line="276" w:lineRule="auto"/>
              <w:rPr>
                <w:sz w:val="20"/>
                <w:szCs w:val="20"/>
              </w:rPr>
            </w:pPr>
            <w:r w:rsidRPr="00013385">
              <w:rPr>
                <w:sz w:val="20"/>
                <w:szCs w:val="20"/>
              </w:rPr>
              <w:lastRenderedPageBreak/>
              <w:t>Very 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76922153"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Nausea, diarrhoea, vomiting</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F155227"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nausea, diarrhoea, vomiting, stomatitis</w:t>
            </w:r>
          </w:p>
        </w:tc>
      </w:tr>
      <w:tr w:rsidR="00013385" w:rsidRPr="00013385" w14:paraId="665A2736"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707203" w14:textId="77777777" w:rsidR="00601B2E" w:rsidRPr="00013385" w:rsidRDefault="00601B2E">
            <w:pPr>
              <w:pStyle w:val="EMEABodyText"/>
              <w:widowControl w:val="0"/>
              <w:spacing w:line="276" w:lineRule="auto"/>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27D2BCC6"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Constipation, stomatitis, abdominal pain, colitis, dry mouth, pancreatitis</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AA0D00B"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constipation, abdominal pain, colitis, dry mouth</w:t>
            </w:r>
          </w:p>
        </w:tc>
      </w:tr>
      <w:tr w:rsidR="00013385" w:rsidRPr="00013385" w14:paraId="7600D188"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B9F2E11"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tcPr>
          <w:p w14:paraId="14B707CA" w14:textId="77777777" w:rsidR="00601B2E" w:rsidRPr="00013385" w:rsidRDefault="00601B2E">
            <w:pPr>
              <w:pStyle w:val="EMEABodyText"/>
              <w:widowControl w:val="0"/>
              <w:spacing w:line="276" w:lineRule="auto"/>
              <w:jc w:val="left"/>
              <w:rPr>
                <w:spacing w:val="3"/>
                <w:sz w:val="20"/>
                <w:szCs w:val="20"/>
              </w:rPr>
            </w:pP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CB27A0B"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pancreatitis</w:t>
            </w:r>
          </w:p>
        </w:tc>
      </w:tr>
      <w:tr w:rsidR="00601B2E" w14:paraId="1AF4A47D"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87350EF" w14:textId="77777777" w:rsidR="00601B2E" w:rsidRDefault="00601B2E">
            <w:pPr>
              <w:pStyle w:val="EMEABodyText"/>
              <w:widowControl w:val="0"/>
              <w:spacing w:line="276" w:lineRule="auto"/>
              <w:rPr>
                <w:spacing w:val="3"/>
                <w:sz w:val="20"/>
                <w:szCs w:val="20"/>
              </w:rPr>
            </w:pPr>
            <w:r>
              <w:rPr>
                <w:b/>
                <w:sz w:val="20"/>
                <w:szCs w:val="20"/>
              </w:rPr>
              <w:t>Hepatobiliary disorders</w:t>
            </w:r>
          </w:p>
        </w:tc>
      </w:tr>
      <w:tr w:rsidR="00013385" w:rsidRPr="00013385" w14:paraId="09821445"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65703B6" w14:textId="77777777" w:rsidR="00601B2E" w:rsidRPr="00013385" w:rsidRDefault="00601B2E">
            <w:pPr>
              <w:pStyle w:val="EMEABodyText"/>
              <w:widowControl w:val="0"/>
              <w:spacing w:line="276" w:lineRule="auto"/>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43362EB7" w14:textId="77777777" w:rsidR="00601B2E" w:rsidRPr="00013385" w:rsidRDefault="00601B2E">
            <w:pPr>
              <w:pStyle w:val="EMEABodyText"/>
              <w:widowControl w:val="0"/>
              <w:spacing w:line="276" w:lineRule="auto"/>
              <w:rPr>
                <w:spacing w:val="3"/>
                <w:sz w:val="20"/>
                <w:szCs w:val="20"/>
              </w:rPr>
            </w:pPr>
            <w:proofErr w:type="spellStart"/>
            <w:r w:rsidRPr="00013385">
              <w:rPr>
                <w:spacing w:val="3"/>
                <w:sz w:val="20"/>
                <w:szCs w:val="20"/>
              </w:rPr>
              <w:t>Hepatitis</w:t>
            </w:r>
            <w:r w:rsidRPr="00013385">
              <w:rPr>
                <w:rStyle w:val="BMSSuperscript"/>
                <w:sz w:val="20"/>
                <w:szCs w:val="20"/>
              </w:rPr>
              <w:t>a</w:t>
            </w:r>
            <w:proofErr w:type="spellEnd"/>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10AAF4E8" w14:textId="77777777" w:rsidR="00601B2E" w:rsidRPr="00013385" w:rsidRDefault="00601B2E">
            <w:pPr>
              <w:pStyle w:val="EMEABodyText"/>
              <w:widowControl w:val="0"/>
              <w:spacing w:line="276" w:lineRule="auto"/>
              <w:rPr>
                <w:spacing w:val="3"/>
                <w:sz w:val="20"/>
                <w:szCs w:val="20"/>
              </w:rPr>
            </w:pPr>
          </w:p>
        </w:tc>
      </w:tr>
      <w:tr w:rsidR="00013385" w:rsidRPr="00013385" w14:paraId="2F23E52F"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504014"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tcPr>
          <w:p w14:paraId="47B73521" w14:textId="77777777" w:rsidR="00601B2E" w:rsidRPr="00013385" w:rsidRDefault="00601B2E">
            <w:pPr>
              <w:pStyle w:val="EMEABodyText"/>
              <w:widowControl w:val="0"/>
              <w:spacing w:line="276" w:lineRule="auto"/>
              <w:rPr>
                <w:spacing w:val="3"/>
                <w:sz w:val="20"/>
                <w:szCs w:val="20"/>
              </w:rPr>
            </w:pP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A7E021C" w14:textId="77777777" w:rsidR="00601B2E" w:rsidRPr="00013385" w:rsidRDefault="00601B2E">
            <w:pPr>
              <w:pStyle w:val="EMEABodyText"/>
              <w:widowControl w:val="0"/>
              <w:spacing w:line="276" w:lineRule="auto"/>
              <w:rPr>
                <w:spacing w:val="3"/>
                <w:sz w:val="20"/>
                <w:szCs w:val="20"/>
              </w:rPr>
            </w:pPr>
            <w:r w:rsidRPr="00013385">
              <w:rPr>
                <w:spacing w:val="3"/>
                <w:sz w:val="20"/>
                <w:szCs w:val="20"/>
                <w:lang w:eastAsia="en-GB"/>
              </w:rPr>
              <w:t>hepatitis</w:t>
            </w:r>
          </w:p>
        </w:tc>
      </w:tr>
      <w:tr w:rsidR="00013385" w:rsidRPr="00013385" w14:paraId="3FC44EBF"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F1BFCF7"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Skin and subcutaneous tissue disorders</w:t>
            </w:r>
          </w:p>
        </w:tc>
      </w:tr>
      <w:tr w:rsidR="00013385" w:rsidRPr="00013385" w14:paraId="1C7B0ECC"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0DC602" w14:textId="77777777" w:rsidR="00601B2E" w:rsidRPr="00013385" w:rsidRDefault="00601B2E">
            <w:pPr>
              <w:pStyle w:val="EMEABodyText"/>
              <w:widowControl w:val="0"/>
              <w:spacing w:line="276" w:lineRule="auto"/>
              <w:jc w:val="left"/>
              <w:rPr>
                <w:sz w:val="20"/>
                <w:szCs w:val="20"/>
              </w:rPr>
            </w:pPr>
            <w:r w:rsidRPr="00013385">
              <w:rPr>
                <w:sz w:val="20"/>
                <w:szCs w:val="20"/>
              </w:rPr>
              <w:t>Very 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507225A6" w14:textId="77777777" w:rsidR="00601B2E" w:rsidRPr="00013385" w:rsidRDefault="00601B2E">
            <w:pPr>
              <w:pStyle w:val="EMEABodyText"/>
              <w:widowControl w:val="0"/>
              <w:spacing w:line="276" w:lineRule="auto"/>
              <w:jc w:val="left"/>
              <w:rPr>
                <w:spacing w:val="3"/>
                <w:sz w:val="20"/>
                <w:szCs w:val="20"/>
              </w:rPr>
            </w:pPr>
            <w:proofErr w:type="spellStart"/>
            <w:r w:rsidRPr="00013385">
              <w:rPr>
                <w:spacing w:val="3"/>
                <w:sz w:val="20"/>
                <w:szCs w:val="20"/>
              </w:rPr>
              <w:t>Rash</w:t>
            </w:r>
            <w:r w:rsidRPr="00013385">
              <w:rPr>
                <w:rStyle w:val="BMSSuperscript"/>
                <w:sz w:val="20"/>
                <w:szCs w:val="20"/>
              </w:rPr>
              <w:t>b</w:t>
            </w:r>
            <w:proofErr w:type="spellEnd"/>
            <w:r w:rsidRPr="00013385">
              <w:rPr>
                <w:spacing w:val="3"/>
                <w:sz w:val="20"/>
                <w:szCs w:val="20"/>
              </w:rPr>
              <w:t>, pruritus</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61B32DC" w14:textId="77777777" w:rsidR="00601B2E" w:rsidRPr="00013385" w:rsidRDefault="00601B2E">
            <w:pPr>
              <w:pStyle w:val="EMEABodyText"/>
              <w:widowControl w:val="0"/>
              <w:spacing w:line="276" w:lineRule="auto"/>
              <w:jc w:val="left"/>
              <w:rPr>
                <w:spacing w:val="3"/>
                <w:sz w:val="20"/>
                <w:szCs w:val="20"/>
              </w:rPr>
            </w:pPr>
            <w:proofErr w:type="spellStart"/>
            <w:r w:rsidRPr="00013385">
              <w:rPr>
                <w:spacing w:val="3"/>
                <w:sz w:val="20"/>
                <w:szCs w:val="20"/>
                <w:lang w:eastAsia="en-GB"/>
              </w:rPr>
              <w:t>rash</w:t>
            </w:r>
            <w:r w:rsidRPr="00013385">
              <w:rPr>
                <w:spacing w:val="3"/>
                <w:sz w:val="20"/>
                <w:szCs w:val="20"/>
                <w:vertAlign w:val="superscript"/>
                <w:lang w:eastAsia="en-GB"/>
              </w:rPr>
              <w:t>a</w:t>
            </w:r>
            <w:proofErr w:type="spellEnd"/>
            <w:r w:rsidRPr="00013385">
              <w:rPr>
                <w:spacing w:val="3"/>
                <w:sz w:val="20"/>
                <w:szCs w:val="20"/>
                <w:lang w:eastAsia="en-GB"/>
              </w:rPr>
              <w:t xml:space="preserve">, palmar-plantar </w:t>
            </w:r>
            <w:proofErr w:type="spellStart"/>
            <w:r w:rsidRPr="00013385">
              <w:rPr>
                <w:spacing w:val="3"/>
                <w:sz w:val="20"/>
                <w:szCs w:val="20"/>
                <w:lang w:eastAsia="en-GB"/>
              </w:rPr>
              <w:t>erythrodysaesthaesia</w:t>
            </w:r>
            <w:proofErr w:type="spellEnd"/>
            <w:r w:rsidRPr="00013385">
              <w:rPr>
                <w:spacing w:val="3"/>
                <w:sz w:val="20"/>
                <w:szCs w:val="20"/>
                <w:lang w:eastAsia="en-GB"/>
              </w:rPr>
              <w:t xml:space="preserve"> syndrome</w:t>
            </w:r>
          </w:p>
        </w:tc>
      </w:tr>
      <w:tr w:rsidR="00013385" w:rsidRPr="00013385" w14:paraId="117CFDA0"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7F358AA" w14:textId="77777777" w:rsidR="00601B2E" w:rsidRPr="00013385" w:rsidRDefault="00601B2E">
            <w:pPr>
              <w:pStyle w:val="EMEABodyText"/>
              <w:widowControl w:val="0"/>
              <w:spacing w:line="276" w:lineRule="auto"/>
              <w:jc w:val="left"/>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D9D4036"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Alopecia, dry skin, erythema, urticaria</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4B511E9"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pruritus, skin hyperpigmentation, alopecia, dry skin, erythema</w:t>
            </w:r>
          </w:p>
        </w:tc>
      </w:tr>
      <w:tr w:rsidR="00013385" w:rsidRPr="00013385" w14:paraId="6BC6B9B6"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1A9EC6" w14:textId="77777777" w:rsidR="00601B2E" w:rsidRPr="00013385" w:rsidRDefault="00601B2E">
            <w:pPr>
              <w:pStyle w:val="EMEABodyText"/>
              <w:widowControl w:val="0"/>
              <w:spacing w:line="276" w:lineRule="auto"/>
              <w:jc w:val="left"/>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2F49B586"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 xml:space="preserve">Psoriasis, Stevens-Johnson syndrome, </w:t>
            </w:r>
            <w:proofErr w:type="spellStart"/>
            <w:r w:rsidRPr="00013385">
              <w:rPr>
                <w:spacing w:val="3"/>
                <w:sz w:val="20"/>
                <w:szCs w:val="20"/>
              </w:rPr>
              <w:t>vitligo</w:t>
            </w:r>
            <w:proofErr w:type="spellEnd"/>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39C593E0" w14:textId="77777777" w:rsidR="00601B2E" w:rsidRPr="00013385" w:rsidRDefault="00601B2E">
            <w:pPr>
              <w:pStyle w:val="EMEABodyText"/>
              <w:widowControl w:val="0"/>
              <w:spacing w:line="276" w:lineRule="auto"/>
              <w:jc w:val="left"/>
              <w:rPr>
                <w:spacing w:val="3"/>
                <w:sz w:val="20"/>
                <w:szCs w:val="20"/>
              </w:rPr>
            </w:pPr>
          </w:p>
        </w:tc>
      </w:tr>
      <w:tr w:rsidR="00013385" w:rsidRPr="00013385" w14:paraId="4C39F2E3"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1CF63F1"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Musculoskeletal and connective tissue disorders</w:t>
            </w:r>
          </w:p>
        </w:tc>
      </w:tr>
      <w:tr w:rsidR="00013385" w:rsidRPr="00013385" w14:paraId="16BCA47B"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27BC3D" w14:textId="77777777" w:rsidR="00601B2E" w:rsidRPr="00013385" w:rsidRDefault="00601B2E">
            <w:pPr>
              <w:pStyle w:val="EMEABodyText"/>
              <w:widowControl w:val="0"/>
              <w:spacing w:line="276" w:lineRule="auto"/>
              <w:jc w:val="left"/>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1D6D5ED5"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 xml:space="preserve">Musculoskeletal </w:t>
            </w:r>
            <w:proofErr w:type="spellStart"/>
            <w:r w:rsidRPr="00013385">
              <w:rPr>
                <w:spacing w:val="3"/>
                <w:sz w:val="20"/>
                <w:szCs w:val="20"/>
              </w:rPr>
              <w:t>pain</w:t>
            </w:r>
            <w:r w:rsidRPr="00013385">
              <w:rPr>
                <w:rStyle w:val="BMSSuperscript"/>
                <w:sz w:val="20"/>
                <w:szCs w:val="20"/>
              </w:rPr>
              <w:t>c</w:t>
            </w:r>
            <w:proofErr w:type="spellEnd"/>
            <w:r w:rsidRPr="00013385">
              <w:rPr>
                <w:spacing w:val="3"/>
                <w:sz w:val="20"/>
                <w:szCs w:val="20"/>
              </w:rPr>
              <w:t>, arthralgia, arthritis</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7DBCFB9"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 xml:space="preserve">musculoskeletal </w:t>
            </w:r>
            <w:proofErr w:type="spellStart"/>
            <w:r w:rsidRPr="00013385">
              <w:rPr>
                <w:spacing w:val="3"/>
                <w:sz w:val="20"/>
                <w:szCs w:val="20"/>
                <w:lang w:eastAsia="en-GB"/>
              </w:rPr>
              <w:t>pain</w:t>
            </w:r>
            <w:r w:rsidRPr="00013385">
              <w:rPr>
                <w:spacing w:val="3"/>
                <w:sz w:val="20"/>
                <w:szCs w:val="20"/>
                <w:vertAlign w:val="superscript"/>
                <w:lang w:eastAsia="en-GB"/>
              </w:rPr>
              <w:t>b</w:t>
            </w:r>
            <w:proofErr w:type="spellEnd"/>
            <w:r w:rsidRPr="00013385">
              <w:rPr>
                <w:spacing w:val="3"/>
                <w:sz w:val="20"/>
                <w:szCs w:val="20"/>
                <w:lang w:eastAsia="en-GB"/>
              </w:rPr>
              <w:t>, arthralgia, muscular weakness</w:t>
            </w:r>
          </w:p>
        </w:tc>
      </w:tr>
      <w:tr w:rsidR="00013385" w:rsidRPr="00013385" w14:paraId="7227ED2F"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DFEC5F8" w14:textId="77777777" w:rsidR="00601B2E" w:rsidRPr="00013385" w:rsidRDefault="00601B2E">
            <w:pPr>
              <w:pStyle w:val="EMEABodyText"/>
              <w:widowControl w:val="0"/>
              <w:spacing w:line="276" w:lineRule="auto"/>
              <w:jc w:val="left"/>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11FD9948"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Muscular weakness, muscle spasms, polymyalgia rheumatica</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48EE1EFF" w14:textId="77777777" w:rsidR="00601B2E" w:rsidRPr="00013385" w:rsidRDefault="00601B2E">
            <w:pPr>
              <w:pStyle w:val="EMEABodyText"/>
              <w:widowControl w:val="0"/>
              <w:spacing w:line="276" w:lineRule="auto"/>
              <w:jc w:val="left"/>
              <w:rPr>
                <w:spacing w:val="3"/>
                <w:sz w:val="20"/>
                <w:szCs w:val="20"/>
              </w:rPr>
            </w:pPr>
          </w:p>
        </w:tc>
      </w:tr>
      <w:tr w:rsidR="00013385" w:rsidRPr="00013385" w14:paraId="5517DA5F"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0C30808"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Renal and urinary disorders</w:t>
            </w:r>
          </w:p>
        </w:tc>
      </w:tr>
      <w:tr w:rsidR="00013385" w:rsidRPr="00013385" w14:paraId="66A91F04"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214296" w14:textId="77777777" w:rsidR="00601B2E" w:rsidRPr="00013385" w:rsidRDefault="00601B2E">
            <w:pPr>
              <w:pStyle w:val="EMEABodyText"/>
              <w:widowControl w:val="0"/>
              <w:spacing w:line="276" w:lineRule="auto"/>
              <w:jc w:val="left"/>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A042BCB"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Renal failure (including acute kidney injury)</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5D10C02B" w14:textId="77777777" w:rsidR="00601B2E" w:rsidRPr="00013385" w:rsidRDefault="00601B2E">
            <w:pPr>
              <w:pStyle w:val="EMEABodyText"/>
              <w:widowControl w:val="0"/>
              <w:spacing w:line="276" w:lineRule="auto"/>
              <w:jc w:val="left"/>
              <w:rPr>
                <w:spacing w:val="3"/>
                <w:sz w:val="20"/>
                <w:szCs w:val="20"/>
              </w:rPr>
            </w:pPr>
          </w:p>
        </w:tc>
      </w:tr>
      <w:tr w:rsidR="00013385" w:rsidRPr="00013385" w14:paraId="6FAEC2D7"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117BDCA" w14:textId="77777777" w:rsidR="00601B2E" w:rsidRPr="00013385" w:rsidRDefault="00601B2E">
            <w:pPr>
              <w:pStyle w:val="EMEABodyText"/>
              <w:widowControl w:val="0"/>
              <w:spacing w:line="276" w:lineRule="auto"/>
              <w:jc w:val="left"/>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6D89FFD"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Nephritis</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7E69D4"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renal failure, nephritis</w:t>
            </w:r>
          </w:p>
        </w:tc>
      </w:tr>
      <w:tr w:rsidR="00013385" w:rsidRPr="00013385" w14:paraId="2351FD84"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E75ABF1" w14:textId="77777777" w:rsidR="00601B2E" w:rsidRPr="00013385" w:rsidRDefault="00601B2E">
            <w:pPr>
              <w:pStyle w:val="EMEABodyText"/>
              <w:widowControl w:val="0"/>
              <w:spacing w:line="276" w:lineRule="auto"/>
              <w:jc w:val="left"/>
              <w:rPr>
                <w:spacing w:val="3"/>
                <w:sz w:val="20"/>
                <w:szCs w:val="20"/>
              </w:rPr>
            </w:pPr>
            <w:r w:rsidRPr="00013385">
              <w:rPr>
                <w:b/>
                <w:sz w:val="20"/>
                <w:szCs w:val="20"/>
              </w:rPr>
              <w:t>General disorders and administration site conditions</w:t>
            </w:r>
          </w:p>
        </w:tc>
      </w:tr>
      <w:tr w:rsidR="00013385" w:rsidRPr="00013385" w14:paraId="434383D5"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B7776F0" w14:textId="77777777" w:rsidR="00601B2E" w:rsidRPr="00013385" w:rsidRDefault="00601B2E">
            <w:pPr>
              <w:pStyle w:val="EMEABodyText"/>
              <w:widowControl w:val="0"/>
              <w:spacing w:line="276" w:lineRule="auto"/>
              <w:jc w:val="left"/>
              <w:rPr>
                <w:sz w:val="20"/>
                <w:szCs w:val="20"/>
              </w:rPr>
            </w:pPr>
            <w:r w:rsidRPr="00013385">
              <w:rPr>
                <w:sz w:val="20"/>
                <w:szCs w:val="20"/>
              </w:rPr>
              <w:t>Very 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511AA1B0"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Fatigue</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B9C83D"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fatigue</w:t>
            </w:r>
          </w:p>
        </w:tc>
      </w:tr>
      <w:tr w:rsidR="00013385" w:rsidRPr="00013385" w14:paraId="33D93470"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0255AA6" w14:textId="77777777" w:rsidR="00601B2E" w:rsidRPr="00013385" w:rsidRDefault="00601B2E">
            <w:pPr>
              <w:pStyle w:val="EMEABodyText"/>
              <w:widowControl w:val="0"/>
              <w:spacing w:line="276" w:lineRule="auto"/>
              <w:jc w:val="left"/>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41344BC"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rPr>
              <w:t>Pyrexia, oedema (including peripheral oedema)</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2409D23"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pyrexia, oedema (including peripheral oedema)</w:t>
            </w:r>
          </w:p>
        </w:tc>
      </w:tr>
      <w:tr w:rsidR="00601B2E" w14:paraId="237926D2"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BD75BE" w14:textId="77777777" w:rsidR="00601B2E" w:rsidRDefault="00601B2E">
            <w:pPr>
              <w:pStyle w:val="EMEABodyText"/>
              <w:widowControl w:val="0"/>
              <w:spacing w:line="276" w:lineRule="auto"/>
              <w:jc w:val="left"/>
              <w:rPr>
                <w:sz w:val="20"/>
                <w:szCs w:val="20"/>
              </w:rPr>
            </w:pPr>
            <w:r>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355AD7AF" w14:textId="77777777" w:rsidR="00601B2E" w:rsidRDefault="00601B2E">
            <w:pPr>
              <w:pStyle w:val="EMEABodyText"/>
              <w:widowControl w:val="0"/>
              <w:spacing w:line="276" w:lineRule="auto"/>
              <w:jc w:val="left"/>
              <w:rPr>
                <w:spacing w:val="3"/>
                <w:sz w:val="20"/>
                <w:szCs w:val="20"/>
              </w:rPr>
            </w:pPr>
            <w:r>
              <w:rPr>
                <w:spacing w:val="3"/>
                <w:sz w:val="20"/>
                <w:szCs w:val="20"/>
              </w:rPr>
              <w:t>Chills, chest pain</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7911305C" w14:textId="77777777" w:rsidR="00601B2E" w:rsidRDefault="00601B2E">
            <w:pPr>
              <w:pStyle w:val="EMEABodyText"/>
              <w:widowControl w:val="0"/>
              <w:spacing w:line="276" w:lineRule="auto"/>
              <w:jc w:val="left"/>
              <w:rPr>
                <w:spacing w:val="3"/>
                <w:sz w:val="20"/>
                <w:szCs w:val="20"/>
              </w:rPr>
            </w:pPr>
          </w:p>
        </w:tc>
      </w:tr>
      <w:tr w:rsidR="00601B2E" w14:paraId="2EE418F2" w14:textId="77777777" w:rsidTr="00601B2E">
        <w:tblPrEx>
          <w:tblLook w:val="04A0" w:firstRow="1" w:lastRow="0" w:firstColumn="1" w:lastColumn="0" w:noHBand="0" w:noVBand="1"/>
        </w:tblPrEx>
        <w:trPr>
          <w:trHeight w:val="269"/>
          <w:tblHeader/>
        </w:trPr>
        <w:tc>
          <w:tcPr>
            <w:tcW w:w="1009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9D30141" w14:textId="77777777" w:rsidR="00601B2E" w:rsidRDefault="00601B2E">
            <w:pPr>
              <w:pStyle w:val="EMEABodyText"/>
              <w:widowControl w:val="0"/>
              <w:spacing w:line="276" w:lineRule="auto"/>
              <w:rPr>
                <w:b/>
                <w:spacing w:val="3"/>
                <w:sz w:val="20"/>
                <w:szCs w:val="20"/>
              </w:rPr>
            </w:pPr>
            <w:proofErr w:type="spellStart"/>
            <w:r>
              <w:rPr>
                <w:b/>
                <w:sz w:val="20"/>
                <w:szCs w:val="20"/>
              </w:rPr>
              <w:t>Investigations</w:t>
            </w:r>
            <w:r>
              <w:rPr>
                <w:rStyle w:val="BMSSuperscript"/>
                <w:sz w:val="20"/>
                <w:szCs w:val="20"/>
              </w:rPr>
              <w:t>d</w:t>
            </w:r>
            <w:proofErr w:type="spellEnd"/>
          </w:p>
        </w:tc>
      </w:tr>
      <w:tr w:rsidR="00013385" w:rsidRPr="00013385" w14:paraId="6AE1A23F"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9DB8FA" w14:textId="77777777" w:rsidR="00601B2E" w:rsidRPr="00013385" w:rsidRDefault="00601B2E">
            <w:pPr>
              <w:pStyle w:val="EMEABodyText"/>
              <w:widowControl w:val="0"/>
              <w:spacing w:line="276" w:lineRule="auto"/>
              <w:rPr>
                <w:sz w:val="20"/>
                <w:szCs w:val="20"/>
              </w:rPr>
            </w:pPr>
            <w:r w:rsidRPr="00013385">
              <w:rPr>
                <w:sz w:val="20"/>
                <w:szCs w:val="20"/>
              </w:rPr>
              <w:t>Very 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60CE5072" w14:textId="77777777" w:rsidR="00601B2E" w:rsidRPr="00013385" w:rsidRDefault="00601B2E">
            <w:pPr>
              <w:pStyle w:val="EMEABodyText"/>
              <w:widowControl w:val="0"/>
              <w:spacing w:line="276" w:lineRule="auto"/>
              <w:jc w:val="left"/>
              <w:rPr>
                <w:spacing w:val="3"/>
                <w:sz w:val="20"/>
                <w:szCs w:val="20"/>
              </w:rPr>
            </w:pPr>
            <w:proofErr w:type="spellStart"/>
            <w:proofErr w:type="gramStart"/>
            <w:r w:rsidRPr="00013385">
              <w:rPr>
                <w:spacing w:val="3"/>
                <w:sz w:val="20"/>
                <w:szCs w:val="20"/>
                <w:lang w:eastAsia="en-GB"/>
              </w:rPr>
              <w:t>anaemia</w:t>
            </w:r>
            <w:r w:rsidRPr="00013385">
              <w:rPr>
                <w:sz w:val="20"/>
                <w:szCs w:val="20"/>
                <w:vertAlign w:val="superscript"/>
                <w:lang w:eastAsia="en-GB"/>
              </w:rPr>
              <w:t>d,e</w:t>
            </w:r>
            <w:proofErr w:type="spellEnd"/>
            <w:proofErr w:type="gramEnd"/>
            <w:r w:rsidRPr="00013385">
              <w:rPr>
                <w:spacing w:val="3"/>
                <w:sz w:val="20"/>
                <w:szCs w:val="20"/>
                <w:lang w:eastAsia="en-GB"/>
              </w:rPr>
              <w:t xml:space="preserve">, </w:t>
            </w:r>
            <w:proofErr w:type="spellStart"/>
            <w:r w:rsidRPr="00013385">
              <w:rPr>
                <w:spacing w:val="3"/>
                <w:sz w:val="20"/>
                <w:szCs w:val="20"/>
                <w:lang w:eastAsia="en-GB"/>
              </w:rPr>
              <w:t>thrombocytopaenia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leucopoenia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lymphopaenia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neutropaenia</w:t>
            </w:r>
            <w:r w:rsidRPr="00013385">
              <w:rPr>
                <w:sz w:val="20"/>
                <w:szCs w:val="20"/>
                <w:vertAlign w:val="superscript"/>
                <w:lang w:eastAsia="en-GB"/>
              </w:rPr>
              <w:t>d</w:t>
            </w:r>
            <w:proofErr w:type="spellEnd"/>
            <w:r w:rsidRPr="00013385">
              <w:rPr>
                <w:spacing w:val="3"/>
                <w:sz w:val="20"/>
                <w:szCs w:val="20"/>
                <w:lang w:eastAsia="en-GB"/>
              </w:rPr>
              <w:t xml:space="preserve">, increased alkaline </w:t>
            </w:r>
            <w:proofErr w:type="spellStart"/>
            <w:r w:rsidRPr="00013385">
              <w:rPr>
                <w:spacing w:val="3"/>
                <w:sz w:val="20"/>
                <w:szCs w:val="20"/>
                <w:lang w:eastAsia="en-GB"/>
              </w:rPr>
              <w:t>phophatases</w:t>
            </w:r>
            <w:r w:rsidRPr="00013385">
              <w:rPr>
                <w:sz w:val="20"/>
                <w:szCs w:val="20"/>
                <w:vertAlign w:val="superscript"/>
                <w:lang w:eastAsia="en-GB"/>
              </w:rPr>
              <w:t>d</w:t>
            </w:r>
            <w:proofErr w:type="spellEnd"/>
            <w:r w:rsidRPr="00013385">
              <w:rPr>
                <w:spacing w:val="3"/>
                <w:sz w:val="20"/>
                <w:szCs w:val="20"/>
                <w:lang w:eastAsia="en-GB"/>
              </w:rPr>
              <w:t xml:space="preserve">, increased </w:t>
            </w:r>
            <w:proofErr w:type="spellStart"/>
            <w:r w:rsidRPr="00013385">
              <w:rPr>
                <w:spacing w:val="3"/>
                <w:sz w:val="20"/>
                <w:szCs w:val="20"/>
                <w:lang w:eastAsia="en-GB"/>
              </w:rPr>
              <w:t>transaminases</w:t>
            </w:r>
            <w:r w:rsidRPr="00013385">
              <w:rPr>
                <w:sz w:val="20"/>
                <w:szCs w:val="20"/>
                <w:vertAlign w:val="superscript"/>
                <w:lang w:eastAsia="en-GB"/>
              </w:rPr>
              <w:t>d</w:t>
            </w:r>
            <w:proofErr w:type="spellEnd"/>
            <w:r w:rsidRPr="00013385">
              <w:rPr>
                <w:spacing w:val="3"/>
                <w:sz w:val="20"/>
                <w:szCs w:val="20"/>
                <w:lang w:eastAsia="en-GB"/>
              </w:rPr>
              <w:t xml:space="preserve">, increased </w:t>
            </w:r>
            <w:proofErr w:type="spellStart"/>
            <w:r w:rsidRPr="00013385">
              <w:rPr>
                <w:spacing w:val="3"/>
                <w:sz w:val="20"/>
                <w:szCs w:val="20"/>
                <w:lang w:eastAsia="en-GB"/>
              </w:rPr>
              <w:t>creatinine</w:t>
            </w:r>
            <w:r w:rsidRPr="00013385">
              <w:rPr>
                <w:sz w:val="20"/>
                <w:szCs w:val="20"/>
                <w:vertAlign w:val="superscript"/>
                <w:lang w:eastAsia="en-GB"/>
              </w:rPr>
              <w:t>d</w:t>
            </w:r>
            <w:proofErr w:type="spellEnd"/>
            <w:r w:rsidRPr="00013385">
              <w:rPr>
                <w:spacing w:val="3"/>
                <w:sz w:val="20"/>
                <w:szCs w:val="20"/>
                <w:lang w:eastAsia="en-GB"/>
              </w:rPr>
              <w:t xml:space="preserve">, increased </w:t>
            </w:r>
            <w:proofErr w:type="spellStart"/>
            <w:r w:rsidRPr="00013385">
              <w:rPr>
                <w:spacing w:val="3"/>
                <w:sz w:val="20"/>
                <w:szCs w:val="20"/>
                <w:lang w:eastAsia="en-GB"/>
              </w:rPr>
              <w:t>amylase</w:t>
            </w:r>
            <w:r w:rsidRPr="00013385">
              <w:rPr>
                <w:sz w:val="20"/>
                <w:szCs w:val="20"/>
                <w:vertAlign w:val="superscript"/>
                <w:lang w:eastAsia="en-GB"/>
              </w:rPr>
              <w:t>d</w:t>
            </w:r>
            <w:proofErr w:type="spellEnd"/>
            <w:r w:rsidRPr="00013385">
              <w:rPr>
                <w:spacing w:val="3"/>
                <w:sz w:val="20"/>
                <w:szCs w:val="20"/>
                <w:lang w:eastAsia="en-GB"/>
              </w:rPr>
              <w:t xml:space="preserve">, increased </w:t>
            </w:r>
            <w:proofErr w:type="spellStart"/>
            <w:r w:rsidRPr="00013385">
              <w:rPr>
                <w:spacing w:val="3"/>
                <w:sz w:val="20"/>
                <w:szCs w:val="20"/>
                <w:lang w:eastAsia="en-GB"/>
              </w:rPr>
              <w:t>lipase</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hypokalaemia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hypomagnesaemia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hyponatraemia</w:t>
            </w:r>
            <w:r w:rsidRPr="00013385">
              <w:rPr>
                <w:sz w:val="20"/>
                <w:szCs w:val="20"/>
                <w:vertAlign w:val="superscript"/>
                <w:lang w:eastAsia="en-GB"/>
              </w:rPr>
              <w:t>d</w:t>
            </w:r>
            <w:proofErr w:type="spellEnd"/>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5F1088B" w14:textId="77777777" w:rsidR="00601B2E" w:rsidRPr="00013385" w:rsidRDefault="00601B2E">
            <w:pPr>
              <w:pStyle w:val="EMEABodyText"/>
              <w:widowControl w:val="0"/>
              <w:spacing w:line="276" w:lineRule="auto"/>
              <w:jc w:val="left"/>
              <w:rPr>
                <w:spacing w:val="3"/>
                <w:sz w:val="20"/>
                <w:szCs w:val="20"/>
                <w:lang w:eastAsia="en-GB"/>
              </w:rPr>
            </w:pPr>
            <w:proofErr w:type="spellStart"/>
            <w:proofErr w:type="gramStart"/>
            <w:r w:rsidRPr="00013385">
              <w:rPr>
                <w:spacing w:val="3"/>
                <w:sz w:val="20"/>
                <w:szCs w:val="20"/>
                <w:lang w:eastAsia="en-GB"/>
              </w:rPr>
              <w:t>anaemia</w:t>
            </w:r>
            <w:r w:rsidRPr="00013385">
              <w:rPr>
                <w:spacing w:val="3"/>
                <w:sz w:val="20"/>
                <w:szCs w:val="20"/>
                <w:vertAlign w:val="superscript"/>
                <w:lang w:eastAsia="en-GB"/>
              </w:rPr>
              <w:t>d,e</w:t>
            </w:r>
            <w:proofErr w:type="spellEnd"/>
            <w:proofErr w:type="gramEnd"/>
            <w:r w:rsidRPr="00013385">
              <w:rPr>
                <w:spacing w:val="3"/>
                <w:sz w:val="20"/>
                <w:szCs w:val="20"/>
                <w:lang w:eastAsia="en-GB"/>
              </w:rPr>
              <w:t xml:space="preserve">, </w:t>
            </w:r>
            <w:proofErr w:type="spellStart"/>
            <w:r w:rsidRPr="00013385">
              <w:rPr>
                <w:spacing w:val="3"/>
                <w:sz w:val="20"/>
                <w:szCs w:val="20"/>
                <w:lang w:eastAsia="en-GB"/>
              </w:rPr>
              <w:t>thrombocytopaenia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leucopoenia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lymphopaenia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neutropaenia</w:t>
            </w:r>
            <w:r w:rsidRPr="00013385">
              <w:rPr>
                <w:sz w:val="20"/>
                <w:szCs w:val="20"/>
                <w:vertAlign w:val="superscript"/>
                <w:lang w:eastAsia="en-GB"/>
              </w:rPr>
              <w:t>d</w:t>
            </w:r>
            <w:proofErr w:type="spellEnd"/>
            <w:r w:rsidRPr="00013385">
              <w:rPr>
                <w:spacing w:val="3"/>
                <w:sz w:val="20"/>
                <w:szCs w:val="20"/>
                <w:lang w:eastAsia="en-GB"/>
              </w:rPr>
              <w:t xml:space="preserve">, increased </w:t>
            </w:r>
            <w:proofErr w:type="spellStart"/>
            <w:r w:rsidRPr="00013385">
              <w:rPr>
                <w:spacing w:val="3"/>
                <w:sz w:val="20"/>
                <w:szCs w:val="20"/>
                <w:lang w:eastAsia="en-GB"/>
              </w:rPr>
              <w:t>transaminases</w:t>
            </w:r>
            <w:r w:rsidRPr="00013385">
              <w:rPr>
                <w:sz w:val="20"/>
                <w:szCs w:val="20"/>
                <w:vertAlign w:val="superscript"/>
                <w:lang w:eastAsia="en-GB"/>
              </w:rPr>
              <w:t>d</w:t>
            </w:r>
            <w:proofErr w:type="spellEnd"/>
            <w:r w:rsidRPr="00013385">
              <w:rPr>
                <w:spacing w:val="3"/>
                <w:sz w:val="20"/>
                <w:szCs w:val="20"/>
                <w:lang w:eastAsia="en-GB"/>
              </w:rPr>
              <w:t xml:space="preserve">, increased total </w:t>
            </w:r>
            <w:proofErr w:type="spellStart"/>
            <w:r w:rsidRPr="00013385">
              <w:rPr>
                <w:spacing w:val="3"/>
                <w:sz w:val="20"/>
                <w:szCs w:val="20"/>
                <w:lang w:eastAsia="en-GB"/>
              </w:rPr>
              <w:t>bilirubin</w:t>
            </w:r>
            <w:r w:rsidRPr="00013385">
              <w:rPr>
                <w:sz w:val="20"/>
                <w:szCs w:val="20"/>
                <w:vertAlign w:val="superscript"/>
                <w:lang w:eastAsia="en-GB"/>
              </w:rPr>
              <w:t>d</w:t>
            </w:r>
            <w:proofErr w:type="spellEnd"/>
            <w:r w:rsidRPr="00013385">
              <w:rPr>
                <w:spacing w:val="3"/>
                <w:sz w:val="20"/>
                <w:szCs w:val="20"/>
                <w:lang w:eastAsia="en-GB"/>
              </w:rPr>
              <w:t xml:space="preserve">, increased </w:t>
            </w:r>
            <w:proofErr w:type="spellStart"/>
            <w:r w:rsidRPr="00013385">
              <w:rPr>
                <w:spacing w:val="3"/>
                <w:sz w:val="20"/>
                <w:szCs w:val="20"/>
                <w:lang w:eastAsia="en-GB"/>
              </w:rPr>
              <w:t>creatinine</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hypernatraemia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hyponatraemia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hyperkalaemia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hypokalaemia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hypocalcaemia</w:t>
            </w:r>
            <w:r w:rsidRPr="00013385">
              <w:rPr>
                <w:sz w:val="20"/>
                <w:szCs w:val="20"/>
                <w:vertAlign w:val="superscript"/>
                <w:lang w:eastAsia="en-GB"/>
              </w:rPr>
              <w:t>d</w:t>
            </w:r>
            <w:proofErr w:type="spellEnd"/>
            <w:r w:rsidRPr="00013385">
              <w:rPr>
                <w:spacing w:val="3"/>
                <w:sz w:val="20"/>
                <w:szCs w:val="20"/>
                <w:lang w:eastAsia="en-GB"/>
              </w:rPr>
              <w:t xml:space="preserve">, </w:t>
            </w:r>
            <w:proofErr w:type="spellStart"/>
            <w:r w:rsidRPr="00013385">
              <w:rPr>
                <w:spacing w:val="3"/>
                <w:sz w:val="20"/>
                <w:szCs w:val="20"/>
                <w:lang w:eastAsia="en-GB"/>
              </w:rPr>
              <w:t>hypoglycaemia</w:t>
            </w:r>
            <w:r w:rsidRPr="00013385">
              <w:rPr>
                <w:sz w:val="20"/>
                <w:szCs w:val="20"/>
                <w:vertAlign w:val="superscript"/>
                <w:lang w:eastAsia="en-GB"/>
              </w:rPr>
              <w:t>d</w:t>
            </w:r>
            <w:proofErr w:type="spellEnd"/>
            <w:r w:rsidRPr="00013385">
              <w:rPr>
                <w:sz w:val="20"/>
                <w:szCs w:val="20"/>
                <w:lang w:eastAsia="en-GB"/>
              </w:rPr>
              <w:t xml:space="preserve">, </w:t>
            </w:r>
            <w:proofErr w:type="spellStart"/>
            <w:r w:rsidRPr="00013385">
              <w:rPr>
                <w:sz w:val="20"/>
                <w:szCs w:val="20"/>
                <w:lang w:eastAsia="en-GB"/>
              </w:rPr>
              <w:t>hyperglycaemia</w:t>
            </w:r>
            <w:r w:rsidRPr="00013385">
              <w:rPr>
                <w:sz w:val="20"/>
                <w:szCs w:val="20"/>
                <w:vertAlign w:val="superscript"/>
                <w:lang w:eastAsia="en-GB"/>
              </w:rPr>
              <w:t>d</w:t>
            </w:r>
            <w:proofErr w:type="spellEnd"/>
            <w:r w:rsidRPr="00013385">
              <w:rPr>
                <w:sz w:val="20"/>
                <w:szCs w:val="20"/>
                <w:lang w:eastAsia="en-GB"/>
              </w:rPr>
              <w:t xml:space="preserve">, increased </w:t>
            </w:r>
            <w:r w:rsidRPr="00013385">
              <w:rPr>
                <w:spacing w:val="3"/>
                <w:sz w:val="20"/>
                <w:szCs w:val="20"/>
                <w:lang w:eastAsia="en-GB"/>
              </w:rPr>
              <w:t>lipase</w:t>
            </w:r>
          </w:p>
        </w:tc>
      </w:tr>
      <w:tr w:rsidR="00013385" w:rsidRPr="00013385" w14:paraId="37EBB257"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D1A3E59" w14:textId="77777777" w:rsidR="00601B2E" w:rsidRPr="00013385" w:rsidRDefault="00601B2E">
            <w:pPr>
              <w:pStyle w:val="EMEABodyText"/>
              <w:widowControl w:val="0"/>
              <w:spacing w:line="276" w:lineRule="auto"/>
              <w:rPr>
                <w:sz w:val="20"/>
                <w:szCs w:val="20"/>
              </w:rPr>
            </w:pPr>
            <w:r w:rsidRPr="00013385">
              <w:rPr>
                <w:sz w:val="20"/>
                <w:szCs w:val="20"/>
              </w:rPr>
              <w:t>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22D6D917"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 xml:space="preserve">increased total </w:t>
            </w:r>
            <w:proofErr w:type="spellStart"/>
            <w:r w:rsidRPr="00013385">
              <w:rPr>
                <w:spacing w:val="3"/>
                <w:sz w:val="20"/>
                <w:szCs w:val="20"/>
                <w:lang w:eastAsia="en-GB"/>
              </w:rPr>
              <w:t>bilirubin</w:t>
            </w:r>
            <w:r w:rsidRPr="00013385">
              <w:rPr>
                <w:sz w:val="20"/>
                <w:szCs w:val="20"/>
                <w:vertAlign w:val="superscript"/>
                <w:lang w:eastAsia="en-GB"/>
              </w:rPr>
              <w:t>d</w:t>
            </w:r>
            <w:proofErr w:type="spellEnd"/>
            <w:r w:rsidRPr="00013385">
              <w:rPr>
                <w:spacing w:val="3"/>
                <w:sz w:val="20"/>
                <w:szCs w:val="20"/>
                <w:lang w:eastAsia="en-GB"/>
              </w:rPr>
              <w:t>, increased thyroid stimulating hormone</w:t>
            </w:r>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7530B78" w14:textId="77777777" w:rsidR="00601B2E" w:rsidRPr="00013385" w:rsidRDefault="00601B2E">
            <w:pPr>
              <w:pStyle w:val="EMEABodyText"/>
              <w:widowControl w:val="0"/>
              <w:spacing w:line="276" w:lineRule="auto"/>
              <w:jc w:val="left"/>
              <w:rPr>
                <w:spacing w:val="3"/>
                <w:sz w:val="20"/>
                <w:szCs w:val="20"/>
                <w:lang w:eastAsia="en-GB"/>
              </w:rPr>
            </w:pPr>
            <w:proofErr w:type="spellStart"/>
            <w:r w:rsidRPr="00013385">
              <w:rPr>
                <w:spacing w:val="3"/>
                <w:sz w:val="20"/>
                <w:szCs w:val="20"/>
                <w:lang w:eastAsia="en-GB"/>
              </w:rPr>
              <w:t>hypercalcaemia</w:t>
            </w:r>
            <w:r w:rsidRPr="00013385">
              <w:rPr>
                <w:sz w:val="20"/>
                <w:szCs w:val="20"/>
                <w:vertAlign w:val="superscript"/>
                <w:lang w:eastAsia="en-GB"/>
              </w:rPr>
              <w:t>d</w:t>
            </w:r>
            <w:proofErr w:type="spellEnd"/>
            <w:r w:rsidRPr="00013385">
              <w:rPr>
                <w:spacing w:val="3"/>
                <w:sz w:val="20"/>
                <w:szCs w:val="20"/>
                <w:lang w:eastAsia="en-GB"/>
              </w:rPr>
              <w:t xml:space="preserve">, increased alkaline phosphatase, increased amylase </w:t>
            </w:r>
          </w:p>
        </w:tc>
      </w:tr>
      <w:tr w:rsidR="00013385" w:rsidRPr="00013385" w14:paraId="0FD69D6E" w14:textId="77777777" w:rsidTr="00601B2E">
        <w:tblPrEx>
          <w:tblLook w:val="04A0" w:firstRow="1" w:lastRow="0" w:firstColumn="1" w:lastColumn="0" w:noHBand="0" w:noVBand="1"/>
        </w:tblPrEx>
        <w:trPr>
          <w:trHeight w:val="269"/>
          <w:tblHeader/>
        </w:trPr>
        <w:tc>
          <w:tcPr>
            <w:tcW w:w="21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2592D6" w14:textId="77777777" w:rsidR="00601B2E" w:rsidRPr="00013385" w:rsidRDefault="00601B2E">
            <w:pPr>
              <w:pStyle w:val="EMEABodyText"/>
              <w:widowControl w:val="0"/>
              <w:spacing w:line="276" w:lineRule="auto"/>
              <w:rPr>
                <w:sz w:val="20"/>
                <w:szCs w:val="20"/>
              </w:rPr>
            </w:pPr>
            <w:r w:rsidRPr="00013385">
              <w:rPr>
                <w:sz w:val="20"/>
                <w:szCs w:val="20"/>
              </w:rPr>
              <w:t>Uncommon</w:t>
            </w: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14:paraId="047F16C7" w14:textId="77777777" w:rsidR="00601B2E" w:rsidRPr="00013385" w:rsidRDefault="00601B2E">
            <w:pPr>
              <w:pStyle w:val="EMEABodyText"/>
              <w:widowControl w:val="0"/>
              <w:spacing w:line="276" w:lineRule="auto"/>
              <w:jc w:val="left"/>
              <w:rPr>
                <w:spacing w:val="3"/>
                <w:sz w:val="20"/>
                <w:szCs w:val="20"/>
              </w:rPr>
            </w:pPr>
            <w:r w:rsidRPr="00013385">
              <w:rPr>
                <w:spacing w:val="3"/>
                <w:sz w:val="20"/>
                <w:szCs w:val="20"/>
                <w:lang w:eastAsia="en-GB"/>
              </w:rPr>
              <w:t>increased gamma-</w:t>
            </w:r>
            <w:proofErr w:type="spellStart"/>
            <w:r w:rsidRPr="00013385">
              <w:rPr>
                <w:spacing w:val="3"/>
                <w:sz w:val="20"/>
                <w:szCs w:val="20"/>
                <w:lang w:eastAsia="en-GB"/>
              </w:rPr>
              <w:t>glutamyltransferase</w:t>
            </w:r>
            <w:proofErr w:type="spellEnd"/>
          </w:p>
        </w:tc>
        <w:tc>
          <w:tcPr>
            <w:tcW w:w="3956" w:type="dxa"/>
            <w:gridSpan w:val="2"/>
            <w:tcBorders>
              <w:top w:val="single" w:sz="4" w:space="0" w:color="auto"/>
              <w:left w:val="single" w:sz="4" w:space="0" w:color="auto"/>
              <w:bottom w:val="single" w:sz="4" w:space="0" w:color="auto"/>
              <w:right w:val="single" w:sz="4" w:space="0" w:color="auto"/>
            </w:tcBorders>
            <w:shd w:val="clear" w:color="auto" w:fill="FFFFFF"/>
          </w:tcPr>
          <w:p w14:paraId="1A998D83" w14:textId="77777777" w:rsidR="00601B2E" w:rsidRPr="00013385" w:rsidRDefault="00601B2E">
            <w:pPr>
              <w:pStyle w:val="EMEABodyText"/>
              <w:widowControl w:val="0"/>
              <w:spacing w:line="276" w:lineRule="auto"/>
              <w:jc w:val="left"/>
              <w:rPr>
                <w:spacing w:val="3"/>
                <w:sz w:val="20"/>
                <w:szCs w:val="20"/>
                <w:lang w:eastAsia="en-GB"/>
              </w:rPr>
            </w:pPr>
          </w:p>
        </w:tc>
      </w:tr>
    </w:tbl>
    <w:p w14:paraId="37623956" w14:textId="77777777" w:rsidR="00601B2E" w:rsidRPr="00534003" w:rsidRDefault="00601B2E" w:rsidP="00601B2E">
      <w:pPr>
        <w:pStyle w:val="EMEABodyText"/>
        <w:ind w:left="567" w:hanging="567"/>
        <w:rPr>
          <w:sz w:val="18"/>
          <w:szCs w:val="18"/>
          <w:vertAlign w:val="superscript"/>
        </w:rPr>
      </w:pPr>
      <w:r w:rsidRPr="00534003">
        <w:rPr>
          <w:rStyle w:val="BMSSuperscript"/>
          <w:sz w:val="18"/>
          <w:szCs w:val="18"/>
        </w:rPr>
        <w:t>a</w:t>
      </w:r>
      <w:r w:rsidRPr="00534003">
        <w:rPr>
          <w:rStyle w:val="BMSSuperscript"/>
          <w:sz w:val="18"/>
          <w:szCs w:val="18"/>
        </w:rPr>
        <w:tab/>
      </w:r>
      <w:r w:rsidRPr="00534003">
        <w:rPr>
          <w:sz w:val="18"/>
          <w:szCs w:val="18"/>
        </w:rPr>
        <w:t>Hepatitis as a composite term which includes hepatitis and hepatotoxicity</w:t>
      </w:r>
    </w:p>
    <w:p w14:paraId="4E3E70CF" w14:textId="77777777" w:rsidR="00601B2E" w:rsidRPr="00534003" w:rsidRDefault="00601B2E" w:rsidP="00601B2E">
      <w:pPr>
        <w:pStyle w:val="EMEABodyText"/>
        <w:ind w:left="567" w:hanging="567"/>
        <w:rPr>
          <w:sz w:val="18"/>
          <w:szCs w:val="18"/>
        </w:rPr>
      </w:pPr>
      <w:r w:rsidRPr="00534003">
        <w:rPr>
          <w:sz w:val="18"/>
          <w:szCs w:val="18"/>
          <w:vertAlign w:val="superscript"/>
        </w:rPr>
        <w:t>b</w:t>
      </w:r>
      <w:r w:rsidRPr="00534003">
        <w:rPr>
          <w:sz w:val="18"/>
          <w:szCs w:val="18"/>
        </w:rPr>
        <w:tab/>
      </w:r>
      <w:r w:rsidRPr="00534003">
        <w:rPr>
          <w:sz w:val="18"/>
          <w:szCs w:val="18"/>
          <w:lang w:val="en-AU"/>
        </w:rPr>
        <w:t xml:space="preserve">Rash is a composite term which includes maculopapular rash, rash erythematous, rash pruritic, rash macular, rash morbilliform, rash </w:t>
      </w:r>
      <w:proofErr w:type="spellStart"/>
      <w:r w:rsidRPr="00534003">
        <w:rPr>
          <w:sz w:val="18"/>
          <w:szCs w:val="18"/>
          <w:lang w:val="en-AU"/>
        </w:rPr>
        <w:t>papular</w:t>
      </w:r>
      <w:proofErr w:type="spellEnd"/>
      <w:r w:rsidRPr="00534003">
        <w:rPr>
          <w:sz w:val="18"/>
          <w:szCs w:val="18"/>
          <w:lang w:val="en-AU"/>
        </w:rPr>
        <w:t>, rash generalised, dermatitis, dermatitis acneiform, dermatitis allergic, dermatitis atopic, dermatitis bullous, drug eruption, and exfoliative rash, nodular rash, rash vesicular.</w:t>
      </w:r>
    </w:p>
    <w:p w14:paraId="4C7A8380" w14:textId="77777777" w:rsidR="00601B2E" w:rsidRPr="00534003" w:rsidRDefault="00601B2E" w:rsidP="005A6AB4">
      <w:pPr>
        <w:spacing w:after="0"/>
        <w:ind w:left="567" w:hanging="567"/>
        <w:rPr>
          <w:rFonts w:eastAsia="Times New Roman" w:cs="Times New Roman"/>
          <w:sz w:val="18"/>
          <w:szCs w:val="18"/>
        </w:rPr>
      </w:pPr>
      <w:r w:rsidRPr="00534003">
        <w:rPr>
          <w:rFonts w:cs="Times New Roman"/>
          <w:sz w:val="18"/>
          <w:szCs w:val="18"/>
          <w:vertAlign w:val="superscript"/>
        </w:rPr>
        <w:t>c</w:t>
      </w:r>
      <w:r w:rsidRPr="00534003">
        <w:rPr>
          <w:rFonts w:cs="Times New Roman"/>
          <w:sz w:val="18"/>
          <w:szCs w:val="18"/>
          <w:vertAlign w:val="superscript"/>
        </w:rPr>
        <w:tab/>
      </w:r>
      <w:r w:rsidRPr="00534003">
        <w:rPr>
          <w:rFonts w:eastAsia="Times New Roman" w:cs="Times New Roman"/>
          <w:sz w:val="18"/>
          <w:szCs w:val="18"/>
        </w:rPr>
        <w:t xml:space="preserve">Musculoskeletal pain is a composite term which includes back pain, bone pain, musculoskeletal chest pain, myalgia, neck pain, pain in extremity, spinal </w:t>
      </w:r>
      <w:proofErr w:type="gramStart"/>
      <w:r w:rsidRPr="00534003">
        <w:rPr>
          <w:rFonts w:eastAsia="Times New Roman" w:cs="Times New Roman"/>
          <w:sz w:val="18"/>
          <w:szCs w:val="18"/>
        </w:rPr>
        <w:t>pain</w:t>
      </w:r>
      <w:proofErr w:type="gramEnd"/>
      <w:r w:rsidRPr="00534003">
        <w:rPr>
          <w:rFonts w:eastAsia="Times New Roman" w:cs="Times New Roman"/>
          <w:sz w:val="18"/>
          <w:szCs w:val="18"/>
        </w:rPr>
        <w:t xml:space="preserve"> and musculoskeletal discomfort.</w:t>
      </w:r>
    </w:p>
    <w:p w14:paraId="13139839" w14:textId="77777777" w:rsidR="00601B2E" w:rsidRPr="00534003" w:rsidRDefault="00601B2E" w:rsidP="005A6AB4">
      <w:pPr>
        <w:pStyle w:val="EMEABodyText"/>
        <w:ind w:left="567" w:hanging="567"/>
        <w:rPr>
          <w:sz w:val="18"/>
          <w:szCs w:val="18"/>
        </w:rPr>
      </w:pPr>
      <w:r w:rsidRPr="00534003">
        <w:rPr>
          <w:rStyle w:val="BMSSuperscript"/>
          <w:sz w:val="18"/>
          <w:szCs w:val="18"/>
        </w:rPr>
        <w:t>d</w:t>
      </w:r>
      <w:r w:rsidRPr="00534003">
        <w:rPr>
          <w:sz w:val="18"/>
          <w:szCs w:val="18"/>
        </w:rPr>
        <w:tab/>
        <w:t>Frequencies of laboratory terms reflect the proportion of patients who experienced a worsening from baseline in laboratory measurements.</w:t>
      </w:r>
    </w:p>
    <w:p w14:paraId="71C38A90" w14:textId="77777777" w:rsidR="00601B2E" w:rsidRPr="00534003" w:rsidRDefault="00601B2E" w:rsidP="00601B2E">
      <w:pPr>
        <w:pStyle w:val="EMEABodyText"/>
        <w:ind w:left="567" w:hanging="567"/>
        <w:rPr>
          <w:sz w:val="18"/>
          <w:szCs w:val="18"/>
        </w:rPr>
      </w:pPr>
      <w:r w:rsidRPr="00534003">
        <w:rPr>
          <w:rStyle w:val="BMSSuperscript"/>
          <w:sz w:val="18"/>
          <w:szCs w:val="18"/>
        </w:rPr>
        <w:t>e</w:t>
      </w:r>
      <w:r w:rsidRPr="00534003">
        <w:rPr>
          <w:sz w:val="18"/>
          <w:szCs w:val="18"/>
        </w:rPr>
        <w:tab/>
        <w:t>Anaemia is a composite term which includes iron deficiency anaemia and haemoglobin decreased.</w:t>
      </w:r>
    </w:p>
    <w:p w14:paraId="1B21D0BF" w14:textId="0E86F30F" w:rsidR="009D5D6C" w:rsidRPr="00534003" w:rsidRDefault="009D5D6C" w:rsidP="00204FCB">
      <w:pPr>
        <w:rPr>
          <w:rFonts w:eastAsia="Times New Roman" w:cs="Times New Roman"/>
          <w:sz w:val="18"/>
          <w:szCs w:val="18"/>
        </w:rPr>
      </w:pPr>
    </w:p>
    <w:p w14:paraId="3B9470E3" w14:textId="77777777" w:rsidR="00507A33" w:rsidRPr="009A74D9" w:rsidRDefault="00507A33" w:rsidP="00507A33">
      <w:pPr>
        <w:pStyle w:val="Heading3"/>
      </w:pPr>
      <w:r w:rsidRPr="009A74D9">
        <w:rPr>
          <w:lang w:val="en-AU"/>
        </w:rPr>
        <w:lastRenderedPageBreak/>
        <w:t>Nivolumab in combination with cabozantinib</w:t>
      </w:r>
    </w:p>
    <w:p w14:paraId="48BB9B44" w14:textId="77777777" w:rsidR="00507A33" w:rsidRPr="009A74D9" w:rsidRDefault="00507A33" w:rsidP="00507A33">
      <w:pPr>
        <w:pStyle w:val="Heading4"/>
      </w:pPr>
      <w:r w:rsidRPr="009A74D9">
        <w:t>RCC</w:t>
      </w:r>
    </w:p>
    <w:p w14:paraId="604061A2" w14:textId="77777777" w:rsidR="00507A33" w:rsidRDefault="00507A33" w:rsidP="00507A33">
      <w:pPr>
        <w:rPr>
          <w:lang w:val="en-GB"/>
        </w:rPr>
      </w:pPr>
      <w:r>
        <w:rPr>
          <w:lang w:val="en-GB"/>
        </w:rPr>
        <w:t xml:space="preserve">When nivolumab is administered in combination with </w:t>
      </w:r>
      <w:proofErr w:type="spellStart"/>
      <w:r>
        <w:rPr>
          <w:lang w:val="en-GB"/>
        </w:rPr>
        <w:t>cabozantinib</w:t>
      </w:r>
      <w:proofErr w:type="spellEnd"/>
      <w:r>
        <w:rPr>
          <w:lang w:val="en-GB"/>
        </w:rPr>
        <w:t xml:space="preserve">, refer to the Product Information for </w:t>
      </w:r>
      <w:proofErr w:type="spellStart"/>
      <w:r>
        <w:rPr>
          <w:lang w:val="en-GB"/>
        </w:rPr>
        <w:t>cabozantinib</w:t>
      </w:r>
      <w:proofErr w:type="spellEnd"/>
      <w:r>
        <w:rPr>
          <w:lang w:val="en-GB"/>
        </w:rPr>
        <w:t xml:space="preserve"> prior to initiation of treatment. For additional information on the safety profile of </w:t>
      </w:r>
      <w:proofErr w:type="spellStart"/>
      <w:r>
        <w:rPr>
          <w:lang w:val="en-GB"/>
        </w:rPr>
        <w:t>cabozantinib</w:t>
      </w:r>
      <w:proofErr w:type="spellEnd"/>
      <w:r>
        <w:rPr>
          <w:lang w:val="en-GB"/>
        </w:rPr>
        <w:t xml:space="preserve"> monotherapy, please refer to the </w:t>
      </w:r>
      <w:proofErr w:type="spellStart"/>
      <w:r>
        <w:rPr>
          <w:lang w:val="en-GB"/>
        </w:rPr>
        <w:t>cabozantinib</w:t>
      </w:r>
      <w:proofErr w:type="spellEnd"/>
      <w:r>
        <w:rPr>
          <w:lang w:val="en-GB"/>
        </w:rPr>
        <w:t xml:space="preserve"> Product Information.</w:t>
      </w:r>
    </w:p>
    <w:p w14:paraId="20EE6D34" w14:textId="77777777" w:rsidR="00507A33" w:rsidRDefault="00507A33" w:rsidP="00507A33">
      <w:pPr>
        <w:rPr>
          <w:lang w:val="en-GB"/>
        </w:rPr>
      </w:pPr>
      <w:r>
        <w:rPr>
          <w:lang w:val="en-GB"/>
        </w:rPr>
        <w:t xml:space="preserve">In the dataset of nivolumab 240 mg in combination with </w:t>
      </w:r>
      <w:proofErr w:type="spellStart"/>
      <w:r>
        <w:rPr>
          <w:lang w:val="en-GB"/>
        </w:rPr>
        <w:t>cabozantinib</w:t>
      </w:r>
      <w:proofErr w:type="spellEnd"/>
      <w:r>
        <w:rPr>
          <w:lang w:val="en-GB"/>
        </w:rPr>
        <w:t xml:space="preserve"> 40 mg in RCC (n =320), with a minimum follow</w:t>
      </w:r>
      <w:r>
        <w:rPr>
          <w:lang w:val="en-GB"/>
        </w:rPr>
        <w:noBreakHyphen/>
        <w:t xml:space="preserve">up of 10.6 months, the most frequent adverse reactions (≥ 10%) were diarrhoea (56.9%), fatigue (42.5%), palmar-plantar </w:t>
      </w:r>
      <w:proofErr w:type="spellStart"/>
      <w:r>
        <w:rPr>
          <w:lang w:val="en-GB"/>
        </w:rPr>
        <w:t>erythrodysaesthesia</w:t>
      </w:r>
      <w:proofErr w:type="spellEnd"/>
      <w:r>
        <w:rPr>
          <w:lang w:val="en-GB"/>
        </w:rPr>
        <w:t xml:space="preserve"> syndrome (38.1%), hypothyroidism (33.4%), rash (32.8%), stomatitis (32.8%), hypertension (31.3%), dysgeusia (21.6%), nausea (21.3%), decreased appetite (20.3%), pruritus (16.3%), abdominal pain (11.9%), dysphonia (11.6%), vomiting (11.3%) and dyspepsia (10.0%). </w:t>
      </w:r>
      <w:proofErr w:type="gramStart"/>
      <w:r>
        <w:rPr>
          <w:lang w:val="en-GB"/>
        </w:rPr>
        <w:t>The majority of</w:t>
      </w:r>
      <w:proofErr w:type="gramEnd"/>
      <w:r>
        <w:rPr>
          <w:lang w:val="en-GB"/>
        </w:rPr>
        <w:t xml:space="preserve"> adverse reactions were mild to moderate (Grade 1 or 2).</w:t>
      </w:r>
    </w:p>
    <w:p w14:paraId="75E02633" w14:textId="359C7974" w:rsidR="00507A33" w:rsidRDefault="00507A33" w:rsidP="00507A33">
      <w:pPr>
        <w:rPr>
          <w:lang w:val="en-GB"/>
        </w:rPr>
      </w:pPr>
      <w:r>
        <w:rPr>
          <w:lang w:val="en-GB"/>
        </w:rPr>
        <w:t xml:space="preserve">Adverse reactions reported in the dataset for patients treated with nivolumab 240 mg in combination with </w:t>
      </w:r>
      <w:proofErr w:type="spellStart"/>
      <w:r>
        <w:rPr>
          <w:lang w:val="en-GB"/>
        </w:rPr>
        <w:t>cabozantinib</w:t>
      </w:r>
      <w:proofErr w:type="spellEnd"/>
      <w:r>
        <w:rPr>
          <w:lang w:val="en-GB"/>
        </w:rPr>
        <w:t xml:space="preserve"> 40 mg (n = 320) are presented in</w:t>
      </w:r>
      <w:r w:rsidRPr="009E43F3">
        <w:rPr>
          <w:lang w:val="en-GB"/>
        </w:rPr>
        <w:t xml:space="preserve"> </w:t>
      </w:r>
      <w:r w:rsidRPr="009E43F3">
        <w:rPr>
          <w:lang w:val="en-GB"/>
        </w:rPr>
        <w:fldChar w:fldCharType="begin"/>
      </w:r>
      <w:r w:rsidRPr="009E43F3">
        <w:rPr>
          <w:lang w:val="en-GB"/>
        </w:rPr>
        <w:instrText xml:space="preserve"> REF _Ref50126350 \h  \* MERGEFORMAT </w:instrText>
      </w:r>
      <w:r w:rsidRPr="009E43F3">
        <w:rPr>
          <w:lang w:val="en-GB"/>
        </w:rPr>
      </w:r>
      <w:r w:rsidRPr="009E43F3">
        <w:rPr>
          <w:lang w:val="en-GB"/>
        </w:rPr>
        <w:fldChar w:fldCharType="separate"/>
      </w:r>
      <w:r w:rsidR="00C057C0" w:rsidRPr="00C057C0">
        <w:rPr>
          <w:lang w:val="en-GB"/>
        </w:rPr>
        <w:t>Table 8</w:t>
      </w:r>
      <w:r w:rsidRPr="009E43F3">
        <w:rPr>
          <w:lang w:val="en-GB"/>
        </w:rPr>
        <w:fldChar w:fldCharType="end"/>
      </w:r>
      <w:r w:rsidRPr="009E43F3">
        <w:rPr>
          <w:lang w:val="en-GB"/>
        </w:rPr>
        <w:t xml:space="preserve">. </w:t>
      </w:r>
      <w:r>
        <w:rPr>
          <w:lang w:val="en-GB"/>
        </w:rPr>
        <w:t xml:space="preserve">These reactions are presented by system organ class and by frequency. Frequencies are defined as: very common (≥ 1/10); common (≥ 1/100 to &lt; 1/10); uncommon (≥ 1/1,000 to &lt; 1/100).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7674"/>
      </w:tblGrid>
      <w:tr w:rsidR="009D5D6C" w14:paraId="27D55C08" w14:textId="77777777" w:rsidTr="009D5D6C">
        <w:trPr>
          <w:trHeight w:val="284"/>
          <w:tblHeader/>
        </w:trPr>
        <w:tc>
          <w:tcPr>
            <w:tcW w:w="9356" w:type="dxa"/>
            <w:gridSpan w:val="2"/>
            <w:tcBorders>
              <w:top w:val="nil"/>
              <w:left w:val="nil"/>
              <w:bottom w:val="single" w:sz="4" w:space="0" w:color="auto"/>
              <w:right w:val="nil"/>
            </w:tcBorders>
            <w:hideMark/>
          </w:tcPr>
          <w:p w14:paraId="6DD88E3B" w14:textId="1214F14A" w:rsidR="009D5D6C" w:rsidRPr="001775E2" w:rsidRDefault="009D5D6C" w:rsidP="009D5D6C">
            <w:pPr>
              <w:keepNext/>
              <w:spacing w:line="276" w:lineRule="auto"/>
              <w:rPr>
                <w:rFonts w:eastAsia="Times New Roman"/>
                <w:b/>
                <w:lang w:val="en-GB"/>
              </w:rPr>
            </w:pPr>
            <w:bookmarkStart w:id="21" w:name="_Ref50126350"/>
            <w:r w:rsidRPr="003F7957">
              <w:rPr>
                <w:rFonts w:eastAsia="Times New Roman"/>
                <w:b/>
                <w:sz w:val="24"/>
                <w:szCs w:val="24"/>
                <w:lang w:val="en-GB"/>
              </w:rPr>
              <w:lastRenderedPageBreak/>
              <w:t xml:space="preserve">Table </w:t>
            </w:r>
            <w:r w:rsidRPr="003F7957">
              <w:rPr>
                <w:sz w:val="24"/>
                <w:szCs w:val="24"/>
              </w:rPr>
              <w:fldChar w:fldCharType="begin"/>
            </w:r>
            <w:r w:rsidRPr="003F7957">
              <w:rPr>
                <w:rFonts w:eastAsia="Times New Roman"/>
                <w:b/>
                <w:sz w:val="24"/>
                <w:szCs w:val="24"/>
                <w:lang w:val="en-GB"/>
              </w:rPr>
              <w:instrText xml:space="preserve"> SEQ Table \* ARABIC </w:instrText>
            </w:r>
            <w:r w:rsidRPr="003F7957">
              <w:rPr>
                <w:sz w:val="24"/>
                <w:szCs w:val="24"/>
              </w:rPr>
              <w:fldChar w:fldCharType="separate"/>
            </w:r>
            <w:r w:rsidR="00C057C0">
              <w:rPr>
                <w:rFonts w:eastAsia="Times New Roman"/>
                <w:b/>
                <w:noProof/>
                <w:sz w:val="24"/>
                <w:szCs w:val="24"/>
                <w:lang w:val="en-GB"/>
              </w:rPr>
              <w:t>8</w:t>
            </w:r>
            <w:r w:rsidRPr="003F7957">
              <w:rPr>
                <w:sz w:val="24"/>
                <w:szCs w:val="24"/>
              </w:rPr>
              <w:fldChar w:fldCharType="end"/>
            </w:r>
            <w:bookmarkEnd w:id="21"/>
            <w:r w:rsidRPr="003F7957">
              <w:rPr>
                <w:sz w:val="24"/>
                <w:szCs w:val="24"/>
                <w:lang w:val="en-GB"/>
              </w:rPr>
              <w:t xml:space="preserve"> </w:t>
            </w:r>
            <w:r w:rsidRPr="003F7957">
              <w:rPr>
                <w:rFonts w:eastAsia="Times New Roman"/>
                <w:b/>
                <w:sz w:val="24"/>
                <w:szCs w:val="24"/>
                <w:lang w:val="en-GB"/>
              </w:rPr>
              <w:t xml:space="preserve">Adverse reactions with nivolumab in combination with </w:t>
            </w:r>
            <w:proofErr w:type="spellStart"/>
            <w:r w:rsidRPr="003F7957">
              <w:rPr>
                <w:rFonts w:eastAsia="Times New Roman"/>
                <w:b/>
                <w:sz w:val="24"/>
                <w:szCs w:val="24"/>
                <w:lang w:val="en-GB"/>
              </w:rPr>
              <w:t>cabozantinib</w:t>
            </w:r>
            <w:proofErr w:type="spellEnd"/>
          </w:p>
        </w:tc>
      </w:tr>
      <w:tr w:rsidR="009D5D6C" w14:paraId="6F52C48C"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385647" w14:textId="77777777" w:rsidR="009D5D6C" w:rsidRPr="008D174C" w:rsidRDefault="009D5D6C" w:rsidP="008D174C">
            <w:pPr>
              <w:pStyle w:val="EMEABodyText"/>
              <w:keepNext/>
              <w:rPr>
                <w:b/>
                <w:bCs/>
                <w:sz w:val="20"/>
                <w:szCs w:val="20"/>
              </w:rPr>
            </w:pPr>
            <w:r w:rsidRPr="008D174C">
              <w:rPr>
                <w:b/>
                <w:bCs/>
                <w:sz w:val="20"/>
                <w:szCs w:val="20"/>
              </w:rPr>
              <w:t>Infections and infestations</w:t>
            </w:r>
          </w:p>
        </w:tc>
      </w:tr>
      <w:tr w:rsidR="009D5D6C" w14:paraId="6C639DC3"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hideMark/>
          </w:tcPr>
          <w:p w14:paraId="554B1822"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hideMark/>
          </w:tcPr>
          <w:p w14:paraId="3CE9B222" w14:textId="77777777" w:rsidR="009D5D6C" w:rsidRPr="008D174C" w:rsidRDefault="009D5D6C" w:rsidP="008D174C">
            <w:pPr>
              <w:pStyle w:val="EMEABodyText"/>
              <w:keepNext/>
              <w:rPr>
                <w:sz w:val="20"/>
                <w:szCs w:val="20"/>
              </w:rPr>
            </w:pPr>
            <w:r w:rsidRPr="008D174C">
              <w:rPr>
                <w:sz w:val="20"/>
                <w:szCs w:val="20"/>
              </w:rPr>
              <w:t>upper respiratory tract infection</w:t>
            </w:r>
          </w:p>
        </w:tc>
      </w:tr>
      <w:tr w:rsidR="009D5D6C" w14:paraId="13CE04B0"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hideMark/>
          </w:tcPr>
          <w:p w14:paraId="44A832C2"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hideMark/>
          </w:tcPr>
          <w:p w14:paraId="03B00C21" w14:textId="77777777" w:rsidR="009D5D6C" w:rsidRPr="008D174C" w:rsidRDefault="009D5D6C" w:rsidP="008D174C">
            <w:pPr>
              <w:pStyle w:val="EMEABodyText"/>
              <w:keepNext/>
              <w:rPr>
                <w:sz w:val="20"/>
                <w:szCs w:val="20"/>
              </w:rPr>
            </w:pPr>
            <w:r w:rsidRPr="008D174C">
              <w:rPr>
                <w:sz w:val="20"/>
                <w:szCs w:val="20"/>
              </w:rPr>
              <w:t>pneumonia</w:t>
            </w:r>
          </w:p>
        </w:tc>
      </w:tr>
      <w:tr w:rsidR="009D5D6C" w14:paraId="6A45579B" w14:textId="77777777" w:rsidTr="009D5D6C">
        <w:trPr>
          <w:trHeight w:val="269"/>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1969E57" w14:textId="77777777" w:rsidR="009D5D6C" w:rsidRPr="008D174C" w:rsidRDefault="009D5D6C" w:rsidP="008D174C">
            <w:pPr>
              <w:pStyle w:val="EMEABodyText"/>
              <w:keepNext/>
              <w:rPr>
                <w:b/>
                <w:bCs/>
                <w:sz w:val="20"/>
                <w:szCs w:val="20"/>
              </w:rPr>
            </w:pPr>
            <w:r w:rsidRPr="008D174C">
              <w:rPr>
                <w:b/>
                <w:bCs/>
                <w:sz w:val="20"/>
                <w:szCs w:val="20"/>
              </w:rPr>
              <w:t>Blood and lymphatic system disorders</w:t>
            </w:r>
          </w:p>
        </w:tc>
      </w:tr>
      <w:tr w:rsidR="009D5D6C" w14:paraId="5B35F126"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013EB3A6"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D7E8EB7" w14:textId="77777777" w:rsidR="009D5D6C" w:rsidRPr="008D174C" w:rsidRDefault="009D5D6C" w:rsidP="008D174C">
            <w:pPr>
              <w:pStyle w:val="EMEABodyText"/>
              <w:keepNext/>
              <w:rPr>
                <w:sz w:val="20"/>
                <w:szCs w:val="20"/>
              </w:rPr>
            </w:pPr>
            <w:r w:rsidRPr="008D174C">
              <w:rPr>
                <w:sz w:val="20"/>
                <w:szCs w:val="20"/>
              </w:rPr>
              <w:t>eosinophilia</w:t>
            </w:r>
          </w:p>
        </w:tc>
      </w:tr>
      <w:tr w:rsidR="009D5D6C" w14:paraId="7423DD12" w14:textId="77777777" w:rsidTr="009D5D6C">
        <w:trPr>
          <w:trHeight w:val="269"/>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712EF9" w14:textId="77777777" w:rsidR="009D5D6C" w:rsidRPr="008D174C" w:rsidRDefault="009D5D6C" w:rsidP="008D174C">
            <w:pPr>
              <w:pStyle w:val="EMEABodyText"/>
              <w:keepNext/>
              <w:rPr>
                <w:b/>
                <w:bCs/>
                <w:sz w:val="20"/>
                <w:szCs w:val="20"/>
              </w:rPr>
            </w:pPr>
            <w:r w:rsidRPr="008D174C">
              <w:rPr>
                <w:b/>
                <w:bCs/>
                <w:sz w:val="20"/>
                <w:szCs w:val="20"/>
              </w:rPr>
              <w:t>Immune system disorders</w:t>
            </w:r>
          </w:p>
        </w:tc>
      </w:tr>
      <w:tr w:rsidR="009D5D6C" w14:paraId="02F1643E"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1EE4FAD8"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177FB52" w14:textId="77777777" w:rsidR="009D5D6C" w:rsidRPr="008D174C" w:rsidRDefault="009D5D6C" w:rsidP="008D174C">
            <w:pPr>
              <w:pStyle w:val="EMEABodyText"/>
              <w:keepNext/>
              <w:rPr>
                <w:sz w:val="20"/>
                <w:szCs w:val="20"/>
              </w:rPr>
            </w:pPr>
            <w:r w:rsidRPr="008D174C">
              <w:rPr>
                <w:sz w:val="20"/>
                <w:szCs w:val="20"/>
              </w:rPr>
              <w:t>hypersensitivity (including anaphylactic reaction)</w:t>
            </w:r>
          </w:p>
        </w:tc>
      </w:tr>
      <w:tr w:rsidR="009D5D6C" w14:paraId="1B325765"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019F3DC6"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5117E97" w14:textId="77777777" w:rsidR="009D5D6C" w:rsidRPr="008D174C" w:rsidRDefault="009D5D6C" w:rsidP="008D174C">
            <w:pPr>
              <w:pStyle w:val="EMEABodyText"/>
              <w:keepNext/>
              <w:rPr>
                <w:sz w:val="20"/>
                <w:szCs w:val="20"/>
              </w:rPr>
            </w:pPr>
            <w:r w:rsidRPr="008D174C">
              <w:rPr>
                <w:sz w:val="20"/>
                <w:szCs w:val="20"/>
              </w:rPr>
              <w:t xml:space="preserve">infusion related hypersensitivity reaction </w:t>
            </w:r>
          </w:p>
        </w:tc>
      </w:tr>
      <w:tr w:rsidR="009D5D6C" w14:paraId="05955AB3" w14:textId="77777777" w:rsidTr="009D5D6C">
        <w:trPr>
          <w:trHeight w:val="269"/>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4F7DAD" w14:textId="77777777" w:rsidR="009D5D6C" w:rsidRPr="008D174C" w:rsidRDefault="009D5D6C" w:rsidP="008D174C">
            <w:pPr>
              <w:pStyle w:val="EMEABodyText"/>
              <w:keepNext/>
              <w:rPr>
                <w:b/>
                <w:bCs/>
                <w:sz w:val="20"/>
                <w:szCs w:val="20"/>
              </w:rPr>
            </w:pPr>
            <w:r w:rsidRPr="008D174C">
              <w:rPr>
                <w:b/>
                <w:bCs/>
                <w:sz w:val="20"/>
                <w:szCs w:val="20"/>
              </w:rPr>
              <w:t>Endocrine disorders</w:t>
            </w:r>
          </w:p>
        </w:tc>
      </w:tr>
      <w:tr w:rsidR="009D5D6C" w14:paraId="60CAE851"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4DC53A73"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22603B2D" w14:textId="77777777" w:rsidR="009D5D6C" w:rsidRPr="008D174C" w:rsidRDefault="009D5D6C" w:rsidP="008D174C">
            <w:pPr>
              <w:pStyle w:val="EMEABodyText"/>
              <w:keepNext/>
              <w:rPr>
                <w:sz w:val="20"/>
                <w:szCs w:val="20"/>
              </w:rPr>
            </w:pPr>
            <w:r w:rsidRPr="008D174C">
              <w:rPr>
                <w:sz w:val="20"/>
                <w:szCs w:val="20"/>
              </w:rPr>
              <w:t>hypothyroidism</w:t>
            </w:r>
          </w:p>
        </w:tc>
      </w:tr>
      <w:tr w:rsidR="009D5D6C" w14:paraId="3580CC00"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633F4364"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0D09369D" w14:textId="77777777" w:rsidR="009D5D6C" w:rsidRPr="008D174C" w:rsidRDefault="009D5D6C" w:rsidP="008D174C">
            <w:pPr>
              <w:pStyle w:val="EMEABodyText"/>
              <w:keepNext/>
              <w:rPr>
                <w:sz w:val="20"/>
                <w:szCs w:val="20"/>
              </w:rPr>
            </w:pPr>
            <w:r w:rsidRPr="008D174C">
              <w:rPr>
                <w:sz w:val="20"/>
                <w:szCs w:val="20"/>
              </w:rPr>
              <w:t>hyperthyroidism, adrenal insufficiency</w:t>
            </w:r>
          </w:p>
        </w:tc>
      </w:tr>
      <w:tr w:rsidR="009D5D6C" w14:paraId="7C087C4B"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291EE0DC"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20A52EFE" w14:textId="77777777" w:rsidR="009D5D6C" w:rsidRPr="008D174C" w:rsidRDefault="009D5D6C" w:rsidP="008D174C">
            <w:pPr>
              <w:pStyle w:val="EMEABodyText"/>
              <w:keepNext/>
              <w:rPr>
                <w:sz w:val="20"/>
                <w:szCs w:val="20"/>
              </w:rPr>
            </w:pPr>
            <w:proofErr w:type="spellStart"/>
            <w:r w:rsidRPr="008D174C">
              <w:rPr>
                <w:sz w:val="20"/>
                <w:szCs w:val="20"/>
              </w:rPr>
              <w:t>hypophysitis</w:t>
            </w:r>
            <w:proofErr w:type="spellEnd"/>
            <w:r w:rsidRPr="008D174C">
              <w:rPr>
                <w:sz w:val="20"/>
                <w:szCs w:val="20"/>
              </w:rPr>
              <w:t>, thyroiditis</w:t>
            </w:r>
          </w:p>
        </w:tc>
      </w:tr>
      <w:tr w:rsidR="009D5D6C" w14:paraId="35F8F4E8"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954806" w14:textId="77777777" w:rsidR="009D5D6C" w:rsidRPr="008D174C" w:rsidRDefault="009D5D6C" w:rsidP="008D174C">
            <w:pPr>
              <w:pStyle w:val="EMEABodyText"/>
              <w:keepNext/>
              <w:rPr>
                <w:b/>
                <w:bCs/>
                <w:sz w:val="20"/>
                <w:szCs w:val="20"/>
              </w:rPr>
            </w:pPr>
            <w:r w:rsidRPr="008D174C">
              <w:rPr>
                <w:b/>
                <w:bCs/>
                <w:sz w:val="20"/>
                <w:szCs w:val="20"/>
              </w:rPr>
              <w:t>Metabolism and nutrition disorders</w:t>
            </w:r>
          </w:p>
        </w:tc>
      </w:tr>
      <w:tr w:rsidR="009D5D6C" w14:paraId="76F8F876"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2AD84352"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459B6EDD" w14:textId="77777777" w:rsidR="009D5D6C" w:rsidRPr="008D174C" w:rsidRDefault="009D5D6C" w:rsidP="008D174C">
            <w:pPr>
              <w:pStyle w:val="EMEABodyText"/>
              <w:keepNext/>
              <w:rPr>
                <w:sz w:val="20"/>
                <w:szCs w:val="20"/>
              </w:rPr>
            </w:pPr>
            <w:r w:rsidRPr="008D174C">
              <w:rPr>
                <w:sz w:val="20"/>
                <w:szCs w:val="20"/>
              </w:rPr>
              <w:t>decreased appetite</w:t>
            </w:r>
          </w:p>
        </w:tc>
      </w:tr>
      <w:tr w:rsidR="009D5D6C" w14:paraId="2E961E35"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4860C173"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42EA38E9" w14:textId="77777777" w:rsidR="009D5D6C" w:rsidRPr="008D174C" w:rsidRDefault="009D5D6C" w:rsidP="008D174C">
            <w:pPr>
              <w:pStyle w:val="EMEABodyText"/>
              <w:keepNext/>
              <w:rPr>
                <w:sz w:val="20"/>
                <w:szCs w:val="20"/>
              </w:rPr>
            </w:pPr>
            <w:r w:rsidRPr="008D174C">
              <w:rPr>
                <w:sz w:val="20"/>
                <w:szCs w:val="20"/>
              </w:rPr>
              <w:t>dehydration</w:t>
            </w:r>
          </w:p>
        </w:tc>
      </w:tr>
      <w:tr w:rsidR="009D5D6C" w14:paraId="518FF9B8"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011AFBE" w14:textId="77777777" w:rsidR="009D5D6C" w:rsidRPr="008D174C" w:rsidRDefault="009D5D6C" w:rsidP="008D174C">
            <w:pPr>
              <w:pStyle w:val="EMEABodyText"/>
              <w:keepNext/>
              <w:rPr>
                <w:b/>
                <w:bCs/>
                <w:sz w:val="20"/>
                <w:szCs w:val="20"/>
              </w:rPr>
            </w:pPr>
            <w:r w:rsidRPr="008D174C">
              <w:rPr>
                <w:b/>
                <w:bCs/>
                <w:sz w:val="20"/>
                <w:szCs w:val="20"/>
              </w:rPr>
              <w:t>Nervous system disorders</w:t>
            </w:r>
          </w:p>
        </w:tc>
      </w:tr>
      <w:tr w:rsidR="009D5D6C" w14:paraId="14B766A7"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1B6BDEB0"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144ACD6C" w14:textId="77777777" w:rsidR="009D5D6C" w:rsidRPr="008D174C" w:rsidRDefault="009D5D6C" w:rsidP="008D174C">
            <w:pPr>
              <w:pStyle w:val="EMEABodyText"/>
              <w:keepNext/>
              <w:rPr>
                <w:sz w:val="20"/>
                <w:szCs w:val="20"/>
              </w:rPr>
            </w:pPr>
            <w:r w:rsidRPr="008D174C">
              <w:rPr>
                <w:sz w:val="20"/>
                <w:szCs w:val="20"/>
              </w:rPr>
              <w:t>dysgeusia</w:t>
            </w:r>
          </w:p>
        </w:tc>
      </w:tr>
      <w:tr w:rsidR="009D5D6C" w14:paraId="7DEFF3C1"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5AE9D3E8"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77350CF" w14:textId="77777777" w:rsidR="009D5D6C" w:rsidRPr="008D174C" w:rsidRDefault="009D5D6C" w:rsidP="008D174C">
            <w:pPr>
              <w:pStyle w:val="EMEABodyText"/>
              <w:keepNext/>
              <w:rPr>
                <w:sz w:val="20"/>
                <w:szCs w:val="20"/>
              </w:rPr>
            </w:pPr>
            <w:r w:rsidRPr="008D174C">
              <w:rPr>
                <w:sz w:val="20"/>
                <w:szCs w:val="20"/>
              </w:rPr>
              <w:t>headache, dizziness, peripheral neuropathy</w:t>
            </w:r>
          </w:p>
        </w:tc>
      </w:tr>
      <w:tr w:rsidR="009D5D6C" w14:paraId="0BA55385"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79673C27"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087BACEA" w14:textId="77777777" w:rsidR="009D5D6C" w:rsidRPr="008D174C" w:rsidRDefault="009D5D6C" w:rsidP="008D174C">
            <w:pPr>
              <w:pStyle w:val="EMEABodyText"/>
              <w:keepNext/>
              <w:rPr>
                <w:sz w:val="20"/>
                <w:szCs w:val="20"/>
              </w:rPr>
            </w:pPr>
            <w:r w:rsidRPr="008D174C">
              <w:rPr>
                <w:sz w:val="20"/>
                <w:szCs w:val="20"/>
              </w:rPr>
              <w:t>encephalitis autoimmune, Guillain- Barré syndrome, myasthenic syndrome</w:t>
            </w:r>
          </w:p>
        </w:tc>
      </w:tr>
      <w:tr w:rsidR="009D5D6C" w14:paraId="6D90CA76" w14:textId="77777777" w:rsidTr="009D5D6C">
        <w:trPr>
          <w:trHeight w:val="269"/>
          <w:tblHeader/>
        </w:trPr>
        <w:tc>
          <w:tcPr>
            <w:tcW w:w="9356" w:type="dxa"/>
            <w:gridSpan w:val="2"/>
            <w:tcBorders>
              <w:top w:val="single" w:sz="4" w:space="0" w:color="auto"/>
              <w:left w:val="single" w:sz="4" w:space="0" w:color="auto"/>
              <w:bottom w:val="single" w:sz="4" w:space="0" w:color="auto"/>
              <w:right w:val="single" w:sz="4" w:space="0" w:color="auto"/>
            </w:tcBorders>
            <w:hideMark/>
          </w:tcPr>
          <w:p w14:paraId="6081C5DE" w14:textId="77777777" w:rsidR="009D5D6C" w:rsidRPr="008D174C" w:rsidRDefault="009D5D6C" w:rsidP="008D174C">
            <w:pPr>
              <w:pStyle w:val="EMEABodyText"/>
              <w:keepNext/>
              <w:rPr>
                <w:b/>
                <w:bCs/>
                <w:sz w:val="20"/>
                <w:szCs w:val="20"/>
              </w:rPr>
            </w:pPr>
            <w:r w:rsidRPr="008D174C">
              <w:rPr>
                <w:b/>
                <w:bCs/>
                <w:sz w:val="20"/>
                <w:szCs w:val="20"/>
              </w:rPr>
              <w:t>Ear and labyrinth disorders</w:t>
            </w:r>
          </w:p>
        </w:tc>
      </w:tr>
      <w:tr w:rsidR="009D5D6C" w14:paraId="2677D9C8"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hideMark/>
          </w:tcPr>
          <w:p w14:paraId="66B3F186"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hideMark/>
          </w:tcPr>
          <w:p w14:paraId="204587CF" w14:textId="77777777" w:rsidR="009D5D6C" w:rsidRPr="008D174C" w:rsidRDefault="009D5D6C" w:rsidP="008D174C">
            <w:pPr>
              <w:pStyle w:val="EMEABodyText"/>
              <w:keepNext/>
              <w:rPr>
                <w:sz w:val="20"/>
                <w:szCs w:val="20"/>
              </w:rPr>
            </w:pPr>
            <w:r w:rsidRPr="008D174C">
              <w:rPr>
                <w:sz w:val="20"/>
                <w:szCs w:val="20"/>
              </w:rPr>
              <w:t>tinnitus</w:t>
            </w:r>
          </w:p>
        </w:tc>
      </w:tr>
      <w:tr w:rsidR="009D5D6C" w14:paraId="678AEE73"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EA8F5E" w14:textId="77777777" w:rsidR="009D5D6C" w:rsidRPr="008D174C" w:rsidRDefault="009D5D6C" w:rsidP="008D174C">
            <w:pPr>
              <w:pStyle w:val="EMEABodyText"/>
              <w:keepNext/>
              <w:rPr>
                <w:b/>
                <w:bCs/>
                <w:sz w:val="20"/>
                <w:szCs w:val="20"/>
              </w:rPr>
            </w:pPr>
            <w:r w:rsidRPr="008D174C">
              <w:rPr>
                <w:b/>
                <w:bCs/>
                <w:sz w:val="20"/>
                <w:szCs w:val="20"/>
              </w:rPr>
              <w:t>Eye disorders</w:t>
            </w:r>
          </w:p>
        </w:tc>
      </w:tr>
      <w:tr w:rsidR="009D5D6C" w14:paraId="485C4191"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57EAA1CB"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hideMark/>
          </w:tcPr>
          <w:p w14:paraId="5F4DD7CA" w14:textId="77777777" w:rsidR="009D5D6C" w:rsidRPr="008D174C" w:rsidRDefault="009D5D6C" w:rsidP="008D174C">
            <w:pPr>
              <w:pStyle w:val="EMEABodyText"/>
              <w:keepNext/>
              <w:rPr>
                <w:sz w:val="20"/>
                <w:szCs w:val="20"/>
              </w:rPr>
            </w:pPr>
            <w:r w:rsidRPr="008D174C">
              <w:rPr>
                <w:sz w:val="20"/>
                <w:szCs w:val="20"/>
              </w:rPr>
              <w:t>dry eye</w:t>
            </w:r>
          </w:p>
        </w:tc>
      </w:tr>
      <w:tr w:rsidR="009D5D6C" w14:paraId="39A89A96"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164C21B5"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hideMark/>
          </w:tcPr>
          <w:p w14:paraId="01B5E1EB" w14:textId="77777777" w:rsidR="009D5D6C" w:rsidRPr="008D174C" w:rsidRDefault="009D5D6C" w:rsidP="008D174C">
            <w:pPr>
              <w:pStyle w:val="EMEABodyText"/>
              <w:keepNext/>
              <w:rPr>
                <w:sz w:val="20"/>
                <w:szCs w:val="20"/>
              </w:rPr>
            </w:pPr>
            <w:r w:rsidRPr="008D174C">
              <w:rPr>
                <w:sz w:val="20"/>
                <w:szCs w:val="20"/>
              </w:rPr>
              <w:t>uveitis, blurred vision</w:t>
            </w:r>
          </w:p>
        </w:tc>
      </w:tr>
      <w:tr w:rsidR="009D5D6C" w14:paraId="58636B9B"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43F3866" w14:textId="77777777" w:rsidR="009D5D6C" w:rsidRPr="008D174C" w:rsidRDefault="009D5D6C" w:rsidP="008D174C">
            <w:pPr>
              <w:pStyle w:val="EMEABodyText"/>
              <w:keepNext/>
              <w:rPr>
                <w:b/>
                <w:bCs/>
                <w:sz w:val="20"/>
                <w:szCs w:val="20"/>
              </w:rPr>
            </w:pPr>
            <w:r w:rsidRPr="008D174C">
              <w:rPr>
                <w:b/>
                <w:bCs/>
                <w:sz w:val="20"/>
                <w:szCs w:val="20"/>
              </w:rPr>
              <w:t>Cardiac disorders</w:t>
            </w:r>
          </w:p>
        </w:tc>
      </w:tr>
      <w:tr w:rsidR="009D5D6C" w14:paraId="2E10A0C9"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79240F3E"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7769B9FA" w14:textId="77777777" w:rsidR="009D5D6C" w:rsidRPr="008D174C" w:rsidRDefault="009D5D6C" w:rsidP="008D174C">
            <w:pPr>
              <w:pStyle w:val="EMEABodyText"/>
              <w:keepNext/>
              <w:rPr>
                <w:sz w:val="20"/>
                <w:szCs w:val="20"/>
              </w:rPr>
            </w:pPr>
            <w:r w:rsidRPr="008D174C">
              <w:rPr>
                <w:sz w:val="20"/>
                <w:szCs w:val="20"/>
              </w:rPr>
              <w:t>atrial fibrillation, tachycardia, myocarditis</w:t>
            </w:r>
          </w:p>
        </w:tc>
      </w:tr>
      <w:tr w:rsidR="009D5D6C" w14:paraId="2926DFDC"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EF50753" w14:textId="77777777" w:rsidR="009D5D6C" w:rsidRPr="008D174C" w:rsidRDefault="009D5D6C" w:rsidP="008D174C">
            <w:pPr>
              <w:pStyle w:val="EMEABodyText"/>
              <w:keepNext/>
              <w:rPr>
                <w:b/>
                <w:bCs/>
                <w:sz w:val="20"/>
                <w:szCs w:val="20"/>
              </w:rPr>
            </w:pPr>
            <w:r w:rsidRPr="008D174C">
              <w:rPr>
                <w:b/>
                <w:bCs/>
                <w:sz w:val="20"/>
                <w:szCs w:val="20"/>
              </w:rPr>
              <w:t>Vascular disorders</w:t>
            </w:r>
          </w:p>
        </w:tc>
      </w:tr>
      <w:tr w:rsidR="009D5D6C" w14:paraId="4DE941F6"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hideMark/>
          </w:tcPr>
          <w:p w14:paraId="5366B331"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hideMark/>
          </w:tcPr>
          <w:p w14:paraId="25F54874" w14:textId="77777777" w:rsidR="009D5D6C" w:rsidRPr="008D174C" w:rsidRDefault="009D5D6C" w:rsidP="008D174C">
            <w:pPr>
              <w:pStyle w:val="EMEABodyText"/>
              <w:keepNext/>
              <w:rPr>
                <w:sz w:val="20"/>
                <w:szCs w:val="20"/>
              </w:rPr>
            </w:pPr>
            <w:r w:rsidRPr="008D174C">
              <w:rPr>
                <w:sz w:val="20"/>
                <w:szCs w:val="20"/>
              </w:rPr>
              <w:t>hypertension</w:t>
            </w:r>
          </w:p>
        </w:tc>
      </w:tr>
      <w:tr w:rsidR="009D5D6C" w14:paraId="04630B73"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08946093" w14:textId="77777777" w:rsidR="009D5D6C" w:rsidRPr="008D174C" w:rsidRDefault="009D5D6C" w:rsidP="008D174C">
            <w:pPr>
              <w:pStyle w:val="EMEABodyText"/>
              <w:keepNext/>
              <w:rPr>
                <w:sz w:val="20"/>
                <w:szCs w:val="20"/>
              </w:rPr>
            </w:pPr>
            <w:r w:rsidRPr="008D174C">
              <w:rPr>
                <w:sz w:val="20"/>
                <w:szCs w:val="20"/>
              </w:rPr>
              <w:t xml:space="preserve">Common  </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3F499196" w14:textId="77777777" w:rsidR="009D5D6C" w:rsidRPr="008D174C" w:rsidRDefault="009D5D6C" w:rsidP="008D174C">
            <w:pPr>
              <w:pStyle w:val="EMEABodyText"/>
              <w:keepNext/>
              <w:rPr>
                <w:sz w:val="20"/>
                <w:szCs w:val="20"/>
              </w:rPr>
            </w:pPr>
            <w:proofErr w:type="spellStart"/>
            <w:r w:rsidRPr="008D174C">
              <w:rPr>
                <w:sz w:val="20"/>
                <w:szCs w:val="20"/>
              </w:rPr>
              <w:t>thrombosisa</w:t>
            </w:r>
            <w:proofErr w:type="spellEnd"/>
          </w:p>
        </w:tc>
      </w:tr>
      <w:tr w:rsidR="009D5D6C" w14:paraId="2E1930DA"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BAFA17" w14:textId="77777777" w:rsidR="009D5D6C" w:rsidRPr="008D174C" w:rsidRDefault="009D5D6C" w:rsidP="008D174C">
            <w:pPr>
              <w:pStyle w:val="EMEABodyText"/>
              <w:keepNext/>
              <w:rPr>
                <w:b/>
                <w:bCs/>
                <w:sz w:val="20"/>
                <w:szCs w:val="20"/>
              </w:rPr>
            </w:pPr>
            <w:r w:rsidRPr="008D174C">
              <w:rPr>
                <w:b/>
                <w:bCs/>
                <w:sz w:val="20"/>
                <w:szCs w:val="20"/>
              </w:rPr>
              <w:t xml:space="preserve">Respiratory, </w:t>
            </w:r>
            <w:proofErr w:type="gramStart"/>
            <w:r w:rsidRPr="008D174C">
              <w:rPr>
                <w:b/>
                <w:bCs/>
                <w:sz w:val="20"/>
                <w:szCs w:val="20"/>
              </w:rPr>
              <w:t>thoracic</w:t>
            </w:r>
            <w:proofErr w:type="gramEnd"/>
            <w:r w:rsidRPr="008D174C">
              <w:rPr>
                <w:b/>
                <w:bCs/>
                <w:sz w:val="20"/>
                <w:szCs w:val="20"/>
              </w:rPr>
              <w:t xml:space="preserve"> and mediastinal disorders</w:t>
            </w:r>
          </w:p>
        </w:tc>
      </w:tr>
      <w:tr w:rsidR="009D5D6C" w14:paraId="4CB1E511"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1773F5A3"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6A32AE8" w14:textId="77777777" w:rsidR="009D5D6C" w:rsidRPr="008D174C" w:rsidRDefault="009D5D6C" w:rsidP="008D174C">
            <w:pPr>
              <w:pStyle w:val="EMEABodyText"/>
              <w:keepNext/>
              <w:rPr>
                <w:sz w:val="20"/>
                <w:szCs w:val="20"/>
              </w:rPr>
            </w:pPr>
            <w:r w:rsidRPr="008D174C">
              <w:rPr>
                <w:sz w:val="20"/>
                <w:szCs w:val="20"/>
              </w:rPr>
              <w:t>dysphonia</w:t>
            </w:r>
          </w:p>
        </w:tc>
      </w:tr>
      <w:tr w:rsidR="009D5D6C" w14:paraId="53F88196"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5FAD8E65"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203CB500" w14:textId="77777777" w:rsidR="009D5D6C" w:rsidRPr="008D174C" w:rsidRDefault="009D5D6C" w:rsidP="008D174C">
            <w:pPr>
              <w:pStyle w:val="EMEABodyText"/>
              <w:keepNext/>
              <w:rPr>
                <w:sz w:val="20"/>
                <w:szCs w:val="20"/>
              </w:rPr>
            </w:pPr>
            <w:r w:rsidRPr="008D174C">
              <w:rPr>
                <w:sz w:val="20"/>
                <w:szCs w:val="20"/>
              </w:rPr>
              <w:t>pneumonitis, dyspnoea, pulmonary embolism, cough, epistaxis</w:t>
            </w:r>
          </w:p>
        </w:tc>
      </w:tr>
      <w:tr w:rsidR="009D5D6C" w14:paraId="0EBFA578"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7F90475B"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D0E7587" w14:textId="77777777" w:rsidR="009D5D6C" w:rsidRPr="008D174C" w:rsidRDefault="009D5D6C" w:rsidP="008D174C">
            <w:pPr>
              <w:pStyle w:val="EMEABodyText"/>
              <w:keepNext/>
              <w:rPr>
                <w:sz w:val="20"/>
                <w:szCs w:val="20"/>
              </w:rPr>
            </w:pPr>
            <w:r w:rsidRPr="008D174C">
              <w:rPr>
                <w:sz w:val="20"/>
                <w:szCs w:val="20"/>
              </w:rPr>
              <w:t>pleural effusion</w:t>
            </w:r>
          </w:p>
        </w:tc>
      </w:tr>
      <w:tr w:rsidR="009D5D6C" w14:paraId="32BD1E94"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3BB5DF" w14:textId="77777777" w:rsidR="009D5D6C" w:rsidRPr="008D174C" w:rsidRDefault="009D5D6C" w:rsidP="008D174C">
            <w:pPr>
              <w:pStyle w:val="EMEABodyText"/>
              <w:keepNext/>
              <w:rPr>
                <w:b/>
                <w:bCs/>
                <w:sz w:val="20"/>
                <w:szCs w:val="20"/>
              </w:rPr>
            </w:pPr>
            <w:r w:rsidRPr="008D174C">
              <w:rPr>
                <w:b/>
                <w:bCs/>
                <w:sz w:val="20"/>
                <w:szCs w:val="20"/>
              </w:rPr>
              <w:t>Gastrointestinal disorders</w:t>
            </w:r>
          </w:p>
        </w:tc>
      </w:tr>
      <w:tr w:rsidR="009D5D6C" w14:paraId="4B7E0BC5"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1C4AE331"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7FFA96F4" w14:textId="77777777" w:rsidR="009D5D6C" w:rsidRPr="008D174C" w:rsidRDefault="009D5D6C" w:rsidP="008D174C">
            <w:pPr>
              <w:pStyle w:val="EMEABodyText"/>
              <w:keepNext/>
              <w:rPr>
                <w:sz w:val="20"/>
                <w:szCs w:val="20"/>
              </w:rPr>
            </w:pPr>
            <w:r w:rsidRPr="008D174C">
              <w:rPr>
                <w:sz w:val="20"/>
                <w:szCs w:val="20"/>
              </w:rPr>
              <w:t>diarrhoea, nausea, stomatitis, vomiting, abdominal pain, dyspepsia</w:t>
            </w:r>
          </w:p>
        </w:tc>
      </w:tr>
      <w:tr w:rsidR="009D5D6C" w14:paraId="7C984149"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3D966B98"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4EAA76B1" w14:textId="77777777" w:rsidR="009D5D6C" w:rsidRPr="008D174C" w:rsidRDefault="009D5D6C" w:rsidP="008D174C">
            <w:pPr>
              <w:pStyle w:val="EMEABodyText"/>
              <w:keepNext/>
              <w:rPr>
                <w:sz w:val="20"/>
                <w:szCs w:val="20"/>
              </w:rPr>
            </w:pPr>
            <w:r w:rsidRPr="008D174C">
              <w:rPr>
                <w:sz w:val="20"/>
                <w:szCs w:val="20"/>
              </w:rPr>
              <w:t>dry mouth, constipation, gastritis, oral pain</w:t>
            </w:r>
          </w:p>
        </w:tc>
      </w:tr>
      <w:tr w:rsidR="009D5D6C" w14:paraId="27E3BAE5"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780D7751"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37A74A8C" w14:textId="77777777" w:rsidR="009D5D6C" w:rsidRPr="008D174C" w:rsidRDefault="009D5D6C" w:rsidP="008D174C">
            <w:pPr>
              <w:pStyle w:val="EMEABodyText"/>
              <w:keepNext/>
              <w:rPr>
                <w:sz w:val="20"/>
                <w:szCs w:val="20"/>
              </w:rPr>
            </w:pPr>
            <w:r w:rsidRPr="008D174C">
              <w:rPr>
                <w:sz w:val="20"/>
                <w:szCs w:val="20"/>
              </w:rPr>
              <w:t xml:space="preserve">colitis, pancreatitis, small intestine </w:t>
            </w:r>
            <w:proofErr w:type="spellStart"/>
            <w:r w:rsidRPr="008D174C">
              <w:rPr>
                <w:sz w:val="20"/>
                <w:szCs w:val="20"/>
              </w:rPr>
              <w:t>perforation</w:t>
            </w:r>
            <w:r w:rsidRPr="008D174C">
              <w:rPr>
                <w:szCs w:val="20"/>
              </w:rPr>
              <w:t>b</w:t>
            </w:r>
            <w:proofErr w:type="spellEnd"/>
            <w:r w:rsidRPr="008D174C">
              <w:rPr>
                <w:sz w:val="20"/>
                <w:szCs w:val="20"/>
              </w:rPr>
              <w:t xml:space="preserve">, </w:t>
            </w:r>
            <w:proofErr w:type="spellStart"/>
            <w:r w:rsidRPr="008D174C">
              <w:rPr>
                <w:sz w:val="20"/>
                <w:szCs w:val="20"/>
              </w:rPr>
              <w:t>glossodynia</w:t>
            </w:r>
            <w:proofErr w:type="spellEnd"/>
            <w:r w:rsidRPr="008D174C">
              <w:rPr>
                <w:sz w:val="20"/>
                <w:szCs w:val="20"/>
              </w:rPr>
              <w:t>, haemorrhoids</w:t>
            </w:r>
          </w:p>
        </w:tc>
      </w:tr>
      <w:tr w:rsidR="009D5D6C" w14:paraId="3375504C"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85BB74" w14:textId="77777777" w:rsidR="009D5D6C" w:rsidRPr="008D174C" w:rsidRDefault="009D5D6C" w:rsidP="008D174C">
            <w:pPr>
              <w:pStyle w:val="EMEABodyText"/>
              <w:keepNext/>
              <w:rPr>
                <w:b/>
                <w:bCs/>
                <w:sz w:val="20"/>
                <w:szCs w:val="20"/>
              </w:rPr>
            </w:pPr>
            <w:r w:rsidRPr="008D174C">
              <w:rPr>
                <w:b/>
                <w:bCs/>
                <w:sz w:val="20"/>
                <w:szCs w:val="20"/>
              </w:rPr>
              <w:t>Hepatobiliary disorders</w:t>
            </w:r>
          </w:p>
        </w:tc>
      </w:tr>
      <w:tr w:rsidR="009D5D6C" w14:paraId="7C602F7A" w14:textId="77777777" w:rsidTr="009D5D6C">
        <w:trPr>
          <w:trHeight w:val="283"/>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36963074"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3ACD9880" w14:textId="77777777" w:rsidR="009D5D6C" w:rsidRPr="008D174C" w:rsidRDefault="009D5D6C" w:rsidP="008D174C">
            <w:pPr>
              <w:pStyle w:val="EMEABodyText"/>
              <w:keepNext/>
              <w:rPr>
                <w:sz w:val="20"/>
                <w:szCs w:val="20"/>
              </w:rPr>
            </w:pPr>
            <w:r w:rsidRPr="008D174C">
              <w:rPr>
                <w:sz w:val="20"/>
                <w:szCs w:val="20"/>
              </w:rPr>
              <w:t>hepatitis</w:t>
            </w:r>
          </w:p>
        </w:tc>
      </w:tr>
      <w:tr w:rsidR="009D5D6C" w14:paraId="54ED3ADB"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10A5861" w14:textId="77777777" w:rsidR="009D5D6C" w:rsidRPr="008D174C" w:rsidRDefault="009D5D6C" w:rsidP="008D174C">
            <w:pPr>
              <w:pStyle w:val="EMEABodyText"/>
              <w:keepNext/>
              <w:rPr>
                <w:b/>
                <w:bCs/>
                <w:sz w:val="20"/>
                <w:szCs w:val="20"/>
              </w:rPr>
            </w:pPr>
            <w:r w:rsidRPr="008D174C">
              <w:rPr>
                <w:b/>
                <w:bCs/>
                <w:sz w:val="20"/>
                <w:szCs w:val="20"/>
              </w:rPr>
              <w:t xml:space="preserve">Skin and subcutaneous tissue disorders </w:t>
            </w:r>
          </w:p>
        </w:tc>
      </w:tr>
      <w:tr w:rsidR="009D5D6C" w14:paraId="6544EBCD"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2BF7D78D"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E14F697" w14:textId="77777777" w:rsidR="009D5D6C" w:rsidRPr="008D174C" w:rsidRDefault="009D5D6C" w:rsidP="008D174C">
            <w:pPr>
              <w:pStyle w:val="EMEABodyText"/>
              <w:keepNext/>
              <w:rPr>
                <w:sz w:val="20"/>
                <w:szCs w:val="20"/>
              </w:rPr>
            </w:pPr>
            <w:r w:rsidRPr="008D174C">
              <w:rPr>
                <w:sz w:val="20"/>
                <w:szCs w:val="20"/>
              </w:rPr>
              <w:t xml:space="preserve">palmar-plantar </w:t>
            </w:r>
            <w:proofErr w:type="spellStart"/>
            <w:r w:rsidRPr="008D174C">
              <w:rPr>
                <w:sz w:val="20"/>
                <w:szCs w:val="20"/>
              </w:rPr>
              <w:t>erythrodysaesthesia</w:t>
            </w:r>
            <w:proofErr w:type="spellEnd"/>
            <w:r w:rsidRPr="008D174C">
              <w:rPr>
                <w:sz w:val="20"/>
                <w:szCs w:val="20"/>
              </w:rPr>
              <w:t xml:space="preserve"> syndrome, </w:t>
            </w:r>
            <w:proofErr w:type="spellStart"/>
            <w:r w:rsidRPr="008D174C">
              <w:rPr>
                <w:sz w:val="20"/>
                <w:szCs w:val="20"/>
              </w:rPr>
              <w:t>rashc</w:t>
            </w:r>
            <w:proofErr w:type="spellEnd"/>
            <w:r w:rsidRPr="008D174C">
              <w:rPr>
                <w:sz w:val="20"/>
                <w:szCs w:val="20"/>
              </w:rPr>
              <w:t>, pruritus</w:t>
            </w:r>
          </w:p>
        </w:tc>
      </w:tr>
      <w:tr w:rsidR="009D5D6C" w14:paraId="558A6AC8"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2016F55C"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2BCF94C1" w14:textId="77777777" w:rsidR="009D5D6C" w:rsidRPr="008D174C" w:rsidRDefault="009D5D6C" w:rsidP="008D174C">
            <w:pPr>
              <w:pStyle w:val="EMEABodyText"/>
              <w:keepNext/>
              <w:rPr>
                <w:sz w:val="20"/>
                <w:szCs w:val="20"/>
              </w:rPr>
            </w:pPr>
            <w:r w:rsidRPr="008D174C">
              <w:rPr>
                <w:sz w:val="20"/>
                <w:szCs w:val="20"/>
              </w:rPr>
              <w:t>dry skin, alopecia, erythema, hair colour change</w:t>
            </w:r>
          </w:p>
        </w:tc>
      </w:tr>
      <w:tr w:rsidR="009D5D6C" w14:paraId="05C23905"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3A2F5D1D"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4613EEF0" w14:textId="77777777" w:rsidR="009D5D6C" w:rsidRPr="008D174C" w:rsidRDefault="009D5D6C" w:rsidP="008D174C">
            <w:pPr>
              <w:pStyle w:val="EMEABodyText"/>
              <w:keepNext/>
              <w:rPr>
                <w:sz w:val="20"/>
                <w:szCs w:val="20"/>
              </w:rPr>
            </w:pPr>
            <w:r w:rsidRPr="008D174C">
              <w:rPr>
                <w:sz w:val="20"/>
                <w:szCs w:val="20"/>
              </w:rPr>
              <w:t>psoriasis, urticaria</w:t>
            </w:r>
          </w:p>
        </w:tc>
      </w:tr>
      <w:tr w:rsidR="009D5D6C" w14:paraId="5D9822D0"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7122167" w14:textId="77777777" w:rsidR="009D5D6C" w:rsidRPr="008D174C" w:rsidRDefault="009D5D6C" w:rsidP="008D174C">
            <w:pPr>
              <w:pStyle w:val="EMEABodyText"/>
              <w:keepNext/>
              <w:rPr>
                <w:b/>
                <w:bCs/>
                <w:sz w:val="20"/>
                <w:szCs w:val="20"/>
              </w:rPr>
            </w:pPr>
            <w:r w:rsidRPr="008D174C">
              <w:rPr>
                <w:b/>
                <w:bCs/>
                <w:sz w:val="20"/>
                <w:szCs w:val="20"/>
              </w:rPr>
              <w:lastRenderedPageBreak/>
              <w:t>Musculoskeletal and connective tissue disorders</w:t>
            </w:r>
          </w:p>
        </w:tc>
      </w:tr>
      <w:tr w:rsidR="009D5D6C" w14:paraId="096FFAFC"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307C80D2"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3366CA69" w14:textId="77777777" w:rsidR="009D5D6C" w:rsidRPr="008D174C" w:rsidRDefault="009D5D6C" w:rsidP="008D174C">
            <w:pPr>
              <w:pStyle w:val="EMEABodyText"/>
              <w:keepNext/>
              <w:rPr>
                <w:sz w:val="20"/>
                <w:szCs w:val="20"/>
              </w:rPr>
            </w:pPr>
            <w:r w:rsidRPr="008D174C">
              <w:rPr>
                <w:sz w:val="20"/>
                <w:szCs w:val="20"/>
              </w:rPr>
              <w:t xml:space="preserve">arthralgia, muscle spasm, musculoskeletal </w:t>
            </w:r>
            <w:proofErr w:type="spellStart"/>
            <w:r w:rsidRPr="008D174C">
              <w:rPr>
                <w:sz w:val="20"/>
                <w:szCs w:val="20"/>
              </w:rPr>
              <w:t>paind</w:t>
            </w:r>
            <w:proofErr w:type="spellEnd"/>
            <w:r w:rsidRPr="008D174C">
              <w:rPr>
                <w:sz w:val="20"/>
                <w:szCs w:val="20"/>
              </w:rPr>
              <w:t>, arthritis</w:t>
            </w:r>
          </w:p>
        </w:tc>
      </w:tr>
      <w:tr w:rsidR="009D5D6C" w14:paraId="37BA7BA2"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27FC4B0C"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14D7D95D" w14:textId="77777777" w:rsidR="009D5D6C" w:rsidRPr="008D174C" w:rsidRDefault="009D5D6C" w:rsidP="008D174C">
            <w:pPr>
              <w:pStyle w:val="EMEABodyText"/>
              <w:keepNext/>
              <w:rPr>
                <w:sz w:val="20"/>
                <w:szCs w:val="20"/>
              </w:rPr>
            </w:pPr>
            <w:r w:rsidRPr="008D174C">
              <w:rPr>
                <w:sz w:val="20"/>
                <w:szCs w:val="20"/>
              </w:rPr>
              <w:t>myopathy, osteonecrosis of the jaw, fistula</w:t>
            </w:r>
          </w:p>
        </w:tc>
      </w:tr>
      <w:tr w:rsidR="009D5D6C" w14:paraId="2D640D90"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825CE32" w14:textId="77777777" w:rsidR="009D5D6C" w:rsidRPr="008D174C" w:rsidRDefault="009D5D6C" w:rsidP="008D174C">
            <w:pPr>
              <w:pStyle w:val="EMEABodyText"/>
              <w:keepNext/>
              <w:rPr>
                <w:b/>
                <w:bCs/>
                <w:sz w:val="20"/>
                <w:szCs w:val="20"/>
              </w:rPr>
            </w:pPr>
            <w:r w:rsidRPr="008D174C">
              <w:rPr>
                <w:b/>
                <w:bCs/>
                <w:sz w:val="20"/>
                <w:szCs w:val="20"/>
              </w:rPr>
              <w:t>Renal and urinary disorders</w:t>
            </w:r>
          </w:p>
        </w:tc>
      </w:tr>
      <w:tr w:rsidR="009D5D6C" w14:paraId="5FD241D2"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72690608"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42194E01" w14:textId="77777777" w:rsidR="009D5D6C" w:rsidRPr="008D174C" w:rsidRDefault="009D5D6C" w:rsidP="008D174C">
            <w:pPr>
              <w:pStyle w:val="EMEABodyText"/>
              <w:keepNext/>
              <w:rPr>
                <w:sz w:val="20"/>
                <w:szCs w:val="20"/>
              </w:rPr>
            </w:pPr>
            <w:r w:rsidRPr="008D174C">
              <w:rPr>
                <w:sz w:val="20"/>
                <w:szCs w:val="20"/>
              </w:rPr>
              <w:t>proteinuria, renal failure, acute kidney injury</w:t>
            </w:r>
          </w:p>
        </w:tc>
      </w:tr>
      <w:tr w:rsidR="009D5D6C" w14:paraId="04685378"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hideMark/>
          </w:tcPr>
          <w:p w14:paraId="2033FDBE"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hideMark/>
          </w:tcPr>
          <w:p w14:paraId="059A1D72" w14:textId="77777777" w:rsidR="009D5D6C" w:rsidRPr="008D174C" w:rsidRDefault="009D5D6C" w:rsidP="008D174C">
            <w:pPr>
              <w:pStyle w:val="EMEABodyText"/>
              <w:keepNext/>
              <w:rPr>
                <w:sz w:val="20"/>
                <w:szCs w:val="20"/>
              </w:rPr>
            </w:pPr>
            <w:r w:rsidRPr="008D174C">
              <w:rPr>
                <w:sz w:val="20"/>
                <w:szCs w:val="20"/>
              </w:rPr>
              <w:t>nephritis</w:t>
            </w:r>
          </w:p>
        </w:tc>
      </w:tr>
      <w:tr w:rsidR="009D5D6C" w14:paraId="6914DC97" w14:textId="77777777" w:rsidTr="009D5D6C">
        <w:trPr>
          <w:trHeight w:val="283"/>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56C6C9" w14:textId="77777777" w:rsidR="009D5D6C" w:rsidRPr="008D174C" w:rsidRDefault="009D5D6C" w:rsidP="008D174C">
            <w:pPr>
              <w:pStyle w:val="EMEABodyText"/>
              <w:keepNext/>
              <w:rPr>
                <w:b/>
                <w:bCs/>
                <w:sz w:val="20"/>
                <w:szCs w:val="20"/>
              </w:rPr>
            </w:pPr>
            <w:r w:rsidRPr="008D174C">
              <w:rPr>
                <w:b/>
                <w:bCs/>
                <w:sz w:val="20"/>
                <w:szCs w:val="20"/>
              </w:rPr>
              <w:t>General disorders and administration site conditions</w:t>
            </w:r>
          </w:p>
        </w:tc>
      </w:tr>
      <w:tr w:rsidR="009D5D6C" w14:paraId="0B6EB21F"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605F894F"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4C239096" w14:textId="77777777" w:rsidR="009D5D6C" w:rsidRPr="008D174C" w:rsidRDefault="009D5D6C" w:rsidP="008D174C">
            <w:pPr>
              <w:pStyle w:val="EMEABodyText"/>
              <w:keepNext/>
              <w:rPr>
                <w:sz w:val="20"/>
                <w:szCs w:val="20"/>
              </w:rPr>
            </w:pPr>
            <w:r w:rsidRPr="008D174C">
              <w:rPr>
                <w:sz w:val="20"/>
                <w:szCs w:val="20"/>
              </w:rPr>
              <w:t>fatigue</w:t>
            </w:r>
          </w:p>
        </w:tc>
      </w:tr>
      <w:tr w:rsidR="009D5D6C" w14:paraId="4CA17E92"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30B40AC2"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060D707F" w14:textId="77777777" w:rsidR="009D5D6C" w:rsidRPr="008D174C" w:rsidRDefault="009D5D6C" w:rsidP="008D174C">
            <w:pPr>
              <w:pStyle w:val="EMEABodyText"/>
              <w:keepNext/>
              <w:rPr>
                <w:sz w:val="20"/>
                <w:szCs w:val="20"/>
              </w:rPr>
            </w:pPr>
            <w:r w:rsidRPr="008D174C">
              <w:rPr>
                <w:sz w:val="20"/>
                <w:szCs w:val="20"/>
              </w:rPr>
              <w:t>oedema, pyrexia, pain</w:t>
            </w:r>
          </w:p>
        </w:tc>
      </w:tr>
      <w:tr w:rsidR="009D5D6C" w14:paraId="423940F7"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6A8176FC" w14:textId="77777777" w:rsidR="009D5D6C" w:rsidRPr="008D174C" w:rsidRDefault="009D5D6C" w:rsidP="008D174C">
            <w:pPr>
              <w:pStyle w:val="EMEABodyText"/>
              <w:keepNext/>
              <w:rPr>
                <w:sz w:val="20"/>
                <w:szCs w:val="20"/>
              </w:rPr>
            </w:pPr>
            <w:r w:rsidRPr="008D174C">
              <w:rPr>
                <w:sz w:val="20"/>
                <w:szCs w:val="20"/>
              </w:rPr>
              <w:t>Uncommon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03BE9A7C" w14:textId="77777777" w:rsidR="009D5D6C" w:rsidRPr="008D174C" w:rsidRDefault="009D5D6C" w:rsidP="008D174C">
            <w:pPr>
              <w:pStyle w:val="EMEABodyText"/>
              <w:keepNext/>
              <w:rPr>
                <w:sz w:val="20"/>
                <w:szCs w:val="20"/>
              </w:rPr>
            </w:pPr>
            <w:r w:rsidRPr="008D174C">
              <w:rPr>
                <w:sz w:val="20"/>
                <w:szCs w:val="20"/>
              </w:rPr>
              <w:t>chest pain</w:t>
            </w:r>
          </w:p>
        </w:tc>
      </w:tr>
      <w:tr w:rsidR="009D5D6C" w14:paraId="689A00AE" w14:textId="77777777" w:rsidTr="009D5D6C">
        <w:trPr>
          <w:trHeight w:val="269"/>
          <w:tblHeader/>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97E2D3B" w14:textId="77777777" w:rsidR="009D5D6C" w:rsidRPr="008D174C" w:rsidRDefault="009D5D6C" w:rsidP="008D174C">
            <w:pPr>
              <w:pStyle w:val="EMEABodyText"/>
              <w:keepNext/>
              <w:rPr>
                <w:b/>
                <w:bCs/>
                <w:sz w:val="20"/>
                <w:szCs w:val="20"/>
              </w:rPr>
            </w:pPr>
            <w:proofErr w:type="spellStart"/>
            <w:r w:rsidRPr="008D174C">
              <w:rPr>
                <w:b/>
                <w:bCs/>
                <w:sz w:val="20"/>
                <w:szCs w:val="20"/>
              </w:rPr>
              <w:t>Investigations</w:t>
            </w:r>
            <w:r w:rsidRPr="008D174C">
              <w:rPr>
                <w:b/>
                <w:bCs/>
                <w:sz w:val="20"/>
                <w:szCs w:val="20"/>
                <w:vertAlign w:val="superscript"/>
              </w:rPr>
              <w:t>e</w:t>
            </w:r>
            <w:proofErr w:type="spellEnd"/>
          </w:p>
        </w:tc>
      </w:tr>
      <w:tr w:rsidR="009D5D6C" w14:paraId="52C00516"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771901A7" w14:textId="77777777" w:rsidR="009D5D6C" w:rsidRPr="008D174C" w:rsidRDefault="009D5D6C" w:rsidP="008D174C">
            <w:pPr>
              <w:pStyle w:val="EMEABodyText"/>
              <w:keepNext/>
              <w:rPr>
                <w:sz w:val="20"/>
                <w:szCs w:val="20"/>
              </w:rPr>
            </w:pPr>
            <w:r w:rsidRPr="008D174C">
              <w:rPr>
                <w:sz w:val="20"/>
                <w:szCs w:val="20"/>
              </w:rPr>
              <w:t>Very 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156159D5" w14:textId="77777777" w:rsidR="009D5D6C" w:rsidRPr="008D174C" w:rsidRDefault="009D5D6C" w:rsidP="008D174C">
            <w:pPr>
              <w:pStyle w:val="EMEABodyText"/>
              <w:keepNext/>
              <w:rPr>
                <w:sz w:val="20"/>
                <w:szCs w:val="20"/>
              </w:rPr>
            </w:pPr>
            <w:r w:rsidRPr="008D174C">
              <w:rPr>
                <w:sz w:val="20"/>
                <w:szCs w:val="20"/>
              </w:rPr>
              <w:t xml:space="preserve">increased ALT, increased AST, increased alkaline phosphatase, increased total bilirubin, hypocalcaemia, increased creatinine, hypoglycaemia, hyperglycaemia, hyperkalaemia, hypokalaemia, hypomagnesaemia, </w:t>
            </w:r>
            <w:proofErr w:type="spellStart"/>
            <w:r w:rsidRPr="008D174C">
              <w:rPr>
                <w:sz w:val="20"/>
                <w:szCs w:val="20"/>
              </w:rPr>
              <w:t>hypermagnesaemia</w:t>
            </w:r>
            <w:proofErr w:type="spellEnd"/>
            <w:r w:rsidRPr="008D174C">
              <w:rPr>
                <w:sz w:val="20"/>
                <w:szCs w:val="20"/>
              </w:rPr>
              <w:t xml:space="preserve">, hyponatraemia, </w:t>
            </w:r>
            <w:proofErr w:type="spellStart"/>
            <w:proofErr w:type="gramStart"/>
            <w:r w:rsidRPr="008D174C">
              <w:rPr>
                <w:sz w:val="20"/>
                <w:szCs w:val="20"/>
              </w:rPr>
              <w:t>hypernatraemia</w:t>
            </w:r>
            <w:proofErr w:type="spellEnd"/>
            <w:r w:rsidRPr="008D174C">
              <w:rPr>
                <w:sz w:val="20"/>
                <w:szCs w:val="20"/>
              </w:rPr>
              <w:t xml:space="preserve">,  </w:t>
            </w:r>
            <w:proofErr w:type="spellStart"/>
            <w:r w:rsidRPr="008D174C">
              <w:rPr>
                <w:sz w:val="20"/>
                <w:szCs w:val="20"/>
              </w:rPr>
              <w:t>hypophosphataemia</w:t>
            </w:r>
            <w:proofErr w:type="spellEnd"/>
            <w:proofErr w:type="gramEnd"/>
            <w:r w:rsidRPr="008D174C">
              <w:rPr>
                <w:sz w:val="20"/>
                <w:szCs w:val="20"/>
              </w:rPr>
              <w:t xml:space="preserve">, </w:t>
            </w:r>
            <w:proofErr w:type="spellStart"/>
            <w:r w:rsidRPr="008D174C">
              <w:rPr>
                <w:sz w:val="20"/>
                <w:szCs w:val="20"/>
              </w:rPr>
              <w:t>lymphopaenia</w:t>
            </w:r>
            <w:proofErr w:type="spellEnd"/>
            <w:r w:rsidRPr="008D174C">
              <w:rPr>
                <w:sz w:val="20"/>
                <w:szCs w:val="20"/>
              </w:rPr>
              <w:t xml:space="preserve">, leucopoenia, thrombocytopaenia, anaemia, </w:t>
            </w:r>
            <w:proofErr w:type="spellStart"/>
            <w:r w:rsidRPr="008D174C">
              <w:rPr>
                <w:sz w:val="20"/>
                <w:szCs w:val="20"/>
              </w:rPr>
              <w:t>neutropaenia</w:t>
            </w:r>
            <w:proofErr w:type="spellEnd"/>
          </w:p>
        </w:tc>
      </w:tr>
      <w:tr w:rsidR="009D5D6C" w14:paraId="22812584" w14:textId="77777777" w:rsidTr="009D5D6C">
        <w:trPr>
          <w:trHeight w:val="269"/>
          <w:tblHeader/>
        </w:trPr>
        <w:tc>
          <w:tcPr>
            <w:tcW w:w="1682" w:type="dxa"/>
            <w:tcBorders>
              <w:top w:val="single" w:sz="4" w:space="0" w:color="auto"/>
              <w:left w:val="single" w:sz="4" w:space="0" w:color="auto"/>
              <w:bottom w:val="single" w:sz="4" w:space="0" w:color="auto"/>
              <w:right w:val="single" w:sz="4" w:space="0" w:color="auto"/>
            </w:tcBorders>
            <w:shd w:val="clear" w:color="auto" w:fill="FFFFFF"/>
            <w:hideMark/>
          </w:tcPr>
          <w:p w14:paraId="2B900C7D" w14:textId="77777777" w:rsidR="009D5D6C" w:rsidRPr="008D174C" w:rsidRDefault="009D5D6C" w:rsidP="008D174C">
            <w:pPr>
              <w:pStyle w:val="EMEABodyText"/>
              <w:keepNext/>
              <w:rPr>
                <w:sz w:val="20"/>
                <w:szCs w:val="20"/>
              </w:rPr>
            </w:pPr>
            <w:r w:rsidRPr="008D174C">
              <w:rPr>
                <w:sz w:val="20"/>
                <w:szCs w:val="20"/>
              </w:rPr>
              <w:t>Common</w:t>
            </w:r>
          </w:p>
        </w:tc>
        <w:tc>
          <w:tcPr>
            <w:tcW w:w="7674" w:type="dxa"/>
            <w:tcBorders>
              <w:top w:val="single" w:sz="4" w:space="0" w:color="auto"/>
              <w:left w:val="single" w:sz="4" w:space="0" w:color="auto"/>
              <w:bottom w:val="single" w:sz="4" w:space="0" w:color="auto"/>
              <w:right w:val="single" w:sz="4" w:space="0" w:color="auto"/>
            </w:tcBorders>
            <w:shd w:val="clear" w:color="auto" w:fill="FFFFFF"/>
            <w:hideMark/>
          </w:tcPr>
          <w:p w14:paraId="503BD5AD" w14:textId="77777777" w:rsidR="009D5D6C" w:rsidRPr="008D174C" w:rsidRDefault="009D5D6C" w:rsidP="008D174C">
            <w:pPr>
              <w:pStyle w:val="EMEABodyText"/>
              <w:keepNext/>
              <w:rPr>
                <w:sz w:val="20"/>
                <w:szCs w:val="20"/>
              </w:rPr>
            </w:pPr>
            <w:r w:rsidRPr="008D174C">
              <w:rPr>
                <w:sz w:val="20"/>
                <w:szCs w:val="20"/>
              </w:rPr>
              <w:t>hypercalcaemia, weight decreased</w:t>
            </w:r>
          </w:p>
        </w:tc>
      </w:tr>
    </w:tbl>
    <w:p w14:paraId="4F89005C" w14:textId="77777777" w:rsidR="009D5D6C" w:rsidRDefault="009D5D6C" w:rsidP="009D5D6C">
      <w:pPr>
        <w:spacing w:after="0"/>
        <w:ind w:left="709" w:hanging="709"/>
        <w:rPr>
          <w:rFonts w:eastAsia="Times New Roman" w:cs="Calibri"/>
          <w:sz w:val="18"/>
          <w:szCs w:val="18"/>
          <w:lang w:val="en-GB"/>
        </w:rPr>
      </w:pPr>
      <w:r>
        <w:rPr>
          <w:rFonts w:eastAsia="Times New Roman" w:cs="Calibri"/>
          <w:sz w:val="18"/>
          <w:szCs w:val="18"/>
          <w:vertAlign w:val="superscript"/>
          <w:lang w:val="en-GB"/>
        </w:rPr>
        <w:t>a</w:t>
      </w:r>
      <w:r>
        <w:rPr>
          <w:rFonts w:eastAsia="Times New Roman" w:cs="Calibri"/>
          <w:sz w:val="18"/>
          <w:szCs w:val="18"/>
          <w:vertAlign w:val="superscript"/>
          <w:lang w:val="en-GB"/>
        </w:rPr>
        <w:tab/>
      </w:r>
      <w:r>
        <w:rPr>
          <w:rFonts w:eastAsia="Times New Roman" w:cs="Calibri"/>
          <w:sz w:val="18"/>
          <w:szCs w:val="18"/>
          <w:lang w:val="en-GB"/>
        </w:rPr>
        <w:t>Thrombosis is a composite term which includes portal vein thrombosis, pulmonary vein thrombosis, pulmonary thrombosis, aortic thrombosis, arterial thrombosis, deep vein thrombosis, pelvic vein thrombosis, vena cava thrombosis, venous thrombosis, venous thrombosis limb</w:t>
      </w:r>
    </w:p>
    <w:p w14:paraId="55DFA73B" w14:textId="77777777" w:rsidR="009D5D6C" w:rsidRDefault="009D5D6C" w:rsidP="009D5D6C">
      <w:pPr>
        <w:spacing w:after="0"/>
        <w:ind w:left="720" w:hanging="720"/>
        <w:rPr>
          <w:rFonts w:eastAsia="Times New Roman" w:cs="Calibri"/>
          <w:sz w:val="18"/>
          <w:szCs w:val="18"/>
          <w:vertAlign w:val="superscript"/>
          <w:lang w:val="es-ES"/>
        </w:rPr>
      </w:pPr>
      <w:r>
        <w:rPr>
          <w:rFonts w:eastAsia="Times New Roman" w:cs="Calibri"/>
          <w:sz w:val="18"/>
          <w:szCs w:val="18"/>
          <w:vertAlign w:val="superscript"/>
          <w:lang w:val="es-ES"/>
        </w:rPr>
        <w:t>b</w:t>
      </w:r>
      <w:r>
        <w:rPr>
          <w:rFonts w:eastAsia="Times New Roman" w:cs="Calibri"/>
          <w:sz w:val="18"/>
          <w:szCs w:val="18"/>
          <w:vertAlign w:val="superscript"/>
          <w:lang w:val="es-ES"/>
        </w:rPr>
        <w:tab/>
      </w:r>
      <w:r w:rsidRPr="006055D1">
        <w:rPr>
          <w:rFonts w:eastAsia="Times New Roman" w:cs="Calibri"/>
          <w:sz w:val="18"/>
          <w:szCs w:val="18"/>
          <w:lang w:val="en-GB"/>
        </w:rPr>
        <w:t>Fatal cases have been reported</w:t>
      </w:r>
    </w:p>
    <w:p w14:paraId="001F6C29" w14:textId="77777777" w:rsidR="009D5D6C" w:rsidRDefault="009D5D6C" w:rsidP="009D5D6C">
      <w:pPr>
        <w:spacing w:after="0"/>
        <w:ind w:left="720" w:hanging="720"/>
        <w:rPr>
          <w:rFonts w:eastAsia="Times New Roman" w:cs="Calibri"/>
          <w:sz w:val="18"/>
          <w:szCs w:val="18"/>
          <w:lang w:val="en-GB"/>
        </w:rPr>
      </w:pPr>
      <w:r>
        <w:rPr>
          <w:rFonts w:eastAsia="Times New Roman" w:cs="Calibri"/>
          <w:sz w:val="18"/>
          <w:szCs w:val="18"/>
          <w:vertAlign w:val="superscript"/>
          <w:lang w:val="es-ES"/>
        </w:rPr>
        <w:t>c</w:t>
      </w:r>
      <w:r>
        <w:rPr>
          <w:rFonts w:eastAsia="Times New Roman" w:cs="Calibri"/>
          <w:sz w:val="18"/>
          <w:szCs w:val="18"/>
          <w:vertAlign w:val="superscript"/>
          <w:lang w:val="es-ES"/>
        </w:rPr>
        <w:tab/>
      </w:r>
      <w:proofErr w:type="spellStart"/>
      <w:r>
        <w:rPr>
          <w:rFonts w:eastAsia="Times New Roman" w:cs="Calibri"/>
          <w:sz w:val="18"/>
          <w:szCs w:val="18"/>
          <w:lang w:val="es-ES"/>
        </w:rPr>
        <w:t>Rash</w:t>
      </w:r>
      <w:proofErr w:type="spellEnd"/>
      <w:r>
        <w:rPr>
          <w:rFonts w:eastAsia="Times New Roman" w:cs="Calibri"/>
          <w:sz w:val="18"/>
          <w:szCs w:val="18"/>
          <w:lang w:val="es-ES"/>
        </w:rPr>
        <w:t xml:space="preserve"> </w:t>
      </w:r>
      <w:proofErr w:type="spellStart"/>
      <w:r>
        <w:rPr>
          <w:rFonts w:eastAsia="Times New Roman" w:cs="Calibri"/>
          <w:sz w:val="18"/>
          <w:szCs w:val="18"/>
          <w:lang w:val="es-ES"/>
        </w:rPr>
        <w:t>is</w:t>
      </w:r>
      <w:proofErr w:type="spellEnd"/>
      <w:r>
        <w:rPr>
          <w:rFonts w:eastAsia="Times New Roman" w:cs="Calibri"/>
          <w:sz w:val="18"/>
          <w:szCs w:val="18"/>
          <w:lang w:val="es-ES"/>
        </w:rPr>
        <w:t xml:space="preserve"> a composite </w:t>
      </w:r>
      <w:proofErr w:type="spellStart"/>
      <w:r>
        <w:rPr>
          <w:rFonts w:eastAsia="Times New Roman" w:cs="Calibri"/>
          <w:sz w:val="18"/>
          <w:szCs w:val="18"/>
          <w:lang w:val="es-ES"/>
        </w:rPr>
        <w:t>term</w:t>
      </w:r>
      <w:proofErr w:type="spellEnd"/>
      <w:r>
        <w:rPr>
          <w:rFonts w:eastAsia="Times New Roman" w:cs="Calibri"/>
          <w:sz w:val="18"/>
          <w:szCs w:val="18"/>
          <w:lang w:val="es-ES"/>
        </w:rPr>
        <w:t xml:space="preserve"> </w:t>
      </w:r>
      <w:proofErr w:type="spellStart"/>
      <w:r>
        <w:rPr>
          <w:rFonts w:eastAsia="Times New Roman" w:cs="Calibri"/>
          <w:sz w:val="18"/>
          <w:szCs w:val="18"/>
          <w:lang w:val="es-ES"/>
        </w:rPr>
        <w:t>which</w:t>
      </w:r>
      <w:proofErr w:type="spellEnd"/>
      <w:r>
        <w:rPr>
          <w:rFonts w:eastAsia="Times New Roman" w:cs="Calibri"/>
          <w:sz w:val="18"/>
          <w:szCs w:val="18"/>
          <w:lang w:val="es-ES"/>
        </w:rPr>
        <w:t xml:space="preserve"> </w:t>
      </w:r>
      <w:proofErr w:type="spellStart"/>
      <w:r>
        <w:rPr>
          <w:rFonts w:eastAsia="Times New Roman" w:cs="Calibri"/>
          <w:sz w:val="18"/>
          <w:szCs w:val="18"/>
          <w:lang w:val="es-ES"/>
        </w:rPr>
        <w:t>includes</w:t>
      </w:r>
      <w:proofErr w:type="spellEnd"/>
      <w:r>
        <w:rPr>
          <w:rFonts w:eastAsia="Times New Roman" w:cs="Calibri"/>
          <w:sz w:val="18"/>
          <w:szCs w:val="18"/>
          <w:lang w:val="en-GB"/>
        </w:rPr>
        <w:t xml:space="preserve"> dermatitis, dermatitis </w:t>
      </w:r>
      <w:proofErr w:type="spellStart"/>
      <w:r>
        <w:rPr>
          <w:rFonts w:eastAsia="Times New Roman" w:cs="Calibri"/>
          <w:sz w:val="18"/>
          <w:szCs w:val="18"/>
          <w:lang w:val="en-GB"/>
        </w:rPr>
        <w:t>anceiform</w:t>
      </w:r>
      <w:proofErr w:type="spellEnd"/>
      <w:r>
        <w:rPr>
          <w:rFonts w:eastAsia="Times New Roman" w:cs="Calibri"/>
          <w:sz w:val="18"/>
          <w:szCs w:val="18"/>
          <w:lang w:val="en-GB"/>
        </w:rPr>
        <w:t xml:space="preserve">, </w:t>
      </w:r>
      <w:r w:rsidRPr="00C85615">
        <w:rPr>
          <w:rFonts w:eastAsia="Times New Roman" w:cs="Calibri"/>
          <w:sz w:val="18"/>
          <w:szCs w:val="18"/>
          <w:lang w:val="en-GB"/>
        </w:rPr>
        <w:t xml:space="preserve">dermatitis allergic, </w:t>
      </w:r>
      <w:proofErr w:type="spellStart"/>
      <w:r w:rsidRPr="00C85615">
        <w:rPr>
          <w:rFonts w:eastAsia="Times New Roman" w:cs="Calibri"/>
          <w:sz w:val="18"/>
          <w:szCs w:val="18"/>
          <w:lang w:val="en-GB"/>
        </w:rPr>
        <w:t>dermaititis</w:t>
      </w:r>
      <w:proofErr w:type="spellEnd"/>
      <w:r w:rsidRPr="00C85615">
        <w:rPr>
          <w:rFonts w:eastAsia="Times New Roman" w:cs="Calibri"/>
          <w:sz w:val="18"/>
          <w:szCs w:val="18"/>
          <w:lang w:val="en-GB"/>
        </w:rPr>
        <w:t xml:space="preserve"> atopic, </w:t>
      </w:r>
      <w:r>
        <w:rPr>
          <w:rFonts w:eastAsia="Times New Roman" w:cs="Calibri"/>
          <w:sz w:val="18"/>
          <w:szCs w:val="18"/>
          <w:lang w:val="en-GB"/>
        </w:rPr>
        <w:t xml:space="preserve">dermatitis bullous, exfoliative rash, rash erythematous, rash follicular, rash macular, rash maculo-papular, rash </w:t>
      </w:r>
      <w:proofErr w:type="spellStart"/>
      <w:r>
        <w:rPr>
          <w:rFonts w:eastAsia="Times New Roman" w:cs="Calibri"/>
          <w:sz w:val="18"/>
          <w:szCs w:val="18"/>
          <w:lang w:val="en-GB"/>
        </w:rPr>
        <w:t>papular</w:t>
      </w:r>
      <w:proofErr w:type="spellEnd"/>
      <w:r>
        <w:rPr>
          <w:rFonts w:eastAsia="Times New Roman" w:cs="Calibri"/>
          <w:sz w:val="18"/>
          <w:szCs w:val="18"/>
          <w:lang w:val="en-GB"/>
        </w:rPr>
        <w:t xml:space="preserve">, </w:t>
      </w:r>
      <w:r w:rsidRPr="00C85615">
        <w:rPr>
          <w:rFonts w:eastAsia="Times New Roman" w:cs="Calibri"/>
          <w:sz w:val="18"/>
          <w:szCs w:val="18"/>
          <w:lang w:val="en-GB"/>
        </w:rPr>
        <w:t>rash morbilliform, rash pruritic, and drug eruption</w:t>
      </w:r>
    </w:p>
    <w:p w14:paraId="50851FAF" w14:textId="77777777" w:rsidR="009D5D6C" w:rsidRDefault="009D5D6C" w:rsidP="009D5D6C">
      <w:pPr>
        <w:spacing w:after="0"/>
        <w:ind w:left="720" w:hanging="720"/>
        <w:rPr>
          <w:rFonts w:eastAsia="Times New Roman" w:cs="Calibri"/>
          <w:sz w:val="18"/>
          <w:szCs w:val="18"/>
          <w:lang w:val="x-none"/>
        </w:rPr>
      </w:pPr>
      <w:r>
        <w:rPr>
          <w:rFonts w:eastAsia="Times New Roman" w:cs="Calibri"/>
          <w:sz w:val="18"/>
          <w:szCs w:val="18"/>
          <w:vertAlign w:val="superscript"/>
          <w:lang w:val="en-GB"/>
        </w:rPr>
        <w:t>d</w:t>
      </w:r>
      <w:r>
        <w:rPr>
          <w:rFonts w:eastAsia="Times New Roman" w:cs="Calibri"/>
          <w:sz w:val="18"/>
          <w:szCs w:val="18"/>
          <w:vertAlign w:val="superscript"/>
          <w:lang w:val="en-GB"/>
        </w:rPr>
        <w:tab/>
      </w:r>
      <w:r>
        <w:rPr>
          <w:rFonts w:eastAsia="Times New Roman" w:cs="Calibri"/>
          <w:sz w:val="18"/>
          <w:szCs w:val="18"/>
          <w:lang w:val="en-GB"/>
        </w:rPr>
        <w:t>Musculoskeletal pain is a composite term which includes back</w:t>
      </w:r>
      <w:r>
        <w:rPr>
          <w:rFonts w:eastAsia="Times New Roman" w:cs="Calibri"/>
          <w:sz w:val="18"/>
          <w:szCs w:val="18"/>
          <w:lang w:val="x-none"/>
        </w:rPr>
        <w:t xml:space="preserve"> pain, bone pain, musculoskeletal chest pain, musculoskeletal discomfort, myalgia, neck pain, pain in extremity, spinal pain</w:t>
      </w:r>
    </w:p>
    <w:p w14:paraId="55D4AC2E" w14:textId="29A5307E" w:rsidR="00507A33" w:rsidRDefault="009D5D6C" w:rsidP="009D5D6C">
      <w:pPr>
        <w:spacing w:after="0"/>
        <w:ind w:left="720" w:hanging="720"/>
        <w:rPr>
          <w:rFonts w:eastAsia="Times New Roman" w:cs="Calibri"/>
          <w:sz w:val="18"/>
          <w:szCs w:val="18"/>
          <w:lang w:val="en-GB"/>
        </w:rPr>
      </w:pPr>
      <w:r>
        <w:rPr>
          <w:rFonts w:eastAsia="Times New Roman" w:cs="Calibri"/>
          <w:sz w:val="18"/>
          <w:szCs w:val="18"/>
          <w:vertAlign w:val="superscript"/>
          <w:lang w:val="en-GB"/>
        </w:rPr>
        <w:t>e</w:t>
      </w:r>
      <w:r>
        <w:rPr>
          <w:rFonts w:eastAsia="Times New Roman" w:cs="Calibri"/>
          <w:sz w:val="18"/>
          <w:szCs w:val="18"/>
          <w:vertAlign w:val="superscript"/>
          <w:lang w:val="en-GB"/>
        </w:rPr>
        <w:tab/>
      </w:r>
      <w:r>
        <w:rPr>
          <w:rFonts w:eastAsia="Times New Roman" w:cs="Calibri"/>
          <w:sz w:val="18"/>
          <w:szCs w:val="18"/>
          <w:lang w:val="en-GB"/>
        </w:rPr>
        <w:t>Frequencies of laboratory terms reflect the proportion of patients who experienced a worsening from baseline in laboratory measurements. See also “Laboratory abnormalities” below.</w:t>
      </w:r>
    </w:p>
    <w:p w14:paraId="414219DB" w14:textId="77777777" w:rsidR="00E90918" w:rsidRPr="009D5D6C" w:rsidRDefault="00E90918" w:rsidP="009D5D6C">
      <w:pPr>
        <w:spacing w:after="0"/>
        <w:ind w:left="720" w:hanging="720"/>
        <w:rPr>
          <w:rFonts w:eastAsia="Times New Roman" w:cs="Calibri"/>
          <w:sz w:val="18"/>
          <w:szCs w:val="18"/>
          <w:lang w:val="en-GB"/>
        </w:rPr>
      </w:pPr>
    </w:p>
    <w:p w14:paraId="5ADE56CC" w14:textId="77777777" w:rsidR="00507A33" w:rsidRPr="00336897" w:rsidRDefault="00507A33" w:rsidP="00507A33">
      <w:pPr>
        <w:pStyle w:val="Heading4"/>
      </w:pPr>
      <w:r w:rsidRPr="00336897">
        <w:t xml:space="preserve">Elevated liver enzymes when nivolumab is combined with </w:t>
      </w:r>
      <w:proofErr w:type="spellStart"/>
      <w:r w:rsidRPr="00336897">
        <w:t>cabozantinib</w:t>
      </w:r>
      <w:proofErr w:type="spellEnd"/>
      <w:r w:rsidRPr="00336897">
        <w:t xml:space="preserve"> in RCC</w:t>
      </w:r>
    </w:p>
    <w:p w14:paraId="1EB4B424" w14:textId="51C956B6" w:rsidR="00507A33" w:rsidRDefault="00507A33" w:rsidP="00507A33">
      <w:r>
        <w:t xml:space="preserve">In a clinical study of previously untreated patients with RCC receiving nivolumab in combination with </w:t>
      </w:r>
      <w:proofErr w:type="spellStart"/>
      <w:r>
        <w:t>cabozantinib</w:t>
      </w:r>
      <w:proofErr w:type="spellEnd"/>
      <w:r>
        <w:t>, a higher incidence of Grades 3 and 4 ALT increased (9.8%) and AST increased (7.9%) were observed. In patients with Grade ≥2 increased ALT or AST (n=83): median time to onset was 2.3 months (range:  2.0 to 88.3 weeks), 28% received corticosteroids for median duration of 1.7 weeks (range:  0.9 to 52.3 weeks), and resolution to Grades 0-1 occurred in 89% with median time to resolution of 2.1 weeks (range:  0.4 to 83.6</w:t>
      </w:r>
      <w:r>
        <w:rPr>
          <w:vertAlign w:val="superscript"/>
        </w:rPr>
        <w:t>+</w:t>
      </w:r>
      <w:r>
        <w:t xml:space="preserve"> weeks).  Among the 44 patients who were rechallenged with either nivolumab (n=11) or </w:t>
      </w:r>
      <w:proofErr w:type="spellStart"/>
      <w:r>
        <w:t>cabozantinib</w:t>
      </w:r>
      <w:proofErr w:type="spellEnd"/>
      <w:r>
        <w:t xml:space="preserve"> (n=9) monotherapy or with both (n=24),</w:t>
      </w:r>
      <w:r w:rsidRPr="00E83491">
        <w:t xml:space="preserve"> Grade ≥2 increased ALT or AST was observed in 2 patients receiving OPDIVO, 2 patients receiving </w:t>
      </w:r>
      <w:proofErr w:type="spellStart"/>
      <w:r w:rsidRPr="00E83491">
        <w:t>cabozantinib</w:t>
      </w:r>
      <w:proofErr w:type="spellEnd"/>
      <w:r w:rsidRPr="00E83491">
        <w:t xml:space="preserve">, and 7 patients receiving both OPDIVO and </w:t>
      </w:r>
      <w:proofErr w:type="spellStart"/>
      <w:r w:rsidRPr="00E83491">
        <w:t>cabozantinib</w:t>
      </w:r>
      <w:proofErr w:type="spellEnd"/>
      <w:r>
        <w:t>. There were no Grade 5 hepatic events.</w:t>
      </w:r>
    </w:p>
    <w:p w14:paraId="156F8F5D" w14:textId="77777777" w:rsidR="00507A33" w:rsidRPr="00336897" w:rsidRDefault="00507A33" w:rsidP="004D368D">
      <w:pPr>
        <w:pStyle w:val="Heading3"/>
      </w:pPr>
      <w:r w:rsidRPr="00336897">
        <w:t>Laboratory abnormalities</w:t>
      </w:r>
    </w:p>
    <w:p w14:paraId="73DBA4CB" w14:textId="2ABD2007" w:rsidR="00507A33" w:rsidRPr="001721DF" w:rsidRDefault="00507A33" w:rsidP="00507A33">
      <w:r w:rsidRPr="001721DF">
        <w:t xml:space="preserve">In patients treated with nivolumab monotherapy, the proportion of patients who experienced a shift from baseline to a Grade 3 or 4 laboratory abnormality was as follows: </w:t>
      </w:r>
      <w:r w:rsidR="00AA4486">
        <w:t>3.9</w:t>
      </w:r>
      <w:r w:rsidRPr="001721DF">
        <w:t xml:space="preserve">% for anaemia (all Grade 3), </w:t>
      </w:r>
      <w:r w:rsidR="00AA4486">
        <w:t>0.7</w:t>
      </w:r>
      <w:r w:rsidR="004522C8" w:rsidRPr="001721DF">
        <w:t>%</w:t>
      </w:r>
      <w:r w:rsidR="00AA4486">
        <w:t xml:space="preserve"> </w:t>
      </w:r>
      <w:r w:rsidRPr="001721DF">
        <w:t>for thrombocytopaenia,</w:t>
      </w:r>
      <w:r w:rsidR="00AA4486">
        <w:t xml:space="preserve"> 0.</w:t>
      </w:r>
      <w:r w:rsidR="004A755A">
        <w:t>8</w:t>
      </w:r>
      <w:r w:rsidRPr="001721DF">
        <w:t xml:space="preserve">% for leucopoenia, </w:t>
      </w:r>
      <w:r w:rsidR="004A755A">
        <w:t>9.6</w:t>
      </w:r>
      <w:r w:rsidR="004522C8" w:rsidRPr="001721DF">
        <w:t xml:space="preserve">% </w:t>
      </w:r>
      <w:r w:rsidRPr="001721DF">
        <w:t xml:space="preserve">for </w:t>
      </w:r>
      <w:proofErr w:type="spellStart"/>
      <w:r w:rsidRPr="001721DF">
        <w:t>lymphopaenia</w:t>
      </w:r>
      <w:proofErr w:type="spellEnd"/>
      <w:r w:rsidRPr="001721DF">
        <w:t xml:space="preserve">, </w:t>
      </w:r>
      <w:r w:rsidR="004A755A">
        <w:t>1.0</w:t>
      </w:r>
      <w:r w:rsidRPr="001721DF">
        <w:t xml:space="preserve">% for </w:t>
      </w:r>
      <w:proofErr w:type="spellStart"/>
      <w:r w:rsidRPr="001721DF">
        <w:t>neutropaenia</w:t>
      </w:r>
      <w:proofErr w:type="spellEnd"/>
      <w:r w:rsidRPr="001721DF">
        <w:t xml:space="preserve">, </w:t>
      </w:r>
      <w:r w:rsidR="004A755A">
        <w:t>1.9</w:t>
      </w:r>
      <w:r w:rsidRPr="001721DF">
        <w:t>% </w:t>
      </w:r>
      <w:r w:rsidR="006B4570">
        <w:t xml:space="preserve"> </w:t>
      </w:r>
      <w:r w:rsidRPr="001721DF">
        <w:t xml:space="preserve">for increased alkaline phosphatase, </w:t>
      </w:r>
      <w:r w:rsidR="004A755A">
        <w:t>2.7</w:t>
      </w:r>
      <w:r w:rsidR="004522C8" w:rsidRPr="001721DF">
        <w:t xml:space="preserve">% </w:t>
      </w:r>
      <w:r w:rsidRPr="001721DF">
        <w:t xml:space="preserve">for increased AST, </w:t>
      </w:r>
      <w:r w:rsidR="004522C8" w:rsidRPr="001721DF">
        <w:t xml:space="preserve">2.4% </w:t>
      </w:r>
      <w:r w:rsidRPr="001721DF">
        <w:t xml:space="preserve">for increased ALT, </w:t>
      </w:r>
      <w:r w:rsidR="00AD4DB9">
        <w:t>0.9</w:t>
      </w:r>
      <w:r w:rsidR="004522C8" w:rsidRPr="001721DF">
        <w:t>%</w:t>
      </w:r>
      <w:r w:rsidR="00AD4DB9">
        <w:t xml:space="preserve"> </w:t>
      </w:r>
      <w:r w:rsidRPr="001721DF">
        <w:t xml:space="preserve">for increased total bilirubin, </w:t>
      </w:r>
      <w:r w:rsidR="004522C8" w:rsidRPr="001721DF">
        <w:t>0.7%</w:t>
      </w:r>
      <w:r w:rsidR="00AD4DB9">
        <w:t xml:space="preserve"> </w:t>
      </w:r>
      <w:r w:rsidRPr="001721DF">
        <w:t xml:space="preserve">for increased creatinine, </w:t>
      </w:r>
      <w:r w:rsidR="004522C8" w:rsidRPr="001721DF">
        <w:t xml:space="preserve">2.7% </w:t>
      </w:r>
      <w:r w:rsidRPr="001721DF">
        <w:t xml:space="preserve">for hyperglycaemia, </w:t>
      </w:r>
      <w:r w:rsidR="00735893">
        <w:t>1.2</w:t>
      </w:r>
      <w:r w:rsidR="00A01573" w:rsidRPr="001721DF">
        <w:t>%</w:t>
      </w:r>
      <w:r w:rsidR="00170724" w:rsidRPr="001721DF">
        <w:t xml:space="preserve"> </w:t>
      </w:r>
      <w:r w:rsidRPr="001721DF">
        <w:t xml:space="preserve">for hypoglycaemia, </w:t>
      </w:r>
      <w:r w:rsidR="00735893">
        <w:t>4.2</w:t>
      </w:r>
      <w:r w:rsidR="004522C8" w:rsidRPr="001721DF">
        <w:t>%</w:t>
      </w:r>
      <w:r w:rsidR="00735893">
        <w:t xml:space="preserve"> </w:t>
      </w:r>
      <w:r w:rsidRPr="001721DF">
        <w:t xml:space="preserve">for increased amylase, </w:t>
      </w:r>
      <w:r w:rsidR="00735893">
        <w:t>7.4</w:t>
      </w:r>
      <w:r w:rsidR="00A01573" w:rsidRPr="001721DF">
        <w:t xml:space="preserve">% </w:t>
      </w:r>
      <w:r w:rsidRPr="001721DF">
        <w:t xml:space="preserve">for increased lipase, </w:t>
      </w:r>
      <w:r w:rsidR="00735893">
        <w:t>5.2</w:t>
      </w:r>
      <w:r w:rsidR="00A01573" w:rsidRPr="001721DF">
        <w:t>%</w:t>
      </w:r>
      <w:r w:rsidR="00735893">
        <w:t xml:space="preserve"> </w:t>
      </w:r>
      <w:r w:rsidRPr="001721DF">
        <w:t xml:space="preserve">for hyponatraemia, </w:t>
      </w:r>
      <w:r w:rsidR="00735893">
        <w:t>1.7</w:t>
      </w:r>
      <w:r w:rsidR="004522C8" w:rsidRPr="001721DF">
        <w:t>%</w:t>
      </w:r>
      <w:r w:rsidR="00735893">
        <w:t xml:space="preserve"> </w:t>
      </w:r>
      <w:r w:rsidRPr="001721DF">
        <w:t xml:space="preserve">for hyperkalaemia, </w:t>
      </w:r>
      <w:r w:rsidR="00735893">
        <w:t>1.4</w:t>
      </w:r>
      <w:r w:rsidRPr="001721DF">
        <w:t xml:space="preserve">% for hypokalaemia, </w:t>
      </w:r>
      <w:r w:rsidR="00735893">
        <w:t>1.</w:t>
      </w:r>
      <w:r w:rsidR="001200A7">
        <w:t>2</w:t>
      </w:r>
      <w:r w:rsidR="00A01573" w:rsidRPr="001721DF">
        <w:t>%</w:t>
      </w:r>
      <w:r w:rsidR="00735893">
        <w:t xml:space="preserve"> </w:t>
      </w:r>
      <w:r w:rsidRPr="001721DF">
        <w:t xml:space="preserve">for hypercalcaemia, 0.7% for </w:t>
      </w:r>
      <w:proofErr w:type="spellStart"/>
      <w:r w:rsidRPr="001721DF">
        <w:t>hypermagnesaemia</w:t>
      </w:r>
      <w:proofErr w:type="spellEnd"/>
      <w:r w:rsidRPr="001721DF">
        <w:t xml:space="preserve">, </w:t>
      </w:r>
      <w:r w:rsidR="001200A7">
        <w:t>0.4</w:t>
      </w:r>
      <w:r w:rsidRPr="001721DF">
        <w:t xml:space="preserve">% for hypomagnesaemia, </w:t>
      </w:r>
      <w:r w:rsidR="001200A7">
        <w:t>0</w:t>
      </w:r>
      <w:r w:rsidR="00A01573" w:rsidRPr="001721DF">
        <w:t>%</w:t>
      </w:r>
      <w:r w:rsidR="001200A7">
        <w:t xml:space="preserve"> </w:t>
      </w:r>
      <w:r w:rsidRPr="001721DF">
        <w:t xml:space="preserve">for hypocalcaemia, </w:t>
      </w:r>
      <w:r w:rsidR="00116851">
        <w:t xml:space="preserve">0.9% for </w:t>
      </w:r>
      <w:proofErr w:type="spellStart"/>
      <w:r w:rsidR="00116851">
        <w:t>hypoalbuminaemia</w:t>
      </w:r>
      <w:proofErr w:type="spellEnd"/>
      <w:r w:rsidR="00116851">
        <w:t xml:space="preserve"> </w:t>
      </w:r>
      <w:r w:rsidRPr="001721DF">
        <w:t xml:space="preserve">and 0.1% for </w:t>
      </w:r>
      <w:proofErr w:type="spellStart"/>
      <w:r w:rsidRPr="001721DF">
        <w:t>hypernatraemia</w:t>
      </w:r>
      <w:proofErr w:type="spellEnd"/>
      <w:r w:rsidRPr="001721DF">
        <w:t>.</w:t>
      </w:r>
    </w:p>
    <w:p w14:paraId="4C4E00EC" w14:textId="77777777" w:rsidR="00507A33" w:rsidRDefault="00507A33" w:rsidP="00507A33">
      <w:r>
        <w:lastRenderedPageBreak/>
        <w:t xml:space="preserve">In patients treated with nivolumab 1 mg/kg in combination with ipilimumab 3 mg/kg in melanoma, the proportion of patients who experienced a worsening from baseline to a Grade 3 or 4 laboratory abnormality was as follows: 2.8% for anaemia (all Grade 3), 1.2% for thrombocytopaenia, 0.5% for leucopoenia, 6.7% for </w:t>
      </w:r>
      <w:proofErr w:type="spellStart"/>
      <w:r>
        <w:t>lymphopaenia</w:t>
      </w:r>
      <w:proofErr w:type="spellEnd"/>
      <w:r>
        <w:t xml:space="preserve">, 0.7% for </w:t>
      </w:r>
      <w:proofErr w:type="spellStart"/>
      <w:r>
        <w:t>neutropaenia</w:t>
      </w:r>
      <w:proofErr w:type="spellEnd"/>
      <w:r>
        <w:t>, 4.3% for increased alkaline phosphatase, 12.4% for increased AST, 15.3% for increased ALT, 1.2% for increased total bilirubin, 2.4% for increased creatinine, 5.3% for hyperglycaemia, 8.7% for increased amylase, 19.5% for increased lipase, 1.2% for hypocalcaemia, 0.2% each for </w:t>
      </w:r>
      <w:proofErr w:type="spellStart"/>
      <w:r>
        <w:t>hypernatraemia</w:t>
      </w:r>
      <w:proofErr w:type="spellEnd"/>
      <w:r>
        <w:t xml:space="preserve"> and hypercalcaemia, 0.5% for </w:t>
      </w:r>
      <w:proofErr w:type="spellStart"/>
      <w:r>
        <w:t>hyperkalemia</w:t>
      </w:r>
      <w:proofErr w:type="spellEnd"/>
      <w:r>
        <w:t xml:space="preserve">, 0.3% for </w:t>
      </w:r>
      <w:proofErr w:type="spellStart"/>
      <w:r>
        <w:t>hypermagnesaemia</w:t>
      </w:r>
      <w:proofErr w:type="spellEnd"/>
      <w:r>
        <w:t>, 4.8% for hypokalaemia, and 9.5% for hyponatraemia.</w:t>
      </w:r>
    </w:p>
    <w:p w14:paraId="67863D44" w14:textId="77777777" w:rsidR="00507A33" w:rsidRDefault="00507A33" w:rsidP="00507A33">
      <w:r>
        <w:t xml:space="preserve">In patients treated with nivolumab 3 mg/kg in combination with ipilimumab 1 mg/kg in RCC, the proportion of patients who experienced a worsening from baseline to a Grade 3 or 4 laboratory abnormality was as follows: 3.0% for anaemia (all Grade 3), 0.7% for thrombocytopaenia, 0.6% for leucopoenia, 5.1% for </w:t>
      </w:r>
      <w:proofErr w:type="spellStart"/>
      <w:r>
        <w:t>lymphopaenia</w:t>
      </w:r>
      <w:proofErr w:type="spellEnd"/>
      <w:r>
        <w:t xml:space="preserve">, 1.1% for </w:t>
      </w:r>
      <w:proofErr w:type="spellStart"/>
      <w:r>
        <w:t>neutropaenia</w:t>
      </w:r>
      <w:proofErr w:type="spellEnd"/>
      <w:r>
        <w:t xml:space="preserve">, 2.0% for increased alkaline phosphatase, 4.8% for increased AST, 6.5% for increased ALT, 1.1% for increased total bilirubin, 2.1% for increased creatinine, 7.2% for hyperglycaemia, 1.8% for </w:t>
      </w:r>
      <w:proofErr w:type="spellStart"/>
      <w:r>
        <w:t>hypoglycemia</w:t>
      </w:r>
      <w:proofErr w:type="spellEnd"/>
      <w:r>
        <w:t xml:space="preserve">, 12.2% for increased amylase, 20.1% for increased lipase, 0.4% for hypocalcaemia, 1.3% for hypercalcaemia, 2.4% for </w:t>
      </w:r>
      <w:proofErr w:type="spellStart"/>
      <w:r>
        <w:t>hyperkalemia</w:t>
      </w:r>
      <w:proofErr w:type="spellEnd"/>
      <w:r>
        <w:t xml:space="preserve">, 1.1% for </w:t>
      </w:r>
      <w:proofErr w:type="spellStart"/>
      <w:r>
        <w:t>hypermagnesaemia</w:t>
      </w:r>
      <w:proofErr w:type="spellEnd"/>
      <w:r>
        <w:t>, 0.4% for hypomagnesaemia 1.9% for hypokalaemia, and 9.9% for hyponatraemia.</w:t>
      </w:r>
    </w:p>
    <w:p w14:paraId="23E94A3F" w14:textId="77777777" w:rsidR="00507A33" w:rsidRDefault="00507A33" w:rsidP="00507A33">
      <w:r>
        <w:rPr>
          <w:lang w:val="en-GB"/>
        </w:rPr>
        <w:t xml:space="preserve">In patients treated with nivolumab 360 mg in combination with ipilimumab 1 mg/kg and chemotherapy in NSCLC, the proportion of patients who experienced a worsening from baseline to a Grade 3 or 4 laboratory abnormality was as follows: 9.2% for anaemia, 4.3% for thrombocytopaenia, 9.8% for leucopoenia, 5.8% for </w:t>
      </w:r>
      <w:proofErr w:type="spellStart"/>
      <w:r>
        <w:rPr>
          <w:lang w:val="en-GB"/>
        </w:rPr>
        <w:t>lymphopaenia</w:t>
      </w:r>
      <w:proofErr w:type="spellEnd"/>
      <w:r>
        <w:rPr>
          <w:lang w:val="en-GB"/>
        </w:rPr>
        <w:t xml:space="preserve">, 14.7% for </w:t>
      </w:r>
      <w:proofErr w:type="spellStart"/>
      <w:r>
        <w:rPr>
          <w:lang w:val="en-GB"/>
        </w:rPr>
        <w:t>neutropaenia</w:t>
      </w:r>
      <w:proofErr w:type="spellEnd"/>
      <w:r>
        <w:rPr>
          <w:lang w:val="en-GB"/>
        </w:rPr>
        <w:t xml:space="preserve">, 1.2% for increased alkaline phosphatase, 3.5% for increased AST, 4.3% for increased ALT, 0% for increased total bilirubin, 1.2% for increased creatinine, 7.1% for hyperglycaemia, 0% for hypoglycaemia, 6.7% for increased amylase, 11.9% for increased lipase, 1.4% for hypocalcaemia, 1.2% for hypercalcaemia, 1.7% for hyperkalaemia, 0.3% for </w:t>
      </w:r>
      <w:proofErr w:type="spellStart"/>
      <w:r>
        <w:rPr>
          <w:lang w:val="en-GB"/>
        </w:rPr>
        <w:t>hypermagnesaemia</w:t>
      </w:r>
      <w:proofErr w:type="spellEnd"/>
      <w:r>
        <w:rPr>
          <w:lang w:val="en-GB"/>
        </w:rPr>
        <w:t xml:space="preserve">, 1.2% for hypomagnesaemia 3.5% for hypokalaemia, and </w:t>
      </w:r>
      <w:r>
        <w:t>10.7% for hyponatraemia.</w:t>
      </w:r>
    </w:p>
    <w:p w14:paraId="10E851BD" w14:textId="0BD8AD69" w:rsidR="00507A33" w:rsidRPr="00EA1671" w:rsidRDefault="00507A33" w:rsidP="00507A33">
      <w:pPr>
        <w:rPr>
          <w:lang w:val="en-GB"/>
        </w:rPr>
      </w:pPr>
      <w:r>
        <w:t xml:space="preserve">In patients treated with nivolumab 240 mg in combination with </w:t>
      </w:r>
      <w:proofErr w:type="spellStart"/>
      <w:r>
        <w:t>cabozantinib</w:t>
      </w:r>
      <w:proofErr w:type="spellEnd"/>
      <w:r>
        <w:t xml:space="preserve"> 40 mg in RCC, the proportion of patients who experienced a worsening from baseline to a Grade 3 or 4 laboratory abnormality was as follows: 2.8% for anaemia (all Grade 3), 0.3% for thrombocytopaenia, 0.3% for leucopoenia, 6.6% for </w:t>
      </w:r>
      <w:proofErr w:type="spellStart"/>
      <w:r>
        <w:t>lymphopaenia</w:t>
      </w:r>
      <w:proofErr w:type="spellEnd"/>
      <w:r>
        <w:t xml:space="preserve">, 3.2% for </w:t>
      </w:r>
      <w:proofErr w:type="spellStart"/>
      <w:r>
        <w:t>neutropaenia</w:t>
      </w:r>
      <w:proofErr w:type="spellEnd"/>
      <w:r>
        <w:t xml:space="preserve">, 2.8% for increased alkaline phosphatase, 7.9% for increased AST, 9.8% for increased ALT, 0.9% for increased total bilirubin, 1.3% for increased creatinine, 3.5% for hyperglycaemia, 0.8% for </w:t>
      </w:r>
      <w:proofErr w:type="spellStart"/>
      <w:r>
        <w:t>hypoglycemia</w:t>
      </w:r>
      <w:proofErr w:type="spellEnd"/>
      <w:r>
        <w:t xml:space="preserve">, 9.8% for amylase, 13.6% for lipase, 1.9% for hypocalcaemia, 0.3% for hypercalcaemia, 4.7% for </w:t>
      </w:r>
      <w:proofErr w:type="spellStart"/>
      <w:r>
        <w:t>hyperkalemia</w:t>
      </w:r>
      <w:proofErr w:type="spellEnd"/>
      <w:r>
        <w:t xml:space="preserve">, 3.2% for </w:t>
      </w:r>
      <w:proofErr w:type="spellStart"/>
      <w:r w:rsidRPr="00EA1671">
        <w:rPr>
          <w:lang w:val="en-GB"/>
        </w:rPr>
        <w:t>hypermagnesaemia</w:t>
      </w:r>
      <w:proofErr w:type="spellEnd"/>
      <w:r w:rsidRPr="00EA1671">
        <w:rPr>
          <w:lang w:val="en-GB"/>
        </w:rPr>
        <w:t>, 1.6% for hypomagnesaemia 3.2% for hypokalaemia, and 11.7% for hyponatraemia.</w:t>
      </w:r>
    </w:p>
    <w:p w14:paraId="12815031" w14:textId="5E78F478" w:rsidR="004D368D" w:rsidRPr="00507A33" w:rsidRDefault="004D368D" w:rsidP="00507A33">
      <w:pPr>
        <w:rPr>
          <w:lang w:eastAsia="ja-JP"/>
        </w:rPr>
      </w:pPr>
      <w:r w:rsidRPr="00EA1671">
        <w:rPr>
          <w:lang w:val="en-GB"/>
        </w:rPr>
        <w:t xml:space="preserve">In patients treated with nivolumab 240 mg and 360 mg in combination with chemotherapy (FOLFOX or XELOX) in gastric, gastro-oesophageal junction or oesophageal adenocarcinoma, the proportion of patients who experienced a worsening from baseline to a Grade 3 or 4 laboratory abnormality was as follows: 13.9% for anaemia, 6.8% for thrombocytopaenia, 11.8% </w:t>
      </w:r>
      <w:proofErr w:type="spellStart"/>
      <w:r w:rsidRPr="00EA1671">
        <w:rPr>
          <w:lang w:val="en-GB"/>
        </w:rPr>
        <w:t>leukopaenia</w:t>
      </w:r>
      <w:proofErr w:type="spellEnd"/>
      <w:r w:rsidRPr="00EA1671">
        <w:rPr>
          <w:lang w:val="en-GB"/>
        </w:rPr>
        <w:t xml:space="preserve">, 12.2% for </w:t>
      </w:r>
      <w:proofErr w:type="spellStart"/>
      <w:r w:rsidRPr="00EA1671">
        <w:rPr>
          <w:lang w:val="en-GB"/>
        </w:rPr>
        <w:t>lymphopaenia</w:t>
      </w:r>
      <w:proofErr w:type="spellEnd"/>
      <w:r w:rsidRPr="00EA1671">
        <w:rPr>
          <w:lang w:val="en-GB"/>
        </w:rPr>
        <w:t xml:space="preserve">, 29.3% </w:t>
      </w:r>
      <w:proofErr w:type="spellStart"/>
      <w:r w:rsidRPr="00EA1671">
        <w:rPr>
          <w:lang w:val="en-GB"/>
        </w:rPr>
        <w:t>neutropaenia</w:t>
      </w:r>
      <w:proofErr w:type="spellEnd"/>
      <w:r w:rsidRPr="00EA1671">
        <w:rPr>
          <w:lang w:val="en-GB"/>
        </w:rPr>
        <w:t xml:space="preserve">, 4.6% for increased AST, 3.4% for increased ALT, 3.0% for increased bilirubin, 1.0% for increased creatinine, 0.5% for </w:t>
      </w:r>
      <w:proofErr w:type="spellStart"/>
      <w:r w:rsidRPr="00EA1671">
        <w:rPr>
          <w:lang w:val="en-GB"/>
        </w:rPr>
        <w:t>hypernatraemia</w:t>
      </w:r>
      <w:proofErr w:type="spellEnd"/>
      <w:r w:rsidRPr="00EA1671">
        <w:rPr>
          <w:lang w:val="en-GB"/>
        </w:rPr>
        <w:t xml:space="preserve">, 6.3% for hyponatraemia, 1.4% for hyperkalaemia, 6.5% for hypokalaemia, 0.3% for hypercalcaemia, 1.6% for hypocalcaemia, 4.2% for hyperglycaemia, and 0.7% for hypoglycaemia. </w:t>
      </w:r>
    </w:p>
    <w:p w14:paraId="2CB8D1C9" w14:textId="3D129C7B" w:rsidR="00097FB2" w:rsidRPr="004E0F60" w:rsidRDefault="00097FB2" w:rsidP="004F521F">
      <w:pPr>
        <w:pStyle w:val="Heading3"/>
        <w:rPr>
          <w:noProof w:val="0"/>
          <w:lang w:val="en-AU"/>
        </w:rPr>
      </w:pPr>
      <w:r w:rsidRPr="004E0F60">
        <w:rPr>
          <w:noProof w:val="0"/>
          <w:lang w:val="en-AU"/>
        </w:rPr>
        <w:t xml:space="preserve">Description of selected immune-related adverse reactions </w:t>
      </w:r>
    </w:p>
    <w:p w14:paraId="2D082A16" w14:textId="1CC361AD" w:rsidR="0076780B" w:rsidRPr="004E0F60" w:rsidRDefault="005965C1" w:rsidP="00571096">
      <w:pPr>
        <w:rPr>
          <w:color w:val="000000" w:themeColor="text1"/>
        </w:rPr>
      </w:pPr>
      <w:r w:rsidRPr="004E0F60">
        <w:rPr>
          <w:color w:val="000000" w:themeColor="text1"/>
        </w:rPr>
        <w:t xml:space="preserve">Both </w:t>
      </w:r>
      <w:r w:rsidR="00281C8A" w:rsidRPr="004E0F60">
        <w:rPr>
          <w:color w:val="000000" w:themeColor="text1"/>
        </w:rPr>
        <w:t>OPDIVO</w:t>
      </w:r>
      <w:r w:rsidR="0076780B" w:rsidRPr="004E0F60">
        <w:rPr>
          <w:color w:val="000000" w:themeColor="text1"/>
        </w:rPr>
        <w:t xml:space="preserve"> </w:t>
      </w:r>
      <w:r w:rsidRPr="004E0F60">
        <w:rPr>
          <w:color w:val="000000" w:themeColor="text1"/>
        </w:rPr>
        <w:t>and</w:t>
      </w:r>
      <w:r w:rsidR="0076780B" w:rsidRPr="004E0F60">
        <w:rPr>
          <w:color w:val="000000" w:themeColor="text1"/>
        </w:rPr>
        <w:t xml:space="preserve"> </w:t>
      </w:r>
      <w:r w:rsidR="00281C8A" w:rsidRPr="004E0F60">
        <w:rPr>
          <w:color w:val="000000" w:themeColor="text1"/>
        </w:rPr>
        <w:t>OPDIVO</w:t>
      </w:r>
      <w:r w:rsidR="0076780B" w:rsidRPr="004E0F60">
        <w:rPr>
          <w:color w:val="000000" w:themeColor="text1"/>
        </w:rPr>
        <w:t xml:space="preserve"> in combination with </w:t>
      </w:r>
      <w:r w:rsidR="00C23836">
        <w:t>other therapeutic agents</w:t>
      </w:r>
      <w:r w:rsidR="0076780B" w:rsidRPr="004E0F60">
        <w:rPr>
          <w:color w:val="000000" w:themeColor="text1"/>
        </w:rPr>
        <w:t xml:space="preserve"> </w:t>
      </w:r>
      <w:r w:rsidRPr="004E0F60">
        <w:rPr>
          <w:color w:val="000000" w:themeColor="text1"/>
        </w:rPr>
        <w:t xml:space="preserve">are </w:t>
      </w:r>
      <w:r w:rsidR="0076780B" w:rsidRPr="004E0F60">
        <w:rPr>
          <w:color w:val="000000" w:themeColor="text1"/>
        </w:rPr>
        <w:t>associated with immune-related adverse reactions. With appropriate medical therapy</w:t>
      </w:r>
      <w:r w:rsidRPr="004E0F60">
        <w:rPr>
          <w:color w:val="000000" w:themeColor="text1"/>
        </w:rPr>
        <w:t>, these</w:t>
      </w:r>
      <w:r w:rsidR="0076780B" w:rsidRPr="004E0F60">
        <w:rPr>
          <w:color w:val="000000" w:themeColor="text1"/>
        </w:rPr>
        <w:t xml:space="preserve"> resolved in most cases. </w:t>
      </w:r>
    </w:p>
    <w:p w14:paraId="116C837D" w14:textId="17337B26" w:rsidR="00571096" w:rsidRPr="004E0F60" w:rsidRDefault="00097FB2" w:rsidP="00571096">
      <w:pPr>
        <w:rPr>
          <w:color w:val="000000" w:themeColor="text1"/>
        </w:rPr>
      </w:pPr>
      <w:r w:rsidRPr="004E0F60">
        <w:rPr>
          <w:color w:val="000000" w:themeColor="text1"/>
        </w:rPr>
        <w:lastRenderedPageBreak/>
        <w:t xml:space="preserve">The management guidelines for these adverse reactions are described in </w:t>
      </w:r>
      <w:r w:rsidR="00217269" w:rsidRPr="004E0F60">
        <w:rPr>
          <w:color w:val="000000" w:themeColor="text1"/>
        </w:rPr>
        <w:t>Section 4.2</w:t>
      </w:r>
      <w:r w:rsidR="00310419" w:rsidRPr="004E0F60">
        <w:rPr>
          <w:color w:val="000000" w:themeColor="text1"/>
        </w:rPr>
        <w:t xml:space="preserve"> Dose and method of administration</w:t>
      </w:r>
      <w:r w:rsidR="00C321D3" w:rsidRPr="004E0F60">
        <w:rPr>
          <w:color w:val="000000" w:themeColor="text1"/>
        </w:rPr>
        <w:t xml:space="preserve"> and 4.4 warnings and precautions for use.</w:t>
      </w:r>
    </w:p>
    <w:p w14:paraId="0CEBC87D" w14:textId="7B1AAEFD" w:rsidR="00097FB2" w:rsidRPr="004E0F60" w:rsidRDefault="00097FB2" w:rsidP="00571096">
      <w:pPr>
        <w:rPr>
          <w:i/>
        </w:rPr>
      </w:pPr>
      <w:r w:rsidRPr="004E0F60">
        <w:rPr>
          <w:i/>
        </w:rPr>
        <w:t>Note: Time to resolution may include censored observations.</w:t>
      </w:r>
    </w:p>
    <w:p w14:paraId="30507028" w14:textId="77777777" w:rsidR="00097FB2" w:rsidRPr="004E0F60" w:rsidRDefault="00097FB2" w:rsidP="00392401">
      <w:pPr>
        <w:pStyle w:val="Heading4"/>
      </w:pPr>
      <w:r w:rsidRPr="004E0F60">
        <w:t>Immune</w:t>
      </w:r>
      <w:r w:rsidRPr="004E0F60">
        <w:noBreakHyphen/>
        <w:t>related pneumonitis</w:t>
      </w:r>
    </w:p>
    <w:p w14:paraId="1EECB569" w14:textId="77777777" w:rsidR="00097FB2" w:rsidRPr="004E0F60" w:rsidRDefault="00097FB2" w:rsidP="002F62E2">
      <w:pPr>
        <w:pStyle w:val="Heading5"/>
      </w:pPr>
      <w:r w:rsidRPr="004E0F60">
        <w:t>OPDIVO monotherapy</w:t>
      </w:r>
    </w:p>
    <w:p w14:paraId="5EB1C1B2" w14:textId="411E7C5B" w:rsidR="00097FB2" w:rsidRPr="004E0F60" w:rsidRDefault="00097FB2" w:rsidP="002F62E2">
      <w:pPr>
        <w:spacing w:after="120"/>
      </w:pPr>
      <w:r w:rsidRPr="004E0F60">
        <w:t xml:space="preserve">In </w:t>
      </w:r>
      <w:r w:rsidR="00AA7768" w:rsidRPr="004E0F60">
        <w:t xml:space="preserve">the pooled analysis </w:t>
      </w:r>
      <w:r w:rsidR="00B67800" w:rsidRPr="004E0F60">
        <w:t xml:space="preserve">in </w:t>
      </w:r>
      <w:r w:rsidRPr="004E0F60">
        <w:t xml:space="preserve">patients treated with nivolumab monotherapy, the incidence of pneumonitis, including interstitial lung disease and lung infiltration, was </w:t>
      </w:r>
      <w:r w:rsidR="00461630">
        <w:t>3.6</w:t>
      </w:r>
      <w:r w:rsidR="001A62DE">
        <w:t>%</w:t>
      </w:r>
      <w:r w:rsidR="001A62DE" w:rsidRPr="004E0F60" w:rsidDel="001A62DE">
        <w:t xml:space="preserve"> </w:t>
      </w:r>
      <w:r w:rsidR="00AA7768" w:rsidRPr="004E0F60">
        <w:t>(</w:t>
      </w:r>
      <w:r w:rsidR="009353A9">
        <w:t>147/4122</w:t>
      </w:r>
      <w:r w:rsidR="00AA7768" w:rsidRPr="004E0F60">
        <w:t>)</w:t>
      </w:r>
      <w:r w:rsidRPr="004E0F60">
        <w:t xml:space="preserve">. </w:t>
      </w:r>
      <w:proofErr w:type="gramStart"/>
      <w:r w:rsidRPr="004E0F60">
        <w:t>The majority of</w:t>
      </w:r>
      <w:proofErr w:type="gramEnd"/>
      <w:r w:rsidRPr="004E0F60">
        <w:t xml:space="preserve"> cases were Grade 1 or 2 in severity reported in </w:t>
      </w:r>
      <w:r w:rsidR="001A62DE">
        <w:t>0.9%</w:t>
      </w:r>
      <w:r w:rsidRPr="004E0F60">
        <w:t xml:space="preserve"> </w:t>
      </w:r>
      <w:r w:rsidR="00AA7768" w:rsidRPr="004E0F60">
        <w:t>(</w:t>
      </w:r>
      <w:r w:rsidR="0018778A">
        <w:t>3</w:t>
      </w:r>
      <w:r w:rsidR="00787EF6">
        <w:t>8/4122</w:t>
      </w:r>
      <w:r w:rsidR="00AA7768" w:rsidRPr="004E0F60">
        <w:t>)</w:t>
      </w:r>
      <w:r w:rsidRPr="004E0F60">
        <w:t xml:space="preserve"> and </w:t>
      </w:r>
      <w:r w:rsidR="001A62DE">
        <w:t>1.8%</w:t>
      </w:r>
      <w:r w:rsidRPr="004E0F60">
        <w:t xml:space="preserve"> </w:t>
      </w:r>
      <w:r w:rsidR="00AA7768" w:rsidRPr="004E0F60">
        <w:t>(</w:t>
      </w:r>
      <w:r w:rsidR="00720B77">
        <w:t>74/4122</w:t>
      </w:r>
      <w:r w:rsidR="00AA7768" w:rsidRPr="004E0F60">
        <w:t>)</w:t>
      </w:r>
      <w:r w:rsidRPr="004E0F60">
        <w:t xml:space="preserve"> of patients respectively. Grade 3 and 4 cases were reported in </w:t>
      </w:r>
      <w:r w:rsidR="001A62DE">
        <w:t>0.8%</w:t>
      </w:r>
      <w:r w:rsidRPr="004E0F60">
        <w:t xml:space="preserve"> </w:t>
      </w:r>
      <w:r w:rsidR="00AA7768" w:rsidRPr="004E0F60">
        <w:t>(</w:t>
      </w:r>
      <w:r w:rsidR="00D151A0">
        <w:t>32/4122</w:t>
      </w:r>
      <w:r w:rsidR="00AA7768" w:rsidRPr="004E0F60">
        <w:t>)</w:t>
      </w:r>
      <w:r w:rsidRPr="004E0F60">
        <w:t xml:space="preserve"> and &lt;0.1 (1/</w:t>
      </w:r>
      <w:r w:rsidR="00165312">
        <w:t>4122</w:t>
      </w:r>
      <w:r w:rsidRPr="004E0F60">
        <w:t xml:space="preserve">) of patients respectively. </w:t>
      </w:r>
      <w:r w:rsidR="00AA7768" w:rsidRPr="004E0F60">
        <w:t xml:space="preserve">Grade 5 cases </w:t>
      </w:r>
      <w:r w:rsidR="001A62DE">
        <w:t xml:space="preserve">were reported in </w:t>
      </w:r>
      <w:r w:rsidR="00AA7768" w:rsidRPr="004E0F60">
        <w:t xml:space="preserve">&lt;0.1% </w:t>
      </w:r>
      <w:r w:rsidR="001A62DE">
        <w:t>(2/</w:t>
      </w:r>
      <w:r w:rsidR="00395263">
        <w:t>4122</w:t>
      </w:r>
      <w:r w:rsidR="001A62DE">
        <w:t>)</w:t>
      </w:r>
      <w:r w:rsidR="00AA7768" w:rsidRPr="004E0F60">
        <w:t xml:space="preserve">. </w:t>
      </w:r>
      <w:r w:rsidRPr="004E0F60">
        <w:t xml:space="preserve">One patient with Grade 3 pulmonary embolism and Grade 3 pneumonitis died in the SCCHN clinical trial. Median time to onset was </w:t>
      </w:r>
      <w:r w:rsidR="00B4791F">
        <w:t xml:space="preserve">14.1 weeks </w:t>
      </w:r>
      <w:r w:rsidRPr="004E0F60">
        <w:t xml:space="preserve">(range: </w:t>
      </w:r>
      <w:r w:rsidR="00687AA0" w:rsidRPr="004E0F60">
        <w:t>0.</w:t>
      </w:r>
      <w:r w:rsidR="00687AA0">
        <w:t>7</w:t>
      </w:r>
      <w:r w:rsidR="00687AA0" w:rsidRPr="004E0F60">
        <w:t>-</w:t>
      </w:r>
      <w:r w:rsidR="00687AA0">
        <w:t>85.1</w:t>
      </w:r>
      <w:r w:rsidRPr="004E0F60">
        <w:t xml:space="preserve">). </w:t>
      </w:r>
      <w:proofErr w:type="gramStart"/>
      <w:r w:rsidR="008F0655">
        <w:t xml:space="preserve">Sixty-two </w:t>
      </w:r>
      <w:r w:rsidRPr="004E0F60">
        <w:t>patients (</w:t>
      </w:r>
      <w:r w:rsidR="008F0655">
        <w:t>1.5</w:t>
      </w:r>
      <w:r w:rsidR="001A62DE">
        <w:t>%</w:t>
      </w:r>
      <w:r w:rsidRPr="004E0F60">
        <w:t>),</w:t>
      </w:r>
      <w:proofErr w:type="gramEnd"/>
      <w:r w:rsidRPr="004E0F60">
        <w:t xml:space="preserve"> required permanent</w:t>
      </w:r>
      <w:r w:rsidR="00E5383E" w:rsidRPr="004E0F60">
        <w:t xml:space="preserve"> discontinuation of nivolumab. </w:t>
      </w:r>
      <w:proofErr w:type="spellStart"/>
      <w:r w:rsidR="00964589">
        <w:t>Ninty</w:t>
      </w:r>
      <w:proofErr w:type="spellEnd"/>
      <w:r w:rsidR="00964589">
        <w:t>-six (65.3</w:t>
      </w:r>
      <w:proofErr w:type="gramStart"/>
      <w:r w:rsidR="00964589">
        <w:t>%)</w:t>
      </w:r>
      <w:r w:rsidR="00964589" w:rsidRPr="004E0F60">
        <w:t xml:space="preserve"> </w:t>
      </w:r>
      <w:r w:rsidRPr="004E0F60">
        <w:t xml:space="preserve"> patients</w:t>
      </w:r>
      <w:proofErr w:type="gramEnd"/>
      <w:r w:rsidRPr="004E0F60">
        <w:t xml:space="preserve"> received high-dose corticosteroids (at least 40 mg prednisone equivalents). Resolution occurred in </w:t>
      </w:r>
      <w:r w:rsidR="00964589">
        <w:t xml:space="preserve">100 </w:t>
      </w:r>
      <w:r w:rsidRPr="004E0F60">
        <w:t>patients (</w:t>
      </w:r>
      <w:r w:rsidR="00D2745D">
        <w:t>68</w:t>
      </w:r>
      <w:r w:rsidR="005A21D8">
        <w:t>%</w:t>
      </w:r>
      <w:r w:rsidRPr="004E0F60">
        <w:t xml:space="preserve">) with a median time to resolution of </w:t>
      </w:r>
      <w:r w:rsidR="005A21D8">
        <w:t>6.6</w:t>
      </w:r>
      <w:r w:rsidRPr="004E0F60">
        <w:t xml:space="preserve"> weeks (range:</w:t>
      </w:r>
      <w:r w:rsidR="00D5087A" w:rsidRPr="004E0F60">
        <w:t xml:space="preserve"> </w:t>
      </w:r>
      <w:r w:rsidRPr="004E0F60">
        <w:t>0.1</w:t>
      </w:r>
      <w:r w:rsidR="00E000A7">
        <w:t>+</w:t>
      </w:r>
      <w:r w:rsidR="00E000A7" w:rsidRPr="004E0F60">
        <w:t>-</w:t>
      </w:r>
      <w:r w:rsidR="00E000A7">
        <w:t>109.1+</w:t>
      </w:r>
      <w:r w:rsidRPr="004E0F60">
        <w:t>)</w:t>
      </w:r>
      <w:r w:rsidR="0096414F">
        <w:t>, + denotes a censored observation</w:t>
      </w:r>
      <w:r w:rsidRPr="004E0F60">
        <w:t>.</w:t>
      </w:r>
    </w:p>
    <w:p w14:paraId="281630EB" w14:textId="77777777" w:rsidR="00097FB2" w:rsidRPr="004E0F60" w:rsidRDefault="00097FB2" w:rsidP="002F62E2">
      <w:pPr>
        <w:pStyle w:val="Heading5"/>
      </w:pPr>
      <w:r w:rsidRPr="004E0F60">
        <w:t>OPDIVO in combination with ipilimumab</w:t>
      </w:r>
    </w:p>
    <w:p w14:paraId="4134C41A" w14:textId="64C02CD8" w:rsidR="00097FB2" w:rsidRPr="004E0F60" w:rsidRDefault="00097FB2" w:rsidP="00035478">
      <w:pPr>
        <w:spacing w:after="120"/>
      </w:pPr>
      <w:r w:rsidRPr="004E0F60">
        <w:rPr>
          <w:color w:val="000000" w:themeColor="text1"/>
        </w:rPr>
        <w:t xml:space="preserve">In patients treated with </w:t>
      </w:r>
      <w:r w:rsidR="0076780B" w:rsidRPr="004E0F60">
        <w:rPr>
          <w:color w:val="000000" w:themeColor="text1"/>
        </w:rPr>
        <w:t>nivolumab 1mg/kg</w:t>
      </w:r>
      <w:r w:rsidRPr="004E0F60">
        <w:rPr>
          <w:color w:val="000000" w:themeColor="text1"/>
        </w:rPr>
        <w:t xml:space="preserve"> i</w:t>
      </w:r>
      <w:r w:rsidRPr="004E0F60">
        <w:t>n combination with ipilimumab</w:t>
      </w:r>
      <w:r w:rsidR="0076780B" w:rsidRPr="004E0F60">
        <w:t xml:space="preserve"> 3mg/kg in melanoma</w:t>
      </w:r>
      <w:r w:rsidRPr="004E0F60">
        <w:t xml:space="preserve">, the incidence of pneumonitis including interstitial lung disease, was </w:t>
      </w:r>
      <w:r w:rsidR="005B2C84" w:rsidRPr="004E0F60">
        <w:t>7.8%</w:t>
      </w:r>
      <w:r w:rsidRPr="004E0F60">
        <w:t> (</w:t>
      </w:r>
      <w:r w:rsidR="005B2C84" w:rsidRPr="004E0F60">
        <w:t>35</w:t>
      </w:r>
      <w:r w:rsidRPr="004E0F60">
        <w:t xml:space="preserve">/448). Grade 2, Grade 3, and Grade 4 cases were reported in </w:t>
      </w:r>
      <w:r w:rsidR="005B2C84" w:rsidRPr="004E0F60">
        <w:t>4.7%</w:t>
      </w:r>
      <w:r w:rsidRPr="004E0F60">
        <w:t xml:space="preserve"> (</w:t>
      </w:r>
      <w:r w:rsidR="005B2C84" w:rsidRPr="004E0F60">
        <w:t>21</w:t>
      </w:r>
      <w:r w:rsidRPr="004E0F60">
        <w:t xml:space="preserve">/448), 1.1% (5/448), and 0.2% (1/448) of patients, respectively. One of the Grade 3 pneumonitis </w:t>
      </w:r>
      <w:r w:rsidR="005B2C84" w:rsidRPr="004E0F60">
        <w:t xml:space="preserve">cases </w:t>
      </w:r>
      <w:r w:rsidRPr="004E0F60">
        <w:t xml:space="preserve">worsened over 11 days with a fatal outcome. Median time to onset was </w:t>
      </w:r>
      <w:r w:rsidR="005B2C84" w:rsidRPr="004E0F60">
        <w:t>2.6 months</w:t>
      </w:r>
      <w:r w:rsidRPr="004E0F60">
        <w:t xml:space="preserve"> (range: </w:t>
      </w:r>
      <w:r w:rsidR="005B2C84" w:rsidRPr="004E0F60">
        <w:t>0.7-12.6</w:t>
      </w:r>
      <w:r w:rsidRPr="004E0F60">
        <w:t>). Nine patients (2.0%) required permanent discontinuation of nivolumab in combination with ipili</w:t>
      </w:r>
      <w:r w:rsidR="00E5383E" w:rsidRPr="004E0F60">
        <w:t xml:space="preserve">mumab. </w:t>
      </w:r>
      <w:r w:rsidRPr="004E0F60">
        <w:t>Twenty-one patients received high-dose corticosteroids (at least 40 mg prednisone equivalents)</w:t>
      </w:r>
      <w:r w:rsidR="00E5383E" w:rsidRPr="004E0F60">
        <w:t xml:space="preserve">. </w:t>
      </w:r>
      <w:r w:rsidRPr="004E0F60">
        <w:t>Resolution occurred in 29 patients (87.9%) with a median time to resolution of 6.1 weeks (range: 0.3-46.9).</w:t>
      </w:r>
    </w:p>
    <w:p w14:paraId="751594B3" w14:textId="74E8B9F7" w:rsidR="00864E0B" w:rsidRDefault="0076780B" w:rsidP="00035478">
      <w:pPr>
        <w:spacing w:after="120"/>
      </w:pPr>
      <w:r w:rsidRPr="004E0F60">
        <w:t xml:space="preserve">In patients treated with nivolumab 3 mg/kg in combination with ipilimumab 1 mg/kg in RCC, the incidence of pneumonitis including interstitial lung disease was 6.2% (34/547). Grade 2 and Grade 3 cases were reported in 3.1% (17/547) and </w:t>
      </w:r>
      <w:proofErr w:type="gramStart"/>
      <w:r w:rsidRPr="004E0F60">
        <w:t>1.1% (6/547),</w:t>
      </w:r>
      <w:proofErr w:type="gramEnd"/>
      <w:r w:rsidRPr="004E0F60">
        <w:t xml:space="preserve"> of patients, respectively. No Grade 4 or 5 cases were reported in this study. Median time to onset was 2.6 months (range: 0.25-20.6).</w:t>
      </w:r>
      <w:r w:rsidR="00864E0B" w:rsidRPr="004E0F60">
        <w:t xml:space="preserve"> Twelve patients (2.2%) required permanent discontinuation of nivolumab in combination with ipilimumab.</w:t>
      </w:r>
      <w:r w:rsidR="00D5087A" w:rsidRPr="004E0F60">
        <w:t xml:space="preserve"> </w:t>
      </w:r>
      <w:r w:rsidR="00864E0B" w:rsidRPr="004E0F60">
        <w:t>Fifty-nine patients received high-dose corticosteroids (at least 40 mg prednisone equivalents).</w:t>
      </w:r>
      <w:r w:rsidR="00E5383E" w:rsidRPr="004E0F60">
        <w:t xml:space="preserve"> </w:t>
      </w:r>
      <w:r w:rsidR="00864E0B" w:rsidRPr="004E0F60">
        <w:t xml:space="preserve">Resolution occurred in </w:t>
      </w:r>
      <w:r w:rsidR="0069668C" w:rsidRPr="004E0F60">
        <w:t>31</w:t>
      </w:r>
      <w:r w:rsidR="00864E0B" w:rsidRPr="004E0F60">
        <w:t> patients (91.2%) with a median time to resolution of 6.1 weeks (range:</w:t>
      </w:r>
      <w:r w:rsidR="00CF2999" w:rsidRPr="004E0F60">
        <w:t xml:space="preserve"> 4.3-11.4</w:t>
      </w:r>
      <w:r w:rsidR="00864E0B" w:rsidRPr="004E0F60">
        <w:t>).</w:t>
      </w:r>
    </w:p>
    <w:p w14:paraId="1F332108" w14:textId="01B72F46" w:rsidR="00B25E35" w:rsidRDefault="00B25E35" w:rsidP="00035478">
      <w:pPr>
        <w:spacing w:after="120"/>
      </w:pPr>
      <w:r w:rsidRPr="00797138">
        <w:rPr>
          <w:lang w:val="en-US"/>
        </w:rPr>
        <w:t xml:space="preserve">In patients treated with nivolumab 3 mg/kg in combination with ipilimumab 1 mg/kg in malignant pleural mesothelioma, the incidence of pneumonitis including interstitial lung disease was 6.7% (20/300). Grade 2 and Grade 3 cases were reported in 5.3% (16/300) and 0.7% (2/300) of patients, respectively. </w:t>
      </w:r>
      <w:r w:rsidR="00AB4F28" w:rsidRPr="004E0F60">
        <w:t>No Grade 4 or 5 cases were reported in this study.</w:t>
      </w:r>
      <w:r w:rsidR="00AB4F28">
        <w:t xml:space="preserve"> </w:t>
      </w:r>
      <w:r w:rsidRPr="00797138">
        <w:rPr>
          <w:lang w:val="en-US"/>
        </w:rPr>
        <w:t>Median time to onset was 1.8 months (range: 0.3-20.8)</w:t>
      </w:r>
      <w:r>
        <w:rPr>
          <w:lang w:val="en-US"/>
        </w:rPr>
        <w:t>.</w:t>
      </w:r>
      <w:r w:rsidRPr="00797138">
        <w:rPr>
          <w:lang w:val="en-US"/>
        </w:rPr>
        <w:t xml:space="preserve"> </w:t>
      </w:r>
      <w:r w:rsidRPr="008E6F52">
        <w:t>Seven patients</w:t>
      </w:r>
      <w:r w:rsidRPr="004E0F60">
        <w:t xml:space="preserve"> (</w:t>
      </w:r>
      <w:r>
        <w:t>2.3</w:t>
      </w:r>
      <w:r w:rsidRPr="004E0F60">
        <w:t xml:space="preserve">%) required permanent discontinuation of nivolumab in combination with ipilimumab. </w:t>
      </w:r>
      <w:r w:rsidR="002D7B8D">
        <w:t xml:space="preserve">Fourteen patients received high dose corticosteroids (at least 40 mg prednisolone equivalents). </w:t>
      </w:r>
      <w:r w:rsidRPr="00797138">
        <w:rPr>
          <w:lang w:val="en-US"/>
        </w:rPr>
        <w:t>Resolution occurred in 16 patients (80%) with a median time to resolution of 6.1 weeks (range: 1.1-113.1+).</w:t>
      </w:r>
    </w:p>
    <w:p w14:paraId="28823B99" w14:textId="77777777" w:rsidR="001451A9" w:rsidRPr="004E0F60" w:rsidRDefault="001451A9" w:rsidP="001451A9">
      <w:pPr>
        <w:pStyle w:val="Heading5"/>
      </w:pPr>
      <w:r w:rsidRPr="004E0F60">
        <w:t>OPDIVO in combination with ipilimumab</w:t>
      </w:r>
      <w:r>
        <w:t xml:space="preserve"> </w:t>
      </w:r>
      <w:r w:rsidRPr="00246191">
        <w:t>and platinum-based chemotherapy</w:t>
      </w:r>
    </w:p>
    <w:p w14:paraId="144C0CF3" w14:textId="4A684041" w:rsidR="001451A9" w:rsidRDefault="001451A9" w:rsidP="001451A9">
      <w:pPr>
        <w:spacing w:after="120"/>
      </w:pPr>
      <w:r>
        <w:t xml:space="preserve">In patients treated with nivolumab 360 mg in combination </w:t>
      </w:r>
      <w:r w:rsidRPr="00774AE7">
        <w:t>with ipilimumab</w:t>
      </w:r>
      <w:r>
        <w:t xml:space="preserve"> 1 mg/kg and chemotherapy in NSCLC, the incidence of pneumonitis including interstitial lung disease was 5.3% (19/358). Grade 2, Grade 3, and Grade 4 cases were reported in 2.2% (8/358), 1.1% (4/358), 0.6% (2/358) and of patients, respectively. No Grade 5 cases were reported. Median time to onset was 18.1 weeks (range: 0.6-52.4). </w:t>
      </w:r>
      <w:r>
        <w:lastRenderedPageBreak/>
        <w:t>Resolution occurred in 14 patients (74%) with a median time to resolution of 4.3 weeks (range: 0.7-27.9</w:t>
      </w:r>
      <w:r w:rsidRPr="00600F79">
        <w:rPr>
          <w:vertAlign w:val="superscript"/>
        </w:rPr>
        <w:t>+</w:t>
      </w:r>
      <w:r>
        <w:t>).</w:t>
      </w:r>
    </w:p>
    <w:p w14:paraId="0D807BBE" w14:textId="77777777" w:rsidR="009D5D6C" w:rsidRDefault="009D5D6C" w:rsidP="009D5D6C">
      <w:pPr>
        <w:pStyle w:val="Heading5"/>
      </w:pPr>
      <w:r>
        <w:t xml:space="preserve">OPDIVO in combination with </w:t>
      </w:r>
      <w:proofErr w:type="spellStart"/>
      <w:r>
        <w:t>cabozantinib</w:t>
      </w:r>
      <w:proofErr w:type="spellEnd"/>
    </w:p>
    <w:p w14:paraId="1C75DDE6" w14:textId="11D96ECD" w:rsidR="009D5D6C" w:rsidRDefault="009D5D6C" w:rsidP="009D5D6C">
      <w:pPr>
        <w:spacing w:after="120"/>
      </w:pPr>
      <w:r>
        <w:t xml:space="preserve">In patients treated with nivolumab 240 mg in combination with </w:t>
      </w:r>
      <w:proofErr w:type="spellStart"/>
      <w:r>
        <w:t>cabozantinib</w:t>
      </w:r>
      <w:proofErr w:type="spellEnd"/>
      <w:r>
        <w:t xml:space="preserve"> 40 mg in RCC the incidence of pneumonitis including interstitial lung disease was 5.3% (17/320). Grade 2 and Grade 3 cases were reported in 1.9% (6/320) and </w:t>
      </w:r>
      <w:proofErr w:type="gramStart"/>
      <w:r>
        <w:t>1.6% (5/320),</w:t>
      </w:r>
      <w:proofErr w:type="gramEnd"/>
      <w:r>
        <w:t xml:space="preserve"> of patients, respectively. No Grade 4 or 5 cases were reported in this study. Median time to onset was 24 weeks (range: 12.3 - 74.3 weeks). </w:t>
      </w:r>
      <w:proofErr w:type="gramStart"/>
      <w:r>
        <w:t>Three patients (0.9%),</w:t>
      </w:r>
      <w:proofErr w:type="gramEnd"/>
      <w:r>
        <w:t xml:space="preserve"> required permanent discontinuation of nivolumab in combination with </w:t>
      </w:r>
      <w:proofErr w:type="spellStart"/>
      <w:r>
        <w:t>cabozantinib</w:t>
      </w:r>
      <w:proofErr w:type="spellEnd"/>
      <w:r>
        <w:t>. Eight patients received high-dose corticosteroids (at least 40 mg prednisone equivalents). Resolution occurred in 12 patients (70.6%) with a median time to resolution of 6.36 weeks (range: 0.1</w:t>
      </w:r>
      <w:r>
        <w:rPr>
          <w:vertAlign w:val="superscript"/>
        </w:rPr>
        <w:t>+</w:t>
      </w:r>
      <w:r>
        <w:t>- 36.9</w:t>
      </w:r>
      <w:r>
        <w:rPr>
          <w:vertAlign w:val="superscript"/>
        </w:rPr>
        <w:t>+</w:t>
      </w:r>
      <w:r>
        <w:t xml:space="preserve"> weeks).</w:t>
      </w:r>
    </w:p>
    <w:p w14:paraId="06BE15B2" w14:textId="77777777" w:rsidR="004D368D" w:rsidRDefault="004D368D" w:rsidP="004D368D">
      <w:pPr>
        <w:pStyle w:val="Heading5"/>
        <w:spacing w:before="0" w:after="120"/>
      </w:pPr>
      <w:r>
        <w:t>OPDIVO in combination with chemotherapy</w:t>
      </w:r>
    </w:p>
    <w:p w14:paraId="5D7C7BF2" w14:textId="32A78F1B" w:rsidR="004D368D" w:rsidRPr="00C91FF5" w:rsidRDefault="004D368D" w:rsidP="00C91FF5">
      <w:pPr>
        <w:spacing w:after="120"/>
      </w:pPr>
      <w:r>
        <w:t>In patients treated with nivolumab 240 mg or 360 mg in combination with chemotherapy (FOLFOX or XELOX) in gastric, gastro-oesophageal junction or oesophageal adenocarcinoma, the incidence of pneumonitis including interstitial lung disease was 5.1% (40/782). Grade 2, Grade 3, and Grade 4 cases were reported in 2.3% (18/782), 1.4% (11/782), and 0.4% (3/782), of patients, respectively. Median time to onset was 23.9 weeks (range: 1.6-96.9). Fifteen patients (1.9%) required permanent discontinuation of nivolumab in combination with chemotherapy. Twenty-six patients received high-dose corticosteroids (at least 40 mg prednisone equivalents). Resolution occurred in 28 patients (70%) with a median time to resolution of 10.1 weeks (range: 0.3</w:t>
      </w:r>
      <w:r w:rsidRPr="00C91FF5">
        <w:t>+</w:t>
      </w:r>
      <w:r>
        <w:t>-121.3</w:t>
      </w:r>
      <w:r w:rsidRPr="00C91FF5">
        <w:t>+</w:t>
      </w:r>
      <w:r>
        <w:t>).</w:t>
      </w:r>
      <w:r w:rsidRPr="00C91FF5">
        <w:t xml:space="preserve"> </w:t>
      </w:r>
    </w:p>
    <w:p w14:paraId="6129C816" w14:textId="77777777" w:rsidR="00C91FF5" w:rsidRPr="004D368D" w:rsidRDefault="00C91FF5" w:rsidP="004D368D">
      <w:pPr>
        <w:spacing w:after="0"/>
        <w:jc w:val="left"/>
        <w:rPr>
          <w:rFonts w:cs="Times New Roman"/>
          <w:sz w:val="24"/>
          <w:szCs w:val="24"/>
          <w:lang w:eastAsia="en-AU"/>
        </w:rPr>
      </w:pPr>
    </w:p>
    <w:p w14:paraId="4F8EF8F5" w14:textId="77777777" w:rsidR="00674692" w:rsidRPr="004E0F60" w:rsidRDefault="00674692" w:rsidP="00392401">
      <w:pPr>
        <w:pStyle w:val="Heading4"/>
      </w:pPr>
      <w:r w:rsidRPr="004E0F60">
        <w:t>Immune</w:t>
      </w:r>
      <w:r w:rsidRPr="004E0F60">
        <w:noBreakHyphen/>
        <w:t>related colitis</w:t>
      </w:r>
    </w:p>
    <w:p w14:paraId="64125633" w14:textId="77777777" w:rsidR="00674692" w:rsidRPr="004E0F60" w:rsidRDefault="00674692" w:rsidP="002F62E2">
      <w:pPr>
        <w:pStyle w:val="Heading5"/>
      </w:pPr>
      <w:r w:rsidRPr="004E0F60">
        <w:t>OPDIVO monotherapy</w:t>
      </w:r>
    </w:p>
    <w:p w14:paraId="07870148" w14:textId="3417F266" w:rsidR="00674692" w:rsidRPr="004E0F60" w:rsidRDefault="00674692" w:rsidP="002F62E2">
      <w:pPr>
        <w:spacing w:after="120"/>
      </w:pPr>
      <w:r w:rsidRPr="004E0F60">
        <w:t xml:space="preserve">In </w:t>
      </w:r>
      <w:r w:rsidR="004C40A4" w:rsidRPr="004E0F60">
        <w:t xml:space="preserve">the pooled analysis in </w:t>
      </w:r>
      <w:r w:rsidRPr="004E0F60">
        <w:t>patients treated with nivolumab monotherapy, the incidence of diarrhoea, colitis or frequent bowel movements was </w:t>
      </w:r>
      <w:r w:rsidR="002369F9">
        <w:t>15.3</w:t>
      </w:r>
      <w:r w:rsidR="005A21D8">
        <w:t>%</w:t>
      </w:r>
      <w:r w:rsidR="004C40A4" w:rsidRPr="004E0F60">
        <w:t xml:space="preserve"> (</w:t>
      </w:r>
      <w:r w:rsidR="00B7650E">
        <w:t>631/4122</w:t>
      </w:r>
      <w:r w:rsidR="004C40A4" w:rsidRPr="004E0F60">
        <w:t>)</w:t>
      </w:r>
      <w:r w:rsidRPr="004E0F60">
        <w:t xml:space="preserve">. </w:t>
      </w:r>
      <w:proofErr w:type="gramStart"/>
      <w:r w:rsidRPr="004E0F60">
        <w:t>The majority of</w:t>
      </w:r>
      <w:proofErr w:type="gramEnd"/>
      <w:r w:rsidRPr="004E0F60">
        <w:t xml:space="preserve"> cases were Grade 1 or 2 in severity reported in </w:t>
      </w:r>
      <w:r w:rsidR="00CF2130">
        <w:t xml:space="preserve">9.9 </w:t>
      </w:r>
      <w:r w:rsidR="005A21D8">
        <w:t>%</w:t>
      </w:r>
      <w:r w:rsidR="004C40A4" w:rsidRPr="004E0F60">
        <w:t xml:space="preserve"> (</w:t>
      </w:r>
      <w:r w:rsidR="00E17E01">
        <w:t>409/4122</w:t>
      </w:r>
      <w:r w:rsidR="004C40A4" w:rsidRPr="004E0F60">
        <w:t>)</w:t>
      </w:r>
      <w:r w:rsidRPr="004E0F60">
        <w:t xml:space="preserve"> and </w:t>
      </w:r>
      <w:r w:rsidR="00846011">
        <w:t>3.9</w:t>
      </w:r>
      <w:r w:rsidR="005A21D8">
        <w:t>%</w:t>
      </w:r>
      <w:r w:rsidR="004C40A4" w:rsidRPr="004E0F60">
        <w:t xml:space="preserve"> (</w:t>
      </w:r>
      <w:r w:rsidR="00A74D98">
        <w:t>160/4122</w:t>
      </w:r>
      <w:r w:rsidR="004C40A4" w:rsidRPr="004E0F60">
        <w:t>)</w:t>
      </w:r>
      <w:r w:rsidRPr="004E0F60">
        <w:t xml:space="preserve"> of patients respectively. Grade 3 cases were reported in </w:t>
      </w:r>
      <w:r w:rsidR="007420B3">
        <w:t>1.5</w:t>
      </w:r>
      <w:r w:rsidR="005A21D8">
        <w:t>%</w:t>
      </w:r>
      <w:r w:rsidR="004C40A4" w:rsidRPr="004E0F60">
        <w:t xml:space="preserve"> (</w:t>
      </w:r>
      <w:r w:rsidR="006B7288">
        <w:t>61/4122</w:t>
      </w:r>
      <w:r w:rsidR="004C40A4" w:rsidRPr="004E0F60">
        <w:t>)</w:t>
      </w:r>
      <w:r w:rsidRPr="004E0F60">
        <w:t xml:space="preserve"> of patients. Grade 4</w:t>
      </w:r>
      <w:r w:rsidR="006B7288">
        <w:t xml:space="preserve"> </w:t>
      </w:r>
      <w:r w:rsidRPr="004E0F60">
        <w:t>cases were reported</w:t>
      </w:r>
      <w:r w:rsidR="006045FA">
        <w:t xml:space="preserve"> in &lt;0.1% (1/4122) of patients in these studies</w:t>
      </w:r>
      <w:r w:rsidR="006045FA" w:rsidRPr="004E0F60">
        <w:t xml:space="preserve">. </w:t>
      </w:r>
      <w:r w:rsidR="006045FA">
        <w:t>No Grade 5 cases were reported</w:t>
      </w:r>
      <w:r w:rsidRPr="004E0F60">
        <w:t xml:space="preserve">. Median time to onset was </w:t>
      </w:r>
      <w:r w:rsidR="00A0010D">
        <w:t>7.9 weeks</w:t>
      </w:r>
      <w:r w:rsidR="00A0010D" w:rsidRPr="004E0F60">
        <w:t xml:space="preserve"> </w:t>
      </w:r>
      <w:r w:rsidRPr="004E0F60">
        <w:t xml:space="preserve">(range: </w:t>
      </w:r>
      <w:r w:rsidR="002E0AFE">
        <w:t>0.1-115.6</w:t>
      </w:r>
      <w:r w:rsidRPr="004E0F60">
        <w:t xml:space="preserve">). </w:t>
      </w:r>
      <w:r w:rsidR="00AD32A7">
        <w:t xml:space="preserve">Forty-three </w:t>
      </w:r>
      <w:r w:rsidRPr="004E0F60">
        <w:t>patients (</w:t>
      </w:r>
      <w:r w:rsidR="00FC0818">
        <w:t>1.0</w:t>
      </w:r>
      <w:r w:rsidRPr="004E0F60">
        <w:t>%) required permanent</w:t>
      </w:r>
      <w:r w:rsidR="00E5383E" w:rsidRPr="004E0F60">
        <w:t xml:space="preserve"> discontinuation of nivolumab. </w:t>
      </w:r>
      <w:r w:rsidR="002B3501">
        <w:t xml:space="preserve">Eighty-Seven (13.8%) </w:t>
      </w:r>
      <w:r w:rsidRPr="004E0F60">
        <w:t>patients received high-dose corticosteroids (at least 40 mg prednisone equivalents)</w:t>
      </w:r>
      <w:r w:rsidR="00E5383E" w:rsidRPr="004E0F60">
        <w:t xml:space="preserve">. </w:t>
      </w:r>
      <w:r w:rsidRPr="004E0F60">
        <w:t xml:space="preserve">Resolution occurred in </w:t>
      </w:r>
      <w:proofErr w:type="gramStart"/>
      <w:r w:rsidR="0037573E">
        <w:t>565</w:t>
      </w:r>
      <w:r w:rsidR="0037573E" w:rsidRPr="004E0F60">
        <w:t xml:space="preserve"> </w:t>
      </w:r>
      <w:r w:rsidR="001F5DE1" w:rsidRPr="004E0F60">
        <w:t xml:space="preserve"> </w:t>
      </w:r>
      <w:r w:rsidRPr="004E0F60">
        <w:t>patients</w:t>
      </w:r>
      <w:proofErr w:type="gramEnd"/>
      <w:r w:rsidRPr="004E0F60">
        <w:t xml:space="preserve"> (</w:t>
      </w:r>
      <w:r w:rsidR="00094377">
        <w:t>90.5</w:t>
      </w:r>
      <w:r w:rsidR="004A4EF5">
        <w:t>%</w:t>
      </w:r>
      <w:r w:rsidRPr="004E0F60">
        <w:t xml:space="preserve">) with a median time to resolution of </w:t>
      </w:r>
      <w:r w:rsidR="00CC4E2B" w:rsidRPr="004E0F60">
        <w:t>2.</w:t>
      </w:r>
      <w:r w:rsidR="00CC4E2B">
        <w:t>4</w:t>
      </w:r>
      <w:r w:rsidR="00CC4E2B" w:rsidRPr="004E0F60">
        <w:t xml:space="preserve"> </w:t>
      </w:r>
      <w:r w:rsidRPr="004E0F60">
        <w:t>weeks (range: 0.1-</w:t>
      </w:r>
      <w:r w:rsidR="004C40A4" w:rsidRPr="004E0F60">
        <w:t>124.4</w:t>
      </w:r>
      <w:r w:rsidR="00CC4E2B">
        <w:t>+</w:t>
      </w:r>
      <w:r w:rsidRPr="004E0F60">
        <w:t>).</w:t>
      </w:r>
    </w:p>
    <w:p w14:paraId="6148CA85" w14:textId="77777777" w:rsidR="00674692" w:rsidRPr="004E0F60" w:rsidRDefault="00674692" w:rsidP="002F62E2">
      <w:pPr>
        <w:pStyle w:val="Heading5"/>
      </w:pPr>
      <w:r w:rsidRPr="004E0F60">
        <w:t>OPDIVO in combination with ipilimumab</w:t>
      </w:r>
    </w:p>
    <w:p w14:paraId="7E1413B5" w14:textId="2F52F331" w:rsidR="0057418C" w:rsidRPr="004E0F60" w:rsidRDefault="00674692" w:rsidP="00035478">
      <w:pPr>
        <w:spacing w:after="120"/>
      </w:pPr>
      <w:r w:rsidRPr="004E0F60">
        <w:t xml:space="preserve">In patients treated with </w:t>
      </w:r>
      <w:r w:rsidR="0057418C" w:rsidRPr="004E0F60">
        <w:t xml:space="preserve">nivolumab 1mg/kg </w:t>
      </w:r>
      <w:r w:rsidRPr="004E0F60">
        <w:t>in combination with ipilimumab</w:t>
      </w:r>
      <w:r w:rsidR="0057418C" w:rsidRPr="004E0F60">
        <w:t xml:space="preserve"> 3mg/kg in melanoma</w:t>
      </w:r>
      <w:r w:rsidRPr="004E0F60">
        <w:t>, the incidence of diarrhoea or colitis was </w:t>
      </w:r>
      <w:r w:rsidR="005B2C84" w:rsidRPr="004E0F60">
        <w:t>46.7%</w:t>
      </w:r>
      <w:r w:rsidRPr="004E0F60">
        <w:t xml:space="preserve"> (</w:t>
      </w:r>
      <w:r w:rsidR="005B2C84" w:rsidRPr="004E0F60">
        <w:t>209</w:t>
      </w:r>
      <w:r w:rsidRPr="004E0F60">
        <w:t>/448). Grade 2, Grade 3, and Grade 4 cases were reported in </w:t>
      </w:r>
      <w:r w:rsidR="005B2C84" w:rsidRPr="004E0F60">
        <w:t>13.6%</w:t>
      </w:r>
      <w:r w:rsidRPr="004E0F60">
        <w:t xml:space="preserve"> (</w:t>
      </w:r>
      <w:r w:rsidR="005B2C84" w:rsidRPr="004E0F60">
        <w:t>61</w:t>
      </w:r>
      <w:r w:rsidRPr="004E0F60">
        <w:t xml:space="preserve">/448), </w:t>
      </w:r>
      <w:r w:rsidR="005B2C84" w:rsidRPr="004E0F60">
        <w:t>15.8%</w:t>
      </w:r>
      <w:r w:rsidRPr="004E0F60">
        <w:t xml:space="preserve"> (</w:t>
      </w:r>
      <w:r w:rsidR="005B2C84" w:rsidRPr="004E0F60">
        <w:t>71</w:t>
      </w:r>
      <w:r w:rsidRPr="004E0F60">
        <w:t xml:space="preserve">/448), and 0.4% (2/448) of patients, respectively.  No deaths due to diarrhoea or colitis were reported. </w:t>
      </w:r>
      <w:r w:rsidR="00CA61E1" w:rsidRPr="004E0F60">
        <w:t xml:space="preserve"> </w:t>
      </w:r>
      <w:r w:rsidRPr="004E0F60">
        <w:t xml:space="preserve">Median time to onset was </w:t>
      </w:r>
      <w:r w:rsidR="0069332B" w:rsidRPr="004E0F60">
        <w:t>1.2 months</w:t>
      </w:r>
      <w:r w:rsidRPr="004E0F60">
        <w:t xml:space="preserve"> (range:</w:t>
      </w:r>
      <w:r w:rsidR="00C76805" w:rsidRPr="004E0F60">
        <w:t xml:space="preserve"> </w:t>
      </w:r>
      <w:r w:rsidR="0069332B" w:rsidRPr="004E0F60">
        <w:t>0.0-22.61</w:t>
      </w:r>
      <w:r w:rsidRPr="004E0F60">
        <w:t>). Seventy-one patients (15.8%) required permanent discontinuation of nivolumab in combination with ipilimumab. Ninety-six patients received high-dose corticosteroids (at least 40 mg prednisone equivalents)</w:t>
      </w:r>
      <w:r w:rsidR="00E5383E" w:rsidRPr="004E0F60">
        <w:t xml:space="preserve">. </w:t>
      </w:r>
      <w:r w:rsidRPr="004E0F60">
        <w:t>Resolution occurred in 184 patients (90.6%) with a median time to resolution of 3.0 weeks (range: 0.1-78.7).</w:t>
      </w:r>
    </w:p>
    <w:p w14:paraId="68124489" w14:textId="403A094E" w:rsidR="0057418C" w:rsidRDefault="0057418C" w:rsidP="0069668C">
      <w:pPr>
        <w:spacing w:after="120"/>
      </w:pPr>
      <w:r w:rsidRPr="004E0F60">
        <w:t>In patients treated with nivolumab 3 mg/kg in combination with ipilimumab 1 mg/kg in RCC, the incidence of diarrhoea or colitis was 28.2% (154/547). Grade 2 and Grade 3 cases were reported in 10.4% (57/547) and 4.9% (27/547) of patients, respectively. No Grade 4 or 5 cases were reported.</w:t>
      </w:r>
      <w:r w:rsidR="00E5383E" w:rsidRPr="004E0F60">
        <w:t xml:space="preserve"> </w:t>
      </w:r>
      <w:r w:rsidRPr="004E0F60">
        <w:t>Median time to onset was 1.2 months (range: 0.0-24.7).</w:t>
      </w:r>
      <w:r w:rsidR="0069668C" w:rsidRPr="004E0F60">
        <w:t xml:space="preserve"> </w:t>
      </w:r>
      <w:r w:rsidR="00437FA7" w:rsidRPr="004E0F60">
        <w:t>Twenty-two</w:t>
      </w:r>
      <w:r w:rsidR="0069668C" w:rsidRPr="004E0F60">
        <w:t xml:space="preserve"> patients (</w:t>
      </w:r>
      <w:r w:rsidR="00AB2910" w:rsidRPr="004E0F60">
        <w:t>4.0</w:t>
      </w:r>
      <w:r w:rsidR="0069668C" w:rsidRPr="004E0F60">
        <w:t>%) required permanent discontinuation of nivolumab in combination with ipilimumab.</w:t>
      </w:r>
      <w:r w:rsidR="00E5383E" w:rsidRPr="004E0F60">
        <w:t xml:space="preserve"> </w:t>
      </w:r>
      <w:r w:rsidR="00AB2910" w:rsidRPr="004E0F60">
        <w:t>Twenty-six</w:t>
      </w:r>
      <w:r w:rsidR="0069668C" w:rsidRPr="004E0F60">
        <w:t xml:space="preserve"> patients received high-dose </w:t>
      </w:r>
      <w:r w:rsidR="0069668C" w:rsidRPr="004E0F60">
        <w:lastRenderedPageBreak/>
        <w:t>corticosteroids (at least 40 mg prednisone equivalents).</w:t>
      </w:r>
      <w:r w:rsidR="00E5383E" w:rsidRPr="004E0F60">
        <w:t xml:space="preserve"> </w:t>
      </w:r>
      <w:r w:rsidR="0069668C" w:rsidRPr="004E0F60">
        <w:t xml:space="preserve">Resolution occurred in </w:t>
      </w:r>
      <w:r w:rsidR="00437FA7" w:rsidRPr="004E0F60">
        <w:t>140</w:t>
      </w:r>
      <w:r w:rsidR="0069668C" w:rsidRPr="004E0F60">
        <w:t> patients (</w:t>
      </w:r>
      <w:r w:rsidR="00AB2910" w:rsidRPr="004E0F60">
        <w:t>91.5</w:t>
      </w:r>
      <w:r w:rsidR="0069668C" w:rsidRPr="004E0F60">
        <w:t xml:space="preserve">%) with a median time to resolution of </w:t>
      </w:r>
      <w:r w:rsidR="00AB2910" w:rsidRPr="004E0F60">
        <w:t>2.4</w:t>
      </w:r>
      <w:r w:rsidR="0069668C" w:rsidRPr="004E0F60">
        <w:t> weeks (range:</w:t>
      </w:r>
      <w:r w:rsidR="00C76805" w:rsidRPr="004E0F60">
        <w:t xml:space="preserve"> </w:t>
      </w:r>
      <w:r w:rsidR="00CF2999" w:rsidRPr="004E0F60">
        <w:t>01-103.1</w:t>
      </w:r>
      <w:r w:rsidR="0069668C" w:rsidRPr="004E0F60">
        <w:t>).</w:t>
      </w:r>
    </w:p>
    <w:p w14:paraId="0D83CA15" w14:textId="6B9D3E82" w:rsidR="00B25E35" w:rsidRDefault="00B25E35" w:rsidP="0069668C">
      <w:pPr>
        <w:spacing w:after="120"/>
      </w:pPr>
      <w:r w:rsidRPr="00123E47">
        <w:t xml:space="preserve">In patients treated with nivolumab 3 mg/kg in combination with ipilimumab 1 mg/kg in </w:t>
      </w:r>
      <w:r>
        <w:t>malignant pleural mesothelioma</w:t>
      </w:r>
      <w:r w:rsidRPr="00123E47">
        <w:t xml:space="preserve">, the incidence of </w:t>
      </w:r>
      <w:r>
        <w:t>diarrhoea or colitis</w:t>
      </w:r>
      <w:r w:rsidRPr="00123E47">
        <w:t xml:space="preserve"> was </w:t>
      </w:r>
      <w:r>
        <w:t>22.0</w:t>
      </w:r>
      <w:r w:rsidRPr="00123E47">
        <w:t>% (</w:t>
      </w:r>
      <w:r>
        <w:t>66</w:t>
      </w:r>
      <w:r w:rsidRPr="00123E47">
        <w:t>/</w:t>
      </w:r>
      <w:r>
        <w:t>300</w:t>
      </w:r>
      <w:r w:rsidRPr="00123E47">
        <w:t>). Grade 2</w:t>
      </w:r>
      <w:r>
        <w:t xml:space="preserve"> and</w:t>
      </w:r>
      <w:r w:rsidRPr="00123E47">
        <w:t xml:space="preserve"> Grade 3 cases were reported in </w:t>
      </w:r>
      <w:r>
        <w:t>7.3</w:t>
      </w:r>
      <w:r w:rsidRPr="00123E47">
        <w:t>% (</w:t>
      </w:r>
      <w:r>
        <w:t>22</w:t>
      </w:r>
      <w:r w:rsidRPr="00123E47">
        <w:t>/</w:t>
      </w:r>
      <w:r>
        <w:t>300</w:t>
      </w:r>
      <w:r w:rsidRPr="00123E47">
        <w:t>)</w:t>
      </w:r>
      <w:r>
        <w:t xml:space="preserve"> and</w:t>
      </w:r>
      <w:r w:rsidRPr="00123E47">
        <w:t xml:space="preserve"> </w:t>
      </w:r>
      <w:r>
        <w:t>5.3</w:t>
      </w:r>
      <w:r w:rsidRPr="00123E47">
        <w:t>% (</w:t>
      </w:r>
      <w:r>
        <w:t>16</w:t>
      </w:r>
      <w:r w:rsidRPr="00123E47">
        <w:t>/</w:t>
      </w:r>
      <w:r>
        <w:t>300</w:t>
      </w:r>
      <w:r w:rsidRPr="00123E47">
        <w:t>)</w:t>
      </w:r>
      <w:r>
        <w:t xml:space="preserve"> of patients</w:t>
      </w:r>
      <w:r w:rsidRPr="007D7F71">
        <w:t>, respectively.</w:t>
      </w:r>
      <w:r>
        <w:t xml:space="preserve"> </w:t>
      </w:r>
      <w:r w:rsidRPr="00123E47">
        <w:t xml:space="preserve">Median time to onset was </w:t>
      </w:r>
      <w:r>
        <w:t>3.9 months (range: 0.0</w:t>
      </w:r>
      <w:r w:rsidRPr="00123E47">
        <w:t>-</w:t>
      </w:r>
      <w:r>
        <w:t>21.7</w:t>
      </w:r>
      <w:r w:rsidRPr="00123E47">
        <w:t>).</w:t>
      </w:r>
      <w:r>
        <w:t xml:space="preserve"> Fifteen</w:t>
      </w:r>
      <w:r w:rsidRPr="008E6F52">
        <w:t xml:space="preserve"> patients</w:t>
      </w:r>
      <w:r w:rsidRPr="004E0F60">
        <w:t xml:space="preserve"> (</w:t>
      </w:r>
      <w:r>
        <w:t>5.0</w:t>
      </w:r>
      <w:r w:rsidRPr="004E0F60">
        <w:t xml:space="preserve">%) required permanent discontinuation of nivolumab in combination with ipilimumab. </w:t>
      </w:r>
      <w:r w:rsidR="00910795">
        <w:t xml:space="preserve">Twenty-two </w:t>
      </w:r>
      <w:r w:rsidRPr="004E0F60">
        <w:t>patients received high-dose corticosteroids (at least 40 mg prednisone equivalents).</w:t>
      </w:r>
      <w:r>
        <w:t xml:space="preserve"> </w:t>
      </w:r>
      <w:r w:rsidRPr="00123E47">
        <w:t xml:space="preserve">Resolution occurred in </w:t>
      </w:r>
      <w:r w:rsidR="001D343D">
        <w:t>62</w:t>
      </w:r>
      <w:r w:rsidRPr="00123E47">
        <w:t> patients (</w:t>
      </w:r>
      <w:r>
        <w:t>93.9</w:t>
      </w:r>
      <w:r w:rsidRPr="00123E47">
        <w:t xml:space="preserve">%) with a median time to resolution of </w:t>
      </w:r>
      <w:r>
        <w:t>3.1</w:t>
      </w:r>
      <w:r w:rsidRPr="00123E47">
        <w:t xml:space="preserve"> weeks (range: </w:t>
      </w:r>
      <w:r>
        <w:t>0.1</w:t>
      </w:r>
      <w:r w:rsidRPr="00123E47">
        <w:t>-</w:t>
      </w:r>
      <w:r>
        <w:t>100.0+</w:t>
      </w:r>
      <w:r w:rsidRPr="00123E47">
        <w:t>).</w:t>
      </w:r>
    </w:p>
    <w:p w14:paraId="41C15205" w14:textId="77777777" w:rsidR="001451A9" w:rsidRPr="004E0F60" w:rsidRDefault="001451A9" w:rsidP="001451A9">
      <w:pPr>
        <w:pStyle w:val="Heading5"/>
      </w:pPr>
      <w:r w:rsidRPr="004E0F60">
        <w:t>OPDIVO in combination with ipilimumab</w:t>
      </w:r>
      <w:r>
        <w:t xml:space="preserve"> </w:t>
      </w:r>
      <w:r w:rsidRPr="00246191">
        <w:t>and platinum-based chemotherapy</w:t>
      </w:r>
    </w:p>
    <w:p w14:paraId="19833317" w14:textId="46A59D3D" w:rsidR="001451A9" w:rsidRDefault="001451A9" w:rsidP="001451A9">
      <w:pPr>
        <w:spacing w:after="120"/>
      </w:pPr>
      <w:r>
        <w:t xml:space="preserve">In patients treated with nivolumab 360 mg in combination </w:t>
      </w:r>
      <w:r w:rsidRPr="00774AE7">
        <w:t>with ipilimumab</w:t>
      </w:r>
      <w:r>
        <w:t xml:space="preserve"> 1 mg/kg and chemotherapy in NSCLC, the incidence of diarrhoea or colitis was 22.3% (80/358). Grade 2, Grade 3, Grade 4, and Grade 5 cases were reported in 7% (25/358), 5% (18/358), 0.3% (1/358), and 0.3% (1/358) of patients, respectively. Median time to onset was 5.1 weeks (range: 0.1-53.6). Resolution occurred in 70 patients (87.5%) with a median time to resolution of 1.4 weeks (range: 0.1-76.9</w:t>
      </w:r>
      <w:r w:rsidRPr="00600F79">
        <w:rPr>
          <w:vertAlign w:val="superscript"/>
        </w:rPr>
        <w:t>+</w:t>
      </w:r>
      <w:r>
        <w:t>).</w:t>
      </w:r>
    </w:p>
    <w:p w14:paraId="7CFADF9C" w14:textId="77777777" w:rsidR="009D5D6C" w:rsidRDefault="009D5D6C" w:rsidP="009D5D6C">
      <w:pPr>
        <w:pStyle w:val="Heading5"/>
      </w:pPr>
      <w:r>
        <w:t xml:space="preserve">OPDIVO in combination with </w:t>
      </w:r>
      <w:proofErr w:type="spellStart"/>
      <w:r>
        <w:t>cabozantinib</w:t>
      </w:r>
      <w:proofErr w:type="spellEnd"/>
    </w:p>
    <w:p w14:paraId="5A8DFB89" w14:textId="73CB8967" w:rsidR="009D5D6C" w:rsidRDefault="009D5D6C" w:rsidP="009D5D6C">
      <w:pPr>
        <w:spacing w:after="120"/>
      </w:pPr>
      <w:r>
        <w:t xml:space="preserve">In patients treated with nivolumab 240 mg in combination with </w:t>
      </w:r>
      <w:proofErr w:type="spellStart"/>
      <w:r>
        <w:t>cabozantinib</w:t>
      </w:r>
      <w:proofErr w:type="spellEnd"/>
      <w:r>
        <w:t xml:space="preserve"> 40 mg in RCC, the incidence of diarrhoea, colitis, frequent bowel movements or enteritis was 57.5% (184/320). Grade 2 and Grade 3 cases were reported in 25% (80/320) and 5.3% (17/320) of patients, respectively. Grade 4 were reported in 0.6% (2/320). No Grade 5 cases were reported. Median time to onset was 12.36 weeks (range: 0.3 - 75.7 weeks). </w:t>
      </w:r>
      <w:proofErr w:type="gramStart"/>
      <w:r>
        <w:t>Three patients (0.9%),</w:t>
      </w:r>
      <w:proofErr w:type="gramEnd"/>
      <w:r>
        <w:t xml:space="preserve"> required permanent discontinuation of nivolumab in combination with </w:t>
      </w:r>
      <w:proofErr w:type="spellStart"/>
      <w:r>
        <w:t>cabozantinib</w:t>
      </w:r>
      <w:proofErr w:type="spellEnd"/>
      <w:r>
        <w:t>. Fifteen patients received high-dose corticosteroids (at least 40 mg prednisone equivalents). Resolution occurred in 127 patients (69.4%) with a median time to resolution of 11.14 weeks (range: 0.1 - 109.1</w:t>
      </w:r>
      <w:r>
        <w:rPr>
          <w:vertAlign w:val="superscript"/>
        </w:rPr>
        <w:t>+</w:t>
      </w:r>
      <w:r>
        <w:t xml:space="preserve"> weeks).</w:t>
      </w:r>
    </w:p>
    <w:p w14:paraId="3A5889A4" w14:textId="77777777" w:rsidR="004D368D" w:rsidRDefault="004D368D" w:rsidP="004D368D">
      <w:pPr>
        <w:pStyle w:val="Heading5"/>
        <w:spacing w:before="0" w:after="120"/>
      </w:pPr>
      <w:r>
        <w:t>OPDIVO in combination with chemotherapy</w:t>
      </w:r>
    </w:p>
    <w:p w14:paraId="62632A47" w14:textId="1AEDE68F" w:rsidR="004D368D" w:rsidRPr="00C91FF5" w:rsidRDefault="004D368D" w:rsidP="00C91FF5">
      <w:pPr>
        <w:spacing w:after="120"/>
      </w:pPr>
      <w:r>
        <w:t>In patients treated with nivolumab 240 mg and 360 mg in combination with chemotherapy (FOLFOX or XELOX) in gastric, gastro-oesophageal junction or oesophageal adenocarcinoma, the incidence of diarrhoea or colitis was 33.5% (262/782). Grade 2, Grade 3, and Grade 4 cases were reported in 10.2% (80/782), 4.9% (38/262), and 0.6% (5/782) of patients, respectively. Median time to onset was 4.3 weeks (range: 0.1-93.6). Twenty-two patients (2.8%) required permanent discontinuation of nivolumab in combination with chemotherapy. Twenty-one patients received high-dose corticosteroids (at least 40 mg prednisone equivalents). Resolution occurred in 228 patients (87.4%) with a median time to resolution of 1.6 weeks (range: 0.1-117.6</w:t>
      </w:r>
      <w:r w:rsidRPr="00C91FF5">
        <w:t>+</w:t>
      </w:r>
      <w:r>
        <w:t>).</w:t>
      </w:r>
      <w:r w:rsidRPr="00C91FF5">
        <w:t xml:space="preserve"> </w:t>
      </w:r>
    </w:p>
    <w:p w14:paraId="33B2CB60" w14:textId="77777777" w:rsidR="00C91FF5" w:rsidRPr="004D368D" w:rsidRDefault="00C91FF5" w:rsidP="004D368D">
      <w:pPr>
        <w:spacing w:after="0"/>
        <w:jc w:val="left"/>
        <w:rPr>
          <w:rFonts w:cs="Times New Roman"/>
          <w:sz w:val="24"/>
          <w:szCs w:val="24"/>
          <w:lang w:eastAsia="en-AU"/>
        </w:rPr>
      </w:pPr>
    </w:p>
    <w:p w14:paraId="541F1E91" w14:textId="77777777" w:rsidR="00674692" w:rsidRPr="004E0F60" w:rsidRDefault="00674692" w:rsidP="00392401">
      <w:pPr>
        <w:pStyle w:val="Heading4"/>
      </w:pPr>
      <w:r w:rsidRPr="004E0F60">
        <w:t>Immune</w:t>
      </w:r>
      <w:r w:rsidRPr="004E0F60">
        <w:noBreakHyphen/>
        <w:t>related hepatitis</w:t>
      </w:r>
    </w:p>
    <w:p w14:paraId="03F460D2" w14:textId="77777777" w:rsidR="00674692" w:rsidRPr="004E0F60" w:rsidRDefault="00674692" w:rsidP="002F62E2">
      <w:pPr>
        <w:pStyle w:val="Heading5"/>
      </w:pPr>
      <w:r w:rsidRPr="004E0F60">
        <w:t>OPDIVO monotherapy</w:t>
      </w:r>
    </w:p>
    <w:p w14:paraId="5649E87D" w14:textId="74ACC2EC" w:rsidR="00674692" w:rsidRPr="004E0F60" w:rsidRDefault="00674692" w:rsidP="002F62E2">
      <w:pPr>
        <w:spacing w:after="120"/>
      </w:pPr>
      <w:r w:rsidRPr="004E0F60">
        <w:t xml:space="preserve">In </w:t>
      </w:r>
      <w:r w:rsidR="00CC182B" w:rsidRPr="004E0F60">
        <w:t xml:space="preserve">the pooled analysis in </w:t>
      </w:r>
      <w:r w:rsidRPr="004E0F60">
        <w:t xml:space="preserve">patients treated with nivolumab monotherapy, the incidence of liver function test abnormalities was </w:t>
      </w:r>
      <w:r w:rsidR="004F08B0">
        <w:t>7.4</w:t>
      </w:r>
      <w:r w:rsidR="004A4EF5">
        <w:t>%</w:t>
      </w:r>
      <w:r w:rsidR="00E20837" w:rsidRPr="004E0F60">
        <w:t xml:space="preserve"> (</w:t>
      </w:r>
      <w:r w:rsidR="00801B37">
        <w:t>306/4122</w:t>
      </w:r>
      <w:r w:rsidR="00E20837" w:rsidRPr="004E0F60">
        <w:t>)</w:t>
      </w:r>
      <w:r w:rsidRPr="004E0F60">
        <w:t xml:space="preserve">. </w:t>
      </w:r>
      <w:proofErr w:type="gramStart"/>
      <w:r w:rsidRPr="004E0F60">
        <w:t>The majority of</w:t>
      </w:r>
      <w:proofErr w:type="gramEnd"/>
      <w:r w:rsidRPr="004E0F60">
        <w:t xml:space="preserve"> cases were Grade 1 or 2 in severity reported in </w:t>
      </w:r>
      <w:r w:rsidR="00780D46">
        <w:t>4.0</w:t>
      </w:r>
      <w:r w:rsidR="00780D46" w:rsidDel="0085409B">
        <w:t xml:space="preserve"> </w:t>
      </w:r>
      <w:r w:rsidR="004A4EF5">
        <w:t>%</w:t>
      </w:r>
      <w:r w:rsidRPr="004E0F60">
        <w:t xml:space="preserve"> </w:t>
      </w:r>
      <w:r w:rsidR="00E20837" w:rsidRPr="004E0F60">
        <w:t>(</w:t>
      </w:r>
      <w:r w:rsidR="009E1B07">
        <w:t>165/4122</w:t>
      </w:r>
      <w:r w:rsidR="00E20837" w:rsidRPr="004E0F60">
        <w:t>)</w:t>
      </w:r>
      <w:r w:rsidRPr="004E0F60">
        <w:t xml:space="preserve"> and </w:t>
      </w:r>
      <w:r w:rsidR="000530C8">
        <w:t>1.7</w:t>
      </w:r>
      <w:r w:rsidR="004A4EF5">
        <w:t>%</w:t>
      </w:r>
      <w:r w:rsidRPr="004E0F60">
        <w:t xml:space="preserve"> </w:t>
      </w:r>
      <w:r w:rsidR="00E20837" w:rsidRPr="004E0F60">
        <w:t>(</w:t>
      </w:r>
      <w:r w:rsidR="006A06BB">
        <w:t>70/4122</w:t>
      </w:r>
      <w:r w:rsidR="00E20837" w:rsidRPr="004E0F60">
        <w:t xml:space="preserve">) </w:t>
      </w:r>
      <w:r w:rsidRPr="004E0F60">
        <w:t xml:space="preserve">of patients respectively. Grade 3 and 4 cases were reported in </w:t>
      </w:r>
      <w:r w:rsidR="004A4EF5">
        <w:t>1.</w:t>
      </w:r>
      <w:r w:rsidR="001F5DE1">
        <w:t>4</w:t>
      </w:r>
      <w:r w:rsidR="004A4EF5">
        <w:t>%</w:t>
      </w:r>
      <w:r w:rsidR="00E20837" w:rsidRPr="004E0F60">
        <w:t xml:space="preserve"> (</w:t>
      </w:r>
      <w:r w:rsidR="00DD4B47">
        <w:t>59/4122</w:t>
      </w:r>
      <w:r w:rsidR="00E20837" w:rsidRPr="004E0F60">
        <w:t>)</w:t>
      </w:r>
      <w:r w:rsidRPr="004E0F60">
        <w:t xml:space="preserve"> and </w:t>
      </w:r>
      <w:r w:rsidR="00E20837" w:rsidRPr="004E0F60">
        <w:t>0.3% (</w:t>
      </w:r>
      <w:r w:rsidR="0059795C">
        <w:t>12/4122</w:t>
      </w:r>
      <w:r w:rsidR="00E20837" w:rsidRPr="004E0F60">
        <w:t>)</w:t>
      </w:r>
      <w:r w:rsidRPr="004E0F60">
        <w:t xml:space="preserve"> of patients, respectively. No </w:t>
      </w:r>
      <w:r w:rsidR="004D1BE7">
        <w:t xml:space="preserve">Grade 5 cases </w:t>
      </w:r>
      <w:r w:rsidRPr="004E0F60">
        <w:t xml:space="preserve">were reported. Median time to onset was </w:t>
      </w:r>
      <w:r w:rsidR="00395A7F">
        <w:t>10.0 weeks</w:t>
      </w:r>
      <w:r w:rsidR="00395A7F" w:rsidDel="00395A7F">
        <w:t xml:space="preserve"> </w:t>
      </w:r>
      <w:r w:rsidRPr="004E0F60">
        <w:t xml:space="preserve">(range: </w:t>
      </w:r>
      <w:r w:rsidR="008572CF">
        <w:t>0.1</w:t>
      </w:r>
      <w:r w:rsidR="008572CF" w:rsidRPr="004E0F60">
        <w:t xml:space="preserve"> - </w:t>
      </w:r>
      <w:r w:rsidR="008572CF">
        <w:t>120.0</w:t>
      </w:r>
      <w:r w:rsidRPr="004E0F60">
        <w:t xml:space="preserve">). </w:t>
      </w:r>
      <w:r w:rsidR="008D4CEF">
        <w:t>Thirty</w:t>
      </w:r>
      <w:r w:rsidR="0032136F">
        <w:t>-eight</w:t>
      </w:r>
      <w:r w:rsidRPr="004E0F60">
        <w:t xml:space="preserve"> (</w:t>
      </w:r>
      <w:r w:rsidR="008D4CEF">
        <w:t>0.9</w:t>
      </w:r>
      <w:r w:rsidR="00E20837" w:rsidRPr="004E0F60">
        <w:t>%</w:t>
      </w:r>
      <w:r w:rsidRPr="004E0F60">
        <w:t>)</w:t>
      </w:r>
      <w:r w:rsidR="00C3270F" w:rsidRPr="004E0F60">
        <w:t xml:space="preserve"> </w:t>
      </w:r>
      <w:r w:rsidRPr="004E0F60">
        <w:t>required permanen</w:t>
      </w:r>
      <w:r w:rsidR="00E5383E" w:rsidRPr="004E0F60">
        <w:t xml:space="preserve">t discontinuation of nivolumab. </w:t>
      </w:r>
      <w:r w:rsidR="00935C92" w:rsidRPr="004A11FF">
        <w:t>Sixty-one (19.9%)</w:t>
      </w:r>
      <w:r w:rsidR="00935C92" w:rsidRPr="004E0F60">
        <w:t xml:space="preserve"> </w:t>
      </w:r>
      <w:r w:rsidRPr="004E0F60">
        <w:t>patients</w:t>
      </w:r>
      <w:r w:rsidR="00C30DF4" w:rsidRPr="004E0F60">
        <w:t xml:space="preserve"> </w:t>
      </w:r>
      <w:r w:rsidRPr="004E0F60">
        <w:t>received high-dose corticosteroids (at least 40 mg prednisone equivalents)</w:t>
      </w:r>
      <w:r w:rsidR="00E5383E" w:rsidRPr="004E0F60">
        <w:t xml:space="preserve">. </w:t>
      </w:r>
      <w:r w:rsidRPr="004E0F60">
        <w:t>Resolution occurred in </w:t>
      </w:r>
      <w:proofErr w:type="gramStart"/>
      <w:r w:rsidR="007C2D35">
        <w:t xml:space="preserve">240 </w:t>
      </w:r>
      <w:r w:rsidR="008D4CEF" w:rsidRPr="004E0F60">
        <w:t xml:space="preserve"> </w:t>
      </w:r>
      <w:r w:rsidRPr="004E0F60">
        <w:t>patients</w:t>
      </w:r>
      <w:proofErr w:type="gramEnd"/>
      <w:r w:rsidRPr="004E0F60">
        <w:t xml:space="preserve"> (</w:t>
      </w:r>
      <w:r w:rsidR="00894F32">
        <w:t>79.5</w:t>
      </w:r>
      <w:r w:rsidR="00B67800" w:rsidRPr="004E0F60">
        <w:t>%)</w:t>
      </w:r>
      <w:r w:rsidRPr="004E0F60">
        <w:t xml:space="preserve"> with a median time to resolution of </w:t>
      </w:r>
      <w:r w:rsidR="008D4CEF">
        <w:t>6.1</w:t>
      </w:r>
      <w:r w:rsidRPr="004E0F60">
        <w:t>weeks (range: 0.1-</w:t>
      </w:r>
      <w:r w:rsidR="008D4CEF">
        <w:t>126.4</w:t>
      </w:r>
      <w:r w:rsidR="00894F32">
        <w:t>+</w:t>
      </w:r>
      <w:r w:rsidRPr="004E0F60">
        <w:t>).</w:t>
      </w:r>
    </w:p>
    <w:p w14:paraId="77A6FE65" w14:textId="4A770813" w:rsidR="00C30DF4" w:rsidRPr="004E0F60" w:rsidRDefault="00C30DF4" w:rsidP="002F62E2">
      <w:pPr>
        <w:spacing w:after="120"/>
      </w:pPr>
      <w:r w:rsidRPr="004E0F60">
        <w:lastRenderedPageBreak/>
        <w:t>Safety data</w:t>
      </w:r>
      <w:r w:rsidR="0067581F" w:rsidRPr="004E0F60">
        <w:t xml:space="preserve"> for the</w:t>
      </w:r>
      <w:r w:rsidRPr="004E0F60">
        <w:t xml:space="preserve"> HCC </w:t>
      </w:r>
      <w:r w:rsidR="0067581F" w:rsidRPr="004E0F60">
        <w:t xml:space="preserve">indication </w:t>
      </w:r>
      <w:r w:rsidR="000A1BB7" w:rsidRPr="004E0F60">
        <w:t>are</w:t>
      </w:r>
      <w:r w:rsidRPr="004E0F60">
        <w:t xml:space="preserve"> limited to a cohort of 154 patients with Child-Pugh A disease and WHO PS 0-1. Close monitoring is recommended</w:t>
      </w:r>
      <w:r w:rsidR="007F0D64" w:rsidRPr="004E0F60">
        <w:t xml:space="preserve"> in patients with cirrhosis, in case </w:t>
      </w:r>
      <w:r w:rsidRPr="004E0F60">
        <w:t>immune-related hepatitis might precipitate decompensation.</w:t>
      </w:r>
    </w:p>
    <w:p w14:paraId="6C68EC02" w14:textId="77777777" w:rsidR="00674692" w:rsidRPr="004E0F60" w:rsidRDefault="00674692" w:rsidP="002F62E2">
      <w:pPr>
        <w:pStyle w:val="Heading5"/>
      </w:pPr>
      <w:r w:rsidRPr="004E0F60">
        <w:t>OPDIVO in combination with ipilimumab</w:t>
      </w:r>
    </w:p>
    <w:p w14:paraId="18D9F4E4" w14:textId="199714E7" w:rsidR="0069668C" w:rsidRPr="004E0F60" w:rsidRDefault="00674692" w:rsidP="00035478">
      <w:pPr>
        <w:spacing w:after="120"/>
      </w:pPr>
      <w:r w:rsidRPr="004E0F60">
        <w:t xml:space="preserve">In patients treated with </w:t>
      </w:r>
      <w:r w:rsidR="000D5206" w:rsidRPr="004E0F60">
        <w:t>nivolumab 1 mg/kg</w:t>
      </w:r>
      <w:r w:rsidRPr="004E0F60">
        <w:t xml:space="preserve"> in combination with ipilimumab</w:t>
      </w:r>
      <w:r w:rsidR="000D5206" w:rsidRPr="004E0F60">
        <w:t xml:space="preserve"> 3mg/kg in melanoma</w:t>
      </w:r>
      <w:r w:rsidRPr="004E0F60">
        <w:t xml:space="preserve">, the incidence of liver function test abnormalities was </w:t>
      </w:r>
      <w:r w:rsidR="0069332B" w:rsidRPr="004E0F60">
        <w:t>29.5%</w:t>
      </w:r>
      <w:r w:rsidRPr="004E0F60">
        <w:t xml:space="preserve"> (</w:t>
      </w:r>
      <w:r w:rsidR="0069332B" w:rsidRPr="004E0F60">
        <w:t>132</w:t>
      </w:r>
      <w:r w:rsidRPr="004E0F60">
        <w:t xml:space="preserve">/448). Grade 2, Grade 3, and Grade 4 cases were reported in </w:t>
      </w:r>
      <w:r w:rsidR="0069332B" w:rsidRPr="004E0F60">
        <w:t>6.7%</w:t>
      </w:r>
      <w:r w:rsidRPr="004E0F60">
        <w:t xml:space="preserve"> (</w:t>
      </w:r>
      <w:r w:rsidR="0069332B" w:rsidRPr="004E0F60">
        <w:t>30</w:t>
      </w:r>
      <w:r w:rsidRPr="004E0F60">
        <w:t xml:space="preserve">/448), </w:t>
      </w:r>
      <w:r w:rsidR="0069332B" w:rsidRPr="004E0F60">
        <w:t>15.4%</w:t>
      </w:r>
      <w:r w:rsidRPr="004E0F60">
        <w:t xml:space="preserve"> (</w:t>
      </w:r>
      <w:r w:rsidR="0069332B" w:rsidRPr="004E0F60">
        <w:t>69</w:t>
      </w:r>
      <w:r w:rsidRPr="004E0F60">
        <w:t>/448), and 1.8% (8/448) of patients, respectively. No deaths due to liver function abnormalities were reported.</w:t>
      </w:r>
      <w:r w:rsidR="00CA61E1" w:rsidRPr="004E0F60">
        <w:t xml:space="preserve"> </w:t>
      </w:r>
      <w:r w:rsidRPr="004E0F60">
        <w:t xml:space="preserve">Median time to onset was </w:t>
      </w:r>
      <w:r w:rsidR="0069332B" w:rsidRPr="004E0F60">
        <w:t>1.5 months</w:t>
      </w:r>
      <w:r w:rsidRPr="004E0F60">
        <w:t xml:space="preserve"> (range:</w:t>
      </w:r>
      <w:r w:rsidR="00D5087A" w:rsidRPr="004E0F60">
        <w:t> </w:t>
      </w:r>
      <w:r w:rsidR="0069332B" w:rsidRPr="004E0F60">
        <w:t>0.0-30.1</w:t>
      </w:r>
      <w:r w:rsidRPr="004E0F60">
        <w:t xml:space="preserve">). Forty-one patients (9.2%) required permanent discontinuation of nivolumab </w:t>
      </w:r>
      <w:r w:rsidR="00E5383E" w:rsidRPr="004E0F60">
        <w:t xml:space="preserve">in combination with ipilimumab. </w:t>
      </w:r>
      <w:r w:rsidRPr="004E0F60">
        <w:t>Fifty-eight patients received high-dose corticosteroids (at least 40 mg prednisone equivalents)</w:t>
      </w:r>
      <w:r w:rsidR="00E5383E" w:rsidRPr="004E0F60">
        <w:t xml:space="preserve">. </w:t>
      </w:r>
      <w:r w:rsidRPr="004E0F60">
        <w:t>Resolution occurred in 116 patients (92.8%) with a median time to resolution of 5.0 weeks (range: 0.1-53.1).</w:t>
      </w:r>
    </w:p>
    <w:p w14:paraId="214E894A" w14:textId="5C8E7BE1" w:rsidR="00244ECD" w:rsidRDefault="0014709C" w:rsidP="0069668C">
      <w:pPr>
        <w:spacing w:after="120"/>
      </w:pPr>
      <w:r w:rsidRPr="004E0F60">
        <w:t>In patients treated with nivolumab 3 mg/kg in combination with ipilimumab 1 mg/kg in RCC, the incidence of liver function test abnormalities was 18.5% (101/547). Grade 2, Grade 3, and Grade 4 cases were reported in 4.8% (26/547), 6.6% (36/547), and 1.6% (9/547) of patients, respectively. No Grade 5 cases were reported. Median time to onset was 2.0 months (range: 0.4-26.8).</w:t>
      </w:r>
      <w:r w:rsidR="0069668C" w:rsidRPr="004E0F60">
        <w:t xml:space="preserve"> </w:t>
      </w:r>
      <w:r w:rsidR="002C089E" w:rsidRPr="004E0F60">
        <w:t>Twenty-four</w:t>
      </w:r>
      <w:r w:rsidR="0069668C" w:rsidRPr="004E0F60">
        <w:t xml:space="preserve"> patients (</w:t>
      </w:r>
      <w:r w:rsidR="00437FA7" w:rsidRPr="004E0F60">
        <w:t>4.4</w:t>
      </w:r>
      <w:r w:rsidR="0069668C" w:rsidRPr="004E0F60">
        <w:t>%) required permanent discontinuation of nivolumab in combination with ipilimumab.</w:t>
      </w:r>
      <w:r w:rsidR="00E5383E" w:rsidRPr="004E0F60">
        <w:t xml:space="preserve"> </w:t>
      </w:r>
      <w:r w:rsidR="00437FA7" w:rsidRPr="004E0F60">
        <w:t>Thirty-five</w:t>
      </w:r>
      <w:r w:rsidR="0069668C" w:rsidRPr="004E0F60">
        <w:t xml:space="preserve"> patients received high-dose corticosteroids (at least 40 mg prednisone equivalents).</w:t>
      </w:r>
      <w:r w:rsidR="00E5383E" w:rsidRPr="004E0F60">
        <w:t xml:space="preserve"> </w:t>
      </w:r>
      <w:r w:rsidR="0069668C" w:rsidRPr="004E0F60">
        <w:t xml:space="preserve">Resolution occurred in </w:t>
      </w:r>
      <w:r w:rsidR="002C089E" w:rsidRPr="004E0F60">
        <w:t>86</w:t>
      </w:r>
      <w:r w:rsidR="0069668C" w:rsidRPr="004E0F60">
        <w:t> patients (</w:t>
      </w:r>
      <w:r w:rsidR="00437FA7" w:rsidRPr="004E0F60">
        <w:t>85.1</w:t>
      </w:r>
      <w:r w:rsidR="0069668C" w:rsidRPr="004E0F60">
        <w:t xml:space="preserve">%) with a median time to resolution of </w:t>
      </w:r>
      <w:r w:rsidR="00437FA7" w:rsidRPr="004E0F60">
        <w:t>6.1</w:t>
      </w:r>
      <w:r w:rsidR="0069668C" w:rsidRPr="004E0F60">
        <w:t> weeks (range:</w:t>
      </w:r>
      <w:r w:rsidR="00CF2999" w:rsidRPr="004E0F60">
        <w:t xml:space="preserve"> 0.1-82.9</w:t>
      </w:r>
      <w:r w:rsidR="0069668C" w:rsidRPr="004E0F60">
        <w:t>).</w:t>
      </w:r>
    </w:p>
    <w:p w14:paraId="6133540F" w14:textId="0A73F645" w:rsidR="00B25E35" w:rsidRDefault="00B25E35" w:rsidP="0069668C">
      <w:pPr>
        <w:spacing w:after="120"/>
      </w:pPr>
      <w:r w:rsidRPr="00123E47">
        <w:t xml:space="preserve">In patients treated with nivolumab 3 mg/kg in combination with ipilimumab 1 mg/kg in </w:t>
      </w:r>
      <w:r>
        <w:t>malignant pleural mesothelioma, the incidence of</w:t>
      </w:r>
      <w:r w:rsidRPr="00CD57FE">
        <w:t xml:space="preserve"> liver function test abnormalities</w:t>
      </w:r>
      <w:r w:rsidRPr="00123E47">
        <w:t xml:space="preserve"> was </w:t>
      </w:r>
      <w:r>
        <w:t>12.0</w:t>
      </w:r>
      <w:r w:rsidRPr="00123E47">
        <w:t>% (</w:t>
      </w:r>
      <w:r>
        <w:t>36</w:t>
      </w:r>
      <w:r w:rsidRPr="00123E47">
        <w:t>/</w:t>
      </w:r>
      <w:r>
        <w:t>300</w:t>
      </w:r>
      <w:r w:rsidRPr="00123E47">
        <w:t>). Grade 2</w:t>
      </w:r>
      <w:r>
        <w:t>,</w:t>
      </w:r>
      <w:r w:rsidRPr="00123E47">
        <w:t xml:space="preserve"> Grade 3</w:t>
      </w:r>
      <w:r>
        <w:t xml:space="preserve">, </w:t>
      </w:r>
      <w:r w:rsidRPr="007D7F71">
        <w:t>and Grade 4</w:t>
      </w:r>
      <w:r w:rsidRPr="00123E47">
        <w:t xml:space="preserve"> cases were reported in </w:t>
      </w:r>
      <w:r>
        <w:t>1.7</w:t>
      </w:r>
      <w:r w:rsidRPr="00123E47">
        <w:t>% (</w:t>
      </w:r>
      <w:r>
        <w:t>5</w:t>
      </w:r>
      <w:r w:rsidRPr="00123E47">
        <w:t>/</w:t>
      </w:r>
      <w:r>
        <w:t>300</w:t>
      </w:r>
      <w:r w:rsidRPr="00123E47">
        <w:t>)</w:t>
      </w:r>
      <w:r>
        <w:t>,</w:t>
      </w:r>
      <w:r w:rsidRPr="00123E47">
        <w:t xml:space="preserve"> </w:t>
      </w:r>
      <w:r>
        <w:t>4.3</w:t>
      </w:r>
      <w:r w:rsidRPr="00123E47">
        <w:t>% (</w:t>
      </w:r>
      <w:r>
        <w:t>13</w:t>
      </w:r>
      <w:r w:rsidRPr="00123E47">
        <w:t>/</w:t>
      </w:r>
      <w:r>
        <w:t>300</w:t>
      </w:r>
      <w:r w:rsidRPr="00123E47">
        <w:t xml:space="preserve">), </w:t>
      </w:r>
      <w:r>
        <w:t>an</w:t>
      </w:r>
      <w:r w:rsidRPr="007D7F71">
        <w:t>d</w:t>
      </w:r>
      <w:r w:rsidRPr="00123E47">
        <w:t xml:space="preserve"> </w:t>
      </w:r>
      <w:r>
        <w:t>1.0% (3/300) of patients</w:t>
      </w:r>
      <w:r w:rsidRPr="007D7F71">
        <w:t>, respectively.</w:t>
      </w:r>
      <w:r>
        <w:t xml:space="preserve"> </w:t>
      </w:r>
      <w:r w:rsidRPr="00123E47">
        <w:t xml:space="preserve">Median time to onset was </w:t>
      </w:r>
      <w:r>
        <w:t>1.8 months (range: 0.5</w:t>
      </w:r>
      <w:r w:rsidRPr="00123E47">
        <w:t>-</w:t>
      </w:r>
      <w:r>
        <w:t>20.3</w:t>
      </w:r>
      <w:r w:rsidRPr="00123E47">
        <w:t>).</w:t>
      </w:r>
      <w:r>
        <w:t xml:space="preserve"> Eleven patients</w:t>
      </w:r>
      <w:r w:rsidRPr="004E0F60">
        <w:t xml:space="preserve"> (</w:t>
      </w:r>
      <w:r>
        <w:t>3.7</w:t>
      </w:r>
      <w:r w:rsidRPr="004E0F60">
        <w:t xml:space="preserve">%) required permanent discontinuation of nivolumab in combination with ipilimumab. </w:t>
      </w:r>
      <w:r w:rsidR="00910795">
        <w:t xml:space="preserve">Fifteen </w:t>
      </w:r>
      <w:r w:rsidRPr="004E0F60">
        <w:t>patients received high-dose corticosteroids (at least 40 mg prednisone equivalents).</w:t>
      </w:r>
      <w:r>
        <w:t xml:space="preserve"> </w:t>
      </w:r>
      <w:r w:rsidRPr="00123E47">
        <w:t xml:space="preserve">Resolution occurred in </w:t>
      </w:r>
      <w:r>
        <w:t>31</w:t>
      </w:r>
      <w:r w:rsidRPr="00123E47">
        <w:t> patients (</w:t>
      </w:r>
      <w:r>
        <w:t>86.1</w:t>
      </w:r>
      <w:r w:rsidRPr="00123E47">
        <w:t xml:space="preserve">%) with a median time to resolution of </w:t>
      </w:r>
      <w:r>
        <w:t>4.1</w:t>
      </w:r>
      <w:r w:rsidRPr="00123E47">
        <w:t xml:space="preserve"> weeks (range: </w:t>
      </w:r>
      <w:r>
        <w:t>1.0</w:t>
      </w:r>
      <w:r w:rsidRPr="00123E47">
        <w:t>-</w:t>
      </w:r>
      <w:r>
        <w:t>78.3+</w:t>
      </w:r>
      <w:r w:rsidRPr="00123E47">
        <w:t>).</w:t>
      </w:r>
    </w:p>
    <w:p w14:paraId="364D73C6" w14:textId="77777777" w:rsidR="00910712" w:rsidRPr="00910712" w:rsidRDefault="00910712" w:rsidP="00B25E35">
      <w:pPr>
        <w:pStyle w:val="Heading5"/>
        <w:rPr>
          <w:b w:val="0"/>
          <w:i w:val="0"/>
        </w:rPr>
      </w:pPr>
      <w:r w:rsidRPr="00B25E35">
        <w:t>OPDIVO in combination with ipilimumab and platinum-based chemotherapy</w:t>
      </w:r>
    </w:p>
    <w:p w14:paraId="177E7A16" w14:textId="20F74D03" w:rsidR="00910712" w:rsidRDefault="00910712" w:rsidP="0069668C">
      <w:pPr>
        <w:spacing w:after="120"/>
      </w:pPr>
      <w:r w:rsidRPr="00910712">
        <w:t>In patients treated with nivolumab 360 mg in combination with ipilimumab 1 mg/kg and chemotherapy in NSCLC, the incidence of liver function test abnormalities was 13.4% (48/358). Grade 2, Grade 3, and Grade 4 cases were reported in 3.1% (11/358), 3.4% (12/358), and 1.1% (4/358) of patients, respectively. No Grade 5 cases were reported. Median time to onset was 10.6 weeks (range: 1.1-68.3). Resolution occurred in 37 patients (80.4%) with a median time to resolution of 5 weeks (range: 0.3</w:t>
      </w:r>
      <w:r w:rsidRPr="00910712">
        <w:rPr>
          <w:vertAlign w:val="superscript"/>
        </w:rPr>
        <w:t>+</w:t>
      </w:r>
      <w:r w:rsidRPr="00910712">
        <w:t>-45.0</w:t>
      </w:r>
      <w:r w:rsidRPr="00910712">
        <w:rPr>
          <w:vertAlign w:val="superscript"/>
        </w:rPr>
        <w:t>+</w:t>
      </w:r>
      <w:r w:rsidRPr="00910712">
        <w:t xml:space="preserve">). </w:t>
      </w:r>
    </w:p>
    <w:p w14:paraId="1BC235B2" w14:textId="77777777" w:rsidR="009D5D6C" w:rsidRDefault="009D5D6C" w:rsidP="009D5D6C">
      <w:pPr>
        <w:pStyle w:val="Heading5"/>
      </w:pPr>
      <w:r>
        <w:t xml:space="preserve">OPDIVO in combination with </w:t>
      </w:r>
      <w:proofErr w:type="spellStart"/>
      <w:r>
        <w:t>cabozantinib</w:t>
      </w:r>
      <w:proofErr w:type="spellEnd"/>
    </w:p>
    <w:p w14:paraId="4A5242A2" w14:textId="1491D7BE" w:rsidR="009D5D6C" w:rsidRDefault="009D5D6C" w:rsidP="009D5D6C">
      <w:r>
        <w:t xml:space="preserve">In patients treated with nivolumab 240 mg in combination with </w:t>
      </w:r>
      <w:proofErr w:type="spellStart"/>
      <w:r>
        <w:t>cabozantinib</w:t>
      </w:r>
      <w:proofErr w:type="spellEnd"/>
      <w:r>
        <w:t xml:space="preserve"> 40 mg in RCC, the incidence of liver function test abnormalities was 40% (128/320). Grade 2, Grade 3, and Grade 4 cases were reported in 15% (48/320), 9.7% (31/320), and 0.6% (2/320) of patients, respectively. No Grade 5 cases were reported. Median time to onset was 8.14 weeks (range: 0.1 - 88.3 weeks). </w:t>
      </w:r>
      <w:proofErr w:type="gramStart"/>
      <w:r>
        <w:t>Ten patients (3.1%),</w:t>
      </w:r>
      <w:proofErr w:type="gramEnd"/>
      <w:r>
        <w:t xml:space="preserve"> required permanent discontinuation of nivolumab in combination with </w:t>
      </w:r>
      <w:proofErr w:type="spellStart"/>
      <w:r>
        <w:t>cabozantinib</w:t>
      </w:r>
      <w:proofErr w:type="spellEnd"/>
      <w:r>
        <w:t>. Thirty patients received high-dose corticosteroids (at least 40 mg prednisone equivalents). Resolution occurred in 99 patients (77.3%) with a median time to resolution of 9.14 weeks (range: 0.1 - 65.7</w:t>
      </w:r>
      <w:proofErr w:type="gramStart"/>
      <w:r>
        <w:rPr>
          <w:vertAlign w:val="superscript"/>
        </w:rPr>
        <w:t>+</w:t>
      </w:r>
      <w:r>
        <w:t xml:space="preserve">  weeks</w:t>
      </w:r>
      <w:proofErr w:type="gramEnd"/>
      <w:r>
        <w:t>).</w:t>
      </w:r>
    </w:p>
    <w:p w14:paraId="23B8F845" w14:textId="77777777" w:rsidR="004D368D" w:rsidRDefault="004D368D" w:rsidP="004D368D">
      <w:pPr>
        <w:pStyle w:val="Heading5"/>
        <w:spacing w:before="0" w:after="120"/>
      </w:pPr>
      <w:r>
        <w:t>OPDIVO in combination with chemotherapy</w:t>
      </w:r>
    </w:p>
    <w:p w14:paraId="3A0E4AA6" w14:textId="133F2C90" w:rsidR="004D368D" w:rsidRPr="0098397F" w:rsidRDefault="004D368D" w:rsidP="0098397F">
      <w:r>
        <w:t xml:space="preserve">In patients treated with nivolumab 240 mg and 360 mg in combination with chemotherapy (FOLFOX or XELOX) in gastric, gastro-oesophageal junction or oesophageal adenocarcinoma, the incidence of </w:t>
      </w:r>
      <w:r>
        <w:lastRenderedPageBreak/>
        <w:t>liver function test abnormalities was 26% (203/782). Grade 2 and Grade 3 cases were reported in 9.0% (70/782) and 3.7% (29/782) of patients, respectively. Median time to onset was 7.9 weeks (range: 0.1-61.3 Nine patients (1.2%) required permanent discontinuation of nivolumab in combination with chemotherapy. Eighteen patients received high-dose corticosteroids (at least 40 mg prednisone equivalents</w:t>
      </w:r>
      <w:proofErr w:type="gramStart"/>
      <w:r>
        <w:t>).Resolution</w:t>
      </w:r>
      <w:proofErr w:type="gramEnd"/>
      <w:r>
        <w:t xml:space="preserve"> occurred in 156 patients (78%) with a median time to resolution of 10.1 weeks (range: 0.4-150.6</w:t>
      </w:r>
      <w:r w:rsidRPr="0098397F">
        <w:t>+</w:t>
      </w:r>
      <w:r>
        <w:t>).</w:t>
      </w:r>
      <w:r w:rsidRPr="0098397F">
        <w:t xml:space="preserve"> </w:t>
      </w:r>
    </w:p>
    <w:p w14:paraId="397A7506" w14:textId="77777777" w:rsidR="00674692" w:rsidRPr="004E0F60" w:rsidRDefault="00674692" w:rsidP="00392401">
      <w:pPr>
        <w:pStyle w:val="Heading4"/>
      </w:pPr>
      <w:r w:rsidRPr="004E0F60">
        <w:t>Immune</w:t>
      </w:r>
      <w:r w:rsidRPr="004E0F60">
        <w:noBreakHyphen/>
        <w:t>related nephritis and renal dysfunction</w:t>
      </w:r>
    </w:p>
    <w:p w14:paraId="4E77C9F6" w14:textId="77777777" w:rsidR="00674692" w:rsidRPr="004E0F60" w:rsidRDefault="00674692" w:rsidP="002F62E2">
      <w:pPr>
        <w:pStyle w:val="Heading5"/>
      </w:pPr>
      <w:r w:rsidRPr="004E0F60">
        <w:t>OPDIVO monotherapy</w:t>
      </w:r>
    </w:p>
    <w:p w14:paraId="1E2500C2" w14:textId="5DD99F95" w:rsidR="00674692" w:rsidRPr="004E0F60" w:rsidRDefault="00674692" w:rsidP="002F62E2">
      <w:pPr>
        <w:spacing w:after="120"/>
      </w:pPr>
      <w:r w:rsidRPr="004E0F60">
        <w:t xml:space="preserve">In </w:t>
      </w:r>
      <w:r w:rsidR="00B67800" w:rsidRPr="004E0F60">
        <w:t xml:space="preserve">the pooled analysis in </w:t>
      </w:r>
      <w:r w:rsidRPr="004E0F60">
        <w:t xml:space="preserve">patients treated with nivolumab monotherapy, the incidence of nephritis and renal dysfunction was </w:t>
      </w:r>
      <w:r w:rsidR="00281642">
        <w:t>2.7</w:t>
      </w:r>
      <w:r w:rsidR="004A4EF5">
        <w:t>%</w:t>
      </w:r>
      <w:r w:rsidR="00B67800" w:rsidRPr="004E0F60">
        <w:t xml:space="preserve"> (</w:t>
      </w:r>
      <w:r w:rsidR="00B340BB">
        <w:t>112/4122</w:t>
      </w:r>
      <w:r w:rsidR="00B67800" w:rsidRPr="004E0F60">
        <w:t>)</w:t>
      </w:r>
      <w:r w:rsidRPr="004E0F60">
        <w:t xml:space="preserve">. </w:t>
      </w:r>
      <w:proofErr w:type="gramStart"/>
      <w:r w:rsidRPr="004E0F60">
        <w:t>The majority of</w:t>
      </w:r>
      <w:proofErr w:type="gramEnd"/>
      <w:r w:rsidRPr="004E0F60">
        <w:t xml:space="preserve"> cases were Grade 1 or 2 in severity reported in </w:t>
      </w:r>
      <w:r w:rsidR="000360F2">
        <w:t>1.6</w:t>
      </w:r>
      <w:r w:rsidR="000360F2" w:rsidDel="00030F0B">
        <w:t xml:space="preserve"> </w:t>
      </w:r>
      <w:r w:rsidR="004A4EF5">
        <w:t>%</w:t>
      </w:r>
      <w:r w:rsidR="00B67800" w:rsidRPr="004E0F60">
        <w:t xml:space="preserve"> (</w:t>
      </w:r>
      <w:r w:rsidR="004D3AE9">
        <w:t>66/4122</w:t>
      </w:r>
      <w:r w:rsidR="00B67800" w:rsidRPr="004E0F60">
        <w:t>)</w:t>
      </w:r>
      <w:r w:rsidRPr="004E0F60">
        <w:t xml:space="preserve"> and 0.7% (</w:t>
      </w:r>
      <w:r w:rsidR="00910356">
        <w:t>28/4122</w:t>
      </w:r>
      <w:r w:rsidRPr="004E0F60">
        <w:t>) of patients respectively. Grade 3 and 4 cases were reported in 0.4% (</w:t>
      </w:r>
      <w:r w:rsidR="003B0146">
        <w:t>17/4122</w:t>
      </w:r>
      <w:r w:rsidRPr="004E0F60">
        <w:t>) and &lt;0.1% (1/</w:t>
      </w:r>
      <w:r w:rsidR="00E32BD4">
        <w:t>4122</w:t>
      </w:r>
      <w:r w:rsidRPr="004E0F60">
        <w:t xml:space="preserve">) of patients, </w:t>
      </w:r>
      <w:proofErr w:type="gramStart"/>
      <w:r w:rsidRPr="004E0F60">
        <w:t>respectively..</w:t>
      </w:r>
      <w:proofErr w:type="gramEnd"/>
      <w:r w:rsidR="00CA61E1" w:rsidRPr="004E0F60">
        <w:t xml:space="preserve"> </w:t>
      </w:r>
      <w:r w:rsidR="00E5383E" w:rsidRPr="004E0F60">
        <w:t xml:space="preserve"> </w:t>
      </w:r>
      <w:r w:rsidRPr="004E0F60">
        <w:t xml:space="preserve">Median time to onset was </w:t>
      </w:r>
      <w:r w:rsidR="00C75351">
        <w:t xml:space="preserve">11.3 weeks </w:t>
      </w:r>
      <w:r w:rsidRPr="004E0F60">
        <w:t xml:space="preserve">(range: </w:t>
      </w:r>
      <w:r w:rsidR="00463A6A">
        <w:t>0.1-79.1</w:t>
      </w:r>
      <w:r w:rsidRPr="004E0F60">
        <w:t xml:space="preserve">). </w:t>
      </w:r>
      <w:proofErr w:type="gramStart"/>
      <w:r w:rsidR="0076231D">
        <w:t>Eleven</w:t>
      </w:r>
      <w:r w:rsidRPr="004E0F60">
        <w:t xml:space="preserve"> patients (</w:t>
      </w:r>
      <w:r w:rsidR="00E02697" w:rsidRPr="004E0F60">
        <w:t>0.</w:t>
      </w:r>
      <w:r w:rsidR="00E02697">
        <w:t>3</w:t>
      </w:r>
      <w:r w:rsidR="00B67800" w:rsidRPr="004E0F60">
        <w:t>%</w:t>
      </w:r>
      <w:r w:rsidRPr="004E0F60">
        <w:t>),</w:t>
      </w:r>
      <w:proofErr w:type="gramEnd"/>
      <w:r w:rsidRPr="004E0F60">
        <w:t xml:space="preserve"> required permanent</w:t>
      </w:r>
      <w:r w:rsidR="00E5383E" w:rsidRPr="004E0F60">
        <w:t xml:space="preserve"> discontinuation of nivolumab. </w:t>
      </w:r>
      <w:r w:rsidR="00F10658">
        <w:t>Twenty-</w:t>
      </w:r>
      <w:r w:rsidR="00CA391F">
        <w:t xml:space="preserve">five </w:t>
      </w:r>
      <w:r w:rsidR="00CA391F" w:rsidRPr="00BB08B7">
        <w:t>(2</w:t>
      </w:r>
      <w:r w:rsidR="00CA391F">
        <w:t>2</w:t>
      </w:r>
      <w:r w:rsidR="00CA391F" w:rsidRPr="00BB08B7">
        <w:t>.</w:t>
      </w:r>
      <w:r w:rsidR="00CA391F">
        <w:t>3</w:t>
      </w:r>
      <w:proofErr w:type="gramStart"/>
      <w:r w:rsidR="00CA391F" w:rsidRPr="00BB08B7">
        <w:t xml:space="preserve">%) </w:t>
      </w:r>
      <w:r w:rsidR="00F10658" w:rsidRPr="004E0F60">
        <w:t xml:space="preserve"> </w:t>
      </w:r>
      <w:r w:rsidRPr="004E0F60">
        <w:t>patients</w:t>
      </w:r>
      <w:proofErr w:type="gramEnd"/>
      <w:r w:rsidRPr="004E0F60">
        <w:t xml:space="preserve"> received high-dose corticosteroids (at least 40 mg prednisone equivalents)</w:t>
      </w:r>
      <w:r w:rsidR="00E5383E" w:rsidRPr="004E0F60">
        <w:t xml:space="preserve">. </w:t>
      </w:r>
      <w:r w:rsidRPr="004E0F60">
        <w:t xml:space="preserve">Resolution occurred in </w:t>
      </w:r>
      <w:r w:rsidR="00B56FAE">
        <w:t>74</w:t>
      </w:r>
      <w:r w:rsidR="00F10658" w:rsidRPr="004E0F60">
        <w:t xml:space="preserve"> </w:t>
      </w:r>
      <w:r w:rsidRPr="004E0F60">
        <w:t>patients (</w:t>
      </w:r>
      <w:r w:rsidR="00A906A9">
        <w:t xml:space="preserve">69.2 </w:t>
      </w:r>
      <w:r w:rsidR="00396A14">
        <w:t>%</w:t>
      </w:r>
      <w:r w:rsidRPr="004E0F60">
        <w:t xml:space="preserve">) with a median time to resolution of </w:t>
      </w:r>
      <w:r w:rsidR="00D35EA0">
        <w:t>8.0</w:t>
      </w:r>
      <w:r w:rsidR="00D35EA0" w:rsidRPr="004E0F60">
        <w:t xml:space="preserve"> </w:t>
      </w:r>
      <w:r w:rsidRPr="004E0F60">
        <w:t xml:space="preserve">weeks (range: </w:t>
      </w:r>
      <w:r w:rsidR="00B67800" w:rsidRPr="004E0F60">
        <w:t>0.3-</w:t>
      </w:r>
      <w:r w:rsidR="00F10658">
        <w:t>79.1</w:t>
      </w:r>
      <w:r w:rsidR="00D35EA0">
        <w:t>+</w:t>
      </w:r>
      <w:r w:rsidRPr="004E0F60">
        <w:t>).</w:t>
      </w:r>
    </w:p>
    <w:p w14:paraId="0C9AE01B" w14:textId="77777777" w:rsidR="00674692" w:rsidRPr="004E0F60" w:rsidRDefault="00674692" w:rsidP="002F62E2">
      <w:pPr>
        <w:pStyle w:val="Heading5"/>
      </w:pPr>
      <w:r w:rsidRPr="004E0F60">
        <w:t>OPDIVO in combination with ipilimumab</w:t>
      </w:r>
    </w:p>
    <w:p w14:paraId="3AD492FB" w14:textId="54375206" w:rsidR="00674692" w:rsidRPr="004E0F60" w:rsidRDefault="00674692" w:rsidP="00035478">
      <w:pPr>
        <w:spacing w:after="120"/>
      </w:pPr>
      <w:r w:rsidRPr="004E0F60">
        <w:t xml:space="preserve">In patients treated with </w:t>
      </w:r>
      <w:r w:rsidR="0014709C" w:rsidRPr="004E0F60">
        <w:t>nivolumab 1 mg/kg</w:t>
      </w:r>
      <w:r w:rsidRPr="004E0F60">
        <w:t xml:space="preserve"> in combination with ipilimumab</w:t>
      </w:r>
      <w:r w:rsidR="0014709C" w:rsidRPr="004E0F60">
        <w:t xml:space="preserve"> 3mg/kg in melanoma</w:t>
      </w:r>
      <w:r w:rsidRPr="004E0F60">
        <w:t xml:space="preserve">, the incidence of nephritis </w:t>
      </w:r>
      <w:r w:rsidR="0069332B" w:rsidRPr="004E0F60">
        <w:t>or</w:t>
      </w:r>
      <w:r w:rsidRPr="004E0F60">
        <w:t xml:space="preserve"> renal dysfunction was </w:t>
      </w:r>
      <w:r w:rsidR="0069332B" w:rsidRPr="004E0F60">
        <w:t>5.1%</w:t>
      </w:r>
      <w:r w:rsidRPr="004E0F60">
        <w:t> (</w:t>
      </w:r>
      <w:r w:rsidR="0069332B" w:rsidRPr="004E0F60">
        <w:t>23</w:t>
      </w:r>
      <w:r w:rsidRPr="004E0F60">
        <w:t xml:space="preserve">/448). Grade 2, Grade 3, and Grade 4 cases were reported in </w:t>
      </w:r>
      <w:r w:rsidR="0069332B" w:rsidRPr="004E0F60">
        <w:t>1.6%</w:t>
      </w:r>
      <w:r w:rsidRPr="004E0F60">
        <w:t xml:space="preserve"> (</w:t>
      </w:r>
      <w:r w:rsidR="0069332B" w:rsidRPr="004E0F60">
        <w:t>7</w:t>
      </w:r>
      <w:r w:rsidRPr="004E0F60">
        <w:t>/448), 0.9% (4/448), and 0.7% (3/448) of patients, respectively. No deaths due to nephritis or renal dysfunction</w:t>
      </w:r>
      <w:r w:rsidRPr="004E0F60" w:rsidDel="00681D65">
        <w:t xml:space="preserve"> </w:t>
      </w:r>
      <w:r w:rsidRPr="004E0F60">
        <w:t>were reported.</w:t>
      </w:r>
      <w:r w:rsidR="00CA61E1" w:rsidRPr="004E0F60">
        <w:t xml:space="preserve"> </w:t>
      </w:r>
      <w:r w:rsidRPr="004E0F60">
        <w:t xml:space="preserve">Median time to onset was </w:t>
      </w:r>
      <w:r w:rsidR="0069332B" w:rsidRPr="004E0F60">
        <w:t>2.6 months</w:t>
      </w:r>
      <w:r w:rsidRPr="004E0F60">
        <w:t xml:space="preserve"> (range: </w:t>
      </w:r>
      <w:r w:rsidR="0069332B" w:rsidRPr="004E0F60">
        <w:t>0.5-21.8</w:t>
      </w:r>
      <w:r w:rsidRPr="004E0F60">
        <w:t>). Four patients (0.9%) required permanent discontinuation of nivolumab i</w:t>
      </w:r>
      <w:r w:rsidR="00E5383E" w:rsidRPr="004E0F60">
        <w:t xml:space="preserve">n combination with ipilimumab. </w:t>
      </w:r>
      <w:r w:rsidRPr="004E0F60">
        <w:t>Four patients received high-dose corticosteroids (at least 40 mg prednisone equivalents)</w:t>
      </w:r>
      <w:r w:rsidR="00E5383E" w:rsidRPr="004E0F60">
        <w:t xml:space="preserve">. </w:t>
      </w:r>
      <w:r w:rsidRPr="004E0F60">
        <w:t>Resolution occurred in 17 patients (89.5%) with a median time to resolution of 1.9 weeks (range: 0.4- 42.6).</w:t>
      </w:r>
    </w:p>
    <w:p w14:paraId="2DBE9588" w14:textId="4BF262E8" w:rsidR="0014709C" w:rsidRDefault="0014709C" w:rsidP="0069668C">
      <w:pPr>
        <w:spacing w:after="120"/>
      </w:pPr>
      <w:r w:rsidRPr="004E0F60">
        <w:t>In patients treated with nivolumab 3 mg/kg in combination with ipilimumab 1 mg/kg in RCC, the incidence of nephritis or renal dysfunction was 8.8% (48/547). Grade 2, Grade 3, and Grade 4 cases were reported in 4.4% (24/547), 0.7% (4/547), and 0.5% (3/547) of patients, respectively. No Grade 5 cases were reported. Median time to onset was 2.1 months (range: 0.0-16.1).</w:t>
      </w:r>
      <w:r w:rsidR="0069668C" w:rsidRPr="004E0F60">
        <w:t xml:space="preserve"> </w:t>
      </w:r>
      <w:r w:rsidR="002C089E" w:rsidRPr="004E0F60">
        <w:t>Seven</w:t>
      </w:r>
      <w:r w:rsidR="0069668C" w:rsidRPr="004E0F60">
        <w:t xml:space="preserve"> patients (</w:t>
      </w:r>
      <w:r w:rsidR="00437FA7" w:rsidRPr="004E0F60">
        <w:t>1.3</w:t>
      </w:r>
      <w:r w:rsidR="0069668C" w:rsidRPr="004E0F60">
        <w:t>%) required permanent discontinuation of nivolumab in combination with ipilimumab.</w:t>
      </w:r>
      <w:r w:rsidR="00E5383E" w:rsidRPr="004E0F60">
        <w:t xml:space="preserve"> </w:t>
      </w:r>
      <w:r w:rsidR="00437FA7" w:rsidRPr="004E0F60">
        <w:t>Twenty-seven</w:t>
      </w:r>
      <w:r w:rsidR="0069668C" w:rsidRPr="004E0F60">
        <w:t xml:space="preserve"> patients received high-dose corticosteroids (at least 40 mg prednisone equivalents).</w:t>
      </w:r>
      <w:r w:rsidR="00E5383E" w:rsidRPr="004E0F60">
        <w:t xml:space="preserve"> </w:t>
      </w:r>
      <w:r w:rsidR="0069668C" w:rsidRPr="004E0F60">
        <w:t xml:space="preserve">Resolution occurred in </w:t>
      </w:r>
      <w:r w:rsidR="002C089E" w:rsidRPr="004E0F60">
        <w:t>37</w:t>
      </w:r>
      <w:r w:rsidR="0069668C" w:rsidRPr="004E0F60">
        <w:t> patients (</w:t>
      </w:r>
      <w:r w:rsidR="00437FA7" w:rsidRPr="004E0F60">
        <w:t>77.1</w:t>
      </w:r>
      <w:r w:rsidR="0069668C" w:rsidRPr="004E0F60">
        <w:t xml:space="preserve">%) with a median time to resolution of </w:t>
      </w:r>
      <w:r w:rsidR="00437FA7" w:rsidRPr="004E0F60">
        <w:t>13.2</w:t>
      </w:r>
      <w:r w:rsidR="0069668C" w:rsidRPr="004E0F60">
        <w:t> weeks (range:</w:t>
      </w:r>
      <w:r w:rsidR="00CF2999" w:rsidRPr="004E0F60">
        <w:t xml:space="preserve"> 4.1-21.1</w:t>
      </w:r>
      <w:r w:rsidR="0069668C" w:rsidRPr="004E0F60">
        <w:t>).</w:t>
      </w:r>
    </w:p>
    <w:p w14:paraId="2CC93FFD" w14:textId="1DBB74FC" w:rsidR="00B25E35" w:rsidRDefault="00B25E35" w:rsidP="0069668C">
      <w:pPr>
        <w:spacing w:after="120"/>
      </w:pPr>
      <w:r w:rsidRPr="00123E47">
        <w:t xml:space="preserve">In patients treated with nivolumab 3 mg/kg in combination with ipilimumab 1 mg/kg in </w:t>
      </w:r>
      <w:r>
        <w:t>malignant pleural mesothelioma, the incidence of</w:t>
      </w:r>
      <w:r w:rsidRPr="00CD57FE">
        <w:t xml:space="preserve"> </w:t>
      </w:r>
      <w:r w:rsidRPr="00F7527F">
        <w:t>renal dysfunction</w:t>
      </w:r>
      <w:r w:rsidRPr="00123E47">
        <w:t xml:space="preserve"> was </w:t>
      </w:r>
      <w:r>
        <w:t>5.0</w:t>
      </w:r>
      <w:r w:rsidRPr="00123E47">
        <w:t>% (</w:t>
      </w:r>
      <w:r>
        <w:t>15</w:t>
      </w:r>
      <w:r w:rsidRPr="00123E47">
        <w:t>/</w:t>
      </w:r>
      <w:r>
        <w:t>300</w:t>
      </w:r>
      <w:r w:rsidRPr="00123E47">
        <w:t>). Grade 2</w:t>
      </w:r>
      <w:r>
        <w:t xml:space="preserve"> and</w:t>
      </w:r>
      <w:r w:rsidRPr="00123E47">
        <w:t xml:space="preserve"> Grade 3 cases were reported in </w:t>
      </w:r>
      <w:r>
        <w:t>2.0</w:t>
      </w:r>
      <w:r w:rsidRPr="00123E47">
        <w:t>% (</w:t>
      </w:r>
      <w:r>
        <w:t>6</w:t>
      </w:r>
      <w:r w:rsidRPr="00123E47">
        <w:t>/</w:t>
      </w:r>
      <w:r>
        <w:t>300</w:t>
      </w:r>
      <w:r w:rsidRPr="00123E47">
        <w:t>)</w:t>
      </w:r>
      <w:r>
        <w:t xml:space="preserve"> and</w:t>
      </w:r>
      <w:r w:rsidRPr="00123E47">
        <w:t xml:space="preserve"> </w:t>
      </w:r>
      <w:r>
        <w:t>1.3</w:t>
      </w:r>
      <w:r w:rsidRPr="00123E47">
        <w:t>% (</w:t>
      </w:r>
      <w:r>
        <w:t>4</w:t>
      </w:r>
      <w:r w:rsidRPr="00123E47">
        <w:t>/</w:t>
      </w:r>
      <w:r>
        <w:t>300</w:t>
      </w:r>
      <w:r w:rsidRPr="00123E47">
        <w:t>)</w:t>
      </w:r>
      <w:r>
        <w:t xml:space="preserve"> of patients</w:t>
      </w:r>
      <w:r w:rsidRPr="007D7F71">
        <w:t>, respectively</w:t>
      </w:r>
      <w:r>
        <w:t xml:space="preserve">. </w:t>
      </w:r>
      <w:r w:rsidRPr="00123E47">
        <w:t xml:space="preserve">Median time to onset was </w:t>
      </w:r>
      <w:r>
        <w:t>3.6 months (range: 0.5</w:t>
      </w:r>
      <w:r w:rsidRPr="00123E47">
        <w:t>-</w:t>
      </w:r>
      <w:r>
        <w:t>14.4</w:t>
      </w:r>
      <w:r w:rsidRPr="00123E47">
        <w:t>).</w:t>
      </w:r>
      <w:r>
        <w:t xml:space="preserve"> Four</w:t>
      </w:r>
      <w:r w:rsidRPr="000A78F8">
        <w:t xml:space="preserve"> patients</w:t>
      </w:r>
      <w:r w:rsidRPr="004E0F60">
        <w:t xml:space="preserve"> (</w:t>
      </w:r>
      <w:r>
        <w:t>1.3</w:t>
      </w:r>
      <w:r w:rsidRPr="004E0F60">
        <w:t xml:space="preserve">%) required permanent discontinuation of nivolumab in combination with ipilimumab. </w:t>
      </w:r>
      <w:r w:rsidR="00F47F4F">
        <w:t xml:space="preserve">Six </w:t>
      </w:r>
      <w:r w:rsidRPr="004E0F60">
        <w:t>patients received high-dose corticosteroids (at least 40 mg prednisone equivalents).</w:t>
      </w:r>
      <w:r>
        <w:t xml:space="preserve"> </w:t>
      </w:r>
      <w:r w:rsidRPr="00123E47">
        <w:t xml:space="preserve">Resolution occurred in </w:t>
      </w:r>
      <w:r>
        <w:t>12</w:t>
      </w:r>
      <w:r w:rsidRPr="00123E47">
        <w:t> patients (</w:t>
      </w:r>
      <w:r>
        <w:t>80.0</w:t>
      </w:r>
      <w:r w:rsidRPr="00123E47">
        <w:t xml:space="preserve">%) with a median time to resolution of </w:t>
      </w:r>
      <w:r>
        <w:t>6.1</w:t>
      </w:r>
      <w:r w:rsidRPr="00123E47">
        <w:t xml:space="preserve"> weeks (range: </w:t>
      </w:r>
      <w:r>
        <w:t>0.9</w:t>
      </w:r>
      <w:r w:rsidRPr="00123E47">
        <w:t>-</w:t>
      </w:r>
      <w:r>
        <w:t>126.4+</w:t>
      </w:r>
      <w:r w:rsidRPr="00123E47">
        <w:t>).</w:t>
      </w:r>
    </w:p>
    <w:p w14:paraId="278DFF22" w14:textId="77777777" w:rsidR="001451A9" w:rsidRPr="004E0F60" w:rsidRDefault="001451A9" w:rsidP="001451A9">
      <w:pPr>
        <w:pStyle w:val="Heading5"/>
      </w:pPr>
      <w:r w:rsidRPr="004E0F60">
        <w:t>OPDIVO in combination with ipilimumab</w:t>
      </w:r>
      <w:r>
        <w:t xml:space="preserve"> </w:t>
      </w:r>
      <w:r w:rsidRPr="00246191">
        <w:t>and platinum-based chemotherapy</w:t>
      </w:r>
    </w:p>
    <w:p w14:paraId="0F6A6F47" w14:textId="257F279F" w:rsidR="001451A9" w:rsidRDefault="001451A9" w:rsidP="001451A9">
      <w:pPr>
        <w:spacing w:after="120"/>
      </w:pPr>
      <w:r>
        <w:t xml:space="preserve">In patients treated with nivolumab 360 mg in combination </w:t>
      </w:r>
      <w:r w:rsidRPr="00774AE7">
        <w:t>with ipilimumab</w:t>
      </w:r>
      <w:r>
        <w:t xml:space="preserve"> 1 mg/kg and chemotherapy in NSCLC,</w:t>
      </w:r>
      <w:r w:rsidRPr="00E47C21">
        <w:t xml:space="preserve"> </w:t>
      </w:r>
      <w:r>
        <w:t>the incidence of nephritis or renal dysfunction was 7% (25/358). Grade 2, Grade 3, and Grade 4 cases were reported in 2.2% (8/358), 1.7% (6/358), and 0.6 (2/358) of patients, respectively. No Grade 5 cases were reported. Median time to onset was 10.6 weeks (range: 0.1-51.3). Resolution occurred in 14 patients (56%) with a median time to resolution of 6.3 weeks (range: 0.1</w:t>
      </w:r>
      <w:r w:rsidRPr="00600F79">
        <w:rPr>
          <w:vertAlign w:val="superscript"/>
        </w:rPr>
        <w:t>+</w:t>
      </w:r>
      <w:r>
        <w:t>-82.9</w:t>
      </w:r>
      <w:r w:rsidRPr="00600F79">
        <w:rPr>
          <w:vertAlign w:val="superscript"/>
        </w:rPr>
        <w:t>+</w:t>
      </w:r>
      <w:r>
        <w:t>).</w:t>
      </w:r>
    </w:p>
    <w:p w14:paraId="48B0FFC1" w14:textId="77777777" w:rsidR="009D5D6C" w:rsidRDefault="009D5D6C" w:rsidP="009D5D6C">
      <w:pPr>
        <w:pStyle w:val="Heading5"/>
      </w:pPr>
      <w:r>
        <w:lastRenderedPageBreak/>
        <w:t xml:space="preserve">OPDIVO in combination with </w:t>
      </w:r>
      <w:proofErr w:type="spellStart"/>
      <w:r>
        <w:t>cabozantinib</w:t>
      </w:r>
      <w:proofErr w:type="spellEnd"/>
    </w:p>
    <w:p w14:paraId="1A1FC93E" w14:textId="799D48CF" w:rsidR="009D5D6C" w:rsidRDefault="009D5D6C" w:rsidP="009D5D6C">
      <w:r>
        <w:t xml:space="preserve">In patients treated with nivolumab 240 mg in combination with </w:t>
      </w:r>
      <w:proofErr w:type="spellStart"/>
      <w:r>
        <w:t>cabozantinib</w:t>
      </w:r>
      <w:proofErr w:type="spellEnd"/>
      <w:r>
        <w:t xml:space="preserve"> 40 mg in RCC, the incidence of nephritis, immune mediated nephritis, renal failure, acute kidney injury, blood </w:t>
      </w:r>
      <w:proofErr w:type="spellStart"/>
      <w:r>
        <w:t>creatinin</w:t>
      </w:r>
      <w:proofErr w:type="spellEnd"/>
      <w:r>
        <w:t xml:space="preserve"> increased or blood urea increased was 9.7% (31/320). Grade 2, Grade 3, and Grade 4 cases were reported in 3.4% (11/320), and 1.3% (4/320), respectively. No Grade 4 or 5 cases were reported. Median time to onset was 14.14 weeks (range: 2.1 - 86 weeks.). </w:t>
      </w:r>
      <w:proofErr w:type="gramStart"/>
      <w:r>
        <w:t>One patient (0.3%),</w:t>
      </w:r>
      <w:proofErr w:type="gramEnd"/>
      <w:r>
        <w:t xml:space="preserve"> required permanent discontinuation of nivolumab in combination with </w:t>
      </w:r>
      <w:proofErr w:type="spellStart"/>
      <w:r>
        <w:t>cabozantinib</w:t>
      </w:r>
      <w:proofErr w:type="spellEnd"/>
      <w:r>
        <w:t>. Three patients received high-dose corticosteroids (at least 40 mg prednisone equivalents).  Resolution occurred in 21 patients (70%) with a median time to resolution of 3.5 weeks (range: 0.6 - 83.9</w:t>
      </w:r>
      <w:r>
        <w:rPr>
          <w:vertAlign w:val="superscript"/>
        </w:rPr>
        <w:t>+</w:t>
      </w:r>
      <w:r>
        <w:t xml:space="preserve"> weeks).</w:t>
      </w:r>
    </w:p>
    <w:p w14:paraId="66A3911F" w14:textId="77777777" w:rsidR="004D368D" w:rsidRDefault="004D368D" w:rsidP="004D368D">
      <w:pPr>
        <w:pStyle w:val="Heading5"/>
        <w:spacing w:before="0" w:after="120"/>
      </w:pPr>
      <w:r>
        <w:t>OPDIVO in combination with chemotherapy</w:t>
      </w:r>
    </w:p>
    <w:p w14:paraId="5B88701D" w14:textId="28531D96" w:rsidR="005338D0" w:rsidRPr="004D368D" w:rsidRDefault="004D368D" w:rsidP="00F527AF">
      <w:pPr>
        <w:rPr>
          <w:rFonts w:cs="Times New Roman"/>
          <w:sz w:val="24"/>
          <w:szCs w:val="24"/>
          <w:lang w:eastAsia="en-AU"/>
        </w:rPr>
      </w:pPr>
      <w:r>
        <w:t>In patients treated with nivolumab 240 mg and 360 mg in combination with chemotherapy (FOLFOX or XELOX) in gastric, gastro-oesophageal junction or oesophageal adenocarcinoma, the incidence of nephritis or renal dysfunction was 3.3% (26/782). Grade 2, Grade 3, and Grade 4 cases were reported in 1% (8/782), 0.6% (5/782), and 0.1% (1/782) of patients, respectively. Median time to onset was 12.4 weeks (range: 1.7-59.4). Nine patients (1.2%) required permanent discontinuation of nivolumab in combination with chemotherapy. Four patients received high-dose corticosteroids (at least 40 mg prednisone equivalents). Resolution occurred in 19 patients (73.1%) with a median time to resolution of 3.1 weeks (range: 0.1-42.4</w:t>
      </w:r>
      <w:r w:rsidRPr="00F527AF">
        <w:t>+</w:t>
      </w:r>
      <w:r>
        <w:t>).</w:t>
      </w:r>
      <w:r w:rsidRPr="00F527AF">
        <w:t xml:space="preserve"> </w:t>
      </w:r>
    </w:p>
    <w:p w14:paraId="25A633FF" w14:textId="77777777" w:rsidR="00674692" w:rsidRPr="004E0F60" w:rsidRDefault="00674692" w:rsidP="00392401">
      <w:pPr>
        <w:pStyle w:val="Heading4"/>
      </w:pPr>
      <w:r w:rsidRPr="004E0F60">
        <w:t>Immune</w:t>
      </w:r>
      <w:r w:rsidRPr="004E0F60">
        <w:noBreakHyphen/>
        <w:t>related endocrinopathies</w:t>
      </w:r>
    </w:p>
    <w:p w14:paraId="5CBBC855" w14:textId="77777777" w:rsidR="00674692" w:rsidRPr="004E0F60" w:rsidRDefault="00674692" w:rsidP="002F62E2">
      <w:pPr>
        <w:pStyle w:val="Heading5"/>
      </w:pPr>
      <w:r w:rsidRPr="004E0F60">
        <w:t>OPDIVO monotherapy</w:t>
      </w:r>
    </w:p>
    <w:p w14:paraId="5738AAC5" w14:textId="6B8EBFFA" w:rsidR="00674692" w:rsidRPr="004E0F60" w:rsidRDefault="00674692" w:rsidP="002F62E2">
      <w:pPr>
        <w:spacing w:after="120"/>
      </w:pPr>
      <w:r w:rsidRPr="004E0F60">
        <w:t xml:space="preserve">In </w:t>
      </w:r>
      <w:r w:rsidR="00B67800" w:rsidRPr="004E0F60">
        <w:t xml:space="preserve">the pooled analysis in </w:t>
      </w:r>
      <w:r w:rsidRPr="004E0F60">
        <w:t>patients treated with nivolumab monotherapy, the incidence of thyroid disorders including hypothyroidism or hyperthy</w:t>
      </w:r>
      <w:r w:rsidR="00581869" w:rsidRPr="004E0F60">
        <w:t>r</w:t>
      </w:r>
      <w:r w:rsidRPr="004E0F60">
        <w:t>oidism was </w:t>
      </w:r>
      <w:r w:rsidR="008B6134">
        <w:t>12.5</w:t>
      </w:r>
      <w:r w:rsidR="00396A14">
        <w:t>%</w:t>
      </w:r>
      <w:r w:rsidR="00B67800" w:rsidRPr="004E0F60">
        <w:t xml:space="preserve"> (</w:t>
      </w:r>
      <w:r w:rsidR="002A1739">
        <w:t>516/4122</w:t>
      </w:r>
      <w:r w:rsidR="00B67800" w:rsidRPr="004E0F60">
        <w:t>)</w:t>
      </w:r>
      <w:r w:rsidRPr="004E0F60">
        <w:t xml:space="preserve">. </w:t>
      </w:r>
      <w:proofErr w:type="gramStart"/>
      <w:r w:rsidRPr="004E0F60">
        <w:t>The majority of</w:t>
      </w:r>
      <w:proofErr w:type="gramEnd"/>
      <w:r w:rsidRPr="004E0F60">
        <w:t xml:space="preserve"> cases were Grade 1 or 2 in severity reported in </w:t>
      </w:r>
      <w:r w:rsidR="00CD18D9">
        <w:t>6.1</w:t>
      </w:r>
      <w:r w:rsidR="00B67800" w:rsidRPr="004E0F60">
        <w:t>% (</w:t>
      </w:r>
      <w:r w:rsidR="00AC1FC0">
        <w:t>253/4122</w:t>
      </w:r>
      <w:r w:rsidR="00B67800" w:rsidRPr="004E0F60">
        <w:t>)</w:t>
      </w:r>
      <w:r w:rsidRPr="004E0F60">
        <w:t xml:space="preserve"> and </w:t>
      </w:r>
      <w:r w:rsidR="008E5636">
        <w:t>6.2</w:t>
      </w:r>
      <w:r w:rsidR="00396A14">
        <w:t>%</w:t>
      </w:r>
      <w:r w:rsidR="00B67800" w:rsidRPr="004E0F60">
        <w:t xml:space="preserve"> (</w:t>
      </w:r>
      <w:r w:rsidR="005E65D5">
        <w:t>256/4122</w:t>
      </w:r>
      <w:r w:rsidR="00B67800" w:rsidRPr="004E0F60">
        <w:t>)</w:t>
      </w:r>
      <w:r w:rsidRPr="004E0F60">
        <w:t xml:space="preserve"> of patients respectively. Grade 3 thyroid disorders were reported in 0.</w:t>
      </w:r>
      <w:r w:rsidR="005E65D5">
        <w:t>2</w:t>
      </w:r>
      <w:r w:rsidRPr="004E0F60">
        <w:t>% (</w:t>
      </w:r>
      <w:r w:rsidR="00230B48">
        <w:t>7/3590</w:t>
      </w:r>
      <w:r w:rsidRPr="004E0F60">
        <w:t xml:space="preserve">) of patients. </w:t>
      </w:r>
      <w:proofErr w:type="spellStart"/>
      <w:r w:rsidRPr="004E0F60">
        <w:t>Hypophysitis</w:t>
      </w:r>
      <w:proofErr w:type="spellEnd"/>
      <w:r w:rsidRPr="004E0F60">
        <w:t xml:space="preserve"> (</w:t>
      </w:r>
      <w:r w:rsidR="00230B48">
        <w:t>3</w:t>
      </w:r>
      <w:r w:rsidR="00230B48" w:rsidRPr="004E0F60">
        <w:t xml:space="preserve"> </w:t>
      </w:r>
      <w:r w:rsidRPr="004E0F60">
        <w:t xml:space="preserve">Grade 1; </w:t>
      </w:r>
      <w:r w:rsidR="00230B48">
        <w:t>5</w:t>
      </w:r>
      <w:r w:rsidR="00230B48" w:rsidRPr="004E0F60">
        <w:t xml:space="preserve"> </w:t>
      </w:r>
      <w:r w:rsidRPr="004E0F60">
        <w:t xml:space="preserve">Grade 2, </w:t>
      </w:r>
      <w:r w:rsidR="00230B48">
        <w:t>7</w:t>
      </w:r>
      <w:r w:rsidR="00230B48" w:rsidRPr="004E0F60">
        <w:t xml:space="preserve"> </w:t>
      </w:r>
      <w:r w:rsidRPr="004E0F60">
        <w:t>Grade 3 and 1 Grade 4), hypopituitarism (</w:t>
      </w:r>
      <w:r w:rsidR="00396A14">
        <w:t>5</w:t>
      </w:r>
      <w:r w:rsidRPr="004E0F60">
        <w:t xml:space="preserve"> </w:t>
      </w:r>
      <w:proofErr w:type="gramStart"/>
      <w:r w:rsidRPr="004E0F60">
        <w:t>Grade</w:t>
      </w:r>
      <w:proofErr w:type="gramEnd"/>
      <w:r w:rsidRPr="004E0F60">
        <w:t xml:space="preserve"> 2 and 1 Grade 3), adrenal </w:t>
      </w:r>
      <w:r w:rsidR="001269B1">
        <w:t xml:space="preserve">disorders </w:t>
      </w:r>
      <w:r w:rsidR="00A22B16">
        <w:t>(including adrenal insufficiency and secondary adrenocortical insufficiency)</w:t>
      </w:r>
      <w:r w:rsidR="00A22B16" w:rsidRPr="004E0F60">
        <w:t xml:space="preserve"> </w:t>
      </w:r>
      <w:r w:rsidRPr="004E0F60">
        <w:t xml:space="preserve">(1 Grade 1; </w:t>
      </w:r>
      <w:r w:rsidR="00A22B16">
        <w:t>17</w:t>
      </w:r>
      <w:r w:rsidR="00A22B16" w:rsidRPr="004E0F60">
        <w:t xml:space="preserve"> </w:t>
      </w:r>
      <w:r w:rsidRPr="004E0F60">
        <w:t xml:space="preserve">Grade 2; and </w:t>
      </w:r>
      <w:r w:rsidR="00A22B16">
        <w:t>8</w:t>
      </w:r>
      <w:r w:rsidR="00A22B16" w:rsidRPr="004E0F60">
        <w:t xml:space="preserve"> </w:t>
      </w:r>
      <w:r w:rsidRPr="004E0F60">
        <w:t xml:space="preserve">Grade 3), diabetes mellitus </w:t>
      </w:r>
      <w:r w:rsidR="00B96B8E">
        <w:t>(including Type 1 diabetes mellitus)</w:t>
      </w:r>
      <w:r w:rsidR="00B96B8E" w:rsidRPr="004E0F60">
        <w:t xml:space="preserve"> </w:t>
      </w:r>
      <w:r w:rsidRPr="004E0F60">
        <w:t>(</w:t>
      </w:r>
      <w:r w:rsidR="00B96B8E">
        <w:t>1 Grade 1, 5</w:t>
      </w:r>
      <w:r w:rsidR="00B96B8E" w:rsidRPr="004E0F60">
        <w:t xml:space="preserve"> </w:t>
      </w:r>
      <w:r w:rsidRPr="004E0F60">
        <w:t>Grade 2</w:t>
      </w:r>
      <w:r w:rsidR="00B96B8E">
        <w:t>,</w:t>
      </w:r>
      <w:r w:rsidR="00B67800" w:rsidRPr="004E0F60">
        <w:t xml:space="preserve"> </w:t>
      </w:r>
      <w:r w:rsidR="006061E1">
        <w:t>2</w:t>
      </w:r>
      <w:r w:rsidR="006061E1" w:rsidRPr="004E0F60">
        <w:t xml:space="preserve"> </w:t>
      </w:r>
      <w:r w:rsidR="00B67800" w:rsidRPr="004E0F60">
        <w:t>Grade 3</w:t>
      </w:r>
      <w:r w:rsidR="00A81088">
        <w:t xml:space="preserve"> and 1 Grade 4</w:t>
      </w:r>
      <w:r w:rsidRPr="004E0F60">
        <w:t>), and diabetic ketoacidosis (2 Grade 3</w:t>
      </w:r>
      <w:r w:rsidR="00A81088">
        <w:t xml:space="preserve"> and 1 Grade 4</w:t>
      </w:r>
      <w:r w:rsidRPr="004E0F60">
        <w:t xml:space="preserve">) were </w:t>
      </w:r>
      <w:r w:rsidR="00B67800" w:rsidRPr="004E0F60">
        <w:t xml:space="preserve">also </w:t>
      </w:r>
      <w:r w:rsidRPr="004E0F60">
        <w:t>reported.</w:t>
      </w:r>
      <w:r w:rsidR="00CA61E1" w:rsidRPr="004E0F60">
        <w:t xml:space="preserve"> </w:t>
      </w:r>
      <w:r w:rsidRPr="004E0F60">
        <w:t xml:space="preserve">Median time to onset of these endocrinopathies was </w:t>
      </w:r>
      <w:r w:rsidR="00796E65">
        <w:t>11.1 weeks</w:t>
      </w:r>
      <w:r w:rsidR="00796E65" w:rsidRPr="004E0F60">
        <w:t xml:space="preserve"> </w:t>
      </w:r>
      <w:r w:rsidRPr="004E0F60">
        <w:t xml:space="preserve">(range: </w:t>
      </w:r>
      <w:r w:rsidR="00353D91" w:rsidRPr="004E0F60">
        <w:t>0.</w:t>
      </w:r>
      <w:r w:rsidR="00353D91">
        <w:t>1</w:t>
      </w:r>
      <w:r w:rsidR="00353D91" w:rsidRPr="004E0F60">
        <w:t>-</w:t>
      </w:r>
      <w:r w:rsidR="00353D91">
        <w:t>126.7</w:t>
      </w:r>
      <w:r w:rsidRPr="004E0F60">
        <w:t xml:space="preserve">). </w:t>
      </w:r>
      <w:r w:rsidR="00351846">
        <w:t>Fourteen</w:t>
      </w:r>
      <w:r w:rsidRPr="004E0F60">
        <w:t xml:space="preserve"> patients</w:t>
      </w:r>
      <w:r w:rsidR="005A32C9">
        <w:t xml:space="preserve"> (0.3%)</w:t>
      </w:r>
      <w:r w:rsidRPr="004E0F60">
        <w:t xml:space="preserve"> required permanent</w:t>
      </w:r>
      <w:r w:rsidR="00CB3F9D" w:rsidRPr="004E0F60">
        <w:t xml:space="preserve"> discontinuation of nivolumab. </w:t>
      </w:r>
      <w:r w:rsidR="007F15F8">
        <w:t>Thirty-three</w:t>
      </w:r>
      <w:r w:rsidR="007F15F8" w:rsidRPr="004E0F60">
        <w:t xml:space="preserve"> </w:t>
      </w:r>
      <w:r w:rsidR="007F15F8">
        <w:t xml:space="preserve">(5.9%) </w:t>
      </w:r>
      <w:r w:rsidRPr="004E0F60">
        <w:t>patients received high dose corticosteroids (at least 40 mg prednisone equivalents)</w:t>
      </w:r>
      <w:r w:rsidR="00CB3F9D" w:rsidRPr="004E0F60">
        <w:t xml:space="preserve">. </w:t>
      </w:r>
      <w:r w:rsidRPr="004E0F60">
        <w:t xml:space="preserve">Resolution occurred in </w:t>
      </w:r>
      <w:proofErr w:type="gramStart"/>
      <w:r w:rsidR="003A4093">
        <w:t>278</w:t>
      </w:r>
      <w:r w:rsidR="003A4093" w:rsidRPr="004E0F60">
        <w:t xml:space="preserve"> </w:t>
      </w:r>
      <w:r w:rsidR="006061E1" w:rsidRPr="004E0F60">
        <w:t xml:space="preserve"> </w:t>
      </w:r>
      <w:r w:rsidRPr="004E0F60">
        <w:t>patients</w:t>
      </w:r>
      <w:proofErr w:type="gramEnd"/>
      <w:r w:rsidRPr="004E0F60">
        <w:t xml:space="preserve"> (</w:t>
      </w:r>
      <w:r w:rsidR="00332DD8">
        <w:t>49.8</w:t>
      </w:r>
      <w:r w:rsidR="00396A14">
        <w:t>%</w:t>
      </w:r>
      <w:r w:rsidRPr="004E0F60">
        <w:t>)</w:t>
      </w:r>
      <w:r w:rsidR="00B67800" w:rsidRPr="004E0F60">
        <w:t>.</w:t>
      </w:r>
      <w:r w:rsidRPr="004E0F60">
        <w:t xml:space="preserve"> </w:t>
      </w:r>
      <w:r w:rsidR="00B67800" w:rsidRPr="004E0F60">
        <w:t>T</w:t>
      </w:r>
      <w:r w:rsidRPr="004E0F60">
        <w:t xml:space="preserve">ime to resolution </w:t>
      </w:r>
      <w:r w:rsidR="00B67800" w:rsidRPr="004E0F60">
        <w:t>ranged from</w:t>
      </w:r>
      <w:r w:rsidRPr="004E0F60">
        <w:t xml:space="preserve"> </w:t>
      </w:r>
      <w:r w:rsidR="00D9074B" w:rsidRPr="004E0F60">
        <w:t xml:space="preserve">0.4 to </w:t>
      </w:r>
      <w:r w:rsidR="0071002B">
        <w:t>204.4</w:t>
      </w:r>
      <w:proofErr w:type="gramStart"/>
      <w:r w:rsidR="0071002B">
        <w:t>+</w:t>
      </w:r>
      <w:r w:rsidR="0071002B" w:rsidRPr="004E0F60">
        <w:t xml:space="preserve"> </w:t>
      </w:r>
      <w:r w:rsidR="00D9074B" w:rsidRPr="004E0F60">
        <w:t xml:space="preserve"> weeks</w:t>
      </w:r>
      <w:proofErr w:type="gramEnd"/>
      <w:r w:rsidR="00D9074B" w:rsidRPr="004E0F60">
        <w:t>.</w:t>
      </w:r>
    </w:p>
    <w:p w14:paraId="6B695B24" w14:textId="77777777" w:rsidR="00674692" w:rsidRPr="004E0F60" w:rsidRDefault="00674692" w:rsidP="002F62E2">
      <w:pPr>
        <w:pStyle w:val="Heading5"/>
      </w:pPr>
      <w:r w:rsidRPr="004E0F60">
        <w:t>OPDIVO in combination with ipilimumab</w:t>
      </w:r>
    </w:p>
    <w:p w14:paraId="3533A771" w14:textId="4C6D7784" w:rsidR="00674692" w:rsidRPr="004E0F60" w:rsidRDefault="00674692" w:rsidP="00035478">
      <w:pPr>
        <w:spacing w:after="120"/>
      </w:pPr>
      <w:r w:rsidRPr="004E0F60">
        <w:t xml:space="preserve">In patients treated with </w:t>
      </w:r>
      <w:r w:rsidR="00E8220A" w:rsidRPr="004E0F60">
        <w:t>nivolumab 1mg/kg</w:t>
      </w:r>
      <w:r w:rsidRPr="004E0F60">
        <w:t xml:space="preserve"> in combination with ipilimumab</w:t>
      </w:r>
      <w:r w:rsidR="00E8220A" w:rsidRPr="004E0F60">
        <w:t xml:space="preserve"> 3mg/kg in melanoma</w:t>
      </w:r>
      <w:r w:rsidRPr="004E0F60">
        <w:t>, the incidence of thyroid disorders was </w:t>
      </w:r>
      <w:r w:rsidR="00E8220A" w:rsidRPr="004E0F60">
        <w:t>25.2%</w:t>
      </w:r>
      <w:r w:rsidRPr="004E0F60">
        <w:t> (</w:t>
      </w:r>
      <w:r w:rsidR="00E8220A" w:rsidRPr="004E0F60">
        <w:t>113</w:t>
      </w:r>
      <w:r w:rsidRPr="004E0F60">
        <w:t xml:space="preserve">/448). Grade 2 and Grade 3 thyroid disorders were reported in </w:t>
      </w:r>
      <w:r w:rsidR="00E8220A" w:rsidRPr="004E0F60">
        <w:t>14.5%</w:t>
      </w:r>
      <w:r w:rsidRPr="004E0F60">
        <w:t xml:space="preserve"> (</w:t>
      </w:r>
      <w:r w:rsidR="00E8220A" w:rsidRPr="004E0F60">
        <w:t>65</w:t>
      </w:r>
      <w:r w:rsidRPr="004E0F60">
        <w:t xml:space="preserve">/448) and </w:t>
      </w:r>
      <w:r w:rsidR="00E8220A" w:rsidRPr="004E0F60">
        <w:t>1.3%</w:t>
      </w:r>
      <w:r w:rsidRPr="004E0F60">
        <w:t xml:space="preserve"> (</w:t>
      </w:r>
      <w:r w:rsidR="00E8220A" w:rsidRPr="004E0F60">
        <w:t>6</w:t>
      </w:r>
      <w:r w:rsidRPr="004E0F60">
        <w:t xml:space="preserve">/448) of patients, respectively. Grade 2 and Grade 3 </w:t>
      </w:r>
      <w:proofErr w:type="spellStart"/>
      <w:r w:rsidRPr="004E0F60">
        <w:t>hypophysitis</w:t>
      </w:r>
      <w:proofErr w:type="spellEnd"/>
      <w:r w:rsidRPr="004E0F60">
        <w:t xml:space="preserve"> </w:t>
      </w:r>
      <w:r w:rsidR="00A94951" w:rsidRPr="004E0F60">
        <w:t xml:space="preserve">(including lymphocytic </w:t>
      </w:r>
      <w:proofErr w:type="spellStart"/>
      <w:r w:rsidR="00A94951" w:rsidRPr="004E0F60">
        <w:t>hypophysitis</w:t>
      </w:r>
      <w:proofErr w:type="spellEnd"/>
      <w:r w:rsidR="00A94951" w:rsidRPr="004E0F60">
        <w:t xml:space="preserve">) </w:t>
      </w:r>
      <w:r w:rsidRPr="004E0F60">
        <w:t xml:space="preserve">occurred in </w:t>
      </w:r>
      <w:r w:rsidR="00A94951" w:rsidRPr="004E0F60">
        <w:t>5.8%</w:t>
      </w:r>
      <w:r w:rsidRPr="004E0F60">
        <w:t xml:space="preserve"> (</w:t>
      </w:r>
      <w:r w:rsidR="00A94951" w:rsidRPr="004E0F60">
        <w:t>26</w:t>
      </w:r>
      <w:r w:rsidRPr="004E0F60">
        <w:t xml:space="preserve">/448) and </w:t>
      </w:r>
      <w:r w:rsidR="00A94951" w:rsidRPr="004E0F60">
        <w:t>2.0%</w:t>
      </w:r>
      <w:r w:rsidRPr="004E0F60">
        <w:t xml:space="preserve"> (</w:t>
      </w:r>
      <w:r w:rsidR="00A94951" w:rsidRPr="004E0F60">
        <w:t>9</w:t>
      </w:r>
      <w:r w:rsidRPr="004E0F60">
        <w:t xml:space="preserve">/448) of patients, respectively. </w:t>
      </w:r>
      <w:r w:rsidR="00A94951" w:rsidRPr="004E0F60">
        <w:t xml:space="preserve">Grade 2 and Grade 3 hypopituitarism occurred in 0.4% (2/448) and 0.7% (3/448) of patients, respectively. </w:t>
      </w:r>
      <w:r w:rsidRPr="004E0F60">
        <w:t>Grade 2</w:t>
      </w:r>
      <w:r w:rsidR="00A94951" w:rsidRPr="004E0F60">
        <w:t>,</w:t>
      </w:r>
      <w:r w:rsidRPr="004E0F60">
        <w:t xml:space="preserve"> Grade 3</w:t>
      </w:r>
      <w:r w:rsidR="00A94951" w:rsidRPr="004E0F60">
        <w:t>, and Grade 4</w:t>
      </w:r>
      <w:r w:rsidRPr="004E0F60">
        <w:t xml:space="preserve"> adrenal insufficiency </w:t>
      </w:r>
      <w:r w:rsidR="00A94951" w:rsidRPr="004E0F60">
        <w:t xml:space="preserve">(including secondary adrenocortical insufficiency) </w:t>
      </w:r>
      <w:r w:rsidRPr="004E0F60">
        <w:t xml:space="preserve">occurred in </w:t>
      </w:r>
      <w:r w:rsidR="00A94951" w:rsidRPr="004E0F60">
        <w:t>1.6%</w:t>
      </w:r>
      <w:r w:rsidRPr="004E0F60">
        <w:t xml:space="preserve"> (</w:t>
      </w:r>
      <w:r w:rsidR="00A94951" w:rsidRPr="004E0F60">
        <w:t>7</w:t>
      </w:r>
      <w:r w:rsidRPr="004E0F60">
        <w:t xml:space="preserve">/448), </w:t>
      </w:r>
      <w:r w:rsidR="00A94951" w:rsidRPr="004E0F60">
        <w:t xml:space="preserve">1.3% (6/448) </w:t>
      </w:r>
      <w:r w:rsidRPr="004E0F60">
        <w:t>and 0.2% (1/448) of patients</w:t>
      </w:r>
      <w:r w:rsidR="00A94951" w:rsidRPr="004E0F60">
        <w:t xml:space="preserve"> respectively</w:t>
      </w:r>
      <w:r w:rsidRPr="004E0F60">
        <w:t>. Grade 1</w:t>
      </w:r>
      <w:r w:rsidR="00A94951" w:rsidRPr="004E0F60">
        <w:t>,</w:t>
      </w:r>
      <w:r w:rsidRPr="004E0F60">
        <w:t xml:space="preserve"> Grade 2</w:t>
      </w:r>
      <w:r w:rsidR="00A94951" w:rsidRPr="004E0F60">
        <w:t>, Grade 3 and Grade 4</w:t>
      </w:r>
      <w:r w:rsidRPr="004E0F60">
        <w:t xml:space="preserve"> diabetes mellitus and Grade 4 diabetic ketoacidosis were each reported in 0.2% (1/448) of patients. No deaths due to endocrinopathy were reported.</w:t>
      </w:r>
      <w:r w:rsidR="00CB3F9D" w:rsidRPr="004E0F60">
        <w:t xml:space="preserve"> </w:t>
      </w:r>
      <w:r w:rsidRPr="004E0F60">
        <w:t xml:space="preserve">Median time to onset of these endocrinopathies was </w:t>
      </w:r>
      <w:r w:rsidR="00A94951" w:rsidRPr="004E0F60">
        <w:t xml:space="preserve">1.9 months </w:t>
      </w:r>
      <w:r w:rsidRPr="004E0F60">
        <w:t xml:space="preserve">(range: </w:t>
      </w:r>
      <w:r w:rsidR="00A94951" w:rsidRPr="004E0F60">
        <w:t>0.0-28.1</w:t>
      </w:r>
      <w:r w:rsidRPr="004E0F60">
        <w:t>). Eleven patients (2.5%) required permanent discontinuation of nivolumab i</w:t>
      </w:r>
      <w:r w:rsidR="00CB3F9D" w:rsidRPr="004E0F60">
        <w:t xml:space="preserve">n combination with ipilimumab. </w:t>
      </w:r>
      <w:r w:rsidRPr="004E0F60">
        <w:t>Thirty-six patients received high dose corticosteroids (at least 40 mg prednisone equivalents)</w:t>
      </w:r>
      <w:r w:rsidR="00CB3F9D" w:rsidRPr="004E0F60">
        <w:t xml:space="preserve">. </w:t>
      </w:r>
      <w:r w:rsidRPr="004E0F60">
        <w:t>Resolution occurred in 59 patients (45.0%). Time to resolution ranged from 0.4 to 74.4 weeks.</w:t>
      </w:r>
    </w:p>
    <w:p w14:paraId="3ED577AD" w14:textId="54498855" w:rsidR="00244ECD" w:rsidRDefault="0014709C" w:rsidP="0069668C">
      <w:pPr>
        <w:spacing w:after="120"/>
      </w:pPr>
      <w:r w:rsidRPr="004E0F60">
        <w:lastRenderedPageBreak/>
        <w:t xml:space="preserve">In patients treated with nivolumab 3 mg/kg in combination with ipilimumab 1 mg/kg in RCC, the incidence of thyroid disorders was 27.2% (149/547). Grade 2 and Grade 3 thyroid disorders were reported in 15.7% (86/547) and 1.3% (7/547) of patients, respectively. </w:t>
      </w:r>
      <w:proofErr w:type="spellStart"/>
      <w:r w:rsidRPr="004E0F60">
        <w:t>Hypophysitis</w:t>
      </w:r>
      <w:proofErr w:type="spellEnd"/>
      <w:r w:rsidRPr="004E0F60">
        <w:t xml:space="preserve"> occurred in 4.0% (22/547) of patients. Grade 2, Grade 3, and Grade 4 cases were reported in 0.5% (3/547), 2.4% (13/547), and 0.4% (2/547) of patients, respectively. Grade 2 hypopituitarism occurred in 0.4% (2/547) of patients. Grade 2, Grade 3, and Grade 4 adrenal insufficiency (including secondary adrenocortical insufficiency) occurred in 2.9% (16/547), 2.2% (12/547) and 0.4% (2/547) of patients, respectively. Diabetes mellitus including Type 1 diabetes mellitus (3 Grade 2, 2 Grade 3, and 3 Grade 4), and diabetic ketoacidosis (1 Grade 4) were reported. No Grade 5 endocrinopathy was reported. Median time to onset of these endocrinopathies was 1.9 months (range: 0.0-22.3).</w:t>
      </w:r>
      <w:r w:rsidR="0069668C" w:rsidRPr="004E0F60">
        <w:t xml:space="preserve"> </w:t>
      </w:r>
      <w:r w:rsidR="002C089E" w:rsidRPr="004E0F60">
        <w:t>Three</w:t>
      </w:r>
      <w:r w:rsidR="0069668C" w:rsidRPr="004E0F60">
        <w:t xml:space="preserve"> patients (</w:t>
      </w:r>
      <w:r w:rsidR="00437FA7" w:rsidRPr="004E0F60">
        <w:t>2.9</w:t>
      </w:r>
      <w:r w:rsidR="0069668C" w:rsidRPr="004E0F60">
        <w:t>%) required permanent discontinuation of nivolumab in combination with ipilimumab.</w:t>
      </w:r>
      <w:r w:rsidR="00CB3F9D" w:rsidRPr="004E0F60">
        <w:t xml:space="preserve"> </w:t>
      </w:r>
      <w:r w:rsidR="00437FA7" w:rsidRPr="004E0F60">
        <w:t>Twenty-five</w:t>
      </w:r>
      <w:r w:rsidR="0069668C" w:rsidRPr="004E0F60">
        <w:t xml:space="preserve"> patients received high-dose corticosteroids (at least 40 mg prednisone equivalents).</w:t>
      </w:r>
      <w:r w:rsidR="00CB3F9D" w:rsidRPr="004E0F60">
        <w:t xml:space="preserve"> </w:t>
      </w:r>
      <w:r w:rsidR="0069668C" w:rsidRPr="004E0F60">
        <w:t xml:space="preserve">Resolution occurred in </w:t>
      </w:r>
      <w:r w:rsidR="002C089E" w:rsidRPr="004E0F60">
        <w:t>71</w:t>
      </w:r>
      <w:r w:rsidR="0069668C" w:rsidRPr="004E0F60">
        <w:t> patients (</w:t>
      </w:r>
      <w:r w:rsidR="00437FA7" w:rsidRPr="004E0F60">
        <w:t>42.7</w:t>
      </w:r>
      <w:r w:rsidR="0069668C" w:rsidRPr="004E0F60">
        <w:t xml:space="preserve">%) with a median time to resolution of </w:t>
      </w:r>
      <w:r w:rsidR="00437FA7" w:rsidRPr="004E0F60">
        <w:t>0.4 to 130.3 weeks</w:t>
      </w:r>
      <w:r w:rsidR="0069668C" w:rsidRPr="004E0F60">
        <w:t>.</w:t>
      </w:r>
    </w:p>
    <w:p w14:paraId="2400010B" w14:textId="3B8398B3" w:rsidR="00B25E35" w:rsidRDefault="00B25E35" w:rsidP="0069668C">
      <w:pPr>
        <w:spacing w:after="120"/>
      </w:pPr>
      <w:r w:rsidRPr="00E400CB">
        <w:t xml:space="preserve">In patients treated with nivolumab 3 mg/kg in combination with ipilimumab 1 mg/kg in </w:t>
      </w:r>
      <w:r>
        <w:t>malignant pleural mesothelioma</w:t>
      </w:r>
      <w:r w:rsidRPr="00E400CB">
        <w:t>, the incidence of thyroid disorders was </w:t>
      </w:r>
      <w:r>
        <w:t>14</w:t>
      </w:r>
      <w:r w:rsidRPr="00E400CB">
        <w:t>% (</w:t>
      </w:r>
      <w:r>
        <w:t>43/300</w:t>
      </w:r>
      <w:r w:rsidRPr="00E400CB">
        <w:t>). Grade 2</w:t>
      </w:r>
      <w:r>
        <w:t xml:space="preserve"> and</w:t>
      </w:r>
      <w:r w:rsidRPr="00E400CB">
        <w:t xml:space="preserve"> Grade 3 thyroid disorders were reported in </w:t>
      </w:r>
      <w:r>
        <w:t>9.3</w:t>
      </w:r>
      <w:r w:rsidRPr="00E400CB">
        <w:t>% (</w:t>
      </w:r>
      <w:r>
        <w:t>28/300</w:t>
      </w:r>
      <w:r w:rsidRPr="00E400CB">
        <w:t>)</w:t>
      </w:r>
      <w:r>
        <w:t xml:space="preserve"> and 1.3</w:t>
      </w:r>
      <w:r w:rsidRPr="00E400CB">
        <w:t>% (</w:t>
      </w:r>
      <w:r>
        <w:t>4</w:t>
      </w:r>
      <w:r w:rsidRPr="00E400CB">
        <w:t>/</w:t>
      </w:r>
      <w:r>
        <w:t>300</w:t>
      </w:r>
      <w:r w:rsidRPr="00E400CB">
        <w:t>)</w:t>
      </w:r>
      <w:r>
        <w:t xml:space="preserve"> </w:t>
      </w:r>
      <w:r w:rsidRPr="00E400CB">
        <w:t>of patients, respectively.</w:t>
      </w:r>
      <w:r>
        <w:t xml:space="preserve"> </w:t>
      </w:r>
      <w:proofErr w:type="spellStart"/>
      <w:r w:rsidRPr="00E400CB">
        <w:t>Hypophysitis</w:t>
      </w:r>
      <w:proofErr w:type="spellEnd"/>
      <w:r w:rsidRPr="00E400CB">
        <w:t xml:space="preserve"> occurred in </w:t>
      </w:r>
      <w:r>
        <w:t>2</w:t>
      </w:r>
      <w:r w:rsidRPr="00E400CB">
        <w:t>% (</w:t>
      </w:r>
      <w:r>
        <w:t>6</w:t>
      </w:r>
      <w:r w:rsidRPr="00E400CB">
        <w:t>/</w:t>
      </w:r>
      <w:r>
        <w:t>300</w:t>
      </w:r>
      <w:r w:rsidRPr="00E400CB">
        <w:t>) of patients. Grade 2</w:t>
      </w:r>
      <w:r>
        <w:t xml:space="preserve"> </w:t>
      </w:r>
      <w:r w:rsidRPr="00E400CB">
        <w:t xml:space="preserve">cases were reported in </w:t>
      </w:r>
      <w:r>
        <w:t>1.3</w:t>
      </w:r>
      <w:r w:rsidRPr="00E400CB">
        <w:t>% (</w:t>
      </w:r>
      <w:r>
        <w:t>4</w:t>
      </w:r>
      <w:r w:rsidRPr="00E400CB">
        <w:t>/</w:t>
      </w:r>
      <w:r>
        <w:t>300</w:t>
      </w:r>
      <w:r w:rsidRPr="00E400CB">
        <w:t xml:space="preserve">) </w:t>
      </w:r>
      <w:r>
        <w:t>of patients</w:t>
      </w:r>
      <w:r w:rsidRPr="00E400CB">
        <w:t>.</w:t>
      </w:r>
      <w:r>
        <w:t xml:space="preserve"> </w:t>
      </w:r>
      <w:r w:rsidRPr="00E400CB">
        <w:t xml:space="preserve">Grade 2 </w:t>
      </w:r>
      <w:r>
        <w:t xml:space="preserve">and Grade 3 </w:t>
      </w:r>
      <w:r w:rsidRPr="00E400CB">
        <w:t xml:space="preserve">hypopituitarism occurred in </w:t>
      </w:r>
      <w:r>
        <w:t>1.0</w:t>
      </w:r>
      <w:r w:rsidRPr="00E400CB">
        <w:t>% (</w:t>
      </w:r>
      <w:r>
        <w:t>3/300</w:t>
      </w:r>
      <w:r w:rsidRPr="00E400CB">
        <w:t xml:space="preserve">) </w:t>
      </w:r>
      <w:r>
        <w:t>and 1.0</w:t>
      </w:r>
      <w:r w:rsidRPr="00E400CB">
        <w:t>% (</w:t>
      </w:r>
      <w:r>
        <w:t>3/300</w:t>
      </w:r>
      <w:r w:rsidRPr="00E400CB">
        <w:t>)</w:t>
      </w:r>
      <w:r>
        <w:t xml:space="preserve"> </w:t>
      </w:r>
      <w:r w:rsidRPr="00E400CB">
        <w:t>of patients</w:t>
      </w:r>
      <w:r>
        <w:t>, respectively. Grade 2</w:t>
      </w:r>
      <w:r w:rsidRPr="00E400CB">
        <w:t xml:space="preserve"> and Grade </w:t>
      </w:r>
      <w:r>
        <w:t>3</w:t>
      </w:r>
      <w:r w:rsidRPr="00E400CB">
        <w:t xml:space="preserve"> adrenal insufficiency occurred in </w:t>
      </w:r>
      <w:r>
        <w:t>1.7</w:t>
      </w:r>
      <w:r w:rsidRPr="00E400CB">
        <w:t>% (</w:t>
      </w:r>
      <w:r>
        <w:t>5/300</w:t>
      </w:r>
      <w:r w:rsidRPr="00E400CB">
        <w:t>)</w:t>
      </w:r>
      <w:r>
        <w:t xml:space="preserve"> </w:t>
      </w:r>
      <w:r w:rsidRPr="00E400CB">
        <w:t xml:space="preserve">and </w:t>
      </w:r>
      <w:r>
        <w:t>0.3</w:t>
      </w:r>
      <w:r w:rsidRPr="00E400CB">
        <w:t>% (</w:t>
      </w:r>
      <w:r>
        <w:t>1</w:t>
      </w:r>
      <w:r w:rsidRPr="00E400CB">
        <w:t>/</w:t>
      </w:r>
      <w:r>
        <w:t>300</w:t>
      </w:r>
      <w:r w:rsidRPr="00E400CB">
        <w:t>) of patients, respectively.</w:t>
      </w:r>
      <w:r>
        <w:t xml:space="preserve"> No cases of immune-related diabetes mellitus were reported</w:t>
      </w:r>
      <w:r w:rsidRPr="00E400CB">
        <w:t>.</w:t>
      </w:r>
      <w:r>
        <w:t xml:space="preserve"> </w:t>
      </w:r>
      <w:r w:rsidRPr="00E400CB">
        <w:t xml:space="preserve">Median time to onset of these endocrinopathies was </w:t>
      </w:r>
      <w:r>
        <w:t>2.8</w:t>
      </w:r>
      <w:r w:rsidRPr="00E400CB">
        <w:t xml:space="preserve"> months (range: </w:t>
      </w:r>
      <w:r>
        <w:t>0.5</w:t>
      </w:r>
      <w:r w:rsidRPr="00E400CB">
        <w:t>-</w:t>
      </w:r>
      <w:r>
        <w:t>20.8</w:t>
      </w:r>
      <w:r w:rsidRPr="00E400CB">
        <w:t>).</w:t>
      </w:r>
      <w:r>
        <w:t xml:space="preserve"> One</w:t>
      </w:r>
      <w:r w:rsidRPr="000A78F8">
        <w:t xml:space="preserve"> pa</w:t>
      </w:r>
      <w:r>
        <w:t>tient</w:t>
      </w:r>
      <w:r w:rsidRPr="004E0F60">
        <w:t xml:space="preserve"> (</w:t>
      </w:r>
      <w:r>
        <w:t>0.3</w:t>
      </w:r>
      <w:r w:rsidRPr="004E0F60">
        <w:t xml:space="preserve">%) required permanent discontinuation of nivolumab in combination with ipilimumab. </w:t>
      </w:r>
      <w:r w:rsidR="00910795">
        <w:t xml:space="preserve">Five </w:t>
      </w:r>
      <w:r w:rsidRPr="004E0F60">
        <w:t>patients received high-dose corticosteroids (at least 40 mg prednisone equivalents).</w:t>
      </w:r>
      <w:r>
        <w:t xml:space="preserve"> </w:t>
      </w:r>
      <w:r w:rsidRPr="00E400CB">
        <w:t xml:space="preserve">Resolution occurred in </w:t>
      </w:r>
      <w:r>
        <w:t>17</w:t>
      </w:r>
      <w:r w:rsidRPr="00E400CB">
        <w:t> patients (</w:t>
      </w:r>
      <w:r>
        <w:t>32.7</w:t>
      </w:r>
      <w:r w:rsidRPr="00E400CB">
        <w:t>%). Time to resolution ranged from </w:t>
      </w:r>
      <w:r>
        <w:t>0.3</w:t>
      </w:r>
      <w:r w:rsidRPr="00E400CB">
        <w:t> to </w:t>
      </w:r>
      <w:r>
        <w:t>144.1+ </w:t>
      </w:r>
      <w:r w:rsidRPr="00E400CB">
        <w:t>weeks.</w:t>
      </w:r>
    </w:p>
    <w:p w14:paraId="4BD4BA0D" w14:textId="77777777" w:rsidR="001451A9" w:rsidRPr="004E0F60" w:rsidRDefault="001451A9" w:rsidP="001451A9">
      <w:pPr>
        <w:pStyle w:val="Heading5"/>
      </w:pPr>
      <w:r w:rsidRPr="004E0F60">
        <w:t>OPDIVO in combination with ipilimumab</w:t>
      </w:r>
      <w:r>
        <w:t xml:space="preserve"> </w:t>
      </w:r>
      <w:r w:rsidRPr="00246191">
        <w:t>and platinum-based chemotherapy</w:t>
      </w:r>
    </w:p>
    <w:p w14:paraId="36A59981" w14:textId="3F459192" w:rsidR="001451A9" w:rsidRDefault="001451A9" w:rsidP="001451A9">
      <w:pPr>
        <w:spacing w:after="120"/>
      </w:pPr>
      <w:r w:rsidRPr="00246191">
        <w:t xml:space="preserve">In patients treated with nivolumab 360 mg in combination with ipilimumab 1 mg/kg and chemotherapy in </w:t>
      </w:r>
      <w:proofErr w:type="gramStart"/>
      <w:r w:rsidRPr="00246191">
        <w:t>NSCLC ,</w:t>
      </w:r>
      <w:proofErr w:type="gramEnd"/>
      <w:r w:rsidRPr="00246191">
        <w:t xml:space="preserve"> the incidence of thyroid disorders was 24% (86/358). Grade 2 and Grade 3 thyroid disorders were reported in 12.3% (44/358) and 0.3% (1/358) of patients, respectively. </w:t>
      </w:r>
      <w:proofErr w:type="spellStart"/>
      <w:r w:rsidRPr="00246191">
        <w:t>Hypophysitis</w:t>
      </w:r>
      <w:proofErr w:type="spellEnd"/>
      <w:r w:rsidRPr="00246191">
        <w:t xml:space="preserve"> occurred in 1.4% (5/358) of patients. Grade 2 and Grade 3 cases were reported in 0.6% (2/358) and 0.8% (3/358) of patients, respectively. Grade 2 hypopituitarism occurred in 0.3% (1/358) of patients. Grade 2 and Grade 3 adrenal insufficiency occurred in 1.7% (6/358) and 1.4% (5/358) of patients, respectively. Diabetes mellitus including Type 1 diabetes mellitus was not reported. No Grade 5 endocrinopathy was </w:t>
      </w:r>
      <w:r>
        <w:t xml:space="preserve">reported. </w:t>
      </w:r>
      <w:r w:rsidRPr="00246191">
        <w:t>Median time to onset of these endocrinopathies was</w:t>
      </w:r>
      <w:r>
        <w:t xml:space="preserve"> 12.1 weeks (range:1.9-58.3).</w:t>
      </w:r>
      <w:r w:rsidRPr="00246191">
        <w:t xml:space="preserve"> Resolution occu</w:t>
      </w:r>
      <w:r>
        <w:t>rred in 30 patients (35.3%</w:t>
      </w:r>
      <w:proofErr w:type="gramStart"/>
      <w:r>
        <w:t>).</w:t>
      </w:r>
      <w:r w:rsidRPr="00246191">
        <w:t>Time</w:t>
      </w:r>
      <w:proofErr w:type="gramEnd"/>
      <w:r w:rsidRPr="00246191">
        <w:t xml:space="preserve"> to resolution r</w:t>
      </w:r>
      <w:r>
        <w:t>anged from 1.4 to 72.4+ weeks.</w:t>
      </w:r>
    </w:p>
    <w:p w14:paraId="0750B00F" w14:textId="77777777" w:rsidR="009D5D6C" w:rsidRDefault="009D5D6C" w:rsidP="009D5D6C">
      <w:pPr>
        <w:pStyle w:val="Heading5"/>
      </w:pPr>
      <w:r>
        <w:t xml:space="preserve">OPDIVO in combination with </w:t>
      </w:r>
      <w:proofErr w:type="spellStart"/>
      <w:r>
        <w:t>cabozantinib</w:t>
      </w:r>
      <w:proofErr w:type="spellEnd"/>
    </w:p>
    <w:p w14:paraId="6AEE55D1" w14:textId="768C99E1" w:rsidR="009D5D6C" w:rsidRDefault="009D5D6C" w:rsidP="00F730AC">
      <w:pPr>
        <w:spacing w:after="120"/>
      </w:pPr>
      <w:r>
        <w:t xml:space="preserve">In patients treated with nivolumab 240 mg in combination with </w:t>
      </w:r>
      <w:proofErr w:type="spellStart"/>
      <w:r>
        <w:t>cabozantinib</w:t>
      </w:r>
      <w:proofErr w:type="spellEnd"/>
      <w:r>
        <w:t xml:space="preserve"> 40 mg in RCC, </w:t>
      </w:r>
      <w:r w:rsidRPr="00F730AC">
        <w:t>the incidence of</w:t>
      </w:r>
      <w:r>
        <w:t xml:space="preserve"> thyroid disorders was 42.2% (135/320). Grade 2 and Grade 3 thyroid disorders were reported in 21.9% (70/320) and 0.9% (3/320) of patients, respectively. </w:t>
      </w:r>
      <w:proofErr w:type="spellStart"/>
      <w:r>
        <w:t>Hypophysitis</w:t>
      </w:r>
      <w:proofErr w:type="spellEnd"/>
      <w:r>
        <w:t xml:space="preserve"> occurred in 0.6% (2/320) of patients. Grade 2, and Grade 3 cases were reported in 0.3% (1/320), and 0.3% (1/320) of patients, respectively. Grade 2, and Grade 3 adrenal insufficiency (including secondary adrenocortical insufficiency) occurred in 1.6% (5/320) and 1.9% (6/320) of patients, respectively. No Grade 4 or Grade 5 endocrinopathies were reported. Median time to onset of these endocrinopathies was 12.4 weeks (range: 2.0-84.7 weeks). </w:t>
      </w:r>
      <w:proofErr w:type="gramStart"/>
      <w:r>
        <w:t>Five patients (1.6%),</w:t>
      </w:r>
      <w:proofErr w:type="gramEnd"/>
      <w:r>
        <w:t xml:space="preserve"> required permanent discontinuation of nivolumab in combination with </w:t>
      </w:r>
      <w:proofErr w:type="spellStart"/>
      <w:r>
        <w:t>cabozantinib</w:t>
      </w:r>
      <w:proofErr w:type="spellEnd"/>
      <w:r>
        <w:t>. Six patients received high-dose corticosteroids (at least 40 mg prednisone equivalents). Resolution occurred in 47 patients (34.3%). Time to resolution ranged from 0.9 to 101.4</w:t>
      </w:r>
      <w:r w:rsidRPr="00F730AC">
        <w:t>+</w:t>
      </w:r>
      <w:r>
        <w:t> weeks.</w:t>
      </w:r>
    </w:p>
    <w:p w14:paraId="110D9514" w14:textId="77777777" w:rsidR="004D368D" w:rsidRDefault="004D368D" w:rsidP="004D368D">
      <w:pPr>
        <w:pStyle w:val="Heading5"/>
        <w:spacing w:before="0" w:after="120"/>
      </w:pPr>
      <w:r>
        <w:lastRenderedPageBreak/>
        <w:t>OPDIVO in combination with chemotherapy</w:t>
      </w:r>
    </w:p>
    <w:p w14:paraId="693E4FCB" w14:textId="4A330680" w:rsidR="00170724" w:rsidRPr="004E0F60" w:rsidRDefault="004D368D" w:rsidP="00F730AC">
      <w:pPr>
        <w:spacing w:after="120"/>
      </w:pPr>
      <w:r>
        <w:t xml:space="preserve">In patients treated with nivolumab 240 mg and 360 mg in combination with chemotherapy </w:t>
      </w:r>
      <w:proofErr w:type="gramStart"/>
      <w:r>
        <w:t>( FOLFOX</w:t>
      </w:r>
      <w:proofErr w:type="gramEnd"/>
      <w:r>
        <w:t xml:space="preserve"> or XELOX) in gastric, gastro-oesophageal junction or oesophageal adenocarcinoma, the incidence of thyroid disorders was 12.3% (96/782). Grade 2 thyroid disorder was reported in 6% (47/782) patients. Grade 3 </w:t>
      </w:r>
      <w:proofErr w:type="spellStart"/>
      <w:r>
        <w:t>hypophysitis</w:t>
      </w:r>
      <w:proofErr w:type="spellEnd"/>
      <w:r>
        <w:t xml:space="preserve"> occurred in 0.1% (1/782) of patients. Grade 2 and Grade 3 hypopituitarism occurred in 0.3% (2/782) and 0.3% (2/782) of patients, respectively. Grade 2 and Grade 3 adrenal insufficiency occurred in 0.4% (3/782) and 0.1% (1/782) of patients, respectively. Grade 2 and Grade 3 diabetes mellitus including Type 1 diabetes mellitus were reported in 0.3% (2/782) of patients. Median time to onset of these endocrinopathies was 15.0 weeks (range: 2.0-124.3). Three patients (0.4%) required permanent discontinuation of nivolumab in combination with chemotherapy. Six patients received high-dose corticosteroids (at least 40 mg prednisone equivalents). Resolution occurred in 46 patients (43%). Time to resolution ranged from 0.4 to 139.1</w:t>
      </w:r>
      <w:r w:rsidRPr="00F730AC">
        <w:t>+</w:t>
      </w:r>
      <w:r>
        <w:t> weeks.</w:t>
      </w:r>
    </w:p>
    <w:p w14:paraId="7E157BB0" w14:textId="77777777" w:rsidR="00674692" w:rsidRPr="004E0F60" w:rsidRDefault="00674692" w:rsidP="00392401">
      <w:pPr>
        <w:pStyle w:val="Heading4"/>
      </w:pPr>
      <w:r w:rsidRPr="004E0F60">
        <w:t>Immune</w:t>
      </w:r>
      <w:r w:rsidRPr="004E0F60">
        <w:noBreakHyphen/>
        <w:t>related skin adverse reactions</w:t>
      </w:r>
    </w:p>
    <w:p w14:paraId="71BC9945" w14:textId="77777777" w:rsidR="00674692" w:rsidRPr="004E0F60" w:rsidRDefault="00674692" w:rsidP="002F62E2">
      <w:pPr>
        <w:pStyle w:val="Heading5"/>
      </w:pPr>
      <w:r w:rsidRPr="004E0F60">
        <w:t>OPDIVO monotherapy</w:t>
      </w:r>
    </w:p>
    <w:p w14:paraId="6EE59A4A" w14:textId="2618F465" w:rsidR="00674692" w:rsidRPr="004E0F60" w:rsidRDefault="00674692" w:rsidP="002F62E2">
      <w:pPr>
        <w:spacing w:after="120"/>
      </w:pPr>
      <w:r w:rsidRPr="004E0F60">
        <w:t xml:space="preserve">In </w:t>
      </w:r>
      <w:r w:rsidR="00D9074B" w:rsidRPr="004E0F60">
        <w:t xml:space="preserve">the pooled analysis in </w:t>
      </w:r>
      <w:r w:rsidRPr="004E0F60">
        <w:t xml:space="preserve">patients treated with nivolumab monotherapy, the incidence of rash was </w:t>
      </w:r>
      <w:r w:rsidR="00BF5ABF">
        <w:t xml:space="preserve">29.5 </w:t>
      </w:r>
      <w:r w:rsidR="00396A14">
        <w:t>%</w:t>
      </w:r>
      <w:r w:rsidR="00D9074B" w:rsidRPr="004E0F60">
        <w:t xml:space="preserve"> (</w:t>
      </w:r>
      <w:r w:rsidR="00587AA5">
        <w:t>1215/4122</w:t>
      </w:r>
      <w:r w:rsidR="00D9074B" w:rsidRPr="004E0F60">
        <w:t>)</w:t>
      </w:r>
      <w:r w:rsidRPr="004E0F60">
        <w:t xml:space="preserve">. </w:t>
      </w:r>
      <w:proofErr w:type="gramStart"/>
      <w:r w:rsidRPr="004E0F60">
        <w:t>The majority of</w:t>
      </w:r>
      <w:proofErr w:type="gramEnd"/>
      <w:r w:rsidRPr="004E0F60">
        <w:t xml:space="preserve"> cases were Grade 1 in severity reported in </w:t>
      </w:r>
      <w:r w:rsidR="000D4368">
        <w:t>22.4</w:t>
      </w:r>
      <w:r w:rsidR="00396A14">
        <w:t>%</w:t>
      </w:r>
      <w:r w:rsidR="00D9074B" w:rsidRPr="004E0F60">
        <w:t xml:space="preserve"> (</w:t>
      </w:r>
      <w:r w:rsidR="00B620DB">
        <w:t>924/4122</w:t>
      </w:r>
      <w:r w:rsidR="00D9074B" w:rsidRPr="004E0F60">
        <w:t>)</w:t>
      </w:r>
      <w:r w:rsidRPr="004E0F60">
        <w:t xml:space="preserve"> of patients. Grade 2 and Grade 3 cases were reported in </w:t>
      </w:r>
      <w:r w:rsidR="001C4197" w:rsidRPr="004E0F60">
        <w:t>5.</w:t>
      </w:r>
      <w:r w:rsidR="001C4197">
        <w:t>7</w:t>
      </w:r>
      <w:r w:rsidR="00D9074B" w:rsidRPr="004E0F60">
        <w:t>% (</w:t>
      </w:r>
      <w:r w:rsidR="005F3750">
        <w:t>235/4122</w:t>
      </w:r>
      <w:r w:rsidR="00D9074B" w:rsidRPr="004E0F60">
        <w:t>)</w:t>
      </w:r>
      <w:r w:rsidRPr="004E0F60">
        <w:t xml:space="preserve"> and </w:t>
      </w:r>
      <w:r w:rsidR="00396A14">
        <w:t>1.</w:t>
      </w:r>
      <w:r w:rsidR="00E95A6D">
        <w:t>4</w:t>
      </w:r>
      <w:r w:rsidR="00396A14">
        <w:t>%</w:t>
      </w:r>
      <w:r w:rsidR="00D9074B" w:rsidRPr="004E0F60">
        <w:t xml:space="preserve"> (</w:t>
      </w:r>
      <w:r w:rsidR="00BE74F9">
        <w:t>56/41220</w:t>
      </w:r>
      <w:r w:rsidR="00D9074B" w:rsidRPr="004E0F60">
        <w:t>)</w:t>
      </w:r>
      <w:r w:rsidRPr="004E0F60">
        <w:t xml:space="preserve"> of patients, respectively. Median time to onset was </w:t>
      </w:r>
      <w:r w:rsidR="001639BB">
        <w:t>6.3 weeks</w:t>
      </w:r>
      <w:r w:rsidR="001639BB" w:rsidRPr="004E0F60">
        <w:t xml:space="preserve"> </w:t>
      </w:r>
      <w:r w:rsidRPr="004E0F60">
        <w:t xml:space="preserve">(range: </w:t>
      </w:r>
      <w:r w:rsidR="00681AB6">
        <w:t>0.1</w:t>
      </w:r>
      <w:r w:rsidR="00681AB6" w:rsidRPr="004E0F60">
        <w:t xml:space="preserve"> - </w:t>
      </w:r>
      <w:r w:rsidR="00681AB6">
        <w:t>121.1</w:t>
      </w:r>
      <w:r w:rsidRPr="004E0F60">
        <w:t xml:space="preserve">). </w:t>
      </w:r>
      <w:r w:rsidR="00EA26DC">
        <w:t>Twenty-six</w:t>
      </w:r>
      <w:r w:rsidR="00E95A6D" w:rsidRPr="004E0F60">
        <w:t xml:space="preserve"> </w:t>
      </w:r>
      <w:r w:rsidRPr="004E0F60">
        <w:t>patients (</w:t>
      </w:r>
      <w:r w:rsidR="00396A14">
        <w:t>0.</w:t>
      </w:r>
      <w:r w:rsidR="00E95A6D">
        <w:t>6</w:t>
      </w:r>
      <w:r w:rsidR="00396A14">
        <w:t>%</w:t>
      </w:r>
      <w:r w:rsidRPr="004E0F60">
        <w:t>) required permanen</w:t>
      </w:r>
      <w:r w:rsidR="00CB3F9D" w:rsidRPr="004E0F60">
        <w:t xml:space="preserve">t discontinuation of nivolumab. </w:t>
      </w:r>
      <w:r w:rsidR="00DC0032">
        <w:t>Forty-two</w:t>
      </w:r>
      <w:r w:rsidR="00DC0032" w:rsidDel="00DC0032">
        <w:t xml:space="preserve"> </w:t>
      </w:r>
      <w:r w:rsidR="00023E60">
        <w:t>(3.5%)</w:t>
      </w:r>
      <w:r w:rsidR="00023E60" w:rsidRPr="004E0F60">
        <w:t xml:space="preserve"> </w:t>
      </w:r>
      <w:r w:rsidRPr="004E0F60">
        <w:t>patients received high</w:t>
      </w:r>
      <w:r w:rsidRPr="004E0F60">
        <w:noBreakHyphen/>
        <w:t>dose corticosteroids (at least 40 mg prednisone equivalents)</w:t>
      </w:r>
      <w:r w:rsidR="00CB3F9D" w:rsidRPr="004E0F60">
        <w:t xml:space="preserve">. </w:t>
      </w:r>
      <w:r w:rsidRPr="004E0F60">
        <w:t xml:space="preserve">Resolution occurred in </w:t>
      </w:r>
      <w:r w:rsidR="00E77ADB">
        <w:t>779</w:t>
      </w:r>
      <w:r w:rsidR="00E95A6D" w:rsidRPr="004E0F60">
        <w:t xml:space="preserve"> </w:t>
      </w:r>
      <w:r w:rsidRPr="004E0F60">
        <w:t>patients (</w:t>
      </w:r>
      <w:r w:rsidR="00FF402C">
        <w:t>64.6</w:t>
      </w:r>
      <w:r w:rsidR="00396A14">
        <w:t>%</w:t>
      </w:r>
      <w:r w:rsidRPr="004E0F60">
        <w:t xml:space="preserve">) with a median time to resolution of </w:t>
      </w:r>
      <w:r w:rsidR="00726AD2">
        <w:t>18.1</w:t>
      </w:r>
      <w:r w:rsidRPr="004E0F60">
        <w:t>weeks (0.1-</w:t>
      </w:r>
      <w:r w:rsidR="00072D3D">
        <w:t>192.7+</w:t>
      </w:r>
      <w:r w:rsidRPr="004E0F60">
        <w:t>).</w:t>
      </w:r>
    </w:p>
    <w:p w14:paraId="7FB41403" w14:textId="77777777" w:rsidR="00674692" w:rsidRPr="004E0F60" w:rsidRDefault="00674692" w:rsidP="002F62E2">
      <w:pPr>
        <w:pStyle w:val="Heading5"/>
      </w:pPr>
      <w:r w:rsidRPr="004E0F60">
        <w:t>OPDIVO in combination with ipilimumab</w:t>
      </w:r>
    </w:p>
    <w:p w14:paraId="1E0FD1DD" w14:textId="4627F070" w:rsidR="00674692" w:rsidRPr="004E0F60" w:rsidRDefault="00674692" w:rsidP="00035478">
      <w:pPr>
        <w:spacing w:after="120"/>
      </w:pPr>
      <w:r w:rsidRPr="004E0F60">
        <w:t xml:space="preserve">In patients treated with </w:t>
      </w:r>
      <w:r w:rsidR="0014709C" w:rsidRPr="004E0F60">
        <w:t>nivolumab 1 mg/kg</w:t>
      </w:r>
      <w:r w:rsidRPr="004E0F60">
        <w:t xml:space="preserve"> in combination with ipilimumab</w:t>
      </w:r>
      <w:r w:rsidR="0014709C" w:rsidRPr="004E0F60">
        <w:t xml:space="preserve"> 3mg/kg in melanoma</w:t>
      </w:r>
      <w:r w:rsidRPr="004E0F60">
        <w:t xml:space="preserve">, the incidence of rash was </w:t>
      </w:r>
      <w:r w:rsidR="00A94951" w:rsidRPr="004E0F60">
        <w:t>65%</w:t>
      </w:r>
      <w:r w:rsidRPr="004E0F60">
        <w:t> (</w:t>
      </w:r>
      <w:r w:rsidR="00A94951" w:rsidRPr="004E0F60">
        <w:t>291</w:t>
      </w:r>
      <w:r w:rsidRPr="004E0F60">
        <w:t xml:space="preserve">/448). Grade 2 and Grade 3 cases were reported in </w:t>
      </w:r>
      <w:r w:rsidR="00A94951" w:rsidRPr="004E0F60">
        <w:t>20.3%</w:t>
      </w:r>
      <w:r w:rsidRPr="004E0F60">
        <w:t xml:space="preserve"> (</w:t>
      </w:r>
      <w:r w:rsidR="00A94951" w:rsidRPr="004E0F60">
        <w:t>91</w:t>
      </w:r>
      <w:r w:rsidRPr="004E0F60">
        <w:t xml:space="preserve">/448) and </w:t>
      </w:r>
      <w:r w:rsidR="00A94951" w:rsidRPr="004E0F60">
        <w:t>7.6%</w:t>
      </w:r>
      <w:r w:rsidRPr="004E0F60">
        <w:t xml:space="preserve"> (</w:t>
      </w:r>
      <w:r w:rsidR="00A94951" w:rsidRPr="004E0F60">
        <w:t>34</w:t>
      </w:r>
      <w:r w:rsidRPr="004E0F60">
        <w:t>/448) of patients, respectively. No Grade 4 or 5</w:t>
      </w:r>
      <w:r w:rsidRPr="004E0F60">
        <w:rPr>
          <w:rStyle w:val="CommentReference"/>
          <w:color w:val="000000" w:themeColor="text1"/>
          <w:sz w:val="24"/>
        </w:rPr>
        <w:t> </w:t>
      </w:r>
      <w:r w:rsidRPr="004E0F60">
        <w:t>cases were reported.</w:t>
      </w:r>
      <w:r w:rsidR="00CA61E1" w:rsidRPr="004E0F60">
        <w:t xml:space="preserve"> </w:t>
      </w:r>
      <w:r w:rsidRPr="004E0F60">
        <w:t>Median time to onset was 0.5 months (range: 0.0</w:t>
      </w:r>
      <w:r w:rsidRPr="004E0F60">
        <w:noBreakHyphen/>
      </w:r>
      <w:r w:rsidR="00A94951" w:rsidRPr="004E0F60">
        <w:t>19.4</w:t>
      </w:r>
      <w:r w:rsidRPr="004E0F60">
        <w:t>). Three patients (0.7%) required permanent discontinuation of nivolumab i</w:t>
      </w:r>
      <w:r w:rsidR="00CB3F9D" w:rsidRPr="004E0F60">
        <w:t xml:space="preserve">n combination with ipilimumab.  </w:t>
      </w:r>
      <w:r w:rsidRPr="004E0F60">
        <w:t>Twenty patients received high</w:t>
      </w:r>
      <w:r w:rsidRPr="004E0F60">
        <w:noBreakHyphen/>
        <w:t>dose corticosteroids (at least 40 mg prednisone equivalents)</w:t>
      </w:r>
      <w:r w:rsidR="00CB3F9D" w:rsidRPr="004E0F60">
        <w:t xml:space="preserve">. </w:t>
      </w:r>
      <w:r w:rsidRPr="004E0F60">
        <w:t>Resolution occurred in 192 patients (67.6%) with a median time to resolution of 10.4 weeks (range: 0.1-74.0).</w:t>
      </w:r>
    </w:p>
    <w:p w14:paraId="25C3DCC0" w14:textId="792E5AC0" w:rsidR="00244ECD" w:rsidRDefault="0014709C" w:rsidP="0069668C">
      <w:pPr>
        <w:spacing w:after="120"/>
      </w:pPr>
      <w:r w:rsidRPr="004E0F60">
        <w:t>In patients treated with nivolumab 3 mg/kg in combination with ipilimumab 1 mg/kg in RCC, the incidence of rash was 48.8% (267/547). Grade 2 and Grade 3 cases were reported in 13.7% (75/547) and 3.7% (20/547) of patients, respectively. No Grade 4 or 5 cases were reported. Median time to onset was 0.9 months (range: 0.0-17.9).</w:t>
      </w:r>
      <w:r w:rsidR="0069668C" w:rsidRPr="004E0F60">
        <w:t xml:space="preserve"> </w:t>
      </w:r>
      <w:r w:rsidR="002C089E" w:rsidRPr="004E0F60">
        <w:t>Eight</w:t>
      </w:r>
      <w:r w:rsidR="0069668C" w:rsidRPr="004E0F60">
        <w:t xml:space="preserve"> patients (</w:t>
      </w:r>
      <w:r w:rsidR="00437FA7" w:rsidRPr="004E0F60">
        <w:t>1.5</w:t>
      </w:r>
      <w:r w:rsidR="0069668C" w:rsidRPr="004E0F60">
        <w:t>%) required permanent discontinuation of nivolumab in combination with ipilimumab.</w:t>
      </w:r>
      <w:r w:rsidR="00CB3F9D" w:rsidRPr="004E0F60">
        <w:t xml:space="preserve"> </w:t>
      </w:r>
      <w:r w:rsidR="00437FA7" w:rsidRPr="004E0F60">
        <w:t>Seven</w:t>
      </w:r>
      <w:r w:rsidR="0069668C" w:rsidRPr="004E0F60">
        <w:t xml:space="preserve"> patients received high-dose corticosteroids (at least 40 mg prednisone equivalents).</w:t>
      </w:r>
      <w:r w:rsidR="00CB3F9D" w:rsidRPr="004E0F60">
        <w:t xml:space="preserve"> </w:t>
      </w:r>
      <w:r w:rsidR="0069668C" w:rsidRPr="004E0F60">
        <w:t xml:space="preserve">Resolution occurred in </w:t>
      </w:r>
      <w:r w:rsidR="002C089E" w:rsidRPr="004E0F60">
        <w:t>192</w:t>
      </w:r>
      <w:r w:rsidR="0069668C" w:rsidRPr="004E0F60">
        <w:t> patients (</w:t>
      </w:r>
      <w:r w:rsidR="00437FA7" w:rsidRPr="004E0F60">
        <w:t>72.2</w:t>
      </w:r>
      <w:r w:rsidR="0069668C" w:rsidRPr="004E0F60">
        <w:t xml:space="preserve">%) with a median time to resolution of </w:t>
      </w:r>
      <w:r w:rsidR="00437FA7" w:rsidRPr="004E0F60">
        <w:t>11.6</w:t>
      </w:r>
      <w:r w:rsidR="0069668C" w:rsidRPr="004E0F60">
        <w:t> weeks (range:</w:t>
      </w:r>
      <w:r w:rsidR="00D5087A" w:rsidRPr="004E0F60">
        <w:t> </w:t>
      </w:r>
      <w:r w:rsidR="00CF2999" w:rsidRPr="004E0F60">
        <w:t>8.7-17.1</w:t>
      </w:r>
      <w:r w:rsidR="0069668C" w:rsidRPr="004E0F60">
        <w:t>).</w:t>
      </w:r>
    </w:p>
    <w:p w14:paraId="025C6EAA" w14:textId="4285EADC" w:rsidR="00B25E35" w:rsidRDefault="00B25E35" w:rsidP="0069668C">
      <w:pPr>
        <w:spacing w:after="120"/>
      </w:pPr>
      <w:r w:rsidRPr="00123E47">
        <w:t xml:space="preserve">In patients treated with nivolumab 3 mg/kg in combination with ipilimumab 1 mg/kg in </w:t>
      </w:r>
      <w:r>
        <w:t>malignant pleural mesothelioma, the incidence of</w:t>
      </w:r>
      <w:r w:rsidRPr="00CD57FE">
        <w:t xml:space="preserve"> </w:t>
      </w:r>
      <w:r>
        <w:t>rash</w:t>
      </w:r>
      <w:r w:rsidRPr="00123E47">
        <w:t xml:space="preserve"> was </w:t>
      </w:r>
      <w:r>
        <w:t>36.0</w:t>
      </w:r>
      <w:r w:rsidRPr="00123E47">
        <w:t>% (</w:t>
      </w:r>
      <w:r>
        <w:t>108</w:t>
      </w:r>
      <w:r w:rsidRPr="00123E47">
        <w:t>/</w:t>
      </w:r>
      <w:r>
        <w:t>300</w:t>
      </w:r>
      <w:r w:rsidRPr="00123E47">
        <w:t>). Grade 2</w:t>
      </w:r>
      <w:r>
        <w:t xml:space="preserve"> and</w:t>
      </w:r>
      <w:r w:rsidRPr="00123E47">
        <w:t xml:space="preserve"> Grade 3 cases were reported in </w:t>
      </w:r>
      <w:r>
        <w:t>10.3</w:t>
      </w:r>
      <w:r w:rsidRPr="00123E47">
        <w:t>% (</w:t>
      </w:r>
      <w:r>
        <w:t>31</w:t>
      </w:r>
      <w:r w:rsidRPr="00123E47">
        <w:t>/</w:t>
      </w:r>
      <w:r>
        <w:t>300</w:t>
      </w:r>
      <w:r w:rsidRPr="00123E47">
        <w:t>)</w:t>
      </w:r>
      <w:r>
        <w:t xml:space="preserve"> and</w:t>
      </w:r>
      <w:r w:rsidRPr="00123E47">
        <w:t xml:space="preserve"> </w:t>
      </w:r>
      <w:r>
        <w:t>3.0</w:t>
      </w:r>
      <w:r w:rsidRPr="00123E47">
        <w:t>% (</w:t>
      </w:r>
      <w:r>
        <w:t>9</w:t>
      </w:r>
      <w:r w:rsidRPr="00123E47">
        <w:t>/</w:t>
      </w:r>
      <w:r>
        <w:t>300</w:t>
      </w:r>
      <w:r w:rsidRPr="00123E47">
        <w:t>)</w:t>
      </w:r>
      <w:r>
        <w:t xml:space="preserve"> of patients</w:t>
      </w:r>
      <w:r w:rsidRPr="007D7F71">
        <w:t>, respectively.</w:t>
      </w:r>
      <w:r>
        <w:t xml:space="preserve"> </w:t>
      </w:r>
      <w:r w:rsidRPr="00123E47">
        <w:t xml:space="preserve">Median time to onset was </w:t>
      </w:r>
      <w:r>
        <w:t>1.6 months (range: 0.0</w:t>
      </w:r>
      <w:r w:rsidRPr="00123E47">
        <w:t>-</w:t>
      </w:r>
      <w:r>
        <w:t>22.3</w:t>
      </w:r>
      <w:r w:rsidRPr="00123E47">
        <w:t>).</w:t>
      </w:r>
      <w:r>
        <w:t xml:space="preserve"> </w:t>
      </w:r>
      <w:r w:rsidRPr="000A78F8">
        <w:t>Two patients</w:t>
      </w:r>
      <w:r w:rsidRPr="004E0F60">
        <w:t xml:space="preserve"> (</w:t>
      </w:r>
      <w:r>
        <w:t>0.7</w:t>
      </w:r>
      <w:r w:rsidRPr="004E0F60">
        <w:t xml:space="preserve">%) required permanent discontinuation of nivolumab in combination with ipilimumab. </w:t>
      </w:r>
      <w:r w:rsidR="00910795">
        <w:t xml:space="preserve">Nine </w:t>
      </w:r>
      <w:r w:rsidRPr="004E0F60">
        <w:t>patients received high-dose corticosteroids (at least 40 mg prednisone equivalents).</w:t>
      </w:r>
      <w:r>
        <w:t xml:space="preserve"> </w:t>
      </w:r>
      <w:r w:rsidRPr="00123E47">
        <w:t xml:space="preserve">Resolution occurred in </w:t>
      </w:r>
      <w:r>
        <w:t>71</w:t>
      </w:r>
      <w:r w:rsidRPr="00123E47">
        <w:t> patients (</w:t>
      </w:r>
      <w:r>
        <w:t>66.4</w:t>
      </w:r>
      <w:r w:rsidRPr="00123E47">
        <w:t xml:space="preserve">%) with a median time to resolution of </w:t>
      </w:r>
      <w:r>
        <w:t>12.1</w:t>
      </w:r>
      <w:r w:rsidRPr="00123E47">
        <w:t xml:space="preserve"> weeks (range: </w:t>
      </w:r>
      <w:r>
        <w:t>0.4</w:t>
      </w:r>
      <w:r w:rsidRPr="00123E47">
        <w:t>-</w:t>
      </w:r>
      <w:r>
        <w:t>146.4+</w:t>
      </w:r>
      <w:r w:rsidRPr="00123E47">
        <w:t>).</w:t>
      </w:r>
    </w:p>
    <w:p w14:paraId="17134AFD" w14:textId="77777777" w:rsidR="001451A9" w:rsidRPr="004E0F60" w:rsidRDefault="001451A9" w:rsidP="001451A9">
      <w:pPr>
        <w:pStyle w:val="Heading5"/>
      </w:pPr>
      <w:r w:rsidRPr="004E0F60">
        <w:t>OPDIVO in combination with ipilimumab</w:t>
      </w:r>
      <w:r>
        <w:t xml:space="preserve"> </w:t>
      </w:r>
      <w:r w:rsidRPr="00246191">
        <w:t>and platinum-based chemotherapy</w:t>
      </w:r>
    </w:p>
    <w:p w14:paraId="24D81BD3" w14:textId="56DF78F5" w:rsidR="001451A9" w:rsidRDefault="001451A9" w:rsidP="001451A9">
      <w:pPr>
        <w:spacing w:after="120"/>
      </w:pPr>
      <w:r>
        <w:t xml:space="preserve">In patients treated with nivolumab 360 mg in combination </w:t>
      </w:r>
      <w:r w:rsidRPr="00774AE7">
        <w:t>with ipilimumab</w:t>
      </w:r>
      <w:r>
        <w:t xml:space="preserve"> 1 mg/kg and chemotherapy in </w:t>
      </w:r>
      <w:proofErr w:type="gramStart"/>
      <w:r>
        <w:t>NSCLC</w:t>
      </w:r>
      <w:r w:rsidRPr="00E47C21">
        <w:t xml:space="preserve"> </w:t>
      </w:r>
      <w:r>
        <w:t>,</w:t>
      </w:r>
      <w:proofErr w:type="gramEnd"/>
      <w:r>
        <w:t xml:space="preserve"> the incidence of rash was 37.7% (135/358). Grade 2, Grade 3, and Grade 4 cases were </w:t>
      </w:r>
      <w:r>
        <w:lastRenderedPageBreak/>
        <w:t>reported in 11.5% (41/358), 4.2% (14/358), and 0.3% (1/358) of patients, respectively. No Grade 5 cases were reported. Median time to onset was 3.3 weeks (range: 0.1-83.1). Resolution occurred in 96 patients (71.6%) with a median time to resolution of 9.4 weeks (range: 0.1</w:t>
      </w:r>
      <w:r w:rsidRPr="00600F79">
        <w:rPr>
          <w:vertAlign w:val="superscript"/>
        </w:rPr>
        <w:t>+</w:t>
      </w:r>
      <w:r>
        <w:t>-84.1</w:t>
      </w:r>
      <w:r w:rsidRPr="00600F79">
        <w:rPr>
          <w:vertAlign w:val="superscript"/>
        </w:rPr>
        <w:t>+</w:t>
      </w:r>
      <w:r>
        <w:t>).</w:t>
      </w:r>
    </w:p>
    <w:p w14:paraId="3BA22ECB" w14:textId="77777777" w:rsidR="004D368D" w:rsidRDefault="004D368D" w:rsidP="004D368D">
      <w:pPr>
        <w:pStyle w:val="Heading5"/>
        <w:spacing w:before="0" w:after="120"/>
      </w:pPr>
      <w:r>
        <w:t>OPDIVO in combination with chemotherapy</w:t>
      </w:r>
    </w:p>
    <w:p w14:paraId="57EA0852" w14:textId="6C4C3651" w:rsidR="004D368D" w:rsidRPr="00F730AC" w:rsidRDefault="004D368D" w:rsidP="00F730AC">
      <w:pPr>
        <w:spacing w:after="120"/>
      </w:pPr>
      <w:r>
        <w:t>In patients treated with nivolumab 240 mg and 360 mg in combination with chemotherapy (FOLFOX or XELOX) in gastric, gastro-oesophageal junction or oesophageal adenocarcinoma, the incidence of rash was 27.4% (214/782). Grade 2 and Grade 3 cases were reported in 7% (55/782), and 3.3% (26/782) of patients, respectively. Median time to onset was 9.6 weeks (range: 0.1-97.4). Eleven patients (1.4%) required permanent discontinuation of nivolumab in combination with chemotherapy. Fourteen patients received high-dose corticosteroids (at least 40 mg prednisone equivalents). Resolution occurred in 124 patients (57.9%) with a median time to resolution of 23.4 weeks (range: 0.1-153.6</w:t>
      </w:r>
      <w:r w:rsidRPr="00F730AC">
        <w:t>+</w:t>
      </w:r>
      <w:r>
        <w:t>).</w:t>
      </w:r>
      <w:r w:rsidRPr="00F730AC">
        <w:t xml:space="preserve"> </w:t>
      </w:r>
    </w:p>
    <w:p w14:paraId="4905616D" w14:textId="77777777" w:rsidR="009D5D6C" w:rsidRDefault="009D5D6C" w:rsidP="009D5D6C">
      <w:pPr>
        <w:pStyle w:val="Heading5"/>
      </w:pPr>
      <w:r>
        <w:t xml:space="preserve">OPDIVO in combination with </w:t>
      </w:r>
      <w:proofErr w:type="spellStart"/>
      <w:r>
        <w:t>cabozantinib</w:t>
      </w:r>
      <w:proofErr w:type="spellEnd"/>
    </w:p>
    <w:p w14:paraId="56303AE6" w14:textId="16880D31" w:rsidR="009D5D6C" w:rsidRDefault="009D5D6C" w:rsidP="009D5D6C">
      <w:pPr>
        <w:pStyle w:val="EMEABodyText"/>
        <w:rPr>
          <w:szCs w:val="22"/>
        </w:rPr>
      </w:pPr>
      <w:r>
        <w:t xml:space="preserve">In patients treated with nivolumab 240 mg in combination with </w:t>
      </w:r>
      <w:proofErr w:type="spellStart"/>
      <w:r>
        <w:t>cabozantinib</w:t>
      </w:r>
      <w:proofErr w:type="spellEnd"/>
      <w:r>
        <w:t xml:space="preserve"> 40 mg in RCC</w:t>
      </w:r>
      <w:r>
        <w:rPr>
          <w:szCs w:val="22"/>
        </w:rPr>
        <w:t xml:space="preserve">, </w:t>
      </w:r>
      <w:r>
        <w:t xml:space="preserve">the incidence of rash was 62.2% (199/320). </w:t>
      </w:r>
      <w:r>
        <w:rPr>
          <w:szCs w:val="22"/>
        </w:rPr>
        <w:t xml:space="preserve">Grade 2 and </w:t>
      </w:r>
      <w:r>
        <w:t>Grade 3 cases were reported in 22.5% (72/320) and 10.6% (34/320) of patients, respectively. No Grade 4 or 5</w:t>
      </w:r>
      <w:r>
        <w:rPr>
          <w:rStyle w:val="CommentReference"/>
        </w:rPr>
        <w:t> </w:t>
      </w:r>
      <w:r>
        <w:t xml:space="preserve">cases were reported. </w:t>
      </w:r>
      <w:r>
        <w:rPr>
          <w:szCs w:val="22"/>
        </w:rPr>
        <w:t>Median time to onset was </w:t>
      </w:r>
      <w:r>
        <w:t>6.14 weeks (range: 0.1 - 92.3 weeks)</w:t>
      </w:r>
      <w:r>
        <w:rPr>
          <w:szCs w:val="22"/>
        </w:rPr>
        <w:t xml:space="preserve">. </w:t>
      </w:r>
      <w:proofErr w:type="gramStart"/>
      <w:r>
        <w:t>Four patients (1.3%),</w:t>
      </w:r>
      <w:proofErr w:type="gramEnd"/>
      <w:r>
        <w:t xml:space="preserve"> required permanent discontinuation of nivolumab in combination with </w:t>
      </w:r>
      <w:proofErr w:type="spellStart"/>
      <w:r>
        <w:t>cabozantinib</w:t>
      </w:r>
      <w:proofErr w:type="spellEnd"/>
      <w:r>
        <w:t xml:space="preserve">. Fifteen patients received high-dose corticosteroids (at least 40 mg prednisone equivalents). </w:t>
      </w:r>
      <w:r>
        <w:rPr>
          <w:szCs w:val="22"/>
        </w:rPr>
        <w:t>Resolution occurred in 131 patients (65.8%) with a median time to resolution of 17.71 </w:t>
      </w:r>
      <w:r>
        <w:t xml:space="preserve">weeks </w:t>
      </w:r>
      <w:r>
        <w:rPr>
          <w:szCs w:val="22"/>
        </w:rPr>
        <w:t>(range: </w:t>
      </w:r>
      <w:r>
        <w:t>0.1 - 106.6</w:t>
      </w:r>
      <w:r>
        <w:rPr>
          <w:vertAlign w:val="superscript"/>
        </w:rPr>
        <w:t xml:space="preserve">+ </w:t>
      </w:r>
      <w:r>
        <w:rPr>
          <w:szCs w:val="22"/>
        </w:rPr>
        <w:t>weeks).</w:t>
      </w:r>
    </w:p>
    <w:p w14:paraId="7C6EE099" w14:textId="77777777" w:rsidR="00170724" w:rsidRPr="004E0F60" w:rsidRDefault="00170724" w:rsidP="009D5D6C">
      <w:pPr>
        <w:pStyle w:val="EMEABodyText"/>
      </w:pPr>
    </w:p>
    <w:p w14:paraId="750BFDAC" w14:textId="77777777" w:rsidR="003E22FD" w:rsidRPr="004E0F60" w:rsidRDefault="003E22FD" w:rsidP="00392401">
      <w:pPr>
        <w:pStyle w:val="Heading4"/>
      </w:pPr>
      <w:r w:rsidRPr="004E0F60">
        <w:t>Infusion reactions</w:t>
      </w:r>
    </w:p>
    <w:p w14:paraId="680FB54E" w14:textId="77777777" w:rsidR="003E22FD" w:rsidRPr="004E0F60" w:rsidRDefault="003E22FD" w:rsidP="002F62E2">
      <w:pPr>
        <w:pStyle w:val="Heading5"/>
      </w:pPr>
      <w:r w:rsidRPr="004E0F60">
        <w:t>OPDIVO monotherapy</w:t>
      </w:r>
    </w:p>
    <w:p w14:paraId="3DAB5AE9" w14:textId="2D2BF92D" w:rsidR="003E22FD" w:rsidRPr="004E0F60" w:rsidRDefault="003E22FD" w:rsidP="002F62E2">
      <w:pPr>
        <w:spacing w:after="120"/>
      </w:pPr>
      <w:r w:rsidRPr="004E0F60">
        <w:t xml:space="preserve">In the pooled analysis in patients treated with nivolumab monotherapy, the incidence of hypersensitivity/infusion reactions, including anaphylactic reaction, was </w:t>
      </w:r>
      <w:r w:rsidR="00AE2B56">
        <w:t>3.9</w:t>
      </w:r>
      <w:r w:rsidR="00396A14">
        <w:t>%</w:t>
      </w:r>
      <w:r w:rsidRPr="004E0F60">
        <w:t xml:space="preserve"> (</w:t>
      </w:r>
      <w:r w:rsidR="00F73C46">
        <w:t>160/4122</w:t>
      </w:r>
      <w:r w:rsidRPr="004E0F60">
        <w:t xml:space="preserve">), </w:t>
      </w:r>
      <w:r w:rsidR="00E95A6D" w:rsidRPr="004E0F60">
        <w:t>including</w:t>
      </w:r>
      <w:r w:rsidRPr="004E0F60">
        <w:t xml:space="preserve"> </w:t>
      </w:r>
      <w:r w:rsidR="006C5896">
        <w:t>1.6% Grade 1, 1.9% Grade 2, 0.2%</w:t>
      </w:r>
      <w:r w:rsidR="006C5896" w:rsidRPr="004E0F60">
        <w:t xml:space="preserve"> </w:t>
      </w:r>
      <w:r w:rsidRPr="004E0F60">
        <w:t xml:space="preserve">Grade 3 and </w:t>
      </w:r>
      <w:r w:rsidR="004A5A1F">
        <w:t>&lt;0.1%</w:t>
      </w:r>
      <w:r w:rsidRPr="004E0F60">
        <w:t xml:space="preserve"> Grade 4 cases. No </w:t>
      </w:r>
      <w:r w:rsidR="008E3816">
        <w:t>Grade 5 cases</w:t>
      </w:r>
      <w:r w:rsidRPr="004E0F60">
        <w:t xml:space="preserve"> were reported.</w:t>
      </w:r>
    </w:p>
    <w:p w14:paraId="71CB73DC" w14:textId="77777777" w:rsidR="003E22FD" w:rsidRPr="004E0F60" w:rsidRDefault="003E22FD" w:rsidP="002F62E2">
      <w:pPr>
        <w:pStyle w:val="Heading5"/>
      </w:pPr>
      <w:r w:rsidRPr="004E0F60">
        <w:t>OPDIVO in combination with ipilimumab</w:t>
      </w:r>
    </w:p>
    <w:p w14:paraId="2528A93F" w14:textId="77777777" w:rsidR="003E22FD" w:rsidRPr="004E0F60" w:rsidRDefault="003E22FD" w:rsidP="002F62E2">
      <w:pPr>
        <w:spacing w:after="120"/>
      </w:pPr>
      <w:r w:rsidRPr="004E0F60">
        <w:t>In patients treated with nivolumab 1 mg/kg in combination with ipilimumab 3mg/kg in melanoma, the incidence of hypersensitivity/infusion reactions was 3.8% (17/448); all were Grade 1 or 2 in severity. Grade 2 cases were reported in 2.2% (10/448) of patients. No Grade 3-5 cases were reported.</w:t>
      </w:r>
    </w:p>
    <w:p w14:paraId="23F1A623" w14:textId="358A92AD" w:rsidR="003E22FD" w:rsidRDefault="003E22FD" w:rsidP="002F62E2">
      <w:pPr>
        <w:spacing w:after="120"/>
      </w:pPr>
      <w:r w:rsidRPr="004E0F60">
        <w:t>In patients treated with nivolumab 3 mg/kg in combination with ipilimumab 1 mg//kg in RCC, the incidence of hypersensitivity/infusion reactions was 4.0% (22/547); all were Grade 1 or 2 in severity. Grade 2 cases were reported in 2.4% (13/547) of patients. No Grade 3-5 cases were reported.</w:t>
      </w:r>
    </w:p>
    <w:p w14:paraId="2029C227" w14:textId="159075EA" w:rsidR="00B25E35" w:rsidRDefault="00B25E35" w:rsidP="002F62E2">
      <w:pPr>
        <w:spacing w:after="120"/>
      </w:pPr>
      <w:r w:rsidRPr="00F7527F">
        <w:t xml:space="preserve">In patients treated with nivolumab 3 mg/kg in combination with ipilimumab 1 mg/kg in </w:t>
      </w:r>
      <w:r>
        <w:t>malignant pleural mesothelioma</w:t>
      </w:r>
      <w:r w:rsidRPr="00F7527F">
        <w:t xml:space="preserve">, the incidence of hypersensitivity/infusion reactions was </w:t>
      </w:r>
      <w:r>
        <w:t>12</w:t>
      </w:r>
      <w:proofErr w:type="gramStart"/>
      <w:r w:rsidRPr="00F7527F">
        <w:t xml:space="preserve">% </w:t>
      </w:r>
      <w:r>
        <w:t xml:space="preserve"> </w:t>
      </w:r>
      <w:r w:rsidRPr="00F7527F">
        <w:t>(</w:t>
      </w:r>
      <w:proofErr w:type="gramEnd"/>
      <w:r>
        <w:t>36</w:t>
      </w:r>
      <w:r w:rsidRPr="00F7527F">
        <w:t>/</w:t>
      </w:r>
      <w:r>
        <w:t>300</w:t>
      </w:r>
      <w:r w:rsidRPr="00F7527F">
        <w:t xml:space="preserve">); </w:t>
      </w:r>
      <w:r>
        <w:t>Grade</w:t>
      </w:r>
      <w:r w:rsidRPr="00F7527F">
        <w:t xml:space="preserve"> 2</w:t>
      </w:r>
      <w:r>
        <w:t xml:space="preserve"> and Grade 3</w:t>
      </w:r>
      <w:r w:rsidRPr="00F7527F">
        <w:t xml:space="preserve"> </w:t>
      </w:r>
      <w:r>
        <w:t>cases were reported in 5.0% (15/300) and 1.3% (4/300) of patients, respectively</w:t>
      </w:r>
      <w:r w:rsidRPr="00F7527F">
        <w:t>.</w:t>
      </w:r>
    </w:p>
    <w:p w14:paraId="4421D150" w14:textId="77777777" w:rsidR="007B23C0" w:rsidRDefault="007B23C0" w:rsidP="007B23C0">
      <w:pPr>
        <w:pStyle w:val="Heading5"/>
      </w:pPr>
      <w:r w:rsidRPr="004E0F60">
        <w:t>OPDIVO in combination with ipilimumab</w:t>
      </w:r>
      <w:r>
        <w:t xml:space="preserve"> </w:t>
      </w:r>
      <w:r w:rsidRPr="00246191">
        <w:t>and platinum-based chemotherapy</w:t>
      </w:r>
    </w:p>
    <w:p w14:paraId="2D1D1AF7" w14:textId="5943CA20" w:rsidR="007B23C0" w:rsidRDefault="007B23C0" w:rsidP="007B23C0">
      <w:pPr>
        <w:spacing w:after="120"/>
      </w:pPr>
      <w:r>
        <w:t xml:space="preserve">In patients treated with nivolumab 360 mg in combination </w:t>
      </w:r>
      <w:r w:rsidRPr="00774AE7">
        <w:t>with</w:t>
      </w:r>
      <w:r>
        <w:t xml:space="preserve"> </w:t>
      </w:r>
      <w:r w:rsidRPr="00774AE7">
        <w:t>ipilimumab</w:t>
      </w:r>
      <w:r>
        <w:t xml:space="preserve"> 1 mg/kg and chemotherapy in </w:t>
      </w:r>
      <w:proofErr w:type="gramStart"/>
      <w:r>
        <w:t>NSCLC</w:t>
      </w:r>
      <w:r w:rsidRPr="00E47C21">
        <w:t xml:space="preserve"> </w:t>
      </w:r>
      <w:r>
        <w:t>,</w:t>
      </w:r>
      <w:proofErr w:type="gramEnd"/>
      <w:r>
        <w:t xml:space="preserve"> the incidence of hypersensitivity/infusion reactions was 4.7% (17/358). Grade 2, Grade 3, and Grade 4 cases were reported in 2.2% (8/358), 0.3% (1/358), and 0.3% (1/358) of patients, respectively. No Grade 5 cases were reported.</w:t>
      </w:r>
    </w:p>
    <w:p w14:paraId="55DE93C9" w14:textId="77777777" w:rsidR="009D5D6C" w:rsidRDefault="009D5D6C" w:rsidP="009D5D6C">
      <w:pPr>
        <w:pStyle w:val="Heading5"/>
      </w:pPr>
      <w:r>
        <w:t xml:space="preserve">OPDIVO in combination with </w:t>
      </w:r>
      <w:proofErr w:type="spellStart"/>
      <w:r>
        <w:t>cabozantinib</w:t>
      </w:r>
      <w:proofErr w:type="spellEnd"/>
    </w:p>
    <w:p w14:paraId="18AE02F9" w14:textId="2DFD0AA1" w:rsidR="009D5D6C" w:rsidRDefault="009D5D6C" w:rsidP="009D5D6C">
      <w:pPr>
        <w:pStyle w:val="EMEABodyText"/>
        <w:rPr>
          <w:i/>
          <w:szCs w:val="22"/>
          <w:u w:val="single"/>
        </w:rPr>
      </w:pPr>
      <w:r>
        <w:t xml:space="preserve">In patients treated with nivolumab 240 mg in combination with </w:t>
      </w:r>
      <w:proofErr w:type="spellStart"/>
      <w:r>
        <w:t>cabozantinib</w:t>
      </w:r>
      <w:proofErr w:type="spellEnd"/>
      <w:r>
        <w:t xml:space="preserve"> 40 mg in RCC</w:t>
      </w:r>
      <w:r>
        <w:rPr>
          <w:szCs w:val="22"/>
        </w:rPr>
        <w:t>, the incidence of</w:t>
      </w:r>
      <w:r>
        <w:t xml:space="preserve"> hypersensitivity/infusion reactions was 2.5% (8/320); All 8 patients were Grade 1 or 2 in severity. Grade 2 cases were reported in 0.3% (1/320) of patients. No Grade 3</w:t>
      </w:r>
      <w:r>
        <w:noBreakHyphen/>
        <w:t>5 cases were reported.</w:t>
      </w:r>
      <w:r>
        <w:rPr>
          <w:i/>
          <w:szCs w:val="22"/>
          <w:u w:val="single"/>
        </w:rPr>
        <w:t xml:space="preserve"> </w:t>
      </w:r>
    </w:p>
    <w:p w14:paraId="5F8D8F67" w14:textId="77777777" w:rsidR="002B0AF9" w:rsidRDefault="002B0AF9" w:rsidP="009D5D6C">
      <w:pPr>
        <w:pStyle w:val="EMEABodyText"/>
        <w:rPr>
          <w:i/>
          <w:szCs w:val="22"/>
          <w:u w:val="single"/>
        </w:rPr>
      </w:pPr>
    </w:p>
    <w:p w14:paraId="13970A26" w14:textId="77777777" w:rsidR="004D368D" w:rsidRDefault="004D368D" w:rsidP="004D368D">
      <w:pPr>
        <w:pStyle w:val="Heading5"/>
        <w:spacing w:before="0" w:after="120"/>
      </w:pPr>
      <w:r>
        <w:t>OPDIVO in combination with chemotherapy</w:t>
      </w:r>
    </w:p>
    <w:p w14:paraId="77A66E4A" w14:textId="684B437F" w:rsidR="00170724" w:rsidRPr="004E0F60" w:rsidRDefault="004D368D" w:rsidP="009440A9">
      <w:pPr>
        <w:spacing w:after="120"/>
      </w:pPr>
      <w:r>
        <w:t>In patients treated with nivolumab 240 mg and 360 mg in combination with chemotherapy in (FOLFOX or XELOX) gastric cancer, gastro-oesophageal junction cancer or oesophageal adenocarcinoma, the incidence of hypersensitivity/infusion reactions was 14.2% (111/782). Grade 2, Grade 3, and Grade 4 cases were reported in 8.8% (69/782), 1.9% (15/782) and 0.3% (2/782) of patients, respectively.</w:t>
      </w:r>
      <w:r w:rsidRPr="000C5A74">
        <w:t xml:space="preserve"> </w:t>
      </w:r>
    </w:p>
    <w:p w14:paraId="62C305EF" w14:textId="77777777" w:rsidR="00674692" w:rsidRPr="004E0F60" w:rsidRDefault="00674692" w:rsidP="00392401">
      <w:pPr>
        <w:pStyle w:val="Heading4"/>
      </w:pPr>
      <w:r w:rsidRPr="004E0F60">
        <w:t>Immune</w:t>
      </w:r>
      <w:r w:rsidRPr="004E0F60">
        <w:noBreakHyphen/>
        <w:t>related neurological adverse reactions</w:t>
      </w:r>
    </w:p>
    <w:p w14:paraId="7769C8B5" w14:textId="4CE4C856" w:rsidR="00674692" w:rsidRPr="004E0F60" w:rsidRDefault="00674692" w:rsidP="00035478">
      <w:pPr>
        <w:spacing w:after="120"/>
      </w:pPr>
      <w:r w:rsidRPr="004E0F60">
        <w:t xml:space="preserve">The following adverse events observed across clinical trials of nivolumab or nivolumab </w:t>
      </w:r>
      <w:r w:rsidR="000862B2" w:rsidRPr="004E0F60">
        <w:t xml:space="preserve">in </w:t>
      </w:r>
      <w:r w:rsidRPr="004E0F60">
        <w:t>combination with ipilimumab were reported in less than 1% of patients: demyelination, autoimmune neuropathy (including facial and abducens nerve paresis), Guillain</w:t>
      </w:r>
      <w:r w:rsidRPr="004E0F60">
        <w:noBreakHyphen/>
        <w:t>Barré syndrome, myasthenic syndrome/myasthenia gravis, and encephalitis.</w:t>
      </w:r>
    </w:p>
    <w:p w14:paraId="065C41B0" w14:textId="77777777" w:rsidR="00674692" w:rsidRPr="004E0F60" w:rsidRDefault="00674692" w:rsidP="00392401">
      <w:pPr>
        <w:pStyle w:val="Heading4"/>
      </w:pPr>
      <w:r w:rsidRPr="004E0F60">
        <w:t xml:space="preserve">Complications of allogeneic HSCT in classical Hodgkin Lymphoma </w:t>
      </w:r>
    </w:p>
    <w:p w14:paraId="1C509F42" w14:textId="64046EF5" w:rsidR="00674692" w:rsidRPr="004E0F60" w:rsidRDefault="00674692" w:rsidP="00BF051B">
      <w:r w:rsidRPr="004E0F60">
        <w:t xml:space="preserve">In </w:t>
      </w:r>
      <w:r w:rsidR="00D84E7C" w:rsidRPr="004E0F60">
        <w:t>49</w:t>
      </w:r>
      <w:r w:rsidRPr="004E0F60">
        <w:t xml:space="preserve"> evaluated patients from two </w:t>
      </w:r>
      <w:proofErr w:type="spellStart"/>
      <w:r w:rsidRPr="004E0F60">
        <w:t>cHL</w:t>
      </w:r>
      <w:proofErr w:type="spellEnd"/>
      <w:r w:rsidRPr="004E0F60">
        <w:t xml:space="preserve"> studies who underwent allogeneic HSCT after discontinuing nivolumab monotherapy, Grade 3 or 4 acute GVHD was reported in </w:t>
      </w:r>
      <w:r w:rsidR="00D84E7C" w:rsidRPr="004E0F60">
        <w:t>13</w:t>
      </w:r>
      <w:r w:rsidRPr="004E0F60">
        <w:t>/</w:t>
      </w:r>
      <w:r w:rsidR="00D84E7C" w:rsidRPr="004E0F60">
        <w:t>49</w:t>
      </w:r>
      <w:r w:rsidRPr="004E0F60">
        <w:t xml:space="preserve"> patients (</w:t>
      </w:r>
      <w:r w:rsidR="00D84E7C" w:rsidRPr="004E0F60">
        <w:t>26.5</w:t>
      </w:r>
      <w:r w:rsidRPr="004E0F60">
        <w:t xml:space="preserve">%). Hyperacute GVHD, defined as acute GVHD occurring within 14 days after stem cell infusion, was reported in </w:t>
      </w:r>
      <w:r w:rsidR="00D84E7C" w:rsidRPr="004E0F60">
        <w:t>three</w:t>
      </w:r>
      <w:r w:rsidRPr="004E0F60">
        <w:t xml:space="preserve"> patients (</w:t>
      </w:r>
      <w:r w:rsidR="00D84E7C" w:rsidRPr="004E0F60">
        <w:t>6</w:t>
      </w:r>
      <w:r w:rsidRPr="004E0F60">
        <w:t>%). A steroid-requiring febrile syndrome, without an identified infectious cause, was reported in six patients (</w:t>
      </w:r>
      <w:r w:rsidR="00D84E7C" w:rsidRPr="004E0F60">
        <w:t>12</w:t>
      </w:r>
      <w:r w:rsidRPr="004E0F60">
        <w:t xml:space="preserve">%) within the first 6 weeks post-transplantation, with five patients responding to steroids. Hepatic </w:t>
      </w:r>
      <w:proofErr w:type="spellStart"/>
      <w:r w:rsidRPr="004E0F60">
        <w:t>veno</w:t>
      </w:r>
      <w:proofErr w:type="spellEnd"/>
      <w:r w:rsidRPr="004E0F60">
        <w:t xml:space="preserve">-occlusive disease occurred in one patient, who died of GVHD and multi-organ failure. </w:t>
      </w:r>
      <w:r w:rsidR="00D84E7C" w:rsidRPr="004E0F60">
        <w:t>Nine</w:t>
      </w:r>
      <w:r w:rsidRPr="004E0F60">
        <w:t xml:space="preserve"> of </w:t>
      </w:r>
      <w:r w:rsidR="00D84E7C" w:rsidRPr="004E0F60">
        <w:t>49</w:t>
      </w:r>
      <w:r w:rsidRPr="004E0F60">
        <w:t xml:space="preserve"> patients (</w:t>
      </w:r>
      <w:r w:rsidR="00D84E7C" w:rsidRPr="004E0F60">
        <w:t>18.4</w:t>
      </w:r>
      <w:r w:rsidRPr="004E0F60">
        <w:t xml:space="preserve">%) died from complications of allogeneic HSCT after nivolumab. The </w:t>
      </w:r>
      <w:r w:rsidR="00D84E7C" w:rsidRPr="004E0F60">
        <w:t>49</w:t>
      </w:r>
      <w:r w:rsidRPr="004E0F60">
        <w:t xml:space="preserve"> patients had a median follow-up from subsequent allogeneic HSCT of </w:t>
      </w:r>
      <w:r w:rsidR="00D84E7C" w:rsidRPr="004E0F60">
        <w:t>5.6</w:t>
      </w:r>
      <w:r w:rsidRPr="004E0F60">
        <w:t xml:space="preserve"> months (range: 0-</w:t>
      </w:r>
      <w:r w:rsidR="00D84E7C" w:rsidRPr="004E0F60">
        <w:t>19</w:t>
      </w:r>
      <w:r w:rsidRPr="004E0F60">
        <w:t xml:space="preserve"> months).</w:t>
      </w:r>
    </w:p>
    <w:p w14:paraId="62121D60" w14:textId="58231BF3" w:rsidR="00674692" w:rsidRPr="004E0F60" w:rsidRDefault="00674692" w:rsidP="00BF051B">
      <w:pPr>
        <w:rPr>
          <w:b/>
        </w:rPr>
      </w:pPr>
      <w:r w:rsidRPr="004E0F60">
        <w:rPr>
          <w:b/>
        </w:rPr>
        <w:t xml:space="preserve">Other </w:t>
      </w:r>
      <w:r w:rsidR="002515EB" w:rsidRPr="004E0F60">
        <w:rPr>
          <w:b/>
        </w:rPr>
        <w:t>i</w:t>
      </w:r>
      <w:r w:rsidRPr="004E0F60">
        <w:rPr>
          <w:b/>
        </w:rPr>
        <w:t>mmune-related adverse reactions</w:t>
      </w:r>
    </w:p>
    <w:p w14:paraId="3D139680" w14:textId="0B124E7B" w:rsidR="00B57C92" w:rsidRPr="004E0F60" w:rsidRDefault="00674692" w:rsidP="00087466">
      <w:pPr>
        <w:spacing w:after="120"/>
      </w:pPr>
      <w:r w:rsidRPr="004E0F60">
        <w:t xml:space="preserve">Other clinically significant immune-related adverse reactions have been observed. Some of these have had fatal outcome. Across clinical trials of nivolumab or nivolumab in combination with ipilimumab investigating various doses and tumour types, the following immune-related adverse reactions were reported in less than 1% of patients: pancreatitis, uveitis, gastritis, sarcoidosis, duodenitis, </w:t>
      </w:r>
      <w:r w:rsidR="0014709C" w:rsidRPr="004E0F60">
        <w:t xml:space="preserve">aseptic meningitis, </w:t>
      </w:r>
      <w:r w:rsidRPr="004E0F60">
        <w:t>myositis, myocarditis, and rhabdomyolysis.</w:t>
      </w:r>
    </w:p>
    <w:p w14:paraId="45409BF5" w14:textId="6224DFA4" w:rsidR="00087466" w:rsidRPr="004E0F60" w:rsidRDefault="00087466" w:rsidP="00392401">
      <w:pPr>
        <w:pStyle w:val="Heading4"/>
        <w:rPr>
          <w:u w:val="double"/>
        </w:rPr>
      </w:pPr>
      <w:proofErr w:type="spellStart"/>
      <w:r w:rsidRPr="004E0F60">
        <w:t>Postmarketing</w:t>
      </w:r>
      <w:proofErr w:type="spellEnd"/>
      <w:r w:rsidRPr="004E0F60">
        <w:t xml:space="preserve"> experience</w:t>
      </w:r>
    </w:p>
    <w:p w14:paraId="5AABD6ED" w14:textId="77777777" w:rsidR="00087466" w:rsidRPr="004E0F60" w:rsidRDefault="00087466" w:rsidP="00087466">
      <w:pPr>
        <w:spacing w:after="120"/>
      </w:pPr>
      <w:r w:rsidRPr="004E0F60">
        <w:t>The following events have been identified during post approval use of nivolumab or nivolumab in combination with ipilimumab. Because reports are voluntary from a population of unknown size, an estimate of frequency cannot be made.</w:t>
      </w:r>
    </w:p>
    <w:p w14:paraId="0D612289" w14:textId="77777777" w:rsidR="00087466" w:rsidRPr="004E0F60" w:rsidRDefault="00087466" w:rsidP="00087466">
      <w:pPr>
        <w:spacing w:after="120"/>
      </w:pPr>
      <w:r w:rsidRPr="004E0F60">
        <w:rPr>
          <w:i/>
        </w:rPr>
        <w:t>Eye disorders:</w:t>
      </w:r>
      <w:r w:rsidRPr="004E0F60">
        <w:t xml:space="preserve"> Vogt-</w:t>
      </w:r>
      <w:proofErr w:type="spellStart"/>
      <w:r w:rsidRPr="004E0F60">
        <w:t>Koyanagi</w:t>
      </w:r>
      <w:proofErr w:type="spellEnd"/>
      <w:r w:rsidRPr="004E0F60">
        <w:t>-Harada syndrome</w:t>
      </w:r>
    </w:p>
    <w:p w14:paraId="62768C7A" w14:textId="10DC8099" w:rsidR="00087466" w:rsidRDefault="00087466" w:rsidP="00087466">
      <w:pPr>
        <w:spacing w:after="120"/>
      </w:pPr>
      <w:r w:rsidRPr="004E0F60">
        <w:rPr>
          <w:i/>
        </w:rPr>
        <w:t>Immune-system disorders</w:t>
      </w:r>
      <w:r w:rsidRPr="004E0F60">
        <w:t>: solid organ transplant rejection, graft-versus-host-disease</w:t>
      </w:r>
      <w:r w:rsidR="007D02A6">
        <w:t xml:space="preserve">, </w:t>
      </w:r>
      <w:proofErr w:type="spellStart"/>
      <w:r w:rsidR="007D02A6">
        <w:t>haemophagocytic</w:t>
      </w:r>
      <w:proofErr w:type="spellEnd"/>
      <w:r w:rsidR="007D02A6">
        <w:t xml:space="preserve"> </w:t>
      </w:r>
      <w:proofErr w:type="spellStart"/>
      <w:r w:rsidR="007D02A6">
        <w:t>lymphohistioc</w:t>
      </w:r>
      <w:r w:rsidR="00D10BE1">
        <w:t>y</w:t>
      </w:r>
      <w:r w:rsidR="007D02A6">
        <w:t>tosis</w:t>
      </w:r>
      <w:proofErr w:type="spellEnd"/>
    </w:p>
    <w:p w14:paraId="30F21D96" w14:textId="3BB5C533" w:rsidR="00042C15" w:rsidRDefault="00042C15" w:rsidP="00087466">
      <w:pPr>
        <w:spacing w:after="120"/>
      </w:pPr>
      <w:r w:rsidRPr="00042C15">
        <w:rPr>
          <w:i/>
        </w:rPr>
        <w:t>Endocrine-system disorder</w:t>
      </w:r>
      <w:r w:rsidR="00725C4D">
        <w:rPr>
          <w:i/>
        </w:rPr>
        <w:t>s</w:t>
      </w:r>
      <w:r>
        <w:t>: hypoparathyroidism</w:t>
      </w:r>
    </w:p>
    <w:p w14:paraId="475B191B" w14:textId="7A9AFBAD" w:rsidR="00F2605B" w:rsidRPr="004E0F60" w:rsidRDefault="00F2605B" w:rsidP="00087466">
      <w:pPr>
        <w:spacing w:after="120"/>
      </w:pPr>
      <w:r w:rsidRPr="00F2605B">
        <w:rPr>
          <w:i/>
        </w:rPr>
        <w:t>Blood and lymphatic disorders</w:t>
      </w:r>
      <w:r>
        <w:t>: autoimmune anaemia, haemolytic anaemia</w:t>
      </w:r>
    </w:p>
    <w:p w14:paraId="78F812B0" w14:textId="19219CA6" w:rsidR="00087466" w:rsidRPr="004E0F60" w:rsidRDefault="00087466" w:rsidP="004F521F">
      <w:pPr>
        <w:pStyle w:val="Heading3"/>
        <w:rPr>
          <w:noProof w:val="0"/>
          <w:lang w:val="en-AU"/>
        </w:rPr>
      </w:pPr>
      <w:r w:rsidRPr="004E0F60">
        <w:rPr>
          <w:noProof w:val="0"/>
          <w:lang w:val="en-AU"/>
        </w:rPr>
        <w:t xml:space="preserve">Reporting suspected adverse reactions </w:t>
      </w:r>
    </w:p>
    <w:p w14:paraId="0E794CE5" w14:textId="5FF1D921" w:rsidR="00517111" w:rsidRPr="004E0F60" w:rsidDel="002F62E2" w:rsidRDefault="00087466" w:rsidP="00087466">
      <w:pPr>
        <w:spacing w:after="120"/>
        <w:rPr>
          <w:i/>
        </w:rPr>
      </w:pPr>
      <w:r w:rsidRPr="004E0F60">
        <w:t>Reporting suspected adverse reactions after registration of the medicinal product is important. It allows continued monitoring of the benefit-risk balance of the medicinal product. Healthcare professionals are asked to report any suspected adverse reactions at http://www.tga.gov.au/reporting-problems.</w:t>
      </w:r>
    </w:p>
    <w:p w14:paraId="6D047B41" w14:textId="274E57E2" w:rsidR="001A3992" w:rsidRPr="004E0F60" w:rsidRDefault="001A3992" w:rsidP="004F521F">
      <w:pPr>
        <w:pStyle w:val="Heading2"/>
        <w:rPr>
          <w:lang w:val="en-AU"/>
        </w:rPr>
      </w:pPr>
      <w:r w:rsidRPr="004E0F60">
        <w:rPr>
          <w:lang w:val="en-AU"/>
        </w:rPr>
        <w:lastRenderedPageBreak/>
        <w:t>Overdose</w:t>
      </w:r>
    </w:p>
    <w:p w14:paraId="4BADF301" w14:textId="651BF0E9" w:rsidR="00674692" w:rsidRPr="004E0F60" w:rsidRDefault="00674692" w:rsidP="00035478">
      <w:pPr>
        <w:keepNext/>
      </w:pPr>
      <w:r w:rsidRPr="004E0F60">
        <w:t>There is no information on overdosage with OPDIVO.</w:t>
      </w:r>
      <w:r w:rsidR="00CF7197" w:rsidRPr="004E0F60">
        <w:t xml:space="preserve"> </w:t>
      </w:r>
    </w:p>
    <w:p w14:paraId="7F83C1AF" w14:textId="77777777" w:rsidR="00674692" w:rsidRPr="004E0F60" w:rsidRDefault="00674692" w:rsidP="00356656">
      <w:r w:rsidRPr="004E0F60">
        <w:t>In case of overdosage, patients must be closely monitored for signs or symptoms of adverse reactions, and appropriate symptomatic treatment instituted.</w:t>
      </w:r>
    </w:p>
    <w:p w14:paraId="05AC03CA" w14:textId="39C587E2" w:rsidR="00CF7197" w:rsidRPr="004E0F60" w:rsidRDefault="00CF7197" w:rsidP="00356656">
      <w:r w:rsidRPr="004E0F60">
        <w:t>For information on the management of overdose, contact the Poison Information Centre on 131126 (Australia).</w:t>
      </w:r>
    </w:p>
    <w:p w14:paraId="5FF95703" w14:textId="77777777" w:rsidR="001A3992" w:rsidRPr="004E0F60" w:rsidRDefault="001A3992" w:rsidP="004F521F">
      <w:pPr>
        <w:pStyle w:val="Heading1"/>
        <w:rPr>
          <w:lang w:val="en-AU"/>
        </w:rPr>
      </w:pPr>
      <w:r w:rsidRPr="004E0F60">
        <w:rPr>
          <w:lang w:val="en-AU"/>
        </w:rPr>
        <w:t>Pharmacological properties</w:t>
      </w:r>
    </w:p>
    <w:p w14:paraId="7B8BE53A" w14:textId="1C0778EE" w:rsidR="001A3992" w:rsidRPr="004E0F60" w:rsidRDefault="00E61227" w:rsidP="004F521F">
      <w:pPr>
        <w:pStyle w:val="Heading2"/>
        <w:rPr>
          <w:lang w:val="en-AU"/>
        </w:rPr>
      </w:pPr>
      <w:r w:rsidRPr="004E0F60">
        <w:rPr>
          <w:lang w:val="en-AU"/>
        </w:rPr>
        <w:t>Pharmacodynamic properties</w:t>
      </w:r>
    </w:p>
    <w:p w14:paraId="40E5EBCA" w14:textId="77777777" w:rsidR="001A3992" w:rsidRPr="004E0F60" w:rsidRDefault="001A3992" w:rsidP="004F521F">
      <w:pPr>
        <w:pStyle w:val="Heading3"/>
        <w:rPr>
          <w:noProof w:val="0"/>
          <w:lang w:val="en-AU"/>
        </w:rPr>
      </w:pPr>
      <w:r w:rsidRPr="004E0F60">
        <w:rPr>
          <w:noProof w:val="0"/>
          <w:lang w:val="en-AU"/>
        </w:rPr>
        <w:t>Mechanism of action</w:t>
      </w:r>
    </w:p>
    <w:p w14:paraId="42E967E0" w14:textId="77777777" w:rsidR="00517111" w:rsidRPr="004E0F60" w:rsidRDefault="00517111" w:rsidP="00035478">
      <w:pPr>
        <w:spacing w:after="120"/>
      </w:pPr>
      <w:r w:rsidRPr="004E0F60">
        <w:t>Nivolumab is a fully human immunoglobulin G4 (IgG4) monoclonal antibody (</w:t>
      </w:r>
      <w:proofErr w:type="spellStart"/>
      <w:r w:rsidRPr="004E0F60">
        <w:t>HuMAb</w:t>
      </w:r>
      <w:proofErr w:type="spellEnd"/>
      <w:r w:rsidRPr="004E0F60">
        <w:t>) which binds to programmed death-1 (PD-1) receptor and blocks its interaction with the ligands PD</w:t>
      </w:r>
      <w:r w:rsidRPr="004E0F60">
        <w:noBreakHyphen/>
        <w:t>L1 and PD</w:t>
      </w:r>
      <w:r w:rsidRPr="004E0F60">
        <w:noBreakHyphen/>
        <w:t>L2. The PD-1 receptor is a negative regulator of T-cell activity.  Engagement of PD-1 with PD-L1 and PD-L2, which are expressed in antigen presenting cells and may be expressed by tumours or other cells in the tumour microenvironment, results in inhibition of T-cell proliferation and cytokine secretion. Nivolumab potentiates T-cell responses, including anti-tumour responses, through blockade of PD1 binding to PD-L1 and PD-L2 ligands. In syngeneic mouse models, blocking PD</w:t>
      </w:r>
      <w:r w:rsidRPr="004E0F60">
        <w:noBreakHyphen/>
        <w:t>1 activity resulted in decreased tumour growth.</w:t>
      </w:r>
    </w:p>
    <w:p w14:paraId="0F4C6E3F" w14:textId="1444465E" w:rsidR="00517111" w:rsidRPr="004E0F60" w:rsidRDefault="00517111" w:rsidP="00035478">
      <w:pPr>
        <w:spacing w:after="120"/>
      </w:pPr>
      <w:r w:rsidRPr="004E0F60">
        <w:t xml:space="preserve">Combined nivolumab (anti-PD-1) and ipilimumab (anti-CTLA-4) mediated inhibition results in enhanced T-cell function that is greater than the effects of either antibody alone, </w:t>
      </w:r>
      <w:proofErr w:type="gramStart"/>
      <w:r w:rsidRPr="004E0F60">
        <w:t>and</w:t>
      </w:r>
      <w:proofErr w:type="gramEnd"/>
      <w:r w:rsidRPr="004E0F60">
        <w:t xml:space="preserve"> results in improved anti-tumour responses in metastatic melanoma. In murine syngeneic tumour models, dual blockade of PD-1 and CTLA-4 resulted in synergistic anti-tumour activity.</w:t>
      </w:r>
    </w:p>
    <w:p w14:paraId="4F9378D4" w14:textId="05F6E39E" w:rsidR="001A3992" w:rsidRPr="004E0F60" w:rsidRDefault="00E06492" w:rsidP="004F521F">
      <w:pPr>
        <w:pStyle w:val="Heading3"/>
        <w:rPr>
          <w:noProof w:val="0"/>
          <w:lang w:val="en-AU"/>
        </w:rPr>
      </w:pPr>
      <w:r w:rsidRPr="004E0F60">
        <w:rPr>
          <w:noProof w:val="0"/>
          <w:lang w:val="en-AU"/>
        </w:rPr>
        <w:t xml:space="preserve">Clinical </w:t>
      </w:r>
      <w:r w:rsidR="00711E82" w:rsidRPr="004E0F60">
        <w:rPr>
          <w:noProof w:val="0"/>
          <w:lang w:val="en-AU"/>
        </w:rPr>
        <w:t>t</w:t>
      </w:r>
      <w:r w:rsidR="001A3992" w:rsidRPr="004E0F60">
        <w:rPr>
          <w:noProof w:val="0"/>
          <w:lang w:val="en-AU"/>
        </w:rPr>
        <w:t>rials</w:t>
      </w:r>
    </w:p>
    <w:p w14:paraId="3E5E590F" w14:textId="32C02989" w:rsidR="00AD0965" w:rsidRPr="004E0F60" w:rsidRDefault="00AD0965" w:rsidP="00392401">
      <w:pPr>
        <w:pStyle w:val="Heading4"/>
      </w:pPr>
      <w:r w:rsidRPr="004E0F60">
        <w:t>MELANOMA</w:t>
      </w:r>
    </w:p>
    <w:p w14:paraId="792AC369" w14:textId="2D56F218" w:rsidR="00364CA1" w:rsidRPr="004E0F60" w:rsidRDefault="00AD0965" w:rsidP="002F4208">
      <w:pPr>
        <w:pStyle w:val="Heading5"/>
        <w:spacing w:before="0" w:after="120"/>
      </w:pPr>
      <w:r w:rsidRPr="004E0F60">
        <w:t>Adjuvant melanoma - OPDIVO monotherapy</w:t>
      </w:r>
    </w:p>
    <w:p w14:paraId="79D6DD1F" w14:textId="56506F7F" w:rsidR="00066A5C" w:rsidRPr="004E0F60" w:rsidRDefault="003A4C1E" w:rsidP="00066A5C">
      <w:pPr>
        <w:pStyle w:val="Heading6"/>
        <w:rPr>
          <w:b/>
          <w:lang w:val="en-AU"/>
        </w:rPr>
      </w:pPr>
      <w:r w:rsidRPr="004E0F60">
        <w:rPr>
          <w:lang w:val="en-AU"/>
        </w:rPr>
        <w:t>Randomised phase 3 study of nivolumab vs ipilimumab 10 mg/kg</w:t>
      </w:r>
      <w:r w:rsidR="00D40E25" w:rsidRPr="004E0F60">
        <w:rPr>
          <w:lang w:val="en-AU"/>
        </w:rPr>
        <w:t xml:space="preserve"> </w:t>
      </w:r>
      <w:r w:rsidR="00066A5C" w:rsidRPr="004E0F60">
        <w:rPr>
          <w:lang w:val="en-AU"/>
        </w:rPr>
        <w:t>(CA209238)</w:t>
      </w:r>
    </w:p>
    <w:p w14:paraId="154AB045" w14:textId="2145BF6A" w:rsidR="00364CA1" w:rsidRPr="004E0F60" w:rsidRDefault="00364CA1" w:rsidP="00C7048D">
      <w:pPr>
        <w:spacing w:after="120"/>
        <w:rPr>
          <w:bCs/>
          <w:snapToGrid w:val="0"/>
          <w:color w:val="000000"/>
        </w:rPr>
      </w:pPr>
      <w:r w:rsidRPr="004E0F60">
        <w:rPr>
          <w:bCs/>
          <w:snapToGrid w:val="0"/>
          <w:color w:val="000000"/>
        </w:rPr>
        <w:t>The safety and efficacy of nivolumab 3 mg/kg as a monotherapy for the treatment of patients with completely resected melanoma were evaluated in a phase 3, randomised, double-blind study (CA209238). The protocol allowed for the inclusion of patients (15 years or older)</w:t>
      </w:r>
      <w:r w:rsidR="00AB523B" w:rsidRPr="004E0F60">
        <w:rPr>
          <w:bCs/>
          <w:snapToGrid w:val="0"/>
          <w:color w:val="000000"/>
        </w:rPr>
        <w:t>, who had an ECOG performance status score of 0 or 1,</w:t>
      </w:r>
      <w:r w:rsidRPr="004E0F60">
        <w:rPr>
          <w:bCs/>
          <w:snapToGrid w:val="0"/>
          <w:color w:val="000000"/>
        </w:rPr>
        <w:t xml:space="preserve"> with Stage IIIB/C or Stage IV American Joint Committee on Cancer (AJCC)</w:t>
      </w:r>
      <w:r w:rsidR="00AB523B" w:rsidRPr="004E0F60">
        <w:rPr>
          <w:bCs/>
          <w:snapToGrid w:val="0"/>
          <w:color w:val="000000"/>
        </w:rPr>
        <w:t xml:space="preserve">, 7th edition, </w:t>
      </w:r>
      <w:r w:rsidRPr="004E0F60">
        <w:rPr>
          <w:bCs/>
          <w:snapToGrid w:val="0"/>
          <w:color w:val="000000"/>
        </w:rPr>
        <w:t>histologically confirmed melanoma that is completely surgically resected</w:t>
      </w:r>
      <w:r w:rsidR="00AB523B" w:rsidRPr="004E0F60">
        <w:rPr>
          <w:bCs/>
          <w:snapToGrid w:val="0"/>
          <w:color w:val="000000"/>
        </w:rPr>
        <w:t>. Per the AJCC 8th edition, this corresponds to patients with lymph node involvement (Stage III) or metastases (Stage IV).</w:t>
      </w:r>
      <w:r w:rsidRPr="004E0F60">
        <w:rPr>
          <w:bCs/>
          <w:snapToGrid w:val="0"/>
          <w:color w:val="000000"/>
        </w:rPr>
        <w:t xml:space="preserve"> Patients were enrolled regardless of their tumour PD-L1 status. Patients with prior autoimmune disease, and any condition requiring systemic treatment with either corticosteroids (≥ 10 mg daily prednisone or equivalent) or other immunosuppressive medications, as well as patients with prior therapy for melanoma except surgery, adjuvant radiotherapy after neurosurgical resection for lesions of the central nervous system, and prior adjuvant interferon completed ≥6 months prior to randomisation were excluded from the study.</w:t>
      </w:r>
    </w:p>
    <w:p w14:paraId="0B34254A" w14:textId="77777777" w:rsidR="00364CA1" w:rsidRPr="004E0F60" w:rsidRDefault="00364CA1" w:rsidP="00035478">
      <w:pPr>
        <w:spacing w:after="120"/>
        <w:rPr>
          <w:snapToGrid w:val="0"/>
        </w:rPr>
      </w:pPr>
      <w:r w:rsidRPr="004E0F60">
        <w:rPr>
          <w:snapToGrid w:val="0"/>
        </w:rPr>
        <w:t xml:space="preserve">A total of 906 patients were randomised to receive either nivolumab 3 mg/kg (n = 453) </w:t>
      </w:r>
      <w:proofErr w:type="gramStart"/>
      <w:r w:rsidRPr="004E0F60">
        <w:rPr>
          <w:snapToGrid w:val="0"/>
        </w:rPr>
        <w:t>administered  every</w:t>
      </w:r>
      <w:proofErr w:type="gramEnd"/>
      <w:r w:rsidRPr="004E0F60">
        <w:rPr>
          <w:snapToGrid w:val="0"/>
        </w:rPr>
        <w:t xml:space="preserve"> 2 weeks or ipilimumab 10 mg/kg (n = 453) administered every 3 weeks for 4 doses then every 12 weeks beginning at week 24 for up to 1 year.</w:t>
      </w:r>
      <w:r w:rsidRPr="004E0F60">
        <w:t xml:space="preserve"> Ipilimumab (10mg/kg) was chosen as the comparator as it has demonstrated a superior overall survival (OS) compared to standard of care after complete resection of high-risk stage III patients with melanoma (HR=0.72 95.1% CI: 0.58, 0.88; p=0.0013).</w:t>
      </w:r>
      <w:r w:rsidRPr="004E0F60">
        <w:rPr>
          <w:snapToGrid w:val="0"/>
        </w:rPr>
        <w:t xml:space="preserve"> </w:t>
      </w:r>
      <w:r w:rsidRPr="004E0F60">
        <w:rPr>
          <w:snapToGrid w:val="0"/>
        </w:rPr>
        <w:lastRenderedPageBreak/>
        <w:t xml:space="preserve">Randomisation was stratified by tumour PD-L1 expression (≥ 5% vs. &lt; 5%/indeterminate), and stage of disease per the AJCC staging system. Tumour assessments were conducted every 12 weeks for the first 2 years then every 6 months thereafter. </w:t>
      </w:r>
    </w:p>
    <w:p w14:paraId="62BD75EB" w14:textId="1B7F3F68" w:rsidR="00364CA1" w:rsidRPr="004E0F60" w:rsidRDefault="00364CA1" w:rsidP="00035478">
      <w:pPr>
        <w:spacing w:after="120"/>
        <w:rPr>
          <w:snapToGrid w:val="0"/>
        </w:rPr>
      </w:pPr>
      <w:r w:rsidRPr="004E0F60">
        <w:rPr>
          <w:snapToGrid w:val="0"/>
        </w:rPr>
        <w:t xml:space="preserve">The primary </w:t>
      </w:r>
      <w:r w:rsidR="008D08BA" w:rsidRPr="004E0F60">
        <w:rPr>
          <w:snapToGrid w:val="0"/>
        </w:rPr>
        <w:t>endpoint</w:t>
      </w:r>
      <w:r w:rsidRPr="004E0F60">
        <w:rPr>
          <w:snapToGrid w:val="0"/>
        </w:rPr>
        <w:t xml:space="preserve"> was recurrence-free survival (RFS). Key secondary endpoint </w:t>
      </w:r>
      <w:proofErr w:type="gramStart"/>
      <w:r w:rsidRPr="004E0F60">
        <w:rPr>
          <w:snapToGrid w:val="0"/>
        </w:rPr>
        <w:t>were</w:t>
      </w:r>
      <w:proofErr w:type="gramEnd"/>
      <w:r w:rsidRPr="004E0F60">
        <w:rPr>
          <w:snapToGrid w:val="0"/>
        </w:rPr>
        <w:t xml:space="preserve"> OS and QoL.</w:t>
      </w:r>
      <w:r w:rsidR="007E5F98" w:rsidRPr="004E0F60">
        <w:rPr>
          <w:snapToGrid w:val="0"/>
        </w:rPr>
        <w:t xml:space="preserve"> </w:t>
      </w:r>
    </w:p>
    <w:p w14:paraId="50862407" w14:textId="77777777" w:rsidR="00364CA1" w:rsidRPr="004E0F60" w:rsidRDefault="00364CA1" w:rsidP="00035478">
      <w:pPr>
        <w:spacing w:after="120"/>
        <w:rPr>
          <w:snapToGrid w:val="0"/>
        </w:rPr>
      </w:pPr>
      <w:r w:rsidRPr="004E0F60">
        <w:rPr>
          <w:snapToGrid w:val="0"/>
        </w:rPr>
        <w:t xml:space="preserve">RFS, assessed by investigator, was defined as the time between the date of randomisation and the date of first recurrence (local, regional, or distant metastasis), new primary melanoma, or death due to any cause, whichever occurred first. </w:t>
      </w:r>
    </w:p>
    <w:p w14:paraId="1EFE3E95" w14:textId="77777777" w:rsidR="00364CA1" w:rsidRPr="004E0F60" w:rsidRDefault="00364CA1" w:rsidP="00035478">
      <w:pPr>
        <w:spacing w:after="120"/>
        <w:rPr>
          <w:strike/>
          <w:snapToGrid w:val="0"/>
        </w:rPr>
      </w:pPr>
      <w:r w:rsidRPr="004E0F60">
        <w:rPr>
          <w:snapToGrid w:val="0"/>
        </w:rPr>
        <w:t xml:space="preserve">Baseline characteristics were generally balanced between the two groups. The median age was 55 years (range: 18-86), 58% were men, and 95% were white. Baseline ECOG performance status score was 0 (90%) or 1 (10%). </w:t>
      </w:r>
      <w:proofErr w:type="gramStart"/>
      <w:r w:rsidRPr="004E0F60">
        <w:rPr>
          <w:snapToGrid w:val="0"/>
        </w:rPr>
        <w:t>The majority of</w:t>
      </w:r>
      <w:proofErr w:type="gramEnd"/>
      <w:r w:rsidRPr="004E0F60">
        <w:rPr>
          <w:snapToGrid w:val="0"/>
        </w:rPr>
        <w:t xml:space="preserve"> patients had AJCC Stage III disease (81%), and 19% had Stage IV. Forty-two percent of patients were BRAF V600 mutation positive, 45% were BRAF wild type; and for 13% BRAF status was unknown. Among patients with quantifiable tumour PD-L1 expression (&gt;5%), the distribution of patients was balanced across the treatment groups. Tumour PD-L1 expression was determined using the PD-L1 IHC 28-8 </w:t>
      </w:r>
      <w:proofErr w:type="spellStart"/>
      <w:r w:rsidRPr="004E0F60">
        <w:rPr>
          <w:snapToGrid w:val="0"/>
        </w:rPr>
        <w:t>pharmDx</w:t>
      </w:r>
      <w:proofErr w:type="spellEnd"/>
      <w:r w:rsidRPr="004E0F60">
        <w:rPr>
          <w:snapToGrid w:val="0"/>
        </w:rPr>
        <w:t xml:space="preserve"> assay.</w:t>
      </w:r>
    </w:p>
    <w:p w14:paraId="79E6CFF4" w14:textId="52EF3B22" w:rsidR="00364CA1" w:rsidRPr="004E0F60" w:rsidRDefault="00364CA1" w:rsidP="00035478">
      <w:pPr>
        <w:spacing w:after="120"/>
        <w:rPr>
          <w:snapToGrid w:val="0"/>
        </w:rPr>
      </w:pPr>
      <w:r w:rsidRPr="004E0F60">
        <w:rPr>
          <w:snapToGrid w:val="0"/>
        </w:rPr>
        <w:t xml:space="preserve">Minimum follow-up was approximately 18 months. </w:t>
      </w:r>
      <w:r w:rsidRPr="004E0F60">
        <w:rPr>
          <w:rFonts w:eastAsia="Calibri"/>
        </w:rPr>
        <w:t>The trial demonstrated a statistically significant improvement in RFS for patients randomised to the nivolumab arm compared with the ipilimumab 10 mg/kg arm</w:t>
      </w:r>
      <w:r w:rsidR="006028ED" w:rsidRPr="004E0F60">
        <w:rPr>
          <w:rFonts w:eastAsia="Calibri"/>
        </w:rPr>
        <w:t xml:space="preserve"> based on a</w:t>
      </w:r>
      <w:r w:rsidR="009F0492" w:rsidRPr="004E0F60">
        <w:rPr>
          <w:rFonts w:eastAsia="Calibri"/>
        </w:rPr>
        <w:t xml:space="preserve"> pre-specified</w:t>
      </w:r>
      <w:r w:rsidR="006028ED" w:rsidRPr="004E0F60">
        <w:rPr>
          <w:rFonts w:eastAsia="Calibri"/>
        </w:rPr>
        <w:t xml:space="preserve"> interim analysis</w:t>
      </w:r>
      <w:r w:rsidRPr="004E0F60">
        <w:rPr>
          <w:rFonts w:eastAsia="Calibri"/>
        </w:rPr>
        <w:t xml:space="preserve">. </w:t>
      </w:r>
      <w:r w:rsidR="006028ED" w:rsidRPr="004E0F60">
        <w:rPr>
          <w:snapToGrid w:val="0"/>
        </w:rPr>
        <w:t xml:space="preserve">At the time the study reached its primary endpoint of RFS, the secondary endpoint of OS was not yet </w:t>
      </w:r>
      <w:proofErr w:type="gramStart"/>
      <w:r w:rsidR="009F0492" w:rsidRPr="004E0F60">
        <w:rPr>
          <w:snapToGrid w:val="0"/>
        </w:rPr>
        <w:t>available</w:t>
      </w:r>
      <w:proofErr w:type="gramEnd"/>
      <w:r w:rsidR="006028ED" w:rsidRPr="004E0F60">
        <w:rPr>
          <w:snapToGrid w:val="0"/>
        </w:rPr>
        <w:t xml:space="preserve"> and subjects continue to be monitored.</w:t>
      </w:r>
      <w:r w:rsidRPr="004E0F60">
        <w:rPr>
          <w:snapToGrid w:val="0"/>
        </w:rPr>
        <w:t xml:space="preserve"> RFS results are shown in </w:t>
      </w:r>
      <w:r w:rsidR="00C40A1B" w:rsidRPr="004E0F60">
        <w:rPr>
          <w:snapToGrid w:val="0"/>
        </w:rPr>
        <w:fldChar w:fldCharType="begin"/>
      </w:r>
      <w:r w:rsidR="00C40A1B" w:rsidRPr="004E0F60">
        <w:rPr>
          <w:snapToGrid w:val="0"/>
        </w:rPr>
        <w:instrText xml:space="preserve"> REF _Ref5364784 \h </w:instrText>
      </w:r>
      <w:r w:rsidR="00C40A1B" w:rsidRPr="004E0F60">
        <w:rPr>
          <w:snapToGrid w:val="0"/>
        </w:rPr>
      </w:r>
      <w:r w:rsidR="00C40A1B" w:rsidRPr="004E0F60">
        <w:rPr>
          <w:snapToGrid w:val="0"/>
        </w:rPr>
        <w:fldChar w:fldCharType="separate"/>
      </w:r>
      <w:r w:rsidR="00C057C0" w:rsidRPr="004E0F60">
        <w:t xml:space="preserve">Figure </w:t>
      </w:r>
      <w:r w:rsidR="00C057C0">
        <w:rPr>
          <w:noProof/>
        </w:rPr>
        <w:t>1</w:t>
      </w:r>
      <w:r w:rsidR="00C40A1B" w:rsidRPr="004E0F60">
        <w:rPr>
          <w:snapToGrid w:val="0"/>
        </w:rPr>
        <w:fldChar w:fldCharType="end"/>
      </w:r>
      <w:r w:rsidRPr="004E0F60">
        <w:rPr>
          <w:snapToGrid w:val="0"/>
        </w:rPr>
        <w:t xml:space="preserve"> and </w:t>
      </w:r>
      <w:r w:rsidR="00C40A1B" w:rsidRPr="004E0F60">
        <w:rPr>
          <w:snapToGrid w:val="0"/>
        </w:rPr>
        <w:fldChar w:fldCharType="begin"/>
      </w:r>
      <w:r w:rsidR="00C40A1B" w:rsidRPr="004E0F60">
        <w:rPr>
          <w:snapToGrid w:val="0"/>
        </w:rPr>
        <w:instrText xml:space="preserve"> REF _Ref5364427 \h </w:instrText>
      </w:r>
      <w:r w:rsidR="00C40A1B" w:rsidRPr="004E0F60">
        <w:rPr>
          <w:snapToGrid w:val="0"/>
        </w:rPr>
      </w:r>
      <w:r w:rsidR="00C40A1B" w:rsidRPr="004E0F60">
        <w:rPr>
          <w:snapToGrid w:val="0"/>
        </w:rPr>
        <w:fldChar w:fldCharType="separate"/>
      </w:r>
      <w:r w:rsidR="00C057C0">
        <w:t xml:space="preserve">Table </w:t>
      </w:r>
      <w:r w:rsidR="00C057C0">
        <w:rPr>
          <w:noProof/>
        </w:rPr>
        <w:t>9</w:t>
      </w:r>
      <w:r w:rsidR="00C057C0">
        <w:t xml:space="preserve"> </w:t>
      </w:r>
      <w:r w:rsidR="00C40A1B" w:rsidRPr="004E0F60">
        <w:rPr>
          <w:snapToGrid w:val="0"/>
        </w:rPr>
        <w:fldChar w:fldCharType="end"/>
      </w:r>
      <w:r w:rsidRPr="004E0F60">
        <w:rPr>
          <w:snapToGrid w:val="0"/>
        </w:rPr>
        <w:t xml:space="preserve"> (all randomised population).</w:t>
      </w:r>
    </w:p>
    <w:p w14:paraId="51601466" w14:textId="2721AC25" w:rsidR="00364CA1" w:rsidRPr="004E0F60" w:rsidRDefault="00356C12" w:rsidP="00356C12">
      <w:pPr>
        <w:pStyle w:val="BMSTableTitle"/>
        <w:rPr>
          <w:lang w:val="en-AU"/>
        </w:rPr>
      </w:pPr>
      <w:bookmarkStart w:id="22" w:name="_Ref5364784"/>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1</w:t>
      </w:r>
      <w:r w:rsidR="00CA3E55">
        <w:rPr>
          <w:lang w:val="en-AU"/>
        </w:rPr>
        <w:fldChar w:fldCharType="end"/>
      </w:r>
      <w:bookmarkEnd w:id="22"/>
      <w:r w:rsidRPr="004E0F60">
        <w:rPr>
          <w:lang w:val="en-AU"/>
        </w:rPr>
        <w:t xml:space="preserve"> </w:t>
      </w:r>
      <w:r w:rsidR="00364CA1" w:rsidRPr="004E0F60">
        <w:rPr>
          <w:lang w:val="en-AU"/>
        </w:rPr>
        <w:t xml:space="preserve">Recurrence-free </w:t>
      </w:r>
      <w:r w:rsidR="00611DBA" w:rsidRPr="004E0F60">
        <w:rPr>
          <w:lang w:val="en-AU"/>
        </w:rPr>
        <w:t xml:space="preserve">survival </w:t>
      </w:r>
      <w:r w:rsidR="00364CA1" w:rsidRPr="004E0F60">
        <w:rPr>
          <w:lang w:val="en-AU"/>
        </w:rPr>
        <w:t>(CA209238)</w:t>
      </w:r>
    </w:p>
    <w:p w14:paraId="6DFB7308" w14:textId="77777777" w:rsidR="00364CA1" w:rsidRPr="004E0F60" w:rsidRDefault="00364CA1" w:rsidP="0095308C">
      <w:pPr>
        <w:pStyle w:val="BMSBodyText"/>
        <w:keepNext/>
        <w:spacing w:line="240" w:lineRule="auto"/>
        <w:jc w:val="left"/>
        <w:rPr>
          <w:rFonts w:eastAsia="TimesNewRoman"/>
          <w:lang w:val="en-AU"/>
        </w:rPr>
      </w:pPr>
    </w:p>
    <w:p w14:paraId="6278DBE9" w14:textId="77777777" w:rsidR="00364CA1" w:rsidRPr="004E0F60" w:rsidRDefault="00364CA1" w:rsidP="0095308C">
      <w:pPr>
        <w:pStyle w:val="BMSBodyText"/>
        <w:keepNext/>
        <w:spacing w:line="240" w:lineRule="auto"/>
        <w:jc w:val="center"/>
        <w:rPr>
          <w:rFonts w:eastAsia="TimesNewRoman"/>
          <w:lang w:val="en-AU"/>
        </w:rPr>
      </w:pPr>
      <w:r w:rsidRPr="004E0F60">
        <w:rPr>
          <w:rFonts w:eastAsia="TimesNewRoman"/>
          <w:noProof/>
          <w:lang w:val="en-AU" w:eastAsia="en-AU"/>
        </w:rPr>
        <mc:AlternateContent>
          <mc:Choice Requires="wps">
            <w:drawing>
              <wp:anchor distT="0" distB="0" distL="114300" distR="114300" simplePos="0" relativeHeight="251658242" behindDoc="0" locked="0" layoutInCell="1" allowOverlap="1" wp14:anchorId="588EB3C9" wp14:editId="7567FF55">
                <wp:simplePos x="0" y="0"/>
                <wp:positionH relativeFrom="column">
                  <wp:posOffset>270510</wp:posOffset>
                </wp:positionH>
                <wp:positionV relativeFrom="paragraph">
                  <wp:posOffset>6985</wp:posOffset>
                </wp:positionV>
                <wp:extent cx="337185" cy="2934335"/>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93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C7301" w14:textId="77777777" w:rsidR="00D1033D" w:rsidRPr="00F54EDE" w:rsidRDefault="00D1033D" w:rsidP="00364CA1">
                            <w:pPr>
                              <w:jc w:val="center"/>
                            </w:pPr>
                            <w:r>
                              <w:t>Probability of Recurrence-Free Survival</w:t>
                            </w:r>
                            <w:r>
                              <w:br/>
                              <w:t>F</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8EB3C9" id="_x0000_t202" coordsize="21600,21600" o:spt="202" path="m,l,21600r21600,l21600,xe">
                <v:stroke joinstyle="miter"/>
                <v:path gradientshapeok="t" o:connecttype="rect"/>
              </v:shapetype>
              <v:shape id="Text Box 14" o:spid="_x0000_s1026" type="#_x0000_t202" style="position:absolute;left:0;text-align:left;margin-left:21.3pt;margin-top:.55pt;width:26.55pt;height:23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" stroked="f">
                <v:textbox style="layout-flow:vertical;mso-layout-flow-alt:bottom-to-top">
                  <w:txbxContent>
                    <w:p w14:paraId="148C7301" w14:textId="77777777" w:rsidR="00D1033D" w:rsidRPr="00F54EDE" w:rsidRDefault="00D1033D" w:rsidP="00364CA1">
                      <w:pPr>
                        <w:jc w:val="center"/>
                      </w:pPr>
                      <w:r>
                        <w:t>Probability of Recurrence-Free Survival</w:t>
                      </w:r>
                      <w:r>
                        <w:br/>
                        <w:t>F</w:t>
                      </w:r>
                    </w:p>
                  </w:txbxContent>
                </v:textbox>
              </v:shape>
            </w:pict>
          </mc:Fallback>
        </mc:AlternateContent>
      </w:r>
      <w:r w:rsidRPr="004E0F60">
        <w:rPr>
          <w:b/>
          <w:noProof/>
          <w:lang w:val="en-AU" w:eastAsia="en-AU"/>
        </w:rPr>
        <w:drawing>
          <wp:inline distT="0" distB="0" distL="0" distR="0" wp14:anchorId="4B71F995" wp14:editId="31BB567E">
            <wp:extent cx="4297680" cy="2834640"/>
            <wp:effectExtent l="0" t="0" r="7620" b="3810"/>
            <wp:docPr id="3" name="Picture 3" descr="Kaplan Meier Plot of Recurrence Free Survival-EU_v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lan Meier Plot of Recurrence Free Survival-EU_v5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7680" cy="2834640"/>
                    </a:xfrm>
                    <a:prstGeom prst="rect">
                      <a:avLst/>
                    </a:prstGeom>
                    <a:noFill/>
                    <a:ln>
                      <a:noFill/>
                    </a:ln>
                  </pic:spPr>
                </pic:pic>
              </a:graphicData>
            </a:graphic>
          </wp:inline>
        </w:drawing>
      </w:r>
    </w:p>
    <w:p w14:paraId="519969F6" w14:textId="77777777" w:rsidR="00364CA1" w:rsidRPr="004E0F60" w:rsidRDefault="00364CA1" w:rsidP="0095308C">
      <w:pPr>
        <w:pStyle w:val="BMSBodyText"/>
        <w:keepNext/>
        <w:spacing w:line="240" w:lineRule="auto"/>
        <w:jc w:val="left"/>
        <w:rPr>
          <w:rFonts w:eastAsia="TimesNewRoman"/>
          <w:lang w:val="en-AU"/>
        </w:rPr>
      </w:pPr>
      <w:r w:rsidRPr="004E0F60">
        <w:rPr>
          <w:rFonts w:eastAsia="TimesNewRoman"/>
          <w:noProof/>
          <w:lang w:val="en-AU" w:eastAsia="en-AU"/>
        </w:rPr>
        <mc:AlternateContent>
          <mc:Choice Requires="wps">
            <w:drawing>
              <wp:anchor distT="45720" distB="45720" distL="114300" distR="114300" simplePos="0" relativeHeight="251658243" behindDoc="0" locked="0" layoutInCell="1" allowOverlap="1" wp14:anchorId="591E0893" wp14:editId="7AF1E7ED">
                <wp:simplePos x="0" y="0"/>
                <wp:positionH relativeFrom="margin">
                  <wp:align>center</wp:align>
                </wp:positionH>
                <wp:positionV relativeFrom="paragraph">
                  <wp:posOffset>112395</wp:posOffset>
                </wp:positionV>
                <wp:extent cx="2295525" cy="252095"/>
                <wp:effectExtent l="0" t="0" r="952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80DD7" w14:textId="071631E2" w:rsidR="00D1033D" w:rsidRDefault="00D1033D" w:rsidP="00364CA1">
                            <w:r>
                              <w:t>Recurrence-free survival (Months)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91E0893" id="Text Box 19" o:spid="_x0000_s1027" type="#_x0000_t202" style="position:absolute;margin-left:0;margin-top:8.85pt;width:180.75pt;height:19.85pt;z-index:251658243;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" stroked="f">
                <v:textbox style="mso-fit-shape-to-text:t">
                  <w:txbxContent>
                    <w:p w14:paraId="79A80DD7" w14:textId="071631E2" w:rsidR="00D1033D" w:rsidRDefault="00D1033D" w:rsidP="00364CA1">
                      <w:r>
                        <w:t>Recurrence-free survival (Months)</w:t>
                      </w:r>
                    </w:p>
                  </w:txbxContent>
                </v:textbox>
                <w10:wrap type="square" anchorx="margin"/>
              </v:shape>
            </w:pict>
          </mc:Fallback>
        </mc:AlternateContent>
      </w:r>
    </w:p>
    <w:tbl>
      <w:tblPr>
        <w:tblW w:w="7561" w:type="dxa"/>
        <w:tblInd w:w="675" w:type="dxa"/>
        <w:tblLayout w:type="fixed"/>
        <w:tblLook w:val="04A0" w:firstRow="1" w:lastRow="0" w:firstColumn="1" w:lastColumn="0" w:noHBand="0" w:noVBand="1"/>
      </w:tblPr>
      <w:tblGrid>
        <w:gridCol w:w="405"/>
        <w:gridCol w:w="696"/>
        <w:gridCol w:w="697"/>
        <w:gridCol w:w="696"/>
        <w:gridCol w:w="697"/>
        <w:gridCol w:w="697"/>
        <w:gridCol w:w="696"/>
        <w:gridCol w:w="697"/>
        <w:gridCol w:w="696"/>
        <w:gridCol w:w="697"/>
        <w:gridCol w:w="130"/>
        <w:gridCol w:w="567"/>
        <w:gridCol w:w="190"/>
      </w:tblGrid>
      <w:tr w:rsidR="00364CA1" w:rsidRPr="004E0F60" w14:paraId="3406B9DA" w14:textId="77777777" w:rsidTr="00FA6FF1">
        <w:trPr>
          <w:trHeight w:val="259"/>
        </w:trPr>
        <w:tc>
          <w:tcPr>
            <w:tcW w:w="7561" w:type="dxa"/>
            <w:gridSpan w:val="13"/>
          </w:tcPr>
          <w:p w14:paraId="09E1BC70" w14:textId="77777777" w:rsidR="00364CA1" w:rsidRPr="004E0F60" w:rsidRDefault="00364CA1" w:rsidP="00C7048D">
            <w:pPr>
              <w:pStyle w:val="EMEABodyText"/>
              <w:keepNext/>
              <w:keepLines/>
              <w:rPr>
                <w:sz w:val="18"/>
                <w:szCs w:val="18"/>
                <w:lang w:val="en-AU"/>
              </w:rPr>
            </w:pPr>
            <w:r w:rsidRPr="004E0F60">
              <w:rPr>
                <w:sz w:val="18"/>
                <w:szCs w:val="18"/>
                <w:lang w:val="en-AU"/>
              </w:rPr>
              <w:t>Number of Subjects at Risk</w:t>
            </w:r>
          </w:p>
        </w:tc>
      </w:tr>
      <w:tr w:rsidR="00364CA1" w:rsidRPr="004E0F60" w14:paraId="13BBB6BD" w14:textId="77777777" w:rsidTr="00FA6FF1">
        <w:tc>
          <w:tcPr>
            <w:tcW w:w="7561" w:type="dxa"/>
            <w:gridSpan w:val="13"/>
          </w:tcPr>
          <w:p w14:paraId="0114BDA3" w14:textId="77777777" w:rsidR="00364CA1" w:rsidRPr="004E0F60" w:rsidRDefault="00364CA1" w:rsidP="00C7048D">
            <w:pPr>
              <w:pStyle w:val="EMEABodyText"/>
              <w:keepNext/>
              <w:keepLines/>
              <w:rPr>
                <w:sz w:val="18"/>
                <w:szCs w:val="18"/>
                <w:lang w:val="en-AU"/>
              </w:rPr>
            </w:pPr>
            <w:r w:rsidRPr="004E0F60">
              <w:rPr>
                <w:sz w:val="18"/>
                <w:szCs w:val="18"/>
                <w:lang w:val="en-AU"/>
              </w:rPr>
              <w:t xml:space="preserve">Nivolumab </w:t>
            </w:r>
          </w:p>
        </w:tc>
      </w:tr>
      <w:tr w:rsidR="00364CA1" w:rsidRPr="004E0F60" w14:paraId="0090AE6F" w14:textId="77777777" w:rsidTr="00FA6FF1">
        <w:trPr>
          <w:gridBefore w:val="1"/>
          <w:gridAfter w:val="1"/>
          <w:wBefore w:w="405" w:type="dxa"/>
          <w:wAfter w:w="190" w:type="dxa"/>
        </w:trPr>
        <w:tc>
          <w:tcPr>
            <w:tcW w:w="696" w:type="dxa"/>
            <w:vAlign w:val="center"/>
          </w:tcPr>
          <w:p w14:paraId="235E1DB2" w14:textId="77777777" w:rsidR="00364CA1" w:rsidRPr="004E0F60" w:rsidRDefault="00364CA1" w:rsidP="00C7048D">
            <w:pPr>
              <w:pStyle w:val="EMEABodyText"/>
              <w:keepNext/>
              <w:jc w:val="right"/>
              <w:rPr>
                <w:sz w:val="18"/>
                <w:szCs w:val="18"/>
                <w:lang w:val="en-AU"/>
              </w:rPr>
            </w:pPr>
            <w:r w:rsidRPr="004E0F60">
              <w:rPr>
                <w:sz w:val="18"/>
                <w:szCs w:val="18"/>
                <w:lang w:val="en-AU"/>
              </w:rPr>
              <w:t>453</w:t>
            </w:r>
          </w:p>
        </w:tc>
        <w:tc>
          <w:tcPr>
            <w:tcW w:w="697" w:type="dxa"/>
            <w:vAlign w:val="center"/>
          </w:tcPr>
          <w:p w14:paraId="6CA5FB02" w14:textId="77777777" w:rsidR="00364CA1" w:rsidRPr="004E0F60" w:rsidRDefault="00364CA1" w:rsidP="00035478">
            <w:pPr>
              <w:pStyle w:val="EMEABodyText"/>
              <w:keepNext/>
              <w:jc w:val="right"/>
              <w:rPr>
                <w:sz w:val="18"/>
                <w:szCs w:val="18"/>
                <w:lang w:val="en-AU"/>
              </w:rPr>
            </w:pPr>
            <w:r w:rsidRPr="004E0F60">
              <w:rPr>
                <w:sz w:val="18"/>
                <w:szCs w:val="18"/>
                <w:lang w:val="en-AU"/>
              </w:rPr>
              <w:t>399</w:t>
            </w:r>
          </w:p>
        </w:tc>
        <w:tc>
          <w:tcPr>
            <w:tcW w:w="696" w:type="dxa"/>
            <w:vAlign w:val="center"/>
          </w:tcPr>
          <w:p w14:paraId="369B6CE8" w14:textId="77777777" w:rsidR="00364CA1" w:rsidRPr="004E0F60" w:rsidRDefault="00364CA1" w:rsidP="00035478">
            <w:pPr>
              <w:pStyle w:val="EMEABodyText"/>
              <w:keepNext/>
              <w:jc w:val="right"/>
              <w:rPr>
                <w:sz w:val="18"/>
                <w:szCs w:val="18"/>
                <w:lang w:val="en-AU"/>
              </w:rPr>
            </w:pPr>
            <w:r w:rsidRPr="004E0F60">
              <w:rPr>
                <w:sz w:val="18"/>
                <w:szCs w:val="18"/>
                <w:lang w:val="en-AU"/>
              </w:rPr>
              <w:t>353</w:t>
            </w:r>
          </w:p>
        </w:tc>
        <w:tc>
          <w:tcPr>
            <w:tcW w:w="697" w:type="dxa"/>
            <w:vAlign w:val="center"/>
          </w:tcPr>
          <w:p w14:paraId="03ADD52E" w14:textId="77777777" w:rsidR="00364CA1" w:rsidRPr="004E0F60" w:rsidRDefault="00364CA1" w:rsidP="00035478">
            <w:pPr>
              <w:pStyle w:val="EMEABodyText"/>
              <w:keepNext/>
              <w:jc w:val="right"/>
              <w:rPr>
                <w:sz w:val="18"/>
                <w:szCs w:val="18"/>
                <w:lang w:val="en-AU"/>
              </w:rPr>
            </w:pPr>
            <w:r w:rsidRPr="004E0F60">
              <w:rPr>
                <w:sz w:val="18"/>
                <w:szCs w:val="18"/>
                <w:lang w:val="en-AU"/>
              </w:rPr>
              <w:t>332</w:t>
            </w:r>
          </w:p>
        </w:tc>
        <w:tc>
          <w:tcPr>
            <w:tcW w:w="697" w:type="dxa"/>
            <w:vAlign w:val="center"/>
          </w:tcPr>
          <w:p w14:paraId="3ED7F178" w14:textId="77777777" w:rsidR="00364CA1" w:rsidRPr="004E0F60" w:rsidRDefault="00364CA1" w:rsidP="00035478">
            <w:pPr>
              <w:pStyle w:val="EMEABodyText"/>
              <w:keepNext/>
              <w:jc w:val="right"/>
              <w:rPr>
                <w:sz w:val="18"/>
                <w:szCs w:val="18"/>
                <w:lang w:val="en-AU"/>
              </w:rPr>
            </w:pPr>
            <w:r w:rsidRPr="004E0F60">
              <w:rPr>
                <w:sz w:val="18"/>
                <w:szCs w:val="18"/>
                <w:lang w:val="en-AU"/>
              </w:rPr>
              <w:t>311</w:t>
            </w:r>
          </w:p>
        </w:tc>
        <w:tc>
          <w:tcPr>
            <w:tcW w:w="696" w:type="dxa"/>
            <w:vAlign w:val="center"/>
          </w:tcPr>
          <w:p w14:paraId="7D57656D" w14:textId="77777777" w:rsidR="00364CA1" w:rsidRPr="004E0F60" w:rsidRDefault="00364CA1" w:rsidP="00035478">
            <w:pPr>
              <w:pStyle w:val="EMEABodyText"/>
              <w:keepNext/>
              <w:jc w:val="right"/>
              <w:rPr>
                <w:sz w:val="18"/>
                <w:szCs w:val="18"/>
                <w:lang w:val="en-AU"/>
              </w:rPr>
            </w:pPr>
            <w:r w:rsidRPr="004E0F60">
              <w:rPr>
                <w:sz w:val="18"/>
                <w:szCs w:val="18"/>
                <w:lang w:val="en-AU"/>
              </w:rPr>
              <w:t>291</w:t>
            </w:r>
          </w:p>
        </w:tc>
        <w:tc>
          <w:tcPr>
            <w:tcW w:w="697" w:type="dxa"/>
            <w:vAlign w:val="center"/>
          </w:tcPr>
          <w:p w14:paraId="1CDB08D3" w14:textId="77777777" w:rsidR="00364CA1" w:rsidRPr="004E0F60" w:rsidRDefault="00364CA1" w:rsidP="00035478">
            <w:pPr>
              <w:pStyle w:val="EMEABodyText"/>
              <w:keepNext/>
              <w:jc w:val="right"/>
              <w:rPr>
                <w:sz w:val="18"/>
                <w:szCs w:val="18"/>
                <w:lang w:val="en-AU"/>
              </w:rPr>
            </w:pPr>
            <w:r w:rsidRPr="004E0F60">
              <w:rPr>
                <w:sz w:val="18"/>
                <w:szCs w:val="18"/>
                <w:lang w:val="en-AU"/>
              </w:rPr>
              <w:t>249</w:t>
            </w:r>
          </w:p>
        </w:tc>
        <w:tc>
          <w:tcPr>
            <w:tcW w:w="696" w:type="dxa"/>
          </w:tcPr>
          <w:p w14:paraId="19EE54CE" w14:textId="77777777" w:rsidR="00364CA1" w:rsidRPr="004E0F60" w:rsidRDefault="00364CA1" w:rsidP="00035478">
            <w:pPr>
              <w:pStyle w:val="EMEABodyText"/>
              <w:keepNext/>
              <w:jc w:val="right"/>
              <w:rPr>
                <w:sz w:val="18"/>
                <w:szCs w:val="18"/>
                <w:lang w:val="en-AU"/>
              </w:rPr>
            </w:pPr>
            <w:r w:rsidRPr="004E0F60">
              <w:rPr>
                <w:sz w:val="18"/>
                <w:szCs w:val="18"/>
                <w:lang w:val="en-AU"/>
              </w:rPr>
              <w:t>71</w:t>
            </w:r>
          </w:p>
        </w:tc>
        <w:tc>
          <w:tcPr>
            <w:tcW w:w="697" w:type="dxa"/>
          </w:tcPr>
          <w:p w14:paraId="6738279E" w14:textId="77777777" w:rsidR="00364CA1" w:rsidRPr="004E0F60" w:rsidRDefault="00364CA1" w:rsidP="00035478">
            <w:pPr>
              <w:pStyle w:val="EMEABodyText"/>
              <w:keepNext/>
              <w:keepLines/>
              <w:jc w:val="right"/>
              <w:rPr>
                <w:sz w:val="18"/>
                <w:szCs w:val="18"/>
                <w:lang w:val="en-AU"/>
              </w:rPr>
            </w:pPr>
            <w:r w:rsidRPr="004E0F60">
              <w:rPr>
                <w:sz w:val="18"/>
                <w:szCs w:val="18"/>
                <w:lang w:val="en-AU"/>
              </w:rPr>
              <w:t>5</w:t>
            </w:r>
          </w:p>
        </w:tc>
        <w:tc>
          <w:tcPr>
            <w:tcW w:w="697" w:type="dxa"/>
            <w:gridSpan w:val="2"/>
          </w:tcPr>
          <w:p w14:paraId="7054CEDC" w14:textId="77777777" w:rsidR="00364CA1" w:rsidRPr="004E0F60" w:rsidRDefault="00364CA1" w:rsidP="00035478">
            <w:pPr>
              <w:pStyle w:val="EMEABodyText"/>
              <w:keepNext/>
              <w:keepLines/>
              <w:jc w:val="right"/>
              <w:rPr>
                <w:sz w:val="18"/>
                <w:szCs w:val="18"/>
                <w:lang w:val="en-AU"/>
              </w:rPr>
            </w:pPr>
            <w:r w:rsidRPr="004E0F60">
              <w:rPr>
                <w:sz w:val="18"/>
                <w:szCs w:val="18"/>
                <w:lang w:val="en-AU"/>
              </w:rPr>
              <w:t>0</w:t>
            </w:r>
          </w:p>
        </w:tc>
      </w:tr>
      <w:tr w:rsidR="00364CA1" w:rsidRPr="004E0F60" w14:paraId="633B0C3F" w14:textId="77777777" w:rsidTr="00FA6FF1">
        <w:trPr>
          <w:gridAfter w:val="2"/>
          <w:wAfter w:w="757" w:type="dxa"/>
        </w:trPr>
        <w:tc>
          <w:tcPr>
            <w:tcW w:w="6804" w:type="dxa"/>
            <w:gridSpan w:val="11"/>
            <w:vAlign w:val="center"/>
          </w:tcPr>
          <w:p w14:paraId="49808A00" w14:textId="77777777" w:rsidR="00364CA1" w:rsidRPr="004E0F60" w:rsidRDefault="00364CA1" w:rsidP="00C7048D">
            <w:pPr>
              <w:pStyle w:val="EMEABodyText"/>
              <w:keepNext/>
              <w:keepLines/>
              <w:rPr>
                <w:sz w:val="18"/>
                <w:szCs w:val="18"/>
                <w:lang w:val="en-AU"/>
              </w:rPr>
            </w:pPr>
            <w:r w:rsidRPr="004E0F60">
              <w:rPr>
                <w:sz w:val="18"/>
                <w:szCs w:val="18"/>
                <w:lang w:val="en-AU"/>
              </w:rPr>
              <w:t xml:space="preserve">Ipilimumab </w:t>
            </w:r>
          </w:p>
        </w:tc>
      </w:tr>
      <w:tr w:rsidR="00364CA1" w:rsidRPr="004E0F60" w14:paraId="450B26CB" w14:textId="77777777" w:rsidTr="00FA6FF1">
        <w:trPr>
          <w:gridBefore w:val="1"/>
          <w:gridAfter w:val="1"/>
          <w:wBefore w:w="405" w:type="dxa"/>
          <w:wAfter w:w="190" w:type="dxa"/>
        </w:trPr>
        <w:tc>
          <w:tcPr>
            <w:tcW w:w="696" w:type="dxa"/>
            <w:vAlign w:val="center"/>
          </w:tcPr>
          <w:p w14:paraId="6B51C7EB" w14:textId="77777777" w:rsidR="00364CA1" w:rsidRPr="004E0F60" w:rsidRDefault="00364CA1" w:rsidP="00C7048D">
            <w:pPr>
              <w:pStyle w:val="EMEABodyText"/>
              <w:keepNext/>
              <w:jc w:val="right"/>
              <w:rPr>
                <w:sz w:val="18"/>
                <w:szCs w:val="18"/>
                <w:lang w:val="en-AU"/>
              </w:rPr>
            </w:pPr>
            <w:r w:rsidRPr="004E0F60">
              <w:rPr>
                <w:sz w:val="18"/>
                <w:szCs w:val="18"/>
                <w:lang w:val="en-AU"/>
              </w:rPr>
              <w:t>453</w:t>
            </w:r>
          </w:p>
        </w:tc>
        <w:tc>
          <w:tcPr>
            <w:tcW w:w="697" w:type="dxa"/>
            <w:vAlign w:val="center"/>
          </w:tcPr>
          <w:p w14:paraId="3B6F65F4" w14:textId="77777777" w:rsidR="00364CA1" w:rsidRPr="004E0F60" w:rsidRDefault="00364CA1" w:rsidP="00035478">
            <w:pPr>
              <w:pStyle w:val="EMEABodyText"/>
              <w:keepNext/>
              <w:jc w:val="right"/>
              <w:rPr>
                <w:sz w:val="18"/>
                <w:szCs w:val="18"/>
                <w:lang w:val="en-AU"/>
              </w:rPr>
            </w:pPr>
            <w:r w:rsidRPr="004E0F60">
              <w:rPr>
                <w:sz w:val="18"/>
                <w:szCs w:val="18"/>
                <w:lang w:val="en-AU"/>
              </w:rPr>
              <w:t>364</w:t>
            </w:r>
          </w:p>
        </w:tc>
        <w:tc>
          <w:tcPr>
            <w:tcW w:w="696" w:type="dxa"/>
            <w:vAlign w:val="center"/>
          </w:tcPr>
          <w:p w14:paraId="3BA7048D" w14:textId="77777777" w:rsidR="00364CA1" w:rsidRPr="004E0F60" w:rsidRDefault="00364CA1" w:rsidP="00035478">
            <w:pPr>
              <w:pStyle w:val="EMEABodyText"/>
              <w:keepNext/>
              <w:jc w:val="right"/>
              <w:rPr>
                <w:sz w:val="18"/>
                <w:szCs w:val="18"/>
                <w:lang w:val="en-AU"/>
              </w:rPr>
            </w:pPr>
            <w:r w:rsidRPr="004E0F60">
              <w:rPr>
                <w:sz w:val="18"/>
                <w:szCs w:val="18"/>
                <w:lang w:val="en-AU"/>
              </w:rPr>
              <w:t>314</w:t>
            </w:r>
          </w:p>
        </w:tc>
        <w:tc>
          <w:tcPr>
            <w:tcW w:w="697" w:type="dxa"/>
            <w:vAlign w:val="center"/>
          </w:tcPr>
          <w:p w14:paraId="116676EF" w14:textId="77777777" w:rsidR="00364CA1" w:rsidRPr="004E0F60" w:rsidRDefault="00364CA1" w:rsidP="00035478">
            <w:pPr>
              <w:pStyle w:val="EMEABodyText"/>
              <w:keepNext/>
              <w:jc w:val="right"/>
              <w:rPr>
                <w:sz w:val="18"/>
                <w:szCs w:val="18"/>
                <w:lang w:val="en-AU"/>
              </w:rPr>
            </w:pPr>
            <w:r w:rsidRPr="004E0F60">
              <w:rPr>
                <w:sz w:val="18"/>
                <w:szCs w:val="18"/>
                <w:lang w:val="en-AU"/>
              </w:rPr>
              <w:t>269</w:t>
            </w:r>
          </w:p>
        </w:tc>
        <w:tc>
          <w:tcPr>
            <w:tcW w:w="697" w:type="dxa"/>
            <w:vAlign w:val="center"/>
          </w:tcPr>
          <w:p w14:paraId="22ED5CE8" w14:textId="77777777" w:rsidR="00364CA1" w:rsidRPr="004E0F60" w:rsidRDefault="00364CA1" w:rsidP="00035478">
            <w:pPr>
              <w:pStyle w:val="EMEABodyText"/>
              <w:keepNext/>
              <w:jc w:val="right"/>
              <w:rPr>
                <w:sz w:val="18"/>
                <w:szCs w:val="18"/>
                <w:lang w:val="en-AU"/>
              </w:rPr>
            </w:pPr>
            <w:r w:rsidRPr="004E0F60">
              <w:rPr>
                <w:sz w:val="18"/>
                <w:szCs w:val="18"/>
                <w:lang w:val="en-AU"/>
              </w:rPr>
              <w:t>252</w:t>
            </w:r>
          </w:p>
        </w:tc>
        <w:tc>
          <w:tcPr>
            <w:tcW w:w="696" w:type="dxa"/>
            <w:vAlign w:val="center"/>
          </w:tcPr>
          <w:p w14:paraId="0711FEF6" w14:textId="77777777" w:rsidR="00364CA1" w:rsidRPr="004E0F60" w:rsidRDefault="00364CA1" w:rsidP="00035478">
            <w:pPr>
              <w:pStyle w:val="EMEABodyText"/>
              <w:keepNext/>
              <w:jc w:val="right"/>
              <w:rPr>
                <w:sz w:val="18"/>
                <w:szCs w:val="18"/>
                <w:lang w:val="en-AU"/>
              </w:rPr>
            </w:pPr>
            <w:r w:rsidRPr="004E0F60">
              <w:rPr>
                <w:sz w:val="18"/>
                <w:szCs w:val="18"/>
                <w:lang w:val="en-AU"/>
              </w:rPr>
              <w:t>225</w:t>
            </w:r>
          </w:p>
        </w:tc>
        <w:tc>
          <w:tcPr>
            <w:tcW w:w="697" w:type="dxa"/>
            <w:vAlign w:val="center"/>
          </w:tcPr>
          <w:p w14:paraId="586ECC34" w14:textId="77777777" w:rsidR="00364CA1" w:rsidRPr="004E0F60" w:rsidRDefault="00364CA1" w:rsidP="00035478">
            <w:pPr>
              <w:pStyle w:val="EMEABodyText"/>
              <w:keepNext/>
              <w:jc w:val="right"/>
              <w:rPr>
                <w:sz w:val="18"/>
                <w:szCs w:val="18"/>
                <w:lang w:val="en-AU"/>
              </w:rPr>
            </w:pPr>
            <w:r w:rsidRPr="004E0F60">
              <w:rPr>
                <w:sz w:val="18"/>
                <w:szCs w:val="18"/>
                <w:lang w:val="en-AU"/>
              </w:rPr>
              <w:t>184</w:t>
            </w:r>
          </w:p>
        </w:tc>
        <w:tc>
          <w:tcPr>
            <w:tcW w:w="696" w:type="dxa"/>
          </w:tcPr>
          <w:p w14:paraId="2D9CC082" w14:textId="77777777" w:rsidR="00364CA1" w:rsidRPr="004E0F60" w:rsidRDefault="00364CA1" w:rsidP="00035478">
            <w:pPr>
              <w:pStyle w:val="EMEABodyText"/>
              <w:keepNext/>
              <w:jc w:val="right"/>
              <w:rPr>
                <w:sz w:val="18"/>
                <w:szCs w:val="18"/>
                <w:lang w:val="en-AU"/>
              </w:rPr>
            </w:pPr>
            <w:r w:rsidRPr="004E0F60">
              <w:rPr>
                <w:sz w:val="18"/>
                <w:szCs w:val="18"/>
                <w:lang w:val="en-AU"/>
              </w:rPr>
              <w:t>56</w:t>
            </w:r>
          </w:p>
        </w:tc>
        <w:tc>
          <w:tcPr>
            <w:tcW w:w="697" w:type="dxa"/>
          </w:tcPr>
          <w:p w14:paraId="7191F7FE" w14:textId="77777777" w:rsidR="00364CA1" w:rsidRPr="004E0F60" w:rsidRDefault="00364CA1" w:rsidP="00035478">
            <w:pPr>
              <w:pStyle w:val="EMEABodyText"/>
              <w:keepNext/>
              <w:keepLines/>
              <w:jc w:val="right"/>
              <w:rPr>
                <w:sz w:val="18"/>
                <w:szCs w:val="18"/>
                <w:lang w:val="en-AU"/>
              </w:rPr>
            </w:pPr>
            <w:r w:rsidRPr="004E0F60">
              <w:rPr>
                <w:sz w:val="18"/>
                <w:szCs w:val="18"/>
                <w:lang w:val="en-AU"/>
              </w:rPr>
              <w:t>2</w:t>
            </w:r>
          </w:p>
        </w:tc>
        <w:tc>
          <w:tcPr>
            <w:tcW w:w="697" w:type="dxa"/>
            <w:gridSpan w:val="2"/>
          </w:tcPr>
          <w:p w14:paraId="07E3B108" w14:textId="77777777" w:rsidR="00364CA1" w:rsidRPr="004E0F60" w:rsidRDefault="00364CA1" w:rsidP="00035478">
            <w:pPr>
              <w:pStyle w:val="EMEABodyText"/>
              <w:keepNext/>
              <w:keepLines/>
              <w:jc w:val="right"/>
              <w:rPr>
                <w:sz w:val="18"/>
                <w:szCs w:val="18"/>
                <w:lang w:val="en-AU"/>
              </w:rPr>
            </w:pPr>
            <w:r w:rsidRPr="004E0F60">
              <w:rPr>
                <w:sz w:val="18"/>
                <w:szCs w:val="18"/>
                <w:lang w:val="en-AU"/>
              </w:rPr>
              <w:t>0</w:t>
            </w:r>
          </w:p>
        </w:tc>
      </w:tr>
    </w:tbl>
    <w:p w14:paraId="57DC1E00" w14:textId="77777777" w:rsidR="00364CA1" w:rsidRPr="004E0F60" w:rsidRDefault="00364CA1" w:rsidP="0095308C">
      <w:pPr>
        <w:keepNext/>
        <w:spacing w:after="120" w:line="264" w:lineRule="auto"/>
        <w:ind w:firstLine="567"/>
        <w:rPr>
          <w:color w:val="000000"/>
          <w:sz w:val="18"/>
          <w:szCs w:val="18"/>
        </w:rPr>
      </w:pPr>
      <w:r w:rsidRPr="004E0F60">
        <w:rPr>
          <w:sz w:val="18"/>
          <w:szCs w:val="18"/>
        </w:rPr>
        <w:t xml:space="preserve">──∆───Nivolumab   - - - </w:t>
      </w:r>
      <w:r w:rsidRPr="004E0F60">
        <w:rPr>
          <w:sz w:val="18"/>
          <w:szCs w:val="18"/>
        </w:rPr>
        <w:sym w:font="Wingdings" w:char="F0A6"/>
      </w:r>
      <w:r w:rsidRPr="004E0F60">
        <w:rPr>
          <w:sz w:val="18"/>
          <w:szCs w:val="18"/>
        </w:rPr>
        <w:t>- - - Ipilimumab</w:t>
      </w:r>
    </w:p>
    <w:p w14:paraId="373B2A73" w14:textId="77777777" w:rsidR="00364CA1" w:rsidRPr="004E0F60" w:rsidRDefault="00364CA1" w:rsidP="00364CA1">
      <w:pPr>
        <w:pStyle w:val="EMEABodyText"/>
        <w:rPr>
          <w:rFonts w:eastAsia="Calibri"/>
          <w:sz w:val="24"/>
          <w:szCs w:val="22"/>
          <w:lang w:val="en-AU"/>
        </w:rPr>
      </w:pPr>
    </w:p>
    <w:tbl>
      <w:tblPr>
        <w:tblW w:w="0" w:type="auto"/>
        <w:tblLook w:val="04A0" w:firstRow="1" w:lastRow="0" w:firstColumn="1" w:lastColumn="0" w:noHBand="0" w:noVBand="1"/>
      </w:tblPr>
      <w:tblGrid>
        <w:gridCol w:w="2937"/>
        <w:gridCol w:w="1535"/>
        <w:gridCol w:w="1522"/>
        <w:gridCol w:w="1505"/>
        <w:gridCol w:w="1527"/>
      </w:tblGrid>
      <w:tr w:rsidR="00364CA1" w:rsidRPr="004E0F60" w14:paraId="07F69305" w14:textId="77777777" w:rsidTr="00FA6FF1">
        <w:tc>
          <w:tcPr>
            <w:tcW w:w="9072" w:type="dxa"/>
            <w:gridSpan w:val="5"/>
            <w:tcBorders>
              <w:bottom w:val="single" w:sz="4" w:space="0" w:color="auto"/>
            </w:tcBorders>
          </w:tcPr>
          <w:p w14:paraId="4DF69673" w14:textId="53957605" w:rsidR="00364CA1" w:rsidRPr="00A84AE0" w:rsidRDefault="00A84AE0" w:rsidP="00A84AE0">
            <w:pPr>
              <w:pStyle w:val="Caption"/>
              <w:keepNext/>
              <w:jc w:val="left"/>
            </w:pPr>
            <w:bookmarkStart w:id="23" w:name="_Ref5364427"/>
            <w:r>
              <w:t xml:space="preserve">Table </w:t>
            </w:r>
            <w:fldSimple w:instr=" SEQ Table \* ARABIC ">
              <w:r w:rsidR="00C057C0">
                <w:rPr>
                  <w:noProof/>
                </w:rPr>
                <w:t>9</w:t>
              </w:r>
            </w:fldSimple>
            <w:r>
              <w:t xml:space="preserve"> </w:t>
            </w:r>
            <w:bookmarkEnd w:id="23"/>
            <w:r w:rsidR="00364CA1" w:rsidRPr="004E0F60">
              <w:rPr>
                <w:szCs w:val="22"/>
              </w:rPr>
              <w:t>Efficacy results (CA209238)</w:t>
            </w:r>
          </w:p>
        </w:tc>
      </w:tr>
      <w:tr w:rsidR="00364CA1" w:rsidRPr="004E0F60" w14:paraId="33C0A9BD" w14:textId="77777777" w:rsidTr="00FA6FF1">
        <w:tc>
          <w:tcPr>
            <w:tcW w:w="2951" w:type="dxa"/>
            <w:tcBorders>
              <w:top w:val="single" w:sz="4" w:space="0" w:color="auto"/>
              <w:bottom w:val="single" w:sz="4" w:space="0" w:color="auto"/>
            </w:tcBorders>
          </w:tcPr>
          <w:p w14:paraId="1972E71C" w14:textId="77777777" w:rsidR="00364CA1" w:rsidRPr="004E0F60" w:rsidRDefault="00364CA1" w:rsidP="00C7048D">
            <w:pPr>
              <w:keepNext/>
              <w:keepLines/>
              <w:spacing w:after="0"/>
              <w:jc w:val="center"/>
              <w:rPr>
                <w:b/>
                <w:sz w:val="20"/>
                <w:szCs w:val="20"/>
              </w:rPr>
            </w:pPr>
          </w:p>
        </w:tc>
        <w:tc>
          <w:tcPr>
            <w:tcW w:w="3073" w:type="dxa"/>
            <w:gridSpan w:val="2"/>
            <w:tcBorders>
              <w:top w:val="single" w:sz="4" w:space="0" w:color="auto"/>
              <w:bottom w:val="single" w:sz="4" w:space="0" w:color="auto"/>
            </w:tcBorders>
          </w:tcPr>
          <w:p w14:paraId="6818CACD" w14:textId="77777777" w:rsidR="00364CA1" w:rsidRPr="004E0F60" w:rsidRDefault="00364CA1" w:rsidP="00035478">
            <w:pPr>
              <w:keepNext/>
              <w:keepLines/>
              <w:spacing w:after="0"/>
              <w:jc w:val="center"/>
              <w:rPr>
                <w:b/>
                <w:sz w:val="20"/>
                <w:szCs w:val="20"/>
              </w:rPr>
            </w:pPr>
            <w:r w:rsidRPr="004E0F60">
              <w:rPr>
                <w:b/>
                <w:sz w:val="20"/>
                <w:szCs w:val="20"/>
              </w:rPr>
              <w:t>nivolumab</w:t>
            </w:r>
            <w:r w:rsidRPr="004E0F60">
              <w:rPr>
                <w:b/>
                <w:sz w:val="20"/>
                <w:szCs w:val="20"/>
              </w:rPr>
              <w:br/>
              <w:t>(n = 453)</w:t>
            </w:r>
          </w:p>
        </w:tc>
        <w:tc>
          <w:tcPr>
            <w:tcW w:w="3048" w:type="dxa"/>
            <w:gridSpan w:val="2"/>
            <w:tcBorders>
              <w:top w:val="single" w:sz="4" w:space="0" w:color="auto"/>
              <w:bottom w:val="single" w:sz="4" w:space="0" w:color="auto"/>
            </w:tcBorders>
          </w:tcPr>
          <w:p w14:paraId="1A290C11" w14:textId="77777777" w:rsidR="00364CA1" w:rsidRPr="004E0F60" w:rsidRDefault="00364CA1" w:rsidP="00035478">
            <w:pPr>
              <w:keepNext/>
              <w:keepLines/>
              <w:spacing w:after="0"/>
              <w:jc w:val="center"/>
              <w:rPr>
                <w:b/>
                <w:sz w:val="20"/>
                <w:szCs w:val="20"/>
              </w:rPr>
            </w:pPr>
            <w:r w:rsidRPr="004E0F60">
              <w:rPr>
                <w:b/>
                <w:sz w:val="20"/>
                <w:szCs w:val="20"/>
              </w:rPr>
              <w:t>ipilimumab 10 mg/</w:t>
            </w:r>
            <w:proofErr w:type="spellStart"/>
            <w:r w:rsidRPr="004E0F60">
              <w:rPr>
                <w:b/>
                <w:sz w:val="20"/>
                <w:szCs w:val="20"/>
              </w:rPr>
              <w:t>kg</w:t>
            </w:r>
            <w:r w:rsidRPr="004E0F60">
              <w:rPr>
                <w:b/>
                <w:sz w:val="20"/>
                <w:szCs w:val="20"/>
                <w:vertAlign w:val="superscript"/>
              </w:rPr>
              <w:t>c</w:t>
            </w:r>
            <w:proofErr w:type="spellEnd"/>
            <w:r w:rsidRPr="004E0F60">
              <w:rPr>
                <w:b/>
                <w:sz w:val="20"/>
                <w:szCs w:val="20"/>
              </w:rPr>
              <w:br/>
              <w:t>(n = 453)</w:t>
            </w:r>
          </w:p>
        </w:tc>
      </w:tr>
      <w:tr w:rsidR="00364CA1" w:rsidRPr="004E0F60" w14:paraId="2C53F6BF" w14:textId="77777777" w:rsidTr="00FA6FF1">
        <w:tc>
          <w:tcPr>
            <w:tcW w:w="2951" w:type="dxa"/>
            <w:tcBorders>
              <w:top w:val="single" w:sz="4" w:space="0" w:color="auto"/>
            </w:tcBorders>
          </w:tcPr>
          <w:p w14:paraId="013C8F08" w14:textId="77777777" w:rsidR="00364CA1" w:rsidRPr="004E0F60" w:rsidRDefault="00364CA1" w:rsidP="00C7048D">
            <w:pPr>
              <w:keepNext/>
              <w:keepLines/>
              <w:spacing w:after="0"/>
              <w:rPr>
                <w:b/>
                <w:sz w:val="20"/>
                <w:szCs w:val="20"/>
              </w:rPr>
            </w:pPr>
            <w:r w:rsidRPr="004E0F60">
              <w:rPr>
                <w:b/>
                <w:sz w:val="20"/>
                <w:szCs w:val="20"/>
                <w:lang w:eastAsia="x-none"/>
              </w:rPr>
              <w:t>Recurrence-free Survival</w:t>
            </w:r>
          </w:p>
        </w:tc>
        <w:tc>
          <w:tcPr>
            <w:tcW w:w="1542" w:type="dxa"/>
            <w:tcBorders>
              <w:top w:val="single" w:sz="4" w:space="0" w:color="auto"/>
            </w:tcBorders>
          </w:tcPr>
          <w:p w14:paraId="0B47D171" w14:textId="77777777" w:rsidR="00364CA1" w:rsidRPr="004E0F60" w:rsidRDefault="00364CA1" w:rsidP="00035478">
            <w:pPr>
              <w:keepNext/>
              <w:keepLines/>
              <w:spacing w:after="0"/>
              <w:jc w:val="right"/>
              <w:rPr>
                <w:sz w:val="20"/>
                <w:szCs w:val="20"/>
              </w:rPr>
            </w:pPr>
          </w:p>
        </w:tc>
        <w:tc>
          <w:tcPr>
            <w:tcW w:w="1531" w:type="dxa"/>
            <w:tcBorders>
              <w:top w:val="single" w:sz="4" w:space="0" w:color="auto"/>
            </w:tcBorders>
          </w:tcPr>
          <w:p w14:paraId="5D3AA3FB" w14:textId="77777777" w:rsidR="00364CA1" w:rsidRPr="004E0F60" w:rsidRDefault="00364CA1" w:rsidP="00035478">
            <w:pPr>
              <w:keepNext/>
              <w:keepLines/>
              <w:spacing w:after="0"/>
              <w:rPr>
                <w:sz w:val="20"/>
                <w:szCs w:val="20"/>
              </w:rPr>
            </w:pPr>
          </w:p>
        </w:tc>
        <w:tc>
          <w:tcPr>
            <w:tcW w:w="1512" w:type="dxa"/>
            <w:tcBorders>
              <w:top w:val="single" w:sz="4" w:space="0" w:color="auto"/>
            </w:tcBorders>
          </w:tcPr>
          <w:p w14:paraId="2DB1C7E9" w14:textId="77777777" w:rsidR="00364CA1" w:rsidRPr="004E0F60" w:rsidRDefault="00364CA1" w:rsidP="00035478">
            <w:pPr>
              <w:keepNext/>
              <w:keepLines/>
              <w:spacing w:after="0"/>
              <w:jc w:val="right"/>
              <w:rPr>
                <w:sz w:val="20"/>
                <w:szCs w:val="20"/>
              </w:rPr>
            </w:pPr>
          </w:p>
        </w:tc>
        <w:tc>
          <w:tcPr>
            <w:tcW w:w="1536" w:type="dxa"/>
            <w:tcBorders>
              <w:top w:val="single" w:sz="4" w:space="0" w:color="auto"/>
            </w:tcBorders>
          </w:tcPr>
          <w:p w14:paraId="184F1136" w14:textId="77777777" w:rsidR="00364CA1" w:rsidRPr="004E0F60" w:rsidRDefault="00364CA1" w:rsidP="00035478">
            <w:pPr>
              <w:keepNext/>
              <w:keepLines/>
              <w:spacing w:after="0"/>
              <w:rPr>
                <w:sz w:val="20"/>
                <w:szCs w:val="20"/>
              </w:rPr>
            </w:pPr>
          </w:p>
        </w:tc>
      </w:tr>
      <w:tr w:rsidR="00364CA1" w:rsidRPr="004E0F60" w14:paraId="71645DCC" w14:textId="77777777" w:rsidTr="00FA6FF1">
        <w:tc>
          <w:tcPr>
            <w:tcW w:w="2951" w:type="dxa"/>
          </w:tcPr>
          <w:p w14:paraId="2C2DC4B8" w14:textId="77777777" w:rsidR="00364CA1" w:rsidRPr="004E0F60" w:rsidRDefault="00364CA1" w:rsidP="00C7048D">
            <w:pPr>
              <w:keepNext/>
              <w:keepLines/>
              <w:tabs>
                <w:tab w:val="left" w:pos="201"/>
              </w:tabs>
              <w:spacing w:after="0"/>
              <w:rPr>
                <w:sz w:val="20"/>
                <w:szCs w:val="20"/>
              </w:rPr>
            </w:pPr>
            <w:r w:rsidRPr="004E0F60">
              <w:rPr>
                <w:sz w:val="20"/>
                <w:szCs w:val="20"/>
              </w:rPr>
              <w:tab/>
              <w:t>Events</w:t>
            </w:r>
          </w:p>
        </w:tc>
        <w:tc>
          <w:tcPr>
            <w:tcW w:w="3073" w:type="dxa"/>
            <w:gridSpan w:val="2"/>
            <w:vAlign w:val="center"/>
          </w:tcPr>
          <w:p w14:paraId="72E09DAF" w14:textId="77777777" w:rsidR="00364CA1" w:rsidRPr="004E0F60" w:rsidRDefault="00364CA1" w:rsidP="00035478">
            <w:pPr>
              <w:keepNext/>
              <w:keepLines/>
              <w:spacing w:after="0"/>
              <w:jc w:val="center"/>
              <w:rPr>
                <w:sz w:val="20"/>
                <w:szCs w:val="20"/>
              </w:rPr>
            </w:pPr>
            <w:r w:rsidRPr="004E0F60">
              <w:rPr>
                <w:sz w:val="20"/>
                <w:szCs w:val="20"/>
              </w:rPr>
              <w:t>154 (34.0%)</w:t>
            </w:r>
          </w:p>
        </w:tc>
        <w:tc>
          <w:tcPr>
            <w:tcW w:w="3048" w:type="dxa"/>
            <w:gridSpan w:val="2"/>
            <w:vAlign w:val="center"/>
          </w:tcPr>
          <w:p w14:paraId="2E0E306C" w14:textId="77777777" w:rsidR="00364CA1" w:rsidRPr="004E0F60" w:rsidRDefault="00364CA1" w:rsidP="00035478">
            <w:pPr>
              <w:keepNext/>
              <w:keepLines/>
              <w:spacing w:after="0"/>
              <w:jc w:val="center"/>
              <w:rPr>
                <w:sz w:val="20"/>
                <w:szCs w:val="20"/>
              </w:rPr>
            </w:pPr>
            <w:r w:rsidRPr="004E0F60">
              <w:rPr>
                <w:sz w:val="20"/>
                <w:szCs w:val="20"/>
              </w:rPr>
              <w:t>206 (45.5%)</w:t>
            </w:r>
          </w:p>
        </w:tc>
      </w:tr>
      <w:tr w:rsidR="00364CA1" w:rsidRPr="004E0F60" w14:paraId="09E726E9" w14:textId="77777777" w:rsidTr="00FA6FF1">
        <w:tc>
          <w:tcPr>
            <w:tcW w:w="2951" w:type="dxa"/>
          </w:tcPr>
          <w:p w14:paraId="326F4EA6" w14:textId="77777777" w:rsidR="00364CA1" w:rsidRPr="004E0F60" w:rsidRDefault="00364CA1" w:rsidP="00C7048D">
            <w:pPr>
              <w:keepNext/>
              <w:keepLines/>
              <w:tabs>
                <w:tab w:val="left" w:pos="180"/>
              </w:tabs>
              <w:spacing w:after="0"/>
              <w:jc w:val="center"/>
              <w:rPr>
                <w:sz w:val="20"/>
                <w:szCs w:val="20"/>
              </w:rPr>
            </w:pPr>
            <w:r w:rsidRPr="004E0F60">
              <w:rPr>
                <w:sz w:val="20"/>
                <w:szCs w:val="20"/>
              </w:rPr>
              <w:t xml:space="preserve">Hazard </w:t>
            </w:r>
            <w:proofErr w:type="spellStart"/>
            <w:r w:rsidRPr="004E0F60">
              <w:rPr>
                <w:sz w:val="20"/>
                <w:szCs w:val="20"/>
              </w:rPr>
              <w:t>ratio</w:t>
            </w:r>
            <w:r w:rsidRPr="004E0F60">
              <w:rPr>
                <w:sz w:val="20"/>
                <w:szCs w:val="20"/>
                <w:vertAlign w:val="superscript"/>
              </w:rPr>
              <w:t>a</w:t>
            </w:r>
            <w:proofErr w:type="spellEnd"/>
            <w:r w:rsidRPr="004E0F60">
              <w:rPr>
                <w:sz w:val="20"/>
                <w:szCs w:val="20"/>
              </w:rPr>
              <w:t xml:space="preserve"> </w:t>
            </w:r>
          </w:p>
        </w:tc>
        <w:tc>
          <w:tcPr>
            <w:tcW w:w="6121" w:type="dxa"/>
            <w:gridSpan w:val="4"/>
          </w:tcPr>
          <w:p w14:paraId="732913BD" w14:textId="77777777" w:rsidR="00364CA1" w:rsidRPr="004E0F60" w:rsidRDefault="00364CA1" w:rsidP="00035478">
            <w:pPr>
              <w:keepNext/>
              <w:keepLines/>
              <w:spacing w:after="0"/>
              <w:jc w:val="center"/>
              <w:rPr>
                <w:sz w:val="20"/>
                <w:szCs w:val="20"/>
              </w:rPr>
            </w:pPr>
            <w:r w:rsidRPr="004E0F60">
              <w:rPr>
                <w:sz w:val="20"/>
                <w:szCs w:val="20"/>
              </w:rPr>
              <w:t>0.65</w:t>
            </w:r>
          </w:p>
        </w:tc>
      </w:tr>
      <w:tr w:rsidR="00364CA1" w:rsidRPr="004E0F60" w14:paraId="542E9566" w14:textId="77777777" w:rsidTr="00FA6FF1">
        <w:tc>
          <w:tcPr>
            <w:tcW w:w="2951" w:type="dxa"/>
          </w:tcPr>
          <w:p w14:paraId="03CC65D5" w14:textId="77777777" w:rsidR="00364CA1" w:rsidRPr="004E0F60" w:rsidRDefault="00364CA1" w:rsidP="00C7048D">
            <w:pPr>
              <w:keepNext/>
              <w:keepLines/>
              <w:tabs>
                <w:tab w:val="left" w:pos="180"/>
              </w:tabs>
              <w:spacing w:after="0"/>
              <w:jc w:val="center"/>
              <w:rPr>
                <w:sz w:val="20"/>
                <w:szCs w:val="20"/>
              </w:rPr>
            </w:pPr>
            <w:r w:rsidRPr="004E0F60">
              <w:rPr>
                <w:color w:val="000000"/>
                <w:sz w:val="20"/>
                <w:szCs w:val="20"/>
              </w:rPr>
              <w:t>97.56% CI</w:t>
            </w:r>
          </w:p>
        </w:tc>
        <w:tc>
          <w:tcPr>
            <w:tcW w:w="6121" w:type="dxa"/>
            <w:gridSpan w:val="4"/>
          </w:tcPr>
          <w:p w14:paraId="536B3DCC" w14:textId="77777777" w:rsidR="00364CA1" w:rsidRPr="004E0F60" w:rsidRDefault="00364CA1" w:rsidP="00035478">
            <w:pPr>
              <w:keepNext/>
              <w:keepLines/>
              <w:spacing w:after="0"/>
              <w:jc w:val="center"/>
              <w:rPr>
                <w:sz w:val="20"/>
                <w:szCs w:val="20"/>
              </w:rPr>
            </w:pPr>
            <w:r w:rsidRPr="004E0F60">
              <w:rPr>
                <w:sz w:val="20"/>
                <w:szCs w:val="20"/>
              </w:rPr>
              <w:t>(0.51, 0.83)</w:t>
            </w:r>
          </w:p>
        </w:tc>
      </w:tr>
      <w:tr w:rsidR="00364CA1" w:rsidRPr="004E0F60" w14:paraId="1B86DD91" w14:textId="77777777" w:rsidTr="00FA6FF1">
        <w:tc>
          <w:tcPr>
            <w:tcW w:w="2951" w:type="dxa"/>
          </w:tcPr>
          <w:p w14:paraId="1A263F2D" w14:textId="77777777" w:rsidR="00364CA1" w:rsidRPr="004E0F60" w:rsidRDefault="00364CA1" w:rsidP="00C7048D">
            <w:pPr>
              <w:keepNext/>
              <w:keepLines/>
              <w:tabs>
                <w:tab w:val="left" w:pos="180"/>
              </w:tabs>
              <w:spacing w:after="0"/>
              <w:jc w:val="center"/>
              <w:rPr>
                <w:sz w:val="20"/>
                <w:szCs w:val="20"/>
              </w:rPr>
            </w:pPr>
            <w:r w:rsidRPr="004E0F60">
              <w:rPr>
                <w:sz w:val="20"/>
                <w:szCs w:val="20"/>
              </w:rPr>
              <w:t>p-</w:t>
            </w:r>
            <w:proofErr w:type="spellStart"/>
            <w:r w:rsidRPr="004E0F60">
              <w:rPr>
                <w:sz w:val="20"/>
                <w:szCs w:val="20"/>
              </w:rPr>
              <w:t>value</w:t>
            </w:r>
            <w:r w:rsidRPr="004E0F60">
              <w:rPr>
                <w:sz w:val="20"/>
                <w:szCs w:val="20"/>
                <w:vertAlign w:val="superscript"/>
              </w:rPr>
              <w:t>b</w:t>
            </w:r>
            <w:proofErr w:type="spellEnd"/>
          </w:p>
        </w:tc>
        <w:tc>
          <w:tcPr>
            <w:tcW w:w="6121" w:type="dxa"/>
            <w:gridSpan w:val="4"/>
          </w:tcPr>
          <w:p w14:paraId="48526203" w14:textId="77777777" w:rsidR="00364CA1" w:rsidRPr="004E0F60" w:rsidRDefault="00364CA1" w:rsidP="00035478">
            <w:pPr>
              <w:keepNext/>
              <w:keepLines/>
              <w:spacing w:after="0"/>
              <w:jc w:val="center"/>
              <w:rPr>
                <w:sz w:val="20"/>
                <w:szCs w:val="20"/>
              </w:rPr>
            </w:pPr>
            <w:r w:rsidRPr="004E0F60">
              <w:rPr>
                <w:sz w:val="20"/>
                <w:szCs w:val="20"/>
              </w:rPr>
              <w:t>p&lt;0.0001</w:t>
            </w:r>
          </w:p>
        </w:tc>
      </w:tr>
      <w:tr w:rsidR="00364CA1" w:rsidRPr="004E0F60" w14:paraId="0025222F" w14:textId="77777777" w:rsidTr="00FA6FF1">
        <w:tc>
          <w:tcPr>
            <w:tcW w:w="2951" w:type="dxa"/>
          </w:tcPr>
          <w:p w14:paraId="1FEEBA4D" w14:textId="77777777" w:rsidR="00364CA1" w:rsidRPr="004E0F60" w:rsidRDefault="00364CA1" w:rsidP="00C7048D">
            <w:pPr>
              <w:keepNext/>
              <w:keepLines/>
              <w:tabs>
                <w:tab w:val="left" w:pos="180"/>
              </w:tabs>
              <w:spacing w:after="0"/>
              <w:rPr>
                <w:sz w:val="20"/>
                <w:szCs w:val="20"/>
              </w:rPr>
            </w:pPr>
          </w:p>
        </w:tc>
        <w:tc>
          <w:tcPr>
            <w:tcW w:w="1542" w:type="dxa"/>
          </w:tcPr>
          <w:p w14:paraId="246DDF69" w14:textId="77777777" w:rsidR="00364CA1" w:rsidRPr="004E0F60" w:rsidRDefault="00364CA1" w:rsidP="00035478">
            <w:pPr>
              <w:keepNext/>
              <w:keepLines/>
              <w:spacing w:after="0"/>
              <w:jc w:val="right"/>
              <w:rPr>
                <w:sz w:val="20"/>
                <w:szCs w:val="20"/>
              </w:rPr>
            </w:pPr>
          </w:p>
        </w:tc>
        <w:tc>
          <w:tcPr>
            <w:tcW w:w="1531" w:type="dxa"/>
          </w:tcPr>
          <w:p w14:paraId="262084E8" w14:textId="77777777" w:rsidR="00364CA1" w:rsidRPr="004E0F60" w:rsidRDefault="00364CA1" w:rsidP="00035478">
            <w:pPr>
              <w:keepNext/>
              <w:keepLines/>
              <w:spacing w:after="0"/>
              <w:jc w:val="center"/>
              <w:rPr>
                <w:sz w:val="20"/>
                <w:szCs w:val="20"/>
              </w:rPr>
            </w:pPr>
          </w:p>
        </w:tc>
        <w:tc>
          <w:tcPr>
            <w:tcW w:w="1512" w:type="dxa"/>
          </w:tcPr>
          <w:p w14:paraId="48976FE1" w14:textId="77777777" w:rsidR="00364CA1" w:rsidRPr="004E0F60" w:rsidRDefault="00364CA1" w:rsidP="00035478">
            <w:pPr>
              <w:keepNext/>
              <w:keepLines/>
              <w:spacing w:after="0"/>
              <w:jc w:val="right"/>
              <w:rPr>
                <w:sz w:val="20"/>
                <w:szCs w:val="20"/>
              </w:rPr>
            </w:pPr>
          </w:p>
        </w:tc>
        <w:tc>
          <w:tcPr>
            <w:tcW w:w="1536" w:type="dxa"/>
          </w:tcPr>
          <w:p w14:paraId="74ABDC08" w14:textId="77777777" w:rsidR="00364CA1" w:rsidRPr="004E0F60" w:rsidRDefault="00364CA1" w:rsidP="00035478">
            <w:pPr>
              <w:keepNext/>
              <w:keepLines/>
              <w:spacing w:after="0"/>
              <w:jc w:val="center"/>
              <w:rPr>
                <w:sz w:val="20"/>
                <w:szCs w:val="20"/>
              </w:rPr>
            </w:pPr>
          </w:p>
        </w:tc>
      </w:tr>
      <w:tr w:rsidR="00364CA1" w:rsidRPr="004E0F60" w14:paraId="59B99765" w14:textId="77777777" w:rsidTr="00FA6FF1">
        <w:tc>
          <w:tcPr>
            <w:tcW w:w="2951" w:type="dxa"/>
          </w:tcPr>
          <w:p w14:paraId="2B9D218B" w14:textId="77777777" w:rsidR="00364CA1" w:rsidRPr="004E0F60" w:rsidRDefault="00364CA1" w:rsidP="00C7048D">
            <w:pPr>
              <w:keepNext/>
              <w:keepLines/>
              <w:tabs>
                <w:tab w:val="left" w:pos="180"/>
              </w:tabs>
              <w:spacing w:after="0"/>
              <w:rPr>
                <w:sz w:val="20"/>
                <w:szCs w:val="20"/>
              </w:rPr>
            </w:pPr>
            <w:r w:rsidRPr="004E0F60">
              <w:rPr>
                <w:sz w:val="20"/>
                <w:szCs w:val="20"/>
              </w:rPr>
              <w:tab/>
              <w:t>Median (95% CI) months</w:t>
            </w:r>
          </w:p>
        </w:tc>
        <w:tc>
          <w:tcPr>
            <w:tcW w:w="3073" w:type="dxa"/>
            <w:gridSpan w:val="2"/>
            <w:vAlign w:val="center"/>
          </w:tcPr>
          <w:p w14:paraId="461C9B60" w14:textId="77777777" w:rsidR="00364CA1" w:rsidRPr="004E0F60" w:rsidRDefault="00364CA1" w:rsidP="00035478">
            <w:pPr>
              <w:pStyle w:val="BMSTableText"/>
              <w:keepNext/>
              <w:spacing w:before="0" w:after="0"/>
              <w:rPr>
                <w:lang w:val="en-AU"/>
              </w:rPr>
            </w:pPr>
            <w:r w:rsidRPr="004E0F60">
              <w:rPr>
                <w:lang w:val="en-AU"/>
              </w:rPr>
              <w:t>Not Reached</w:t>
            </w:r>
          </w:p>
          <w:p w14:paraId="52819DD9" w14:textId="77777777" w:rsidR="00364CA1" w:rsidRPr="004E0F60" w:rsidRDefault="00364CA1" w:rsidP="00035478">
            <w:pPr>
              <w:pStyle w:val="BMSTableText"/>
              <w:keepNext/>
              <w:spacing w:before="0" w:after="0"/>
              <w:rPr>
                <w:lang w:val="en-AU"/>
              </w:rPr>
            </w:pPr>
          </w:p>
          <w:p w14:paraId="51915DDB" w14:textId="77777777" w:rsidR="00364CA1" w:rsidRPr="004E0F60" w:rsidRDefault="00364CA1" w:rsidP="00035478">
            <w:pPr>
              <w:pStyle w:val="BMSTableText"/>
              <w:keepNext/>
              <w:spacing w:before="0" w:after="0"/>
              <w:rPr>
                <w:lang w:val="en-AU"/>
              </w:rPr>
            </w:pPr>
          </w:p>
        </w:tc>
        <w:tc>
          <w:tcPr>
            <w:tcW w:w="3048" w:type="dxa"/>
            <w:gridSpan w:val="2"/>
            <w:vAlign w:val="center"/>
          </w:tcPr>
          <w:p w14:paraId="50CA7419" w14:textId="77777777" w:rsidR="00364CA1" w:rsidRPr="004E0F60" w:rsidRDefault="00364CA1" w:rsidP="00035478">
            <w:pPr>
              <w:pStyle w:val="BMSTableText"/>
              <w:keepNext/>
              <w:spacing w:before="0" w:after="0"/>
              <w:rPr>
                <w:lang w:val="en-AU"/>
              </w:rPr>
            </w:pPr>
            <w:r w:rsidRPr="004E0F60">
              <w:rPr>
                <w:lang w:val="en-AU"/>
              </w:rPr>
              <w:t>Not Reached</w:t>
            </w:r>
            <w:r w:rsidRPr="004E0F60" w:rsidDel="0033412A">
              <w:rPr>
                <w:lang w:val="en-AU"/>
              </w:rPr>
              <w:t xml:space="preserve"> </w:t>
            </w:r>
            <w:r w:rsidRPr="004E0F60">
              <w:rPr>
                <w:lang w:val="en-AU"/>
              </w:rPr>
              <w:br/>
              <w:t>(16.56, NR)</w:t>
            </w:r>
          </w:p>
          <w:p w14:paraId="01D4BF3F" w14:textId="77777777" w:rsidR="00364CA1" w:rsidRPr="004E0F60" w:rsidRDefault="00364CA1" w:rsidP="00035478">
            <w:pPr>
              <w:pStyle w:val="BMSTableText"/>
              <w:keepNext/>
              <w:spacing w:before="0" w:after="0"/>
              <w:rPr>
                <w:lang w:val="en-AU"/>
              </w:rPr>
            </w:pPr>
          </w:p>
        </w:tc>
      </w:tr>
      <w:tr w:rsidR="00364CA1" w:rsidRPr="004E0F60" w14:paraId="21474206" w14:textId="77777777" w:rsidTr="00FA6FF1">
        <w:tc>
          <w:tcPr>
            <w:tcW w:w="2951" w:type="dxa"/>
          </w:tcPr>
          <w:p w14:paraId="3FF1F0C9" w14:textId="77777777" w:rsidR="00364CA1" w:rsidRPr="004E0F60" w:rsidRDefault="00364CA1" w:rsidP="00C7048D">
            <w:pPr>
              <w:keepNext/>
              <w:keepLines/>
              <w:tabs>
                <w:tab w:val="left" w:pos="180"/>
              </w:tabs>
              <w:spacing w:after="0"/>
              <w:rPr>
                <w:sz w:val="20"/>
                <w:szCs w:val="20"/>
              </w:rPr>
            </w:pPr>
            <w:r w:rsidRPr="004E0F60">
              <w:rPr>
                <w:sz w:val="20"/>
                <w:szCs w:val="20"/>
              </w:rPr>
              <w:tab/>
              <w:t>Rate (95% CI) at 12 months</w:t>
            </w:r>
          </w:p>
        </w:tc>
        <w:tc>
          <w:tcPr>
            <w:tcW w:w="3073" w:type="dxa"/>
            <w:gridSpan w:val="2"/>
          </w:tcPr>
          <w:p w14:paraId="3FAF1980" w14:textId="77777777" w:rsidR="00364CA1" w:rsidRPr="004E0F60" w:rsidRDefault="00364CA1" w:rsidP="00035478">
            <w:pPr>
              <w:keepNext/>
              <w:tabs>
                <w:tab w:val="left" w:pos="360"/>
              </w:tabs>
              <w:spacing w:after="0"/>
              <w:jc w:val="center"/>
              <w:rPr>
                <w:sz w:val="20"/>
                <w:szCs w:val="20"/>
              </w:rPr>
            </w:pPr>
            <w:r w:rsidRPr="004E0F60">
              <w:rPr>
                <w:sz w:val="20"/>
                <w:szCs w:val="20"/>
              </w:rPr>
              <w:t>70.5 (66.1, 74.5)</w:t>
            </w:r>
          </w:p>
        </w:tc>
        <w:tc>
          <w:tcPr>
            <w:tcW w:w="3048" w:type="dxa"/>
            <w:gridSpan w:val="2"/>
          </w:tcPr>
          <w:p w14:paraId="3B720C1B" w14:textId="77777777" w:rsidR="00364CA1" w:rsidRPr="004E0F60" w:rsidRDefault="00364CA1" w:rsidP="00035478">
            <w:pPr>
              <w:keepNext/>
              <w:tabs>
                <w:tab w:val="left" w:pos="360"/>
              </w:tabs>
              <w:spacing w:after="0"/>
              <w:jc w:val="center"/>
              <w:rPr>
                <w:sz w:val="20"/>
                <w:szCs w:val="20"/>
              </w:rPr>
            </w:pPr>
            <w:r w:rsidRPr="004E0F60">
              <w:rPr>
                <w:sz w:val="20"/>
                <w:szCs w:val="20"/>
              </w:rPr>
              <w:t>60.8 (56.0, 65.2)</w:t>
            </w:r>
          </w:p>
        </w:tc>
      </w:tr>
      <w:tr w:rsidR="00364CA1" w:rsidRPr="004E0F60" w14:paraId="2FCEE624" w14:textId="77777777" w:rsidTr="00FA6FF1">
        <w:tc>
          <w:tcPr>
            <w:tcW w:w="2951" w:type="dxa"/>
            <w:tcBorders>
              <w:bottom w:val="single" w:sz="4" w:space="0" w:color="auto"/>
            </w:tcBorders>
          </w:tcPr>
          <w:p w14:paraId="45BCAE54" w14:textId="77777777" w:rsidR="00364CA1" w:rsidRPr="004E0F60" w:rsidRDefault="00364CA1" w:rsidP="00C7048D">
            <w:pPr>
              <w:keepNext/>
              <w:keepLines/>
              <w:tabs>
                <w:tab w:val="left" w:pos="180"/>
              </w:tabs>
              <w:spacing w:after="0"/>
              <w:rPr>
                <w:sz w:val="20"/>
                <w:szCs w:val="20"/>
              </w:rPr>
            </w:pPr>
            <w:r w:rsidRPr="004E0F60">
              <w:rPr>
                <w:sz w:val="20"/>
                <w:szCs w:val="20"/>
              </w:rPr>
              <w:tab/>
              <w:t>Rate (95% CI) at 18 months</w:t>
            </w:r>
          </w:p>
        </w:tc>
        <w:tc>
          <w:tcPr>
            <w:tcW w:w="3073" w:type="dxa"/>
            <w:gridSpan w:val="2"/>
            <w:tcBorders>
              <w:bottom w:val="single" w:sz="4" w:space="0" w:color="auto"/>
            </w:tcBorders>
          </w:tcPr>
          <w:p w14:paraId="7278B7A9" w14:textId="77777777" w:rsidR="00364CA1" w:rsidRPr="004E0F60" w:rsidRDefault="00364CA1" w:rsidP="00035478">
            <w:pPr>
              <w:keepNext/>
              <w:keepLines/>
              <w:spacing w:after="0"/>
              <w:jc w:val="center"/>
              <w:rPr>
                <w:sz w:val="20"/>
                <w:szCs w:val="20"/>
              </w:rPr>
            </w:pPr>
            <w:r w:rsidRPr="004E0F60">
              <w:rPr>
                <w:sz w:val="20"/>
                <w:szCs w:val="20"/>
              </w:rPr>
              <w:t>66.4 (61.8, 70.6)</w:t>
            </w:r>
          </w:p>
        </w:tc>
        <w:tc>
          <w:tcPr>
            <w:tcW w:w="3048" w:type="dxa"/>
            <w:gridSpan w:val="2"/>
            <w:tcBorders>
              <w:bottom w:val="single" w:sz="4" w:space="0" w:color="auto"/>
            </w:tcBorders>
          </w:tcPr>
          <w:p w14:paraId="1C2AC4DC" w14:textId="77777777" w:rsidR="00364CA1" w:rsidRPr="004E0F60" w:rsidRDefault="00364CA1" w:rsidP="00035478">
            <w:pPr>
              <w:keepNext/>
              <w:keepLines/>
              <w:spacing w:after="0"/>
              <w:jc w:val="center"/>
              <w:rPr>
                <w:sz w:val="20"/>
                <w:szCs w:val="20"/>
              </w:rPr>
            </w:pPr>
            <w:r w:rsidRPr="004E0F60">
              <w:rPr>
                <w:sz w:val="20"/>
                <w:szCs w:val="20"/>
              </w:rPr>
              <w:t>52.7 (47.8, 57.4)</w:t>
            </w:r>
          </w:p>
        </w:tc>
      </w:tr>
    </w:tbl>
    <w:p w14:paraId="6A4C262A" w14:textId="4988D2E0" w:rsidR="00364CA1" w:rsidRPr="004E0F60" w:rsidRDefault="00364CA1" w:rsidP="00035478">
      <w:pPr>
        <w:keepNext/>
        <w:spacing w:after="0"/>
        <w:jc w:val="left"/>
        <w:rPr>
          <w:sz w:val="18"/>
          <w:szCs w:val="18"/>
        </w:rPr>
      </w:pPr>
      <w:r w:rsidRPr="004E0F60">
        <w:rPr>
          <w:sz w:val="18"/>
          <w:szCs w:val="18"/>
          <w:vertAlign w:val="superscript"/>
        </w:rPr>
        <w:t>a</w:t>
      </w:r>
      <w:r w:rsidRPr="004E0F60">
        <w:rPr>
          <w:sz w:val="18"/>
          <w:szCs w:val="18"/>
        </w:rPr>
        <w:t xml:space="preserve"> Derived from a stratified proportional hazards model.</w:t>
      </w:r>
    </w:p>
    <w:p w14:paraId="0A0B7C20" w14:textId="5F4B76D9" w:rsidR="00364CA1" w:rsidRPr="004E0F60" w:rsidRDefault="00364CA1" w:rsidP="00035478">
      <w:pPr>
        <w:keepNext/>
        <w:spacing w:after="0"/>
        <w:jc w:val="left"/>
        <w:rPr>
          <w:sz w:val="18"/>
          <w:szCs w:val="18"/>
        </w:rPr>
      </w:pPr>
      <w:r w:rsidRPr="004E0F60">
        <w:rPr>
          <w:sz w:val="18"/>
          <w:szCs w:val="18"/>
          <w:vertAlign w:val="superscript"/>
        </w:rPr>
        <w:t>b</w:t>
      </w:r>
      <w:r w:rsidRPr="004E0F60">
        <w:rPr>
          <w:sz w:val="18"/>
          <w:szCs w:val="18"/>
        </w:rPr>
        <w:t xml:space="preserve"> P-value is derived from a log-rank test stratified by tumour PD-L1 expression and stage of disease; the corresponding O’Brien-Fleming efficacy boundary significance level is 0.0244.</w:t>
      </w:r>
    </w:p>
    <w:p w14:paraId="75A57AD7" w14:textId="7300CBC8" w:rsidR="00364CA1" w:rsidRPr="004E0F60" w:rsidRDefault="00364CA1" w:rsidP="00035478">
      <w:pPr>
        <w:keepNext/>
        <w:spacing w:after="0"/>
        <w:rPr>
          <w:sz w:val="18"/>
          <w:szCs w:val="18"/>
        </w:rPr>
      </w:pPr>
      <w:r w:rsidRPr="004E0F60">
        <w:rPr>
          <w:sz w:val="18"/>
          <w:szCs w:val="18"/>
          <w:vertAlign w:val="superscript"/>
        </w:rPr>
        <w:t>c</w:t>
      </w:r>
      <w:r w:rsidRPr="004E0F60">
        <w:rPr>
          <w:sz w:val="18"/>
          <w:szCs w:val="18"/>
        </w:rPr>
        <w:t xml:space="preserve"> Not registered in Australia</w:t>
      </w:r>
    </w:p>
    <w:p w14:paraId="34416020" w14:textId="77777777" w:rsidR="00CA61E1" w:rsidRPr="004E0F60" w:rsidRDefault="00CA61E1" w:rsidP="00035478">
      <w:pPr>
        <w:spacing w:after="120"/>
        <w:rPr>
          <w:sz w:val="18"/>
          <w:szCs w:val="18"/>
        </w:rPr>
      </w:pPr>
    </w:p>
    <w:p w14:paraId="09D626FB" w14:textId="77777777" w:rsidR="00364CA1" w:rsidRPr="004E0F60" w:rsidRDefault="00364CA1" w:rsidP="00035478">
      <w:pPr>
        <w:spacing w:after="120"/>
      </w:pPr>
      <w:r w:rsidRPr="004E0F60">
        <w:lastRenderedPageBreak/>
        <w:t>RFS benefit was consistently demonstrated across subgroups, including tumour PD-L1 expression, BRAF status, and stage of disease.</w:t>
      </w:r>
    </w:p>
    <w:p w14:paraId="240E6D95" w14:textId="25FEDC2C" w:rsidR="00364CA1" w:rsidRPr="004E0F60" w:rsidRDefault="00364CA1" w:rsidP="00035478">
      <w:pPr>
        <w:spacing w:after="120"/>
      </w:pPr>
      <w:proofErr w:type="gramStart"/>
      <w:r w:rsidRPr="004E0F60">
        <w:t>Quality of life (QoL),</w:t>
      </w:r>
      <w:proofErr w:type="gramEnd"/>
      <w:r w:rsidRPr="004E0F60">
        <w:t xml:space="preserve"> </w:t>
      </w:r>
      <w:r w:rsidR="000212E7" w:rsidRPr="004E0F60">
        <w:t>w</w:t>
      </w:r>
      <w:r w:rsidRPr="004E0F60">
        <w:t>as assessed by the European Organization for Research and Treatment of Cancer (EORTC) QLQ-C30</w:t>
      </w:r>
      <w:r w:rsidR="000212E7" w:rsidRPr="004E0F60">
        <w:t>,</w:t>
      </w:r>
      <w:r w:rsidRPr="004E0F60">
        <w:t xml:space="preserve"> the EQ-5D utility index and visual </w:t>
      </w:r>
      <w:proofErr w:type="spellStart"/>
      <w:r w:rsidRPr="003D606B">
        <w:t>analog</w:t>
      </w:r>
      <w:proofErr w:type="spellEnd"/>
      <w:r w:rsidRPr="004E0F60">
        <w:t xml:space="preserve"> scale (VAS).</w:t>
      </w:r>
      <w:r w:rsidR="000212E7" w:rsidRPr="004E0F60">
        <w:t xml:space="preserve"> QoL </w:t>
      </w:r>
      <w:r w:rsidR="00011CC2" w:rsidRPr="004E0F60">
        <w:t xml:space="preserve">with nivolumab remained stable and close to </w:t>
      </w:r>
      <w:r w:rsidR="000212E7" w:rsidRPr="004E0F60">
        <w:t>baseline values during treatment.</w:t>
      </w:r>
    </w:p>
    <w:p w14:paraId="77C2F831" w14:textId="56CE0FCA" w:rsidR="00C659AE" w:rsidRPr="004E0F60" w:rsidRDefault="00852B1F" w:rsidP="00AC5895">
      <w:pPr>
        <w:pStyle w:val="Heading5"/>
      </w:pPr>
      <w:r w:rsidRPr="004E0F60">
        <w:t>Previously untreated u</w:t>
      </w:r>
      <w:r w:rsidR="00FE53C0" w:rsidRPr="004E0F60">
        <w:t xml:space="preserve">nresectable or metastatic melanoma </w:t>
      </w:r>
      <w:r w:rsidR="00AD0965" w:rsidRPr="004E0F60">
        <w:t>- OPDIVO monotherapy</w:t>
      </w:r>
    </w:p>
    <w:p w14:paraId="51808516" w14:textId="14025CE1" w:rsidR="00703964" w:rsidRPr="004E0F60" w:rsidRDefault="003A4C1E" w:rsidP="00703964">
      <w:pPr>
        <w:pStyle w:val="Heading6"/>
        <w:rPr>
          <w:lang w:val="en-AU"/>
        </w:rPr>
      </w:pPr>
      <w:r w:rsidRPr="004E0F60">
        <w:rPr>
          <w:lang w:val="en-AU"/>
        </w:rPr>
        <w:t>Randomised phase 3 study vs. dacarbazine</w:t>
      </w:r>
      <w:r w:rsidRPr="004E0F60">
        <w:rPr>
          <w:rFonts w:ascii="TimesNewRoman,Italic" w:hAnsi="TimesNewRoman,Italic" w:cs="TimesNewRoman,Italic"/>
          <w:i w:val="0"/>
          <w:iCs w:val="0"/>
          <w:lang w:val="en-AU"/>
        </w:rPr>
        <w:t xml:space="preserve"> </w:t>
      </w:r>
      <w:r w:rsidR="00703964" w:rsidRPr="004E0F60">
        <w:rPr>
          <w:lang w:val="en-AU"/>
        </w:rPr>
        <w:t>(CA209066)</w:t>
      </w:r>
    </w:p>
    <w:p w14:paraId="7477C101" w14:textId="77777777" w:rsidR="00C659AE" w:rsidRPr="004E0F60" w:rsidRDefault="00C659AE" w:rsidP="00035478">
      <w:pPr>
        <w:spacing w:after="120"/>
      </w:pPr>
      <w:r w:rsidRPr="004E0F60">
        <w:t>The safety and efficacy of nivolumab 3 mg/kg as monotherapy for the treatment of advanced (unresectable or metastatic) melanoma were evaluated in a phase 3, randomised, double-blind study (CA209066). The study included adult patients (18 years or older) with confirmed, treatment-naive, Stage III or IV BRAF wild-type melanoma and an ECOG performance-status score of 0 or 1. Patients with active autoimmune disease, ocular melanoma, or active brain or leptomeningeal metastases were excluded from the study.</w:t>
      </w:r>
    </w:p>
    <w:p w14:paraId="3B677690" w14:textId="782201F8" w:rsidR="00C659AE" w:rsidRPr="004E0F60" w:rsidRDefault="00C659AE" w:rsidP="00035478">
      <w:pPr>
        <w:spacing w:after="120"/>
      </w:pPr>
      <w:r w:rsidRPr="004E0F60">
        <w:t>A total of 418 patients were randomised to receive either nivolumab (n = 210) administered intravenously over 60</w:t>
      </w:r>
      <w:r w:rsidR="00242A03" w:rsidRPr="004E0F60">
        <w:t xml:space="preserve"> </w:t>
      </w:r>
      <w:r w:rsidRPr="004E0F60">
        <w:t>minutes at 3 mg/kg every 2 weeks or dacarbazine (n = 208) at 1000 mg/m</w:t>
      </w:r>
      <w:r w:rsidRPr="004E0F60">
        <w:rPr>
          <w:rStyle w:val="BMSSuperscript"/>
          <w:rFonts w:eastAsia="Calibri"/>
          <w:sz w:val="24"/>
        </w:rPr>
        <w:t xml:space="preserve">2 </w:t>
      </w:r>
      <w:r w:rsidRPr="004E0F60">
        <w:rPr>
          <w:rStyle w:val="BMSSuperscript"/>
          <w:rFonts w:eastAsia="Calibri"/>
          <w:sz w:val="24"/>
          <w:vertAlign w:val="baseline"/>
        </w:rPr>
        <w:t>every 3</w:t>
      </w:r>
      <w:r w:rsidR="00242A03" w:rsidRPr="004E0F60">
        <w:rPr>
          <w:rStyle w:val="BMSSuperscript"/>
          <w:rFonts w:eastAsia="Calibri"/>
          <w:sz w:val="24"/>
          <w:vertAlign w:val="baseline"/>
        </w:rPr>
        <w:t xml:space="preserve"> </w:t>
      </w:r>
      <w:r w:rsidRPr="004E0F60">
        <w:rPr>
          <w:rStyle w:val="BMSSuperscript"/>
          <w:rFonts w:eastAsia="Calibri"/>
          <w:sz w:val="24"/>
          <w:vertAlign w:val="baseline"/>
        </w:rPr>
        <w:t>weeks.</w:t>
      </w:r>
      <w:r w:rsidRPr="004E0F60">
        <w:t xml:space="preserve"> Randomisation was stratified by tumour PD-L1 status and M stage (M0/M1a/M1b versus M1c). Treatment was continued </w:t>
      </w:r>
      <w:proofErr w:type="gramStart"/>
      <w:r w:rsidRPr="004E0F60">
        <w:t>as long as</w:t>
      </w:r>
      <w:proofErr w:type="gramEnd"/>
      <w:r w:rsidRPr="004E0F60">
        <w:t xml:space="preserve"> clinical benefit was observed or until treatment was no longer tolerated. Treatment after disease progression was permitted for patients who had a clinical benefit and did not have substantial adverse effects with the study drug, as determined by the investigator. Tumour assessments, according to the Response Evaluation Criteria in Solid Tumours (RECIST), version 1.1, were conducted 9 weeks after randomisation and continued every 6 weeks for the first year and then every 12 weeks thereafter. The primary efficacy outcome measure was overall survival (OS). Key secondary efficacy outcome measures were investigator-assessed progression free survival (PFS) and objective response rate (ORR).</w:t>
      </w:r>
    </w:p>
    <w:p w14:paraId="23A6E151" w14:textId="3E1FF5F5" w:rsidR="00C659AE" w:rsidRPr="004E0F60" w:rsidRDefault="00C659AE" w:rsidP="00035478">
      <w:pPr>
        <w:spacing w:after="120"/>
      </w:pPr>
      <w:r w:rsidRPr="004E0F60">
        <w:t>Baseline characteristics were balanced between the two groups. The median age was 65 years (range: 18-87), 59% were men, and 99.5% were white. Most patients had ECOG performance score of 0 (64%) or 1 (34%). Sixty-one percent of patients had M1c stage disease at study entry. Seventy-four percent of patients had cutaneous melanoma, and 11% had mucosal melanoma; 35% of patients had PD-L1 positive melanoma (</w:t>
      </w:r>
      <w:r w:rsidRPr="004E0F60">
        <w:rPr>
          <w:u w:val="single"/>
        </w:rPr>
        <w:t>&gt;</w:t>
      </w:r>
      <w:r w:rsidRPr="004E0F60">
        <w:t>5% tumour cell membrane expression). Sixteen percent of patients had received prior adjuvant therapy; the most common adjuvant treatment was interferon (9%). Four percent of patients had a history of brain metastasis, and 37% of patients had a baseline LDH level greater than ULN at study entry.</w:t>
      </w:r>
    </w:p>
    <w:p w14:paraId="4C3AECDC" w14:textId="6C85527E" w:rsidR="00EC0F31" w:rsidRPr="004E0F60" w:rsidRDefault="00C659AE" w:rsidP="00EC0F31">
      <w:pPr>
        <w:spacing w:after="120"/>
      </w:pPr>
      <w:r w:rsidRPr="004E0F60">
        <w:t>The observed OS (</w:t>
      </w:r>
      <w:r w:rsidR="00C40A1B" w:rsidRPr="004E0F60">
        <w:fldChar w:fldCharType="begin"/>
      </w:r>
      <w:r w:rsidR="00C40A1B" w:rsidRPr="004E0F60">
        <w:instrText xml:space="preserve"> REF _Ref5364797 \h </w:instrText>
      </w:r>
      <w:r w:rsidR="00C40A1B" w:rsidRPr="004E0F60">
        <w:fldChar w:fldCharType="separate"/>
      </w:r>
      <w:r w:rsidR="00C057C0" w:rsidRPr="004E0F60">
        <w:t xml:space="preserve">Figure </w:t>
      </w:r>
      <w:r w:rsidR="00C057C0">
        <w:rPr>
          <w:noProof/>
        </w:rPr>
        <w:t>2</w:t>
      </w:r>
      <w:r w:rsidR="00C40A1B" w:rsidRPr="004E0F60">
        <w:fldChar w:fldCharType="end"/>
      </w:r>
      <w:r w:rsidRPr="004E0F60">
        <w:t xml:space="preserve">, </w:t>
      </w:r>
      <w:r w:rsidR="009D0E97">
        <w:fldChar w:fldCharType="begin"/>
      </w:r>
      <w:r w:rsidR="009D0E97">
        <w:instrText xml:space="preserve"> REF _Ref85210688 \h </w:instrText>
      </w:r>
      <w:r w:rsidR="009D0E97">
        <w:fldChar w:fldCharType="separate"/>
      </w:r>
      <w:r w:rsidR="00C057C0">
        <w:t xml:space="preserve">Table </w:t>
      </w:r>
      <w:r w:rsidR="00C057C0">
        <w:rPr>
          <w:noProof/>
        </w:rPr>
        <w:t>10</w:t>
      </w:r>
      <w:r w:rsidR="009D0E97">
        <w:fldChar w:fldCharType="end"/>
      </w:r>
      <w:r w:rsidRPr="004E0F60">
        <w:t>) benefit was consistently demonstrated across subgroups of patients including baseline ECOG performance status, M stage, history of brain metastases, and baseline LDH level. Survival benefit was observed regardless of whether PD</w:t>
      </w:r>
      <w:r w:rsidRPr="004E0F60">
        <w:noBreakHyphen/>
        <w:t>L1 expression was above or below a PD</w:t>
      </w:r>
      <w:r w:rsidRPr="004E0F60">
        <w:noBreakHyphen/>
        <w:t>L1 tumour membrane expression cut</w:t>
      </w:r>
      <w:r w:rsidRPr="004E0F60">
        <w:noBreakHyphen/>
      </w:r>
      <w:proofErr w:type="gramStart"/>
      <w:r w:rsidRPr="004E0F60">
        <w:t>off of</w:t>
      </w:r>
      <w:proofErr w:type="gramEnd"/>
      <w:r w:rsidRPr="004E0F60">
        <w:t xml:space="preserve"> 5% or 10%.</w:t>
      </w:r>
    </w:p>
    <w:p w14:paraId="7F498ABD" w14:textId="67FA47D4" w:rsidR="002B019E" w:rsidRPr="004E0F60" w:rsidRDefault="00356C12" w:rsidP="00356C12">
      <w:pPr>
        <w:pStyle w:val="BMSTableTitle"/>
        <w:rPr>
          <w:sz w:val="22"/>
          <w:szCs w:val="22"/>
          <w:lang w:val="en-AU"/>
        </w:rPr>
      </w:pPr>
      <w:bookmarkStart w:id="24" w:name="_Ref5364797"/>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2</w:t>
      </w:r>
      <w:r w:rsidR="00CA3E55">
        <w:rPr>
          <w:lang w:val="en-AU"/>
        </w:rPr>
        <w:fldChar w:fldCharType="end"/>
      </w:r>
      <w:bookmarkEnd w:id="24"/>
      <w:r w:rsidRPr="004E0F60">
        <w:rPr>
          <w:lang w:val="en-AU"/>
        </w:rPr>
        <w:t xml:space="preserve"> </w:t>
      </w:r>
      <w:r w:rsidR="00611DBA" w:rsidRPr="004E0F60">
        <w:rPr>
          <w:sz w:val="22"/>
          <w:szCs w:val="22"/>
          <w:lang w:val="en-AU"/>
        </w:rPr>
        <w:t>Overall survival</w:t>
      </w:r>
      <w:r w:rsidR="00C659AE" w:rsidRPr="004E0F60">
        <w:rPr>
          <w:sz w:val="22"/>
          <w:szCs w:val="22"/>
          <w:lang w:val="en-AU"/>
        </w:rPr>
        <w:t xml:space="preserve"> (CA209066)</w:t>
      </w:r>
    </w:p>
    <w:p w14:paraId="34FA3864" w14:textId="294F610A" w:rsidR="002B019E" w:rsidRPr="004E0F60" w:rsidRDefault="002B019E" w:rsidP="00035478">
      <w:pPr>
        <w:pStyle w:val="EMEABodyText"/>
        <w:keepNext/>
        <w:keepLines/>
        <w:widowControl w:val="0"/>
        <w:spacing w:after="120"/>
        <w:jc w:val="center"/>
        <w:rPr>
          <w:sz w:val="20"/>
          <w:szCs w:val="20"/>
          <w:lang w:val="en-AU"/>
        </w:rPr>
      </w:pPr>
      <w:r w:rsidRPr="004E0F60">
        <w:rPr>
          <w:noProof/>
          <w:lang w:val="en-AU" w:eastAsia="en-AU"/>
        </w:rPr>
        <w:drawing>
          <wp:inline distT="0" distB="0" distL="0" distR="0" wp14:anchorId="654A890F" wp14:editId="2D5B6C3B">
            <wp:extent cx="4581525" cy="40576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b="13570"/>
                    <a:stretch>
                      <a:fillRect/>
                    </a:stretch>
                  </pic:blipFill>
                  <pic:spPr bwMode="auto">
                    <a:xfrm>
                      <a:off x="0" y="0"/>
                      <a:ext cx="4581525" cy="4057650"/>
                    </a:xfrm>
                    <a:prstGeom prst="rect">
                      <a:avLst/>
                    </a:prstGeom>
                    <a:noFill/>
                    <a:ln w="9525">
                      <a:noFill/>
                      <a:miter lim="800000"/>
                      <a:headEnd/>
                      <a:tailEnd/>
                    </a:ln>
                  </pic:spPr>
                </pic:pic>
              </a:graphicData>
            </a:graphic>
          </wp:inline>
        </w:drawing>
      </w:r>
    </w:p>
    <w:p w14:paraId="098BF46B" w14:textId="5440B8B1" w:rsidR="002B019E" w:rsidRPr="004E0F60" w:rsidRDefault="002B019E" w:rsidP="00035478">
      <w:pPr>
        <w:pStyle w:val="EMEABodyText"/>
        <w:keepNext/>
        <w:keepLines/>
        <w:widowControl w:val="0"/>
        <w:spacing w:after="120"/>
        <w:rPr>
          <w:sz w:val="20"/>
          <w:szCs w:val="20"/>
          <w:lang w:val="en-AU"/>
        </w:rPr>
      </w:pPr>
    </w:p>
    <w:p w14:paraId="6E7574C0" w14:textId="77777777" w:rsidR="002B019E" w:rsidRPr="004E0F60" w:rsidRDefault="002B019E" w:rsidP="00035478">
      <w:pPr>
        <w:pStyle w:val="EMEABodyText"/>
        <w:keepNext/>
        <w:keepLines/>
        <w:widowControl w:val="0"/>
        <w:spacing w:after="120"/>
        <w:rPr>
          <w:sz w:val="20"/>
          <w:szCs w:val="20"/>
          <w:lang w:val="en-AU"/>
        </w:rPr>
      </w:pPr>
      <w:r w:rsidRPr="004E0F60">
        <w:rPr>
          <w:sz w:val="20"/>
          <w:szCs w:val="20"/>
          <w:lang w:val="en-AU"/>
        </w:rPr>
        <w:t>──∆─── Nivolumab (events: 50/210), median and 95% CI: N.A.</w:t>
      </w:r>
    </w:p>
    <w:p w14:paraId="51FA2F26" w14:textId="316E42A9" w:rsidR="002B019E" w:rsidRPr="004E0F60" w:rsidRDefault="002B019E" w:rsidP="00035478">
      <w:pPr>
        <w:pStyle w:val="EMEABodyText"/>
        <w:keepNext/>
        <w:keepLines/>
        <w:widowControl w:val="0"/>
        <w:spacing w:after="120"/>
        <w:rPr>
          <w:sz w:val="20"/>
          <w:szCs w:val="20"/>
          <w:lang w:val="en-AU"/>
        </w:rPr>
      </w:pPr>
      <w:r w:rsidRPr="004E0F60">
        <w:rPr>
          <w:sz w:val="20"/>
          <w:szCs w:val="20"/>
          <w:lang w:val="en-AU"/>
        </w:rPr>
        <w:t>- - -</w:t>
      </w:r>
      <w:r w:rsidR="000B325A" w:rsidRPr="004E0F60">
        <w:rPr>
          <w:sz w:val="18"/>
          <w:szCs w:val="18"/>
        </w:rPr>
        <w:sym w:font="Wingdings" w:char="F0A6"/>
      </w:r>
      <w:r w:rsidRPr="004E0F60">
        <w:rPr>
          <w:sz w:val="20"/>
          <w:szCs w:val="20"/>
          <w:lang w:val="en-AU"/>
        </w:rPr>
        <w:t>- - - Dacarbazine (events: 96/208), median 10.84 months 95% CI: (9.33, 12.09)</w:t>
      </w:r>
    </w:p>
    <w:p w14:paraId="30DFA4BD" w14:textId="49FC1C36" w:rsidR="002B019E" w:rsidRPr="004E0F60" w:rsidRDefault="002B019E" w:rsidP="00035478">
      <w:pPr>
        <w:pStyle w:val="EMEABodyText"/>
        <w:spacing w:after="120"/>
        <w:rPr>
          <w:sz w:val="20"/>
          <w:szCs w:val="20"/>
          <w:lang w:val="en-AU"/>
        </w:rPr>
      </w:pPr>
    </w:p>
    <w:p w14:paraId="7D494A27" w14:textId="3058C2B0" w:rsidR="00A84AE0" w:rsidRDefault="00A84AE0" w:rsidP="00A84AE0">
      <w:pPr>
        <w:pStyle w:val="Caption"/>
        <w:keepNext/>
      </w:pPr>
    </w:p>
    <w:tbl>
      <w:tblPr>
        <w:tblW w:w="0" w:type="auto"/>
        <w:tblLook w:val="04A0" w:firstRow="1" w:lastRow="0" w:firstColumn="1" w:lastColumn="0" w:noHBand="0" w:noVBand="1"/>
      </w:tblPr>
      <w:tblGrid>
        <w:gridCol w:w="2934"/>
        <w:gridCol w:w="1534"/>
        <w:gridCol w:w="1523"/>
        <w:gridCol w:w="1500"/>
        <w:gridCol w:w="1535"/>
      </w:tblGrid>
      <w:tr w:rsidR="00792B3D" w:rsidRPr="004E0F60" w14:paraId="06BBDE64" w14:textId="77777777" w:rsidTr="00792B3D">
        <w:trPr>
          <w:trHeight w:val="227"/>
        </w:trPr>
        <w:tc>
          <w:tcPr>
            <w:tcW w:w="9026" w:type="dxa"/>
            <w:gridSpan w:val="5"/>
            <w:tcBorders>
              <w:left w:val="nil"/>
              <w:bottom w:val="single" w:sz="4" w:space="0" w:color="auto"/>
              <w:right w:val="nil"/>
            </w:tcBorders>
          </w:tcPr>
          <w:p w14:paraId="1C2D08EB" w14:textId="6E104878" w:rsidR="00792B3D" w:rsidRPr="004E0F60" w:rsidRDefault="00A84AE0" w:rsidP="00A84AE0">
            <w:pPr>
              <w:pStyle w:val="BMSTableTitle"/>
              <w:ind w:left="0" w:firstLine="0"/>
              <w:rPr>
                <w:highlight w:val="yellow"/>
                <w:lang w:val="en-AU"/>
              </w:rPr>
            </w:pPr>
            <w:bookmarkStart w:id="25" w:name="_Ref85210688"/>
            <w:bookmarkStart w:id="26" w:name="_Ref5364457"/>
            <w:r>
              <w:t xml:space="preserve">Table </w:t>
            </w:r>
            <w:r>
              <w:fldChar w:fldCharType="begin"/>
            </w:r>
            <w:r>
              <w:instrText xml:space="preserve"> SEQ Table \* ARABIC </w:instrText>
            </w:r>
            <w:r>
              <w:fldChar w:fldCharType="separate"/>
            </w:r>
            <w:r w:rsidR="00C057C0">
              <w:rPr>
                <w:noProof/>
              </w:rPr>
              <w:t>10</w:t>
            </w:r>
            <w:r>
              <w:fldChar w:fldCharType="end"/>
            </w:r>
            <w:bookmarkEnd w:id="25"/>
            <w:r>
              <w:t xml:space="preserve"> </w:t>
            </w:r>
            <w:r w:rsidRPr="005646D2">
              <w:t>Efficacy results (CA209066)</w:t>
            </w:r>
            <w:bookmarkEnd w:id="26"/>
          </w:p>
        </w:tc>
      </w:tr>
      <w:tr w:rsidR="00792B3D" w:rsidRPr="004E0F60" w14:paraId="073AED84" w14:textId="77777777" w:rsidTr="00792B3D">
        <w:trPr>
          <w:trHeight w:val="227"/>
        </w:trPr>
        <w:tc>
          <w:tcPr>
            <w:tcW w:w="2934" w:type="dxa"/>
            <w:tcBorders>
              <w:top w:val="single" w:sz="4" w:space="0" w:color="auto"/>
              <w:left w:val="nil"/>
              <w:bottom w:val="single" w:sz="4" w:space="0" w:color="auto"/>
              <w:right w:val="nil"/>
            </w:tcBorders>
          </w:tcPr>
          <w:p w14:paraId="226B3147" w14:textId="2DDA18F9" w:rsidR="00792B3D" w:rsidRPr="004E0F60" w:rsidRDefault="00792B3D" w:rsidP="00792B3D">
            <w:pPr>
              <w:keepNext/>
              <w:keepLines/>
              <w:spacing w:after="0"/>
              <w:jc w:val="center"/>
              <w:rPr>
                <w:rFonts w:eastAsia="Times New Roman" w:cs="Times New Roman"/>
                <w:b/>
                <w:sz w:val="20"/>
                <w:szCs w:val="20"/>
              </w:rPr>
            </w:pPr>
          </w:p>
        </w:tc>
        <w:tc>
          <w:tcPr>
            <w:tcW w:w="3057" w:type="dxa"/>
            <w:gridSpan w:val="2"/>
            <w:tcBorders>
              <w:top w:val="single" w:sz="4" w:space="0" w:color="auto"/>
              <w:left w:val="nil"/>
              <w:bottom w:val="single" w:sz="4" w:space="0" w:color="auto"/>
              <w:right w:val="nil"/>
            </w:tcBorders>
            <w:hideMark/>
          </w:tcPr>
          <w:p w14:paraId="054E37D4" w14:textId="77777777" w:rsidR="00792B3D" w:rsidRPr="004E0F60" w:rsidRDefault="00792B3D" w:rsidP="00792B3D">
            <w:pPr>
              <w:keepNext/>
              <w:keepLines/>
              <w:spacing w:after="0"/>
              <w:jc w:val="center"/>
              <w:rPr>
                <w:rFonts w:eastAsia="Times New Roman" w:cs="Times New Roman"/>
                <w:b/>
                <w:sz w:val="20"/>
                <w:szCs w:val="20"/>
              </w:rPr>
            </w:pPr>
            <w:r w:rsidRPr="004E0F60">
              <w:rPr>
                <w:rFonts w:eastAsia="Times New Roman" w:cs="Times New Roman"/>
                <w:b/>
                <w:sz w:val="20"/>
                <w:szCs w:val="20"/>
              </w:rPr>
              <w:t>nivolumab</w:t>
            </w:r>
            <w:r w:rsidRPr="004E0F60">
              <w:rPr>
                <w:rFonts w:eastAsia="Times New Roman" w:cs="Times New Roman"/>
                <w:b/>
                <w:sz w:val="20"/>
                <w:szCs w:val="20"/>
              </w:rPr>
              <w:br/>
              <w:t>(n = 210)</w:t>
            </w:r>
          </w:p>
        </w:tc>
        <w:tc>
          <w:tcPr>
            <w:tcW w:w="3035" w:type="dxa"/>
            <w:gridSpan w:val="2"/>
            <w:tcBorders>
              <w:top w:val="single" w:sz="4" w:space="0" w:color="auto"/>
              <w:left w:val="nil"/>
              <w:bottom w:val="single" w:sz="4" w:space="0" w:color="auto"/>
              <w:right w:val="nil"/>
            </w:tcBorders>
            <w:hideMark/>
          </w:tcPr>
          <w:p w14:paraId="24C07AFC" w14:textId="77777777" w:rsidR="00792B3D" w:rsidRPr="004E0F60" w:rsidRDefault="00792B3D" w:rsidP="00792B3D">
            <w:pPr>
              <w:keepNext/>
              <w:keepLines/>
              <w:spacing w:after="0"/>
              <w:jc w:val="center"/>
              <w:rPr>
                <w:rFonts w:eastAsia="Times New Roman" w:cs="Times New Roman"/>
                <w:b/>
                <w:sz w:val="20"/>
                <w:szCs w:val="20"/>
              </w:rPr>
            </w:pPr>
            <w:r w:rsidRPr="004E0F60">
              <w:rPr>
                <w:rFonts w:eastAsia="Times New Roman" w:cs="Times New Roman"/>
                <w:b/>
                <w:sz w:val="20"/>
                <w:szCs w:val="20"/>
              </w:rPr>
              <w:t>dacarbazine</w:t>
            </w:r>
            <w:r w:rsidRPr="004E0F60">
              <w:rPr>
                <w:rFonts w:eastAsia="Times New Roman" w:cs="Times New Roman"/>
                <w:b/>
                <w:sz w:val="20"/>
                <w:szCs w:val="20"/>
              </w:rPr>
              <w:br/>
              <w:t>(n = 208)</w:t>
            </w:r>
          </w:p>
        </w:tc>
      </w:tr>
      <w:tr w:rsidR="00792B3D" w:rsidRPr="004E0F60" w14:paraId="4AD34156" w14:textId="77777777" w:rsidTr="00792B3D">
        <w:tc>
          <w:tcPr>
            <w:tcW w:w="9026" w:type="dxa"/>
            <w:gridSpan w:val="5"/>
            <w:tcBorders>
              <w:top w:val="single" w:sz="4" w:space="0" w:color="auto"/>
              <w:left w:val="nil"/>
              <w:bottom w:val="nil"/>
              <w:right w:val="nil"/>
            </w:tcBorders>
            <w:hideMark/>
          </w:tcPr>
          <w:p w14:paraId="7AB69DDE" w14:textId="77777777" w:rsidR="00792B3D" w:rsidRPr="004E0F60" w:rsidRDefault="00792B3D" w:rsidP="00792B3D">
            <w:pPr>
              <w:keepNext/>
              <w:keepLines/>
              <w:spacing w:after="0"/>
              <w:rPr>
                <w:rFonts w:eastAsia="Times New Roman" w:cs="Times New Roman"/>
                <w:b/>
                <w:sz w:val="20"/>
                <w:szCs w:val="20"/>
              </w:rPr>
            </w:pPr>
            <w:r w:rsidRPr="004E0F60">
              <w:rPr>
                <w:rFonts w:eastAsia="Times New Roman" w:cs="Times New Roman"/>
                <w:b/>
                <w:sz w:val="20"/>
                <w:szCs w:val="20"/>
              </w:rPr>
              <w:t xml:space="preserve">Overall survival </w:t>
            </w:r>
          </w:p>
        </w:tc>
      </w:tr>
      <w:tr w:rsidR="00792B3D" w:rsidRPr="004E0F60" w14:paraId="007D1522" w14:textId="77777777" w:rsidTr="00792B3D">
        <w:trPr>
          <w:trHeight w:val="230"/>
        </w:trPr>
        <w:tc>
          <w:tcPr>
            <w:tcW w:w="2934" w:type="dxa"/>
            <w:hideMark/>
          </w:tcPr>
          <w:p w14:paraId="257E6B77" w14:textId="77777777" w:rsidR="00792B3D" w:rsidRPr="004E0F60" w:rsidRDefault="00792B3D" w:rsidP="00792B3D">
            <w:pPr>
              <w:keepNext/>
              <w:keepLines/>
              <w:tabs>
                <w:tab w:val="left" w:pos="201"/>
              </w:tabs>
              <w:spacing w:after="0"/>
              <w:rPr>
                <w:rFonts w:eastAsia="Times New Roman" w:cs="Times New Roman"/>
                <w:sz w:val="20"/>
                <w:szCs w:val="20"/>
              </w:rPr>
            </w:pPr>
            <w:r w:rsidRPr="004E0F60">
              <w:rPr>
                <w:rFonts w:eastAsia="Times New Roman" w:cs="Times New Roman"/>
                <w:sz w:val="20"/>
                <w:szCs w:val="20"/>
              </w:rPr>
              <w:tab/>
              <w:t>Events</w:t>
            </w:r>
          </w:p>
        </w:tc>
        <w:tc>
          <w:tcPr>
            <w:tcW w:w="3057" w:type="dxa"/>
            <w:gridSpan w:val="2"/>
            <w:hideMark/>
          </w:tcPr>
          <w:p w14:paraId="7DED8B4B"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50 (23.8%)</w:t>
            </w:r>
          </w:p>
        </w:tc>
        <w:tc>
          <w:tcPr>
            <w:tcW w:w="3035" w:type="dxa"/>
            <w:gridSpan w:val="2"/>
            <w:hideMark/>
          </w:tcPr>
          <w:p w14:paraId="1D05BF00"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96 (46.2%)</w:t>
            </w:r>
          </w:p>
        </w:tc>
      </w:tr>
      <w:tr w:rsidR="00792B3D" w:rsidRPr="004E0F60" w14:paraId="155E63CD" w14:textId="77777777" w:rsidTr="00792B3D">
        <w:trPr>
          <w:trHeight w:val="230"/>
        </w:trPr>
        <w:tc>
          <w:tcPr>
            <w:tcW w:w="2934" w:type="dxa"/>
            <w:hideMark/>
          </w:tcPr>
          <w:p w14:paraId="59A05A52"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 xml:space="preserve">Hazard ratio </w:t>
            </w:r>
          </w:p>
        </w:tc>
        <w:tc>
          <w:tcPr>
            <w:tcW w:w="6092" w:type="dxa"/>
            <w:gridSpan w:val="4"/>
            <w:hideMark/>
          </w:tcPr>
          <w:p w14:paraId="77B5D2A1"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0.42</w:t>
            </w:r>
          </w:p>
        </w:tc>
      </w:tr>
      <w:tr w:rsidR="00792B3D" w:rsidRPr="004E0F60" w14:paraId="7F1C304A" w14:textId="77777777" w:rsidTr="00792B3D">
        <w:tc>
          <w:tcPr>
            <w:tcW w:w="2934" w:type="dxa"/>
            <w:hideMark/>
          </w:tcPr>
          <w:p w14:paraId="612765F2"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color w:val="000000"/>
                <w:sz w:val="20"/>
                <w:szCs w:val="20"/>
              </w:rPr>
              <w:t>99.79% CI</w:t>
            </w:r>
          </w:p>
        </w:tc>
        <w:tc>
          <w:tcPr>
            <w:tcW w:w="6092" w:type="dxa"/>
            <w:gridSpan w:val="4"/>
            <w:hideMark/>
          </w:tcPr>
          <w:p w14:paraId="3F7ED0C7"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(0.25, 0.73)</w:t>
            </w:r>
          </w:p>
        </w:tc>
      </w:tr>
      <w:tr w:rsidR="00792B3D" w:rsidRPr="004E0F60" w14:paraId="7FA1784C" w14:textId="77777777" w:rsidTr="00792B3D">
        <w:tc>
          <w:tcPr>
            <w:tcW w:w="2934" w:type="dxa"/>
            <w:hideMark/>
          </w:tcPr>
          <w:p w14:paraId="77758A74"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color w:val="000000"/>
                <w:sz w:val="20"/>
                <w:szCs w:val="20"/>
              </w:rPr>
              <w:t>95% CI</w:t>
            </w:r>
          </w:p>
        </w:tc>
        <w:tc>
          <w:tcPr>
            <w:tcW w:w="6092" w:type="dxa"/>
            <w:gridSpan w:val="4"/>
            <w:hideMark/>
          </w:tcPr>
          <w:p w14:paraId="734D82D7"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(0.30, 0.60)</w:t>
            </w:r>
          </w:p>
        </w:tc>
      </w:tr>
      <w:tr w:rsidR="00792B3D" w:rsidRPr="004E0F60" w14:paraId="56E18933" w14:textId="77777777" w:rsidTr="00792B3D">
        <w:tc>
          <w:tcPr>
            <w:tcW w:w="2934" w:type="dxa"/>
            <w:hideMark/>
          </w:tcPr>
          <w:p w14:paraId="70910819"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p-value</w:t>
            </w:r>
          </w:p>
        </w:tc>
        <w:tc>
          <w:tcPr>
            <w:tcW w:w="6092" w:type="dxa"/>
            <w:gridSpan w:val="4"/>
            <w:hideMark/>
          </w:tcPr>
          <w:p w14:paraId="06F0971B"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&lt; 0.0001</w:t>
            </w:r>
          </w:p>
        </w:tc>
      </w:tr>
      <w:tr w:rsidR="00792B3D" w:rsidRPr="004E0F60" w14:paraId="2AAB2608" w14:textId="77777777" w:rsidTr="00792B3D">
        <w:tc>
          <w:tcPr>
            <w:tcW w:w="2934" w:type="dxa"/>
          </w:tcPr>
          <w:p w14:paraId="255951AE" w14:textId="77777777" w:rsidR="00792B3D" w:rsidRPr="004E0F60" w:rsidRDefault="00792B3D" w:rsidP="00792B3D">
            <w:pPr>
              <w:keepNext/>
              <w:keepLines/>
              <w:tabs>
                <w:tab w:val="left" w:pos="180"/>
              </w:tabs>
              <w:spacing w:after="0"/>
              <w:rPr>
                <w:rFonts w:eastAsia="Times New Roman" w:cs="Times New Roman"/>
                <w:sz w:val="20"/>
                <w:szCs w:val="20"/>
              </w:rPr>
            </w:pPr>
          </w:p>
        </w:tc>
        <w:tc>
          <w:tcPr>
            <w:tcW w:w="1534" w:type="dxa"/>
          </w:tcPr>
          <w:p w14:paraId="6E9F461E"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6F51D8CB" w14:textId="77777777" w:rsidR="00792B3D" w:rsidRPr="004E0F60" w:rsidRDefault="00792B3D" w:rsidP="00792B3D">
            <w:pPr>
              <w:keepNext/>
              <w:keepLines/>
              <w:spacing w:after="0"/>
              <w:jc w:val="center"/>
              <w:rPr>
                <w:rFonts w:eastAsia="Times New Roman" w:cs="Times New Roman"/>
                <w:sz w:val="20"/>
                <w:szCs w:val="20"/>
              </w:rPr>
            </w:pPr>
          </w:p>
        </w:tc>
        <w:tc>
          <w:tcPr>
            <w:tcW w:w="1500" w:type="dxa"/>
          </w:tcPr>
          <w:p w14:paraId="31F6D32A"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650FCFFE" w14:textId="77777777" w:rsidR="00792B3D" w:rsidRPr="004E0F60" w:rsidRDefault="00792B3D" w:rsidP="00792B3D">
            <w:pPr>
              <w:keepNext/>
              <w:keepLines/>
              <w:spacing w:after="0"/>
              <w:jc w:val="center"/>
              <w:rPr>
                <w:rFonts w:eastAsia="Times New Roman" w:cs="Times New Roman"/>
                <w:sz w:val="20"/>
                <w:szCs w:val="20"/>
              </w:rPr>
            </w:pPr>
          </w:p>
        </w:tc>
      </w:tr>
      <w:tr w:rsidR="00792B3D" w:rsidRPr="004E0F60" w14:paraId="4DA1F249" w14:textId="77777777" w:rsidTr="00792B3D">
        <w:tc>
          <w:tcPr>
            <w:tcW w:w="2934" w:type="dxa"/>
            <w:hideMark/>
          </w:tcPr>
          <w:p w14:paraId="02DEC3D2"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Median (95% CI)</w:t>
            </w:r>
          </w:p>
        </w:tc>
        <w:tc>
          <w:tcPr>
            <w:tcW w:w="3057" w:type="dxa"/>
            <w:gridSpan w:val="2"/>
            <w:hideMark/>
          </w:tcPr>
          <w:p w14:paraId="370B0AA2"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Not reached</w:t>
            </w:r>
          </w:p>
        </w:tc>
        <w:tc>
          <w:tcPr>
            <w:tcW w:w="3035" w:type="dxa"/>
            <w:gridSpan w:val="2"/>
            <w:hideMark/>
          </w:tcPr>
          <w:p w14:paraId="3DA3BD4C"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10.8 (9.33, 12.09)</w:t>
            </w:r>
          </w:p>
        </w:tc>
      </w:tr>
      <w:tr w:rsidR="00792B3D" w:rsidRPr="004E0F60" w14:paraId="206D91E2" w14:textId="77777777" w:rsidTr="00792B3D">
        <w:tc>
          <w:tcPr>
            <w:tcW w:w="2934" w:type="dxa"/>
            <w:hideMark/>
          </w:tcPr>
          <w:p w14:paraId="58D8C704"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Rate % (95% CI)</w:t>
            </w:r>
          </w:p>
        </w:tc>
        <w:tc>
          <w:tcPr>
            <w:tcW w:w="1534" w:type="dxa"/>
          </w:tcPr>
          <w:p w14:paraId="0F57BEE5"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344313E2" w14:textId="77777777" w:rsidR="00792B3D" w:rsidRPr="004E0F60" w:rsidRDefault="00792B3D" w:rsidP="00792B3D">
            <w:pPr>
              <w:keepNext/>
              <w:keepLines/>
              <w:spacing w:after="0"/>
              <w:jc w:val="center"/>
              <w:rPr>
                <w:rFonts w:eastAsia="Times New Roman" w:cs="Times New Roman"/>
                <w:sz w:val="20"/>
                <w:szCs w:val="20"/>
              </w:rPr>
            </w:pPr>
          </w:p>
        </w:tc>
        <w:tc>
          <w:tcPr>
            <w:tcW w:w="1500" w:type="dxa"/>
          </w:tcPr>
          <w:p w14:paraId="0C5EA3E4"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25C20CB0" w14:textId="77777777" w:rsidR="00792B3D" w:rsidRPr="004E0F60" w:rsidRDefault="00792B3D" w:rsidP="00792B3D">
            <w:pPr>
              <w:keepNext/>
              <w:keepLines/>
              <w:spacing w:after="0"/>
              <w:jc w:val="center"/>
              <w:rPr>
                <w:rFonts w:eastAsia="Times New Roman" w:cs="Times New Roman"/>
                <w:sz w:val="20"/>
                <w:szCs w:val="20"/>
              </w:rPr>
            </w:pPr>
          </w:p>
        </w:tc>
      </w:tr>
      <w:tr w:rsidR="00792B3D" w:rsidRPr="004E0F60" w14:paraId="1CC2E7FA" w14:textId="77777777" w:rsidTr="00792B3D">
        <w:tc>
          <w:tcPr>
            <w:tcW w:w="2934" w:type="dxa"/>
            <w:hideMark/>
          </w:tcPr>
          <w:p w14:paraId="26824BB1"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At 6 months</w:t>
            </w:r>
          </w:p>
        </w:tc>
        <w:tc>
          <w:tcPr>
            <w:tcW w:w="3057" w:type="dxa"/>
            <w:gridSpan w:val="2"/>
            <w:hideMark/>
          </w:tcPr>
          <w:p w14:paraId="6F9E8ECE"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84.1 (78.3, 88.5)</w:t>
            </w:r>
          </w:p>
        </w:tc>
        <w:tc>
          <w:tcPr>
            <w:tcW w:w="3035" w:type="dxa"/>
            <w:gridSpan w:val="2"/>
            <w:hideMark/>
          </w:tcPr>
          <w:p w14:paraId="30D955F2"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71.8 (64.9, 77.6)</w:t>
            </w:r>
          </w:p>
        </w:tc>
      </w:tr>
      <w:tr w:rsidR="00792B3D" w:rsidRPr="004E0F60" w14:paraId="01A910F7" w14:textId="77777777" w:rsidTr="00792B3D">
        <w:tc>
          <w:tcPr>
            <w:tcW w:w="2934" w:type="dxa"/>
            <w:hideMark/>
          </w:tcPr>
          <w:p w14:paraId="7C4A2B19"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At 12 months</w:t>
            </w:r>
          </w:p>
        </w:tc>
        <w:tc>
          <w:tcPr>
            <w:tcW w:w="3057" w:type="dxa"/>
            <w:gridSpan w:val="2"/>
            <w:hideMark/>
          </w:tcPr>
          <w:p w14:paraId="446450A6"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72.9 (65.5, 78.9)</w:t>
            </w:r>
          </w:p>
        </w:tc>
        <w:tc>
          <w:tcPr>
            <w:tcW w:w="3035" w:type="dxa"/>
            <w:gridSpan w:val="2"/>
            <w:hideMark/>
          </w:tcPr>
          <w:p w14:paraId="5776BFCD"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42.1 (33.0, 50.9)</w:t>
            </w:r>
          </w:p>
        </w:tc>
      </w:tr>
      <w:tr w:rsidR="00792B3D" w:rsidRPr="004E0F60" w14:paraId="0D45B8DC" w14:textId="77777777" w:rsidTr="00792B3D">
        <w:tc>
          <w:tcPr>
            <w:tcW w:w="2934" w:type="dxa"/>
            <w:hideMark/>
          </w:tcPr>
          <w:p w14:paraId="4DFC8003" w14:textId="77777777" w:rsidR="00792B3D" w:rsidRPr="004E0F60" w:rsidRDefault="00792B3D" w:rsidP="00792B3D">
            <w:pPr>
              <w:keepNext/>
              <w:keepLines/>
              <w:spacing w:after="0"/>
              <w:rPr>
                <w:rFonts w:eastAsia="Times New Roman" w:cs="Times New Roman"/>
                <w:b/>
                <w:sz w:val="20"/>
                <w:szCs w:val="20"/>
              </w:rPr>
            </w:pPr>
            <w:r w:rsidRPr="004E0F60">
              <w:rPr>
                <w:rFonts w:eastAsia="Times New Roman" w:cs="Times New Roman"/>
                <w:b/>
                <w:sz w:val="20"/>
                <w:szCs w:val="20"/>
              </w:rPr>
              <w:t>Progression-free survival</w:t>
            </w:r>
          </w:p>
        </w:tc>
        <w:tc>
          <w:tcPr>
            <w:tcW w:w="1534" w:type="dxa"/>
          </w:tcPr>
          <w:p w14:paraId="6AC7DA57"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10102C73" w14:textId="77777777" w:rsidR="00792B3D" w:rsidRPr="004E0F60" w:rsidRDefault="00792B3D" w:rsidP="00792B3D">
            <w:pPr>
              <w:keepNext/>
              <w:keepLines/>
              <w:spacing w:after="0"/>
              <w:rPr>
                <w:rFonts w:eastAsia="Times New Roman" w:cs="Times New Roman"/>
                <w:sz w:val="20"/>
                <w:szCs w:val="20"/>
              </w:rPr>
            </w:pPr>
          </w:p>
        </w:tc>
        <w:tc>
          <w:tcPr>
            <w:tcW w:w="1500" w:type="dxa"/>
          </w:tcPr>
          <w:p w14:paraId="57860088"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4ACF498E" w14:textId="77777777" w:rsidR="00792B3D" w:rsidRPr="004E0F60" w:rsidRDefault="00792B3D" w:rsidP="00792B3D">
            <w:pPr>
              <w:keepNext/>
              <w:keepLines/>
              <w:spacing w:after="0"/>
              <w:rPr>
                <w:rFonts w:eastAsia="Times New Roman" w:cs="Times New Roman"/>
                <w:sz w:val="20"/>
                <w:szCs w:val="20"/>
              </w:rPr>
            </w:pPr>
          </w:p>
        </w:tc>
      </w:tr>
      <w:tr w:rsidR="00792B3D" w:rsidRPr="004E0F60" w14:paraId="16D5FD9D" w14:textId="77777777" w:rsidTr="00792B3D">
        <w:tc>
          <w:tcPr>
            <w:tcW w:w="2934" w:type="dxa"/>
            <w:hideMark/>
          </w:tcPr>
          <w:p w14:paraId="46D19575" w14:textId="77777777" w:rsidR="00792B3D" w:rsidRPr="004E0F60" w:rsidRDefault="00792B3D" w:rsidP="00792B3D">
            <w:pPr>
              <w:keepNext/>
              <w:keepLines/>
              <w:tabs>
                <w:tab w:val="left" w:pos="201"/>
              </w:tabs>
              <w:spacing w:after="0"/>
              <w:rPr>
                <w:rFonts w:eastAsia="Times New Roman" w:cs="Times New Roman"/>
                <w:sz w:val="20"/>
                <w:szCs w:val="20"/>
              </w:rPr>
            </w:pPr>
            <w:r w:rsidRPr="004E0F60">
              <w:rPr>
                <w:rFonts w:eastAsia="Times New Roman" w:cs="Times New Roman"/>
                <w:sz w:val="20"/>
                <w:szCs w:val="20"/>
              </w:rPr>
              <w:tab/>
              <w:t>Events</w:t>
            </w:r>
          </w:p>
        </w:tc>
        <w:tc>
          <w:tcPr>
            <w:tcW w:w="3057" w:type="dxa"/>
            <w:gridSpan w:val="2"/>
            <w:hideMark/>
          </w:tcPr>
          <w:p w14:paraId="715F728E"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108 (51.4%)</w:t>
            </w:r>
          </w:p>
        </w:tc>
        <w:tc>
          <w:tcPr>
            <w:tcW w:w="3035" w:type="dxa"/>
            <w:gridSpan w:val="2"/>
            <w:hideMark/>
          </w:tcPr>
          <w:p w14:paraId="75BAB59B"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163 (78.4%)</w:t>
            </w:r>
          </w:p>
        </w:tc>
      </w:tr>
      <w:tr w:rsidR="00792B3D" w:rsidRPr="004E0F60" w14:paraId="3071ACBA" w14:textId="77777777" w:rsidTr="00792B3D">
        <w:tc>
          <w:tcPr>
            <w:tcW w:w="2934" w:type="dxa"/>
            <w:hideMark/>
          </w:tcPr>
          <w:p w14:paraId="2A6F1EB8"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 xml:space="preserve">Hazard ratio </w:t>
            </w:r>
          </w:p>
        </w:tc>
        <w:tc>
          <w:tcPr>
            <w:tcW w:w="6092" w:type="dxa"/>
            <w:gridSpan w:val="4"/>
            <w:hideMark/>
          </w:tcPr>
          <w:p w14:paraId="03FA328B"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0.43</w:t>
            </w:r>
          </w:p>
        </w:tc>
      </w:tr>
      <w:tr w:rsidR="00792B3D" w:rsidRPr="004E0F60" w14:paraId="10CD4F46" w14:textId="77777777" w:rsidTr="00792B3D">
        <w:tc>
          <w:tcPr>
            <w:tcW w:w="2934" w:type="dxa"/>
            <w:hideMark/>
          </w:tcPr>
          <w:p w14:paraId="13FC382F"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color w:val="000000"/>
                <w:sz w:val="20"/>
                <w:szCs w:val="20"/>
              </w:rPr>
              <w:t>95% CI</w:t>
            </w:r>
          </w:p>
        </w:tc>
        <w:tc>
          <w:tcPr>
            <w:tcW w:w="6092" w:type="dxa"/>
            <w:gridSpan w:val="4"/>
            <w:hideMark/>
          </w:tcPr>
          <w:p w14:paraId="4E042A08"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(0.34, 0.56)</w:t>
            </w:r>
          </w:p>
        </w:tc>
      </w:tr>
      <w:tr w:rsidR="00792B3D" w:rsidRPr="004E0F60" w14:paraId="02382EC1" w14:textId="77777777" w:rsidTr="00792B3D">
        <w:tc>
          <w:tcPr>
            <w:tcW w:w="2934" w:type="dxa"/>
            <w:hideMark/>
          </w:tcPr>
          <w:p w14:paraId="2F66E628"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p-value</w:t>
            </w:r>
          </w:p>
        </w:tc>
        <w:tc>
          <w:tcPr>
            <w:tcW w:w="6092" w:type="dxa"/>
            <w:gridSpan w:val="4"/>
            <w:hideMark/>
          </w:tcPr>
          <w:p w14:paraId="19984913"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&lt; 0.0001</w:t>
            </w:r>
          </w:p>
        </w:tc>
      </w:tr>
      <w:tr w:rsidR="00792B3D" w:rsidRPr="004E0F60" w14:paraId="311AF584" w14:textId="77777777" w:rsidTr="00792B3D">
        <w:tc>
          <w:tcPr>
            <w:tcW w:w="2934" w:type="dxa"/>
          </w:tcPr>
          <w:p w14:paraId="40665537" w14:textId="77777777" w:rsidR="00792B3D" w:rsidRPr="004E0F60" w:rsidRDefault="00792B3D" w:rsidP="00792B3D">
            <w:pPr>
              <w:keepNext/>
              <w:keepLines/>
              <w:tabs>
                <w:tab w:val="left" w:pos="180"/>
              </w:tabs>
              <w:spacing w:after="0"/>
              <w:rPr>
                <w:rFonts w:eastAsia="Times New Roman" w:cs="Times New Roman"/>
                <w:sz w:val="20"/>
                <w:szCs w:val="20"/>
              </w:rPr>
            </w:pPr>
          </w:p>
        </w:tc>
        <w:tc>
          <w:tcPr>
            <w:tcW w:w="1534" w:type="dxa"/>
          </w:tcPr>
          <w:p w14:paraId="30DFF42D"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1AA740FC" w14:textId="77777777" w:rsidR="00792B3D" w:rsidRPr="004E0F60" w:rsidRDefault="00792B3D" w:rsidP="00792B3D">
            <w:pPr>
              <w:keepNext/>
              <w:keepLines/>
              <w:spacing w:after="0"/>
              <w:jc w:val="center"/>
              <w:rPr>
                <w:rFonts w:eastAsia="Times New Roman" w:cs="Times New Roman"/>
                <w:sz w:val="20"/>
                <w:szCs w:val="20"/>
              </w:rPr>
            </w:pPr>
          </w:p>
        </w:tc>
        <w:tc>
          <w:tcPr>
            <w:tcW w:w="1500" w:type="dxa"/>
          </w:tcPr>
          <w:p w14:paraId="1D74C6D6"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23FCB791" w14:textId="77777777" w:rsidR="00792B3D" w:rsidRPr="004E0F60" w:rsidRDefault="00792B3D" w:rsidP="00792B3D">
            <w:pPr>
              <w:keepNext/>
              <w:keepLines/>
              <w:spacing w:after="0"/>
              <w:jc w:val="center"/>
              <w:rPr>
                <w:rFonts w:eastAsia="Times New Roman" w:cs="Times New Roman"/>
                <w:sz w:val="20"/>
                <w:szCs w:val="20"/>
              </w:rPr>
            </w:pPr>
          </w:p>
        </w:tc>
      </w:tr>
      <w:tr w:rsidR="00792B3D" w:rsidRPr="004E0F60" w14:paraId="312BE82A" w14:textId="77777777" w:rsidTr="00792B3D">
        <w:tc>
          <w:tcPr>
            <w:tcW w:w="2934" w:type="dxa"/>
            <w:hideMark/>
          </w:tcPr>
          <w:p w14:paraId="72499980"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Median (95% CI)</w:t>
            </w:r>
          </w:p>
        </w:tc>
        <w:tc>
          <w:tcPr>
            <w:tcW w:w="3057" w:type="dxa"/>
            <w:gridSpan w:val="2"/>
            <w:hideMark/>
          </w:tcPr>
          <w:p w14:paraId="0C92A775"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5.1 (3.48, 10.81)</w:t>
            </w:r>
          </w:p>
        </w:tc>
        <w:tc>
          <w:tcPr>
            <w:tcW w:w="3035" w:type="dxa"/>
            <w:gridSpan w:val="2"/>
            <w:hideMark/>
          </w:tcPr>
          <w:p w14:paraId="712EF2F7"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2.2 (2.10, 2.40)</w:t>
            </w:r>
          </w:p>
        </w:tc>
      </w:tr>
      <w:tr w:rsidR="00792B3D" w:rsidRPr="004E0F60" w14:paraId="4DC1CEE9" w14:textId="77777777" w:rsidTr="00792B3D">
        <w:tc>
          <w:tcPr>
            <w:tcW w:w="2934" w:type="dxa"/>
            <w:hideMark/>
          </w:tcPr>
          <w:p w14:paraId="7C76659A"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Rate % (95% CI)</w:t>
            </w:r>
          </w:p>
        </w:tc>
        <w:tc>
          <w:tcPr>
            <w:tcW w:w="1534" w:type="dxa"/>
          </w:tcPr>
          <w:p w14:paraId="6524B6AF"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4C814D96" w14:textId="77777777" w:rsidR="00792B3D" w:rsidRPr="004E0F60" w:rsidRDefault="00792B3D" w:rsidP="00792B3D">
            <w:pPr>
              <w:keepNext/>
              <w:keepLines/>
              <w:spacing w:after="0"/>
              <w:jc w:val="center"/>
              <w:rPr>
                <w:rFonts w:eastAsia="Times New Roman" w:cs="Times New Roman"/>
                <w:sz w:val="20"/>
                <w:szCs w:val="20"/>
              </w:rPr>
            </w:pPr>
          </w:p>
        </w:tc>
        <w:tc>
          <w:tcPr>
            <w:tcW w:w="1500" w:type="dxa"/>
          </w:tcPr>
          <w:p w14:paraId="178A508E"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304121FE" w14:textId="77777777" w:rsidR="00792B3D" w:rsidRPr="004E0F60" w:rsidRDefault="00792B3D" w:rsidP="00792B3D">
            <w:pPr>
              <w:keepNext/>
              <w:keepLines/>
              <w:spacing w:after="0"/>
              <w:jc w:val="center"/>
              <w:rPr>
                <w:rFonts w:eastAsia="Times New Roman" w:cs="Times New Roman"/>
                <w:sz w:val="20"/>
                <w:szCs w:val="20"/>
              </w:rPr>
            </w:pPr>
          </w:p>
        </w:tc>
      </w:tr>
      <w:tr w:rsidR="00792B3D" w:rsidRPr="004E0F60" w14:paraId="6CCEEC30" w14:textId="77777777" w:rsidTr="00792B3D">
        <w:tc>
          <w:tcPr>
            <w:tcW w:w="2934" w:type="dxa"/>
            <w:hideMark/>
          </w:tcPr>
          <w:p w14:paraId="1F2B9EFB"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At 6 months</w:t>
            </w:r>
          </w:p>
        </w:tc>
        <w:tc>
          <w:tcPr>
            <w:tcW w:w="3057" w:type="dxa"/>
            <w:gridSpan w:val="2"/>
            <w:hideMark/>
          </w:tcPr>
          <w:p w14:paraId="677ED0F5"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48.0 (40.8, 54.9)</w:t>
            </w:r>
          </w:p>
        </w:tc>
        <w:tc>
          <w:tcPr>
            <w:tcW w:w="3035" w:type="dxa"/>
            <w:gridSpan w:val="2"/>
            <w:hideMark/>
          </w:tcPr>
          <w:p w14:paraId="072335AD"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18.5 (13.1, 24.6)</w:t>
            </w:r>
          </w:p>
        </w:tc>
      </w:tr>
      <w:tr w:rsidR="00792B3D" w:rsidRPr="004E0F60" w14:paraId="7D230EDA" w14:textId="77777777" w:rsidTr="00792B3D">
        <w:tc>
          <w:tcPr>
            <w:tcW w:w="2934" w:type="dxa"/>
            <w:hideMark/>
          </w:tcPr>
          <w:p w14:paraId="5947CC12"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At 12 months</w:t>
            </w:r>
          </w:p>
        </w:tc>
        <w:tc>
          <w:tcPr>
            <w:tcW w:w="3057" w:type="dxa"/>
            <w:gridSpan w:val="2"/>
            <w:hideMark/>
          </w:tcPr>
          <w:p w14:paraId="326CB844"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41.8 (34.0, 49.3)</w:t>
            </w:r>
          </w:p>
        </w:tc>
        <w:tc>
          <w:tcPr>
            <w:tcW w:w="3035" w:type="dxa"/>
            <w:gridSpan w:val="2"/>
            <w:hideMark/>
          </w:tcPr>
          <w:p w14:paraId="0FE5C77F"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color w:val="000000"/>
                <w:sz w:val="20"/>
                <w:szCs w:val="20"/>
              </w:rPr>
              <w:t>NA</w:t>
            </w:r>
          </w:p>
        </w:tc>
      </w:tr>
      <w:tr w:rsidR="00792B3D" w:rsidRPr="004E0F60" w14:paraId="4819CE91" w14:textId="77777777" w:rsidTr="00792B3D">
        <w:tc>
          <w:tcPr>
            <w:tcW w:w="2934" w:type="dxa"/>
          </w:tcPr>
          <w:p w14:paraId="44FDB87B" w14:textId="77777777" w:rsidR="00792B3D" w:rsidRPr="004E0F60" w:rsidRDefault="00792B3D" w:rsidP="00792B3D">
            <w:pPr>
              <w:keepNext/>
              <w:keepLines/>
              <w:tabs>
                <w:tab w:val="left" w:pos="180"/>
              </w:tabs>
              <w:spacing w:after="0"/>
              <w:rPr>
                <w:rFonts w:eastAsia="Times New Roman" w:cs="Times New Roman"/>
                <w:sz w:val="20"/>
                <w:szCs w:val="20"/>
              </w:rPr>
            </w:pPr>
          </w:p>
        </w:tc>
        <w:tc>
          <w:tcPr>
            <w:tcW w:w="1534" w:type="dxa"/>
          </w:tcPr>
          <w:p w14:paraId="549B271E"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5F387AF8" w14:textId="77777777" w:rsidR="00792B3D" w:rsidRPr="004E0F60" w:rsidRDefault="00792B3D" w:rsidP="00792B3D">
            <w:pPr>
              <w:keepNext/>
              <w:keepLines/>
              <w:spacing w:after="0"/>
              <w:jc w:val="center"/>
              <w:rPr>
                <w:rFonts w:eastAsia="Times New Roman" w:cs="Times New Roman"/>
                <w:sz w:val="20"/>
                <w:szCs w:val="20"/>
              </w:rPr>
            </w:pPr>
          </w:p>
        </w:tc>
        <w:tc>
          <w:tcPr>
            <w:tcW w:w="1500" w:type="dxa"/>
          </w:tcPr>
          <w:p w14:paraId="14D26A77"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674B200F" w14:textId="77777777" w:rsidR="00792B3D" w:rsidRPr="004E0F60" w:rsidRDefault="00792B3D" w:rsidP="00792B3D">
            <w:pPr>
              <w:keepNext/>
              <w:keepLines/>
              <w:spacing w:after="0"/>
              <w:jc w:val="center"/>
              <w:rPr>
                <w:rFonts w:eastAsia="Times New Roman" w:cs="Times New Roman"/>
                <w:sz w:val="20"/>
                <w:szCs w:val="20"/>
              </w:rPr>
            </w:pPr>
          </w:p>
        </w:tc>
      </w:tr>
      <w:tr w:rsidR="00792B3D" w:rsidRPr="004E0F60" w14:paraId="63596C7C" w14:textId="77777777" w:rsidTr="00792B3D">
        <w:tc>
          <w:tcPr>
            <w:tcW w:w="2934" w:type="dxa"/>
            <w:hideMark/>
          </w:tcPr>
          <w:p w14:paraId="211678D4" w14:textId="77777777" w:rsidR="00792B3D" w:rsidRPr="004E0F60" w:rsidRDefault="00792B3D" w:rsidP="00792B3D">
            <w:pPr>
              <w:keepNext/>
              <w:keepLines/>
              <w:spacing w:after="0"/>
              <w:rPr>
                <w:rFonts w:eastAsia="Times New Roman" w:cs="Times New Roman"/>
                <w:b/>
                <w:sz w:val="20"/>
                <w:szCs w:val="20"/>
              </w:rPr>
            </w:pPr>
            <w:r w:rsidRPr="004E0F60">
              <w:rPr>
                <w:rFonts w:eastAsia="Times New Roman" w:cs="Times New Roman"/>
                <w:b/>
                <w:sz w:val="20"/>
                <w:szCs w:val="20"/>
              </w:rPr>
              <w:t xml:space="preserve">Objective response </w:t>
            </w:r>
          </w:p>
        </w:tc>
        <w:tc>
          <w:tcPr>
            <w:tcW w:w="1534" w:type="dxa"/>
            <w:hideMark/>
          </w:tcPr>
          <w:p w14:paraId="762622EC"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84</w:t>
            </w:r>
          </w:p>
        </w:tc>
        <w:tc>
          <w:tcPr>
            <w:tcW w:w="1523" w:type="dxa"/>
            <w:hideMark/>
          </w:tcPr>
          <w:p w14:paraId="3016A3A2"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(40.0%)</w:t>
            </w:r>
          </w:p>
        </w:tc>
        <w:tc>
          <w:tcPr>
            <w:tcW w:w="1500" w:type="dxa"/>
            <w:hideMark/>
          </w:tcPr>
          <w:p w14:paraId="6F9046E7"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29</w:t>
            </w:r>
          </w:p>
        </w:tc>
        <w:tc>
          <w:tcPr>
            <w:tcW w:w="1535" w:type="dxa"/>
            <w:hideMark/>
          </w:tcPr>
          <w:p w14:paraId="0CFD0FF2"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(13.9%)</w:t>
            </w:r>
          </w:p>
        </w:tc>
      </w:tr>
      <w:tr w:rsidR="00792B3D" w:rsidRPr="004E0F60" w14:paraId="4E3CD48A" w14:textId="77777777" w:rsidTr="00792B3D">
        <w:tc>
          <w:tcPr>
            <w:tcW w:w="2934" w:type="dxa"/>
            <w:hideMark/>
          </w:tcPr>
          <w:p w14:paraId="78A3CC60"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(95% CI)</w:t>
            </w:r>
          </w:p>
        </w:tc>
        <w:tc>
          <w:tcPr>
            <w:tcW w:w="3057" w:type="dxa"/>
            <w:gridSpan w:val="2"/>
            <w:hideMark/>
          </w:tcPr>
          <w:p w14:paraId="3EE47E54"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(33.3, 47.0)</w:t>
            </w:r>
          </w:p>
        </w:tc>
        <w:tc>
          <w:tcPr>
            <w:tcW w:w="3035" w:type="dxa"/>
            <w:gridSpan w:val="2"/>
            <w:hideMark/>
          </w:tcPr>
          <w:p w14:paraId="5ECF354E"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(9.5, 19.4)</w:t>
            </w:r>
          </w:p>
        </w:tc>
      </w:tr>
      <w:tr w:rsidR="00792B3D" w:rsidRPr="004E0F60" w14:paraId="0A7284D4" w14:textId="77777777" w:rsidTr="00792B3D">
        <w:tc>
          <w:tcPr>
            <w:tcW w:w="2934" w:type="dxa"/>
            <w:hideMark/>
          </w:tcPr>
          <w:p w14:paraId="0EB29EDB"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Odds ratio (95% CI)</w:t>
            </w:r>
          </w:p>
        </w:tc>
        <w:tc>
          <w:tcPr>
            <w:tcW w:w="6092" w:type="dxa"/>
            <w:gridSpan w:val="4"/>
            <w:hideMark/>
          </w:tcPr>
          <w:p w14:paraId="75850089"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4.06 (2.52, 6.54)</w:t>
            </w:r>
          </w:p>
        </w:tc>
      </w:tr>
      <w:tr w:rsidR="00792B3D" w:rsidRPr="004E0F60" w14:paraId="26A0ACD7" w14:textId="77777777" w:rsidTr="00792B3D">
        <w:tc>
          <w:tcPr>
            <w:tcW w:w="2934" w:type="dxa"/>
            <w:hideMark/>
          </w:tcPr>
          <w:p w14:paraId="665E72A2" w14:textId="77777777" w:rsidR="00792B3D" w:rsidRPr="004E0F60" w:rsidRDefault="00792B3D" w:rsidP="00792B3D">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p-value</w:t>
            </w:r>
          </w:p>
        </w:tc>
        <w:tc>
          <w:tcPr>
            <w:tcW w:w="6092" w:type="dxa"/>
            <w:gridSpan w:val="4"/>
            <w:hideMark/>
          </w:tcPr>
          <w:p w14:paraId="5060A4D7" w14:textId="77777777" w:rsidR="00792B3D" w:rsidRPr="004E0F60" w:rsidRDefault="00792B3D" w:rsidP="00792B3D">
            <w:pPr>
              <w:keepNext/>
              <w:keepLines/>
              <w:spacing w:after="0"/>
              <w:jc w:val="center"/>
              <w:rPr>
                <w:rFonts w:eastAsia="Times New Roman" w:cs="Times New Roman"/>
                <w:sz w:val="20"/>
                <w:szCs w:val="20"/>
              </w:rPr>
            </w:pPr>
            <w:r w:rsidRPr="004E0F60">
              <w:rPr>
                <w:rFonts w:eastAsia="Times New Roman" w:cs="Times New Roman"/>
                <w:sz w:val="20"/>
                <w:szCs w:val="20"/>
              </w:rPr>
              <w:t>&lt; 0.0001</w:t>
            </w:r>
          </w:p>
        </w:tc>
      </w:tr>
      <w:tr w:rsidR="00792B3D" w:rsidRPr="004E0F60" w14:paraId="3419A52F" w14:textId="77777777" w:rsidTr="00792B3D">
        <w:tc>
          <w:tcPr>
            <w:tcW w:w="2934" w:type="dxa"/>
          </w:tcPr>
          <w:p w14:paraId="7D137AAF" w14:textId="77777777" w:rsidR="00792B3D" w:rsidRPr="004E0F60" w:rsidRDefault="00792B3D" w:rsidP="00792B3D">
            <w:pPr>
              <w:keepNext/>
              <w:keepLines/>
              <w:tabs>
                <w:tab w:val="left" w:pos="180"/>
              </w:tabs>
              <w:spacing w:after="0"/>
              <w:jc w:val="center"/>
              <w:rPr>
                <w:rFonts w:eastAsia="Times New Roman" w:cs="Times New Roman"/>
                <w:sz w:val="20"/>
                <w:szCs w:val="20"/>
              </w:rPr>
            </w:pPr>
          </w:p>
        </w:tc>
        <w:tc>
          <w:tcPr>
            <w:tcW w:w="1534" w:type="dxa"/>
          </w:tcPr>
          <w:p w14:paraId="6F568FD2"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66D85C0E" w14:textId="77777777" w:rsidR="00792B3D" w:rsidRPr="004E0F60" w:rsidRDefault="00792B3D" w:rsidP="00792B3D">
            <w:pPr>
              <w:keepNext/>
              <w:keepLines/>
              <w:spacing w:after="0"/>
              <w:jc w:val="center"/>
              <w:rPr>
                <w:rFonts w:eastAsia="Times New Roman" w:cs="Times New Roman"/>
                <w:sz w:val="20"/>
                <w:szCs w:val="20"/>
              </w:rPr>
            </w:pPr>
          </w:p>
        </w:tc>
        <w:tc>
          <w:tcPr>
            <w:tcW w:w="1500" w:type="dxa"/>
          </w:tcPr>
          <w:p w14:paraId="15506D2A"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4978A333" w14:textId="77777777" w:rsidR="00792B3D" w:rsidRPr="004E0F60" w:rsidRDefault="00792B3D" w:rsidP="00792B3D">
            <w:pPr>
              <w:keepNext/>
              <w:keepLines/>
              <w:spacing w:after="0"/>
              <w:jc w:val="center"/>
              <w:rPr>
                <w:rFonts w:eastAsia="Times New Roman" w:cs="Times New Roman"/>
                <w:sz w:val="20"/>
                <w:szCs w:val="20"/>
              </w:rPr>
            </w:pPr>
          </w:p>
        </w:tc>
      </w:tr>
      <w:tr w:rsidR="00792B3D" w:rsidRPr="004E0F60" w14:paraId="6E05FD0F" w14:textId="77777777" w:rsidTr="00792B3D">
        <w:tc>
          <w:tcPr>
            <w:tcW w:w="2934" w:type="dxa"/>
            <w:hideMark/>
          </w:tcPr>
          <w:p w14:paraId="56E2C4C1"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Complete response (CR)</w:t>
            </w:r>
          </w:p>
        </w:tc>
        <w:tc>
          <w:tcPr>
            <w:tcW w:w="1534" w:type="dxa"/>
            <w:hideMark/>
          </w:tcPr>
          <w:p w14:paraId="54A3014B"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16</w:t>
            </w:r>
          </w:p>
        </w:tc>
        <w:tc>
          <w:tcPr>
            <w:tcW w:w="1523" w:type="dxa"/>
            <w:hideMark/>
          </w:tcPr>
          <w:p w14:paraId="0C758AA4"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(7.6%)</w:t>
            </w:r>
          </w:p>
        </w:tc>
        <w:tc>
          <w:tcPr>
            <w:tcW w:w="1500" w:type="dxa"/>
            <w:hideMark/>
          </w:tcPr>
          <w:p w14:paraId="14547ABD"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 xml:space="preserve">2 </w:t>
            </w:r>
          </w:p>
        </w:tc>
        <w:tc>
          <w:tcPr>
            <w:tcW w:w="1535" w:type="dxa"/>
            <w:hideMark/>
          </w:tcPr>
          <w:p w14:paraId="07F5713E"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(1.0%)</w:t>
            </w:r>
          </w:p>
        </w:tc>
      </w:tr>
      <w:tr w:rsidR="00792B3D" w:rsidRPr="004E0F60" w14:paraId="2092CECC" w14:textId="77777777" w:rsidTr="00792B3D">
        <w:tc>
          <w:tcPr>
            <w:tcW w:w="2934" w:type="dxa"/>
            <w:hideMark/>
          </w:tcPr>
          <w:p w14:paraId="76CA28B9"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Partial response (PR)</w:t>
            </w:r>
          </w:p>
        </w:tc>
        <w:tc>
          <w:tcPr>
            <w:tcW w:w="1534" w:type="dxa"/>
            <w:hideMark/>
          </w:tcPr>
          <w:p w14:paraId="44894036"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68</w:t>
            </w:r>
          </w:p>
        </w:tc>
        <w:tc>
          <w:tcPr>
            <w:tcW w:w="1523" w:type="dxa"/>
            <w:hideMark/>
          </w:tcPr>
          <w:p w14:paraId="60712CF5"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(32.4%)</w:t>
            </w:r>
          </w:p>
        </w:tc>
        <w:tc>
          <w:tcPr>
            <w:tcW w:w="1500" w:type="dxa"/>
            <w:hideMark/>
          </w:tcPr>
          <w:p w14:paraId="70D6AEEF"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 xml:space="preserve">27 </w:t>
            </w:r>
          </w:p>
        </w:tc>
        <w:tc>
          <w:tcPr>
            <w:tcW w:w="1535" w:type="dxa"/>
            <w:hideMark/>
          </w:tcPr>
          <w:p w14:paraId="7701F14B"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(13.0%)</w:t>
            </w:r>
          </w:p>
        </w:tc>
      </w:tr>
      <w:tr w:rsidR="00792B3D" w:rsidRPr="004E0F60" w14:paraId="1B7F0958" w14:textId="77777777" w:rsidTr="00792B3D">
        <w:tc>
          <w:tcPr>
            <w:tcW w:w="2934" w:type="dxa"/>
            <w:hideMark/>
          </w:tcPr>
          <w:p w14:paraId="3B142806"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Stable disease (SD)</w:t>
            </w:r>
          </w:p>
        </w:tc>
        <w:tc>
          <w:tcPr>
            <w:tcW w:w="1534" w:type="dxa"/>
            <w:hideMark/>
          </w:tcPr>
          <w:p w14:paraId="0F5045B3"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35</w:t>
            </w:r>
          </w:p>
        </w:tc>
        <w:tc>
          <w:tcPr>
            <w:tcW w:w="1523" w:type="dxa"/>
            <w:hideMark/>
          </w:tcPr>
          <w:p w14:paraId="158E9D80"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(16.7%)</w:t>
            </w:r>
          </w:p>
        </w:tc>
        <w:tc>
          <w:tcPr>
            <w:tcW w:w="1500" w:type="dxa"/>
            <w:hideMark/>
          </w:tcPr>
          <w:p w14:paraId="1B3CF731"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 xml:space="preserve">46 </w:t>
            </w:r>
          </w:p>
        </w:tc>
        <w:tc>
          <w:tcPr>
            <w:tcW w:w="1535" w:type="dxa"/>
            <w:hideMark/>
          </w:tcPr>
          <w:p w14:paraId="0CE3D56A"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(22.1%)</w:t>
            </w:r>
          </w:p>
        </w:tc>
      </w:tr>
      <w:tr w:rsidR="00792B3D" w:rsidRPr="004E0F60" w14:paraId="76466D2D" w14:textId="77777777" w:rsidTr="00792B3D">
        <w:tc>
          <w:tcPr>
            <w:tcW w:w="2934" w:type="dxa"/>
          </w:tcPr>
          <w:p w14:paraId="73963388" w14:textId="77777777" w:rsidR="00792B3D" w:rsidRPr="004E0F60" w:rsidRDefault="00792B3D" w:rsidP="00792B3D">
            <w:pPr>
              <w:keepNext/>
              <w:keepLines/>
              <w:tabs>
                <w:tab w:val="left" w:pos="180"/>
              </w:tabs>
              <w:spacing w:after="0"/>
              <w:rPr>
                <w:rFonts w:eastAsia="Times New Roman" w:cs="Times New Roman"/>
                <w:sz w:val="20"/>
                <w:szCs w:val="20"/>
              </w:rPr>
            </w:pPr>
          </w:p>
        </w:tc>
        <w:tc>
          <w:tcPr>
            <w:tcW w:w="1534" w:type="dxa"/>
          </w:tcPr>
          <w:p w14:paraId="6443DBF2"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1A59B05A" w14:textId="77777777" w:rsidR="00792B3D" w:rsidRPr="004E0F60" w:rsidRDefault="00792B3D" w:rsidP="00792B3D">
            <w:pPr>
              <w:keepNext/>
              <w:keepLines/>
              <w:spacing w:after="0"/>
              <w:rPr>
                <w:rFonts w:eastAsia="Times New Roman" w:cs="Times New Roman"/>
                <w:sz w:val="20"/>
                <w:szCs w:val="20"/>
              </w:rPr>
            </w:pPr>
          </w:p>
        </w:tc>
        <w:tc>
          <w:tcPr>
            <w:tcW w:w="1500" w:type="dxa"/>
          </w:tcPr>
          <w:p w14:paraId="7DCF3393"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10FA882A" w14:textId="77777777" w:rsidR="00792B3D" w:rsidRPr="004E0F60" w:rsidRDefault="00792B3D" w:rsidP="00792B3D">
            <w:pPr>
              <w:keepNext/>
              <w:keepLines/>
              <w:spacing w:after="0"/>
              <w:rPr>
                <w:rFonts w:eastAsia="Times New Roman" w:cs="Times New Roman"/>
                <w:sz w:val="20"/>
                <w:szCs w:val="20"/>
              </w:rPr>
            </w:pPr>
          </w:p>
        </w:tc>
      </w:tr>
      <w:tr w:rsidR="00792B3D" w:rsidRPr="004E0F60" w14:paraId="0ADF9515" w14:textId="77777777" w:rsidTr="00792B3D">
        <w:tc>
          <w:tcPr>
            <w:tcW w:w="9026" w:type="dxa"/>
            <w:gridSpan w:val="5"/>
            <w:hideMark/>
          </w:tcPr>
          <w:p w14:paraId="06D740DA"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b/>
                <w:sz w:val="20"/>
                <w:szCs w:val="20"/>
              </w:rPr>
              <w:t xml:space="preserve">Median duration of response </w:t>
            </w:r>
          </w:p>
        </w:tc>
      </w:tr>
      <w:tr w:rsidR="00792B3D" w:rsidRPr="004E0F60" w14:paraId="61941337" w14:textId="77777777" w:rsidTr="00792B3D">
        <w:tc>
          <w:tcPr>
            <w:tcW w:w="2934" w:type="dxa"/>
            <w:hideMark/>
          </w:tcPr>
          <w:p w14:paraId="3E670EB6"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Months (range)</w:t>
            </w:r>
          </w:p>
        </w:tc>
        <w:tc>
          <w:tcPr>
            <w:tcW w:w="1534" w:type="dxa"/>
            <w:hideMark/>
          </w:tcPr>
          <w:p w14:paraId="12AC2BEB"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Not reached</w:t>
            </w:r>
          </w:p>
        </w:tc>
        <w:tc>
          <w:tcPr>
            <w:tcW w:w="1523" w:type="dxa"/>
            <w:hideMark/>
          </w:tcPr>
          <w:p w14:paraId="721D9B01"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(0</w:t>
            </w:r>
            <w:r w:rsidRPr="004E0F60">
              <w:rPr>
                <w:rFonts w:eastAsia="Times New Roman" w:cs="Times New Roman"/>
                <w:sz w:val="20"/>
                <w:szCs w:val="20"/>
                <w:vertAlign w:val="superscript"/>
              </w:rPr>
              <w:t>+</w:t>
            </w:r>
            <w:r w:rsidRPr="004E0F60">
              <w:rPr>
                <w:rFonts w:eastAsia="Times New Roman" w:cs="Times New Roman"/>
                <w:sz w:val="20"/>
                <w:szCs w:val="20"/>
              </w:rPr>
              <w:t>- 12.5</w:t>
            </w:r>
            <w:r w:rsidRPr="004E0F60">
              <w:rPr>
                <w:rFonts w:eastAsia="Times New Roman" w:cs="Times New Roman"/>
                <w:sz w:val="20"/>
                <w:szCs w:val="20"/>
                <w:vertAlign w:val="superscript"/>
              </w:rPr>
              <w:t>+</w:t>
            </w:r>
            <w:r w:rsidRPr="004E0F60">
              <w:rPr>
                <w:rFonts w:eastAsia="Times New Roman" w:cs="Times New Roman"/>
                <w:sz w:val="20"/>
                <w:szCs w:val="20"/>
              </w:rPr>
              <w:t>)</w:t>
            </w:r>
          </w:p>
        </w:tc>
        <w:tc>
          <w:tcPr>
            <w:tcW w:w="1500" w:type="dxa"/>
            <w:hideMark/>
          </w:tcPr>
          <w:p w14:paraId="74D05DE3"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6.0</w:t>
            </w:r>
          </w:p>
        </w:tc>
        <w:tc>
          <w:tcPr>
            <w:tcW w:w="1535" w:type="dxa"/>
            <w:hideMark/>
          </w:tcPr>
          <w:p w14:paraId="78AEB649"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(1.1 - 10.0</w:t>
            </w:r>
            <w:r w:rsidRPr="004E0F60">
              <w:rPr>
                <w:rFonts w:eastAsia="Times New Roman" w:cs="Times New Roman"/>
                <w:sz w:val="20"/>
                <w:szCs w:val="20"/>
                <w:vertAlign w:val="superscript"/>
              </w:rPr>
              <w:t>+</w:t>
            </w:r>
            <w:r w:rsidRPr="004E0F60">
              <w:rPr>
                <w:rFonts w:eastAsia="Times New Roman" w:cs="Times New Roman"/>
                <w:sz w:val="20"/>
                <w:szCs w:val="20"/>
              </w:rPr>
              <w:t>)</w:t>
            </w:r>
          </w:p>
        </w:tc>
      </w:tr>
      <w:tr w:rsidR="00792B3D" w:rsidRPr="004E0F60" w14:paraId="329F1490" w14:textId="77777777" w:rsidTr="00792B3D">
        <w:tc>
          <w:tcPr>
            <w:tcW w:w="2934" w:type="dxa"/>
          </w:tcPr>
          <w:p w14:paraId="08B21933" w14:textId="77777777" w:rsidR="00792B3D" w:rsidRPr="004E0F60" w:rsidRDefault="00792B3D" w:rsidP="00792B3D">
            <w:pPr>
              <w:keepNext/>
              <w:keepLines/>
              <w:tabs>
                <w:tab w:val="left" w:pos="180"/>
              </w:tabs>
              <w:spacing w:after="0"/>
              <w:rPr>
                <w:rFonts w:eastAsia="Times New Roman" w:cs="Times New Roman"/>
                <w:sz w:val="20"/>
                <w:szCs w:val="20"/>
              </w:rPr>
            </w:pPr>
          </w:p>
        </w:tc>
        <w:tc>
          <w:tcPr>
            <w:tcW w:w="1534" w:type="dxa"/>
          </w:tcPr>
          <w:p w14:paraId="337D6270"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6C364345" w14:textId="77777777" w:rsidR="00792B3D" w:rsidRPr="004E0F60" w:rsidRDefault="00792B3D" w:rsidP="00792B3D">
            <w:pPr>
              <w:keepNext/>
              <w:keepLines/>
              <w:spacing w:after="0"/>
              <w:rPr>
                <w:rFonts w:eastAsia="Times New Roman" w:cs="Times New Roman"/>
                <w:sz w:val="20"/>
                <w:szCs w:val="20"/>
              </w:rPr>
            </w:pPr>
          </w:p>
        </w:tc>
        <w:tc>
          <w:tcPr>
            <w:tcW w:w="1500" w:type="dxa"/>
          </w:tcPr>
          <w:p w14:paraId="78BF8D13"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6793F807" w14:textId="77777777" w:rsidR="00792B3D" w:rsidRPr="004E0F60" w:rsidRDefault="00792B3D" w:rsidP="00792B3D">
            <w:pPr>
              <w:keepNext/>
              <w:keepLines/>
              <w:spacing w:after="0"/>
              <w:rPr>
                <w:rFonts w:eastAsia="Times New Roman" w:cs="Times New Roman"/>
                <w:sz w:val="20"/>
                <w:szCs w:val="20"/>
              </w:rPr>
            </w:pPr>
          </w:p>
        </w:tc>
      </w:tr>
      <w:tr w:rsidR="00792B3D" w:rsidRPr="004E0F60" w14:paraId="5CF1AD89" w14:textId="77777777" w:rsidTr="00792B3D">
        <w:tc>
          <w:tcPr>
            <w:tcW w:w="2934" w:type="dxa"/>
            <w:hideMark/>
          </w:tcPr>
          <w:p w14:paraId="1BE4A0FF" w14:textId="77777777" w:rsidR="00792B3D" w:rsidRPr="004E0F60" w:rsidRDefault="00792B3D" w:rsidP="00792B3D">
            <w:pPr>
              <w:keepNext/>
              <w:keepLines/>
              <w:tabs>
                <w:tab w:val="left" w:pos="180"/>
              </w:tabs>
              <w:spacing w:after="0"/>
              <w:rPr>
                <w:rFonts w:eastAsia="Times New Roman" w:cs="Times New Roman"/>
                <w:b/>
                <w:sz w:val="20"/>
                <w:szCs w:val="20"/>
              </w:rPr>
            </w:pPr>
            <w:r w:rsidRPr="004E0F60">
              <w:rPr>
                <w:rFonts w:eastAsia="Times New Roman" w:cs="Times New Roman"/>
                <w:b/>
                <w:sz w:val="20"/>
                <w:szCs w:val="20"/>
              </w:rPr>
              <w:t>Median time to response</w:t>
            </w:r>
          </w:p>
        </w:tc>
        <w:tc>
          <w:tcPr>
            <w:tcW w:w="1534" w:type="dxa"/>
          </w:tcPr>
          <w:p w14:paraId="2D011175" w14:textId="77777777" w:rsidR="00792B3D" w:rsidRPr="004E0F60" w:rsidRDefault="00792B3D" w:rsidP="00792B3D">
            <w:pPr>
              <w:keepNext/>
              <w:keepLines/>
              <w:spacing w:after="0"/>
              <w:jc w:val="right"/>
              <w:rPr>
                <w:rFonts w:eastAsia="Times New Roman" w:cs="Times New Roman"/>
                <w:sz w:val="20"/>
                <w:szCs w:val="20"/>
              </w:rPr>
            </w:pPr>
          </w:p>
        </w:tc>
        <w:tc>
          <w:tcPr>
            <w:tcW w:w="1523" w:type="dxa"/>
          </w:tcPr>
          <w:p w14:paraId="1D077F89" w14:textId="77777777" w:rsidR="00792B3D" w:rsidRPr="004E0F60" w:rsidRDefault="00792B3D" w:rsidP="00792B3D">
            <w:pPr>
              <w:keepNext/>
              <w:keepLines/>
              <w:spacing w:after="0"/>
              <w:rPr>
                <w:rFonts w:eastAsia="Times New Roman" w:cs="Times New Roman"/>
                <w:sz w:val="20"/>
                <w:szCs w:val="20"/>
              </w:rPr>
            </w:pPr>
          </w:p>
        </w:tc>
        <w:tc>
          <w:tcPr>
            <w:tcW w:w="1500" w:type="dxa"/>
          </w:tcPr>
          <w:p w14:paraId="43B46FEE" w14:textId="77777777" w:rsidR="00792B3D" w:rsidRPr="004E0F60" w:rsidRDefault="00792B3D" w:rsidP="00792B3D">
            <w:pPr>
              <w:keepNext/>
              <w:keepLines/>
              <w:spacing w:after="0"/>
              <w:jc w:val="right"/>
              <w:rPr>
                <w:rFonts w:eastAsia="Times New Roman" w:cs="Times New Roman"/>
                <w:sz w:val="20"/>
                <w:szCs w:val="20"/>
              </w:rPr>
            </w:pPr>
          </w:p>
        </w:tc>
        <w:tc>
          <w:tcPr>
            <w:tcW w:w="1535" w:type="dxa"/>
          </w:tcPr>
          <w:p w14:paraId="7C36CA09" w14:textId="77777777" w:rsidR="00792B3D" w:rsidRPr="004E0F60" w:rsidRDefault="00792B3D" w:rsidP="00792B3D">
            <w:pPr>
              <w:keepNext/>
              <w:keepLines/>
              <w:spacing w:after="0"/>
              <w:rPr>
                <w:rFonts w:eastAsia="Times New Roman" w:cs="Times New Roman"/>
                <w:sz w:val="20"/>
                <w:szCs w:val="20"/>
              </w:rPr>
            </w:pPr>
          </w:p>
        </w:tc>
      </w:tr>
      <w:tr w:rsidR="00792B3D" w:rsidRPr="004E0F60" w14:paraId="54F04D50" w14:textId="77777777" w:rsidTr="00792B3D">
        <w:trPr>
          <w:trHeight w:val="261"/>
        </w:trPr>
        <w:tc>
          <w:tcPr>
            <w:tcW w:w="2934" w:type="dxa"/>
            <w:tcBorders>
              <w:top w:val="nil"/>
              <w:left w:val="nil"/>
              <w:bottom w:val="single" w:sz="4" w:space="0" w:color="auto"/>
              <w:right w:val="nil"/>
            </w:tcBorders>
            <w:hideMark/>
          </w:tcPr>
          <w:p w14:paraId="3E9B3AC2" w14:textId="77777777" w:rsidR="00792B3D" w:rsidRPr="004E0F60" w:rsidRDefault="00792B3D" w:rsidP="00792B3D">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Months (range)</w:t>
            </w:r>
          </w:p>
        </w:tc>
        <w:tc>
          <w:tcPr>
            <w:tcW w:w="1534" w:type="dxa"/>
            <w:tcBorders>
              <w:top w:val="nil"/>
              <w:left w:val="nil"/>
              <w:bottom w:val="single" w:sz="4" w:space="0" w:color="auto"/>
              <w:right w:val="nil"/>
            </w:tcBorders>
            <w:hideMark/>
          </w:tcPr>
          <w:p w14:paraId="642A0415"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2.1</w:t>
            </w:r>
          </w:p>
        </w:tc>
        <w:tc>
          <w:tcPr>
            <w:tcW w:w="1523" w:type="dxa"/>
            <w:tcBorders>
              <w:top w:val="nil"/>
              <w:left w:val="nil"/>
              <w:bottom w:val="single" w:sz="4" w:space="0" w:color="auto"/>
              <w:right w:val="nil"/>
            </w:tcBorders>
            <w:hideMark/>
          </w:tcPr>
          <w:p w14:paraId="3AEB9124"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(1.2 - 7.6)</w:t>
            </w:r>
          </w:p>
        </w:tc>
        <w:tc>
          <w:tcPr>
            <w:tcW w:w="1500" w:type="dxa"/>
            <w:tcBorders>
              <w:top w:val="nil"/>
              <w:left w:val="nil"/>
              <w:bottom w:val="single" w:sz="4" w:space="0" w:color="auto"/>
              <w:right w:val="nil"/>
            </w:tcBorders>
            <w:hideMark/>
          </w:tcPr>
          <w:p w14:paraId="7A2BE10D" w14:textId="77777777" w:rsidR="00792B3D" w:rsidRPr="004E0F60" w:rsidRDefault="00792B3D" w:rsidP="00792B3D">
            <w:pPr>
              <w:keepNext/>
              <w:keepLines/>
              <w:spacing w:after="0"/>
              <w:jc w:val="right"/>
              <w:rPr>
                <w:rFonts w:eastAsia="Times New Roman" w:cs="Times New Roman"/>
                <w:sz w:val="20"/>
                <w:szCs w:val="20"/>
              </w:rPr>
            </w:pPr>
            <w:r w:rsidRPr="004E0F60">
              <w:rPr>
                <w:rFonts w:eastAsia="Times New Roman" w:cs="Times New Roman"/>
                <w:sz w:val="20"/>
                <w:szCs w:val="20"/>
              </w:rPr>
              <w:t>2.1</w:t>
            </w:r>
          </w:p>
        </w:tc>
        <w:tc>
          <w:tcPr>
            <w:tcW w:w="1535" w:type="dxa"/>
            <w:tcBorders>
              <w:top w:val="nil"/>
              <w:left w:val="nil"/>
              <w:bottom w:val="single" w:sz="4" w:space="0" w:color="auto"/>
              <w:right w:val="nil"/>
            </w:tcBorders>
            <w:hideMark/>
          </w:tcPr>
          <w:p w14:paraId="00659ACD" w14:textId="77777777" w:rsidR="00792B3D" w:rsidRPr="004E0F60" w:rsidRDefault="00792B3D" w:rsidP="00792B3D">
            <w:pPr>
              <w:keepNext/>
              <w:keepLines/>
              <w:spacing w:after="0"/>
              <w:rPr>
                <w:rFonts w:eastAsia="Times New Roman" w:cs="Times New Roman"/>
                <w:sz w:val="20"/>
                <w:szCs w:val="20"/>
              </w:rPr>
            </w:pPr>
            <w:r w:rsidRPr="004E0F60">
              <w:rPr>
                <w:rFonts w:eastAsia="Times New Roman" w:cs="Times New Roman"/>
                <w:sz w:val="20"/>
                <w:szCs w:val="20"/>
              </w:rPr>
              <w:t>(1.8-3.6)</w:t>
            </w:r>
          </w:p>
        </w:tc>
      </w:tr>
    </w:tbl>
    <w:p w14:paraId="4C3A4636" w14:textId="77777777" w:rsidR="00C659AE" w:rsidRPr="004E0F60" w:rsidRDefault="00C659AE" w:rsidP="00C659AE">
      <w:pPr>
        <w:pStyle w:val="EMEABodyText"/>
        <w:rPr>
          <w:sz w:val="24"/>
          <w:lang w:val="en-AU"/>
        </w:rPr>
      </w:pPr>
    </w:p>
    <w:p w14:paraId="1ED130D9" w14:textId="249B9151" w:rsidR="00C659AE" w:rsidRPr="004E0F60" w:rsidRDefault="00AD65C1" w:rsidP="00035478">
      <w:pPr>
        <w:pStyle w:val="Heading5"/>
        <w:spacing w:before="0" w:after="120"/>
      </w:pPr>
      <w:r w:rsidRPr="004E0F60">
        <w:t>Previously untreated u</w:t>
      </w:r>
      <w:r w:rsidR="00AD0965" w:rsidRPr="004E0F60">
        <w:t xml:space="preserve">nresectable or metastatic melanoma - OPDIVO </w:t>
      </w:r>
      <w:r w:rsidR="00E942C4" w:rsidRPr="004E0F60">
        <w:t xml:space="preserve">in combination with </w:t>
      </w:r>
      <w:r w:rsidR="00C659AE" w:rsidRPr="004E0F60">
        <w:t>ipilimumab</w:t>
      </w:r>
    </w:p>
    <w:p w14:paraId="1C54B365" w14:textId="628D151A" w:rsidR="00A839B2" w:rsidRPr="004E0F60" w:rsidRDefault="00DC074C" w:rsidP="003A4C1E">
      <w:pPr>
        <w:pStyle w:val="Heading6"/>
        <w:rPr>
          <w:lang w:val="en-AU"/>
        </w:rPr>
      </w:pPr>
      <w:r w:rsidRPr="004E0F60">
        <w:rPr>
          <w:lang w:val="en-AU"/>
        </w:rPr>
        <w:t>Randomised phase 3 study of nivolumab in combination with ipilimumab or nivolumab as</w:t>
      </w:r>
      <w:r w:rsidR="008D52F6" w:rsidRPr="004E0F60">
        <w:rPr>
          <w:lang w:val="en-AU"/>
        </w:rPr>
        <w:t xml:space="preserve"> </w:t>
      </w:r>
      <w:r w:rsidRPr="004E0F60">
        <w:rPr>
          <w:lang w:val="en-AU"/>
        </w:rPr>
        <w:t>monotherapy vs. ipilimumab as monotherapy</w:t>
      </w:r>
      <w:r w:rsidR="008D52F6" w:rsidRPr="004E0F60">
        <w:rPr>
          <w:lang w:val="en-AU"/>
        </w:rPr>
        <w:t xml:space="preserve"> </w:t>
      </w:r>
      <w:r w:rsidRPr="004E0F60">
        <w:rPr>
          <w:lang w:val="en-AU"/>
        </w:rPr>
        <w:t>(CA209067)</w:t>
      </w:r>
    </w:p>
    <w:p w14:paraId="4BB6A74D" w14:textId="77777777" w:rsidR="00C659AE" w:rsidRPr="004E0F60" w:rsidRDefault="00C659AE" w:rsidP="00035478">
      <w:pPr>
        <w:spacing w:after="120"/>
      </w:pPr>
      <w:r w:rsidRPr="004E0F60">
        <w:t>The safety and efficacy of nivolumab in combination with ipilimumab and nivolumab monotherapy for the treatment of advanced (unresectable or metastatic) melanoma were evaluated in a phase 3, randomised, double</w:t>
      </w:r>
      <w:r w:rsidRPr="004E0F60">
        <w:noBreakHyphen/>
        <w:t xml:space="preserve">blind study (CA209067). The study included adult patients (18 years or older) with confirmed unresectable Stage III or Stage IV melanoma, regardless of PD-L1 expression.  Patients were to have ECOG performance status score of 0 or 1. Patients who had not received prior systemic anticancer therapy for unresectable or metastatic melanoma were enrolled. Prior adjuvant or </w:t>
      </w:r>
      <w:r w:rsidRPr="004E0F60">
        <w:lastRenderedPageBreak/>
        <w:t>neoadjuvant therapy was allowed if it was completed at least 6 weeks prior to randomisation. Patients with active autoimmune disease, ocular/uveal melanoma, or active brain or leptomeningeal metastases were excluded from the study.</w:t>
      </w:r>
    </w:p>
    <w:p w14:paraId="753A8112" w14:textId="4D46BF47" w:rsidR="00C659AE" w:rsidRPr="004E0F60" w:rsidRDefault="00C659AE" w:rsidP="00035478">
      <w:pPr>
        <w:spacing w:after="120"/>
        <w:rPr>
          <w:rFonts w:eastAsia="Times New Roman" w:cs="Times New Roman"/>
          <w:szCs w:val="24"/>
        </w:rPr>
      </w:pPr>
      <w:r w:rsidRPr="004E0F60">
        <w:rPr>
          <w:rFonts w:eastAsia="Times New Roman" w:cs="Times New Roman"/>
          <w:szCs w:val="24"/>
        </w:rPr>
        <w:t xml:space="preserve">A total of 945 patients were randomised to receive nivolumab in combination with ipilimumab (n = 314), nivolumab as monotherapy (n = 316), or ipilimumab </w:t>
      </w:r>
      <w:r w:rsidR="005E1DBD" w:rsidRPr="004E0F60">
        <w:rPr>
          <w:rFonts w:eastAsia="Times New Roman" w:cs="Times New Roman"/>
          <w:szCs w:val="24"/>
        </w:rPr>
        <w:t>as monotherapy</w:t>
      </w:r>
      <w:r w:rsidRPr="004E0F60">
        <w:rPr>
          <w:rFonts w:eastAsia="Times New Roman" w:cs="Times New Roman"/>
          <w:szCs w:val="24"/>
        </w:rPr>
        <w:t xml:space="preserve"> (n = 315). Patients in the combination arm received nivolumab 1 mg/kg over 60 minutes and ipilimumab 3 mg/kg over 90 minutes administered intravenously every 3 weeks for the first 4 doses, followed by nivolumab 3 mg/kg as monotherapy every 2 weeks. Patients in the nivolumab monotherapy arm received nivolumab 3 mg/kg every 2 weeks. Patients in the comparator arm received ipilimumab 3 mg/kg and nivolumab-matched placebo intravenously every 3 weeks for 4 doses followed by placebo every 2 weeks. Randomisation was stratified by PD-L1 expression (≥5% vs. &lt;5% tumour cell membrane expression), BRAF status, and M stage per the American Joint Committee on Cancer (AJCC) staging system. Treatment was continued </w:t>
      </w:r>
      <w:proofErr w:type="gramStart"/>
      <w:r w:rsidRPr="004E0F60">
        <w:rPr>
          <w:rFonts w:eastAsia="Times New Roman" w:cs="Times New Roman"/>
          <w:szCs w:val="24"/>
        </w:rPr>
        <w:t>as long as</w:t>
      </w:r>
      <w:proofErr w:type="gramEnd"/>
      <w:r w:rsidRPr="004E0F60">
        <w:rPr>
          <w:rFonts w:eastAsia="Times New Roman" w:cs="Times New Roman"/>
          <w:szCs w:val="24"/>
        </w:rPr>
        <w:t xml:space="preserve"> clinical benefit was observed or until treatment was no longer tolerated. Tumour assessments were conducted 12 weeks after randomisation then every 6 weeks for the first year, and every 12 weeks thereafter. The co-primary outcome measures were PFS and OS. ORR and the duration of response were also assessed. This study evaluated whether PD-L1 expression was a predictive biomarker for the co-primary endpoints.  The efficacy of nivolumab in combination with ipilimumab and nivolumab monotherapy was each compared with that of ipilimumab.  In addition, the differences between the two OPDIVO</w:t>
      </w:r>
      <w:r w:rsidRPr="004E0F60">
        <w:rPr>
          <w:rFonts w:eastAsia="Times New Roman" w:cs="Times New Roman"/>
          <w:szCs w:val="24"/>
        </w:rPr>
        <w:noBreakHyphen/>
        <w:t>containing groups were evaluated descriptively, but not included in formal hypothesis testing.</w:t>
      </w:r>
    </w:p>
    <w:p w14:paraId="4122EE37" w14:textId="5E42D91E" w:rsidR="00991DAE" w:rsidRPr="004E0F60" w:rsidRDefault="00C659AE" w:rsidP="00035478">
      <w:pPr>
        <w:spacing w:after="120"/>
      </w:pPr>
      <w:r w:rsidRPr="004E0F60">
        <w:t xml:space="preserve">Baseline characteristics were balanced across the three treatment groups. The median age was 61 years (range: 18 to 90 years), 65% of patients were men, and 97% were white. ECOG performance status score was 0 (73%) or 1 (27%). </w:t>
      </w:r>
      <w:proofErr w:type="gramStart"/>
      <w:r w:rsidRPr="004E0F60">
        <w:t>The majority of</w:t>
      </w:r>
      <w:proofErr w:type="gramEnd"/>
      <w:r w:rsidRPr="004E0F60">
        <w:t xml:space="preserve"> the patients had AJCC Stage IV disease (93%); 58% had M1c disease at study entry. Twenty-two percent of patients had received prior adjuvant therapy. Thirty-two percent of patients had BRAF mutation-positive melanoma; 26.5% of patients had PD-L1 ≥5% tumour cell membrane expression. Four percent of patients had a history of brain metastasis, and 36% of patients had a baseline LDH level greater than ULN at study entry. </w:t>
      </w:r>
      <w:r w:rsidR="00991DAE" w:rsidRPr="004E0F60">
        <w:t xml:space="preserve">Baseline tumour tissue specimens were systematically collected prior to randomisation </w:t>
      </w:r>
      <w:proofErr w:type="gramStart"/>
      <w:r w:rsidR="00991DAE" w:rsidRPr="004E0F60">
        <w:t>in order to</w:t>
      </w:r>
      <w:proofErr w:type="gramEnd"/>
      <w:r w:rsidR="00991DAE" w:rsidRPr="004E0F60">
        <w:t xml:space="preserve"> conduct planned analyses of efficacy according to PD-L1 expression.</w:t>
      </w:r>
      <w:r w:rsidR="00991DAE" w:rsidRPr="004E0F60" w:rsidDel="00814C7A">
        <w:t xml:space="preserve"> </w:t>
      </w:r>
      <w:r w:rsidR="00991DAE" w:rsidRPr="004E0F60">
        <w:t xml:space="preserve">Quantifiable tumour PD-L1 expression was measured in 89% (278/314) of patients randomised to nivolumab in combination with ipilimumab, 91% (288/316) of patients randomised to nivolumab monotherapy, and 88% (277/315) of patients randomised to ipilimumab alone. Among patients with quantifiable PD-L1 expression, the distribution of patients was balanced across the three treatment groups at the predefined tumour PD-L1 expression level of ≥5% (24% in the nivolumab in combination with ipilimumab arm, 28% in the nivolumab monotherapy arm, and 27% in the ipilimumab arm). Tumour PD-L1 expression was determined using the PD-L1 IHC 28-8 </w:t>
      </w:r>
      <w:proofErr w:type="spellStart"/>
      <w:r w:rsidR="00991DAE" w:rsidRPr="004E0F60">
        <w:t>pharmDx</w:t>
      </w:r>
      <w:proofErr w:type="spellEnd"/>
      <w:r w:rsidR="00991DAE" w:rsidRPr="004E0F60">
        <w:t xml:space="preserve"> assay. </w:t>
      </w:r>
    </w:p>
    <w:p w14:paraId="5D06EB29" w14:textId="637A9471" w:rsidR="00991DAE" w:rsidRPr="004E0F60" w:rsidRDefault="00991DAE" w:rsidP="00035478">
      <w:pPr>
        <w:spacing w:after="120"/>
      </w:pPr>
      <w:r w:rsidRPr="004E0F60">
        <w:t xml:space="preserve">Both nivolumab-containing arms demonstrated a significant </w:t>
      </w:r>
      <w:proofErr w:type="gramStart"/>
      <w:r w:rsidRPr="004E0F60">
        <w:t>PFS</w:t>
      </w:r>
      <w:proofErr w:type="gramEnd"/>
      <w:r w:rsidRPr="004E0F60">
        <w:t xml:space="preserve"> and OS benefit and greater ORR compared with ipilimumab monotherapy.  </w:t>
      </w:r>
    </w:p>
    <w:p w14:paraId="2CF2485C" w14:textId="41E1E507" w:rsidR="00DB5FE1" w:rsidRPr="004E0F60" w:rsidRDefault="00C659AE" w:rsidP="00035478">
      <w:pPr>
        <w:spacing w:after="120"/>
      </w:pPr>
      <w:r w:rsidRPr="004E0F60">
        <w:t xml:space="preserve">Efficacy results </w:t>
      </w:r>
      <w:r w:rsidR="00991DAE" w:rsidRPr="004E0F60">
        <w:t xml:space="preserve">for all randomised patients </w:t>
      </w:r>
      <w:r w:rsidRPr="004E0F60">
        <w:t>are shown in</w:t>
      </w:r>
      <w:r w:rsidR="009D0E97">
        <w:t xml:space="preserve"> </w:t>
      </w:r>
      <w:r w:rsidR="009D0E97">
        <w:fldChar w:fldCharType="begin"/>
      </w:r>
      <w:r w:rsidR="009D0E97">
        <w:instrText xml:space="preserve"> REF _Ref85210786 \h </w:instrText>
      </w:r>
      <w:r w:rsidR="009D0E97">
        <w:fldChar w:fldCharType="separate"/>
      </w:r>
      <w:r w:rsidR="00C057C0">
        <w:t xml:space="preserve">Table </w:t>
      </w:r>
      <w:r w:rsidR="00C057C0">
        <w:rPr>
          <w:noProof/>
        </w:rPr>
        <w:t>11</w:t>
      </w:r>
      <w:r w:rsidR="009D0E97">
        <w:fldChar w:fldCharType="end"/>
      </w:r>
      <w:r w:rsidR="00C40A1B" w:rsidRPr="004E0F60">
        <w:t xml:space="preserve"> </w:t>
      </w:r>
      <w:r w:rsidRPr="004E0F60">
        <w:t xml:space="preserve">and </w:t>
      </w:r>
      <w:r w:rsidR="00C40A1B" w:rsidRPr="004E0F60">
        <w:fldChar w:fldCharType="begin"/>
      </w:r>
      <w:r w:rsidR="00C40A1B" w:rsidRPr="004E0F60">
        <w:instrText xml:space="preserve"> REF _Ref5364812 \h </w:instrText>
      </w:r>
      <w:r w:rsidR="00C40A1B" w:rsidRPr="004E0F60">
        <w:fldChar w:fldCharType="separate"/>
      </w:r>
      <w:r w:rsidR="00C057C0" w:rsidRPr="004E0F60">
        <w:t xml:space="preserve">Figure </w:t>
      </w:r>
      <w:r w:rsidR="00C057C0">
        <w:rPr>
          <w:noProof/>
        </w:rPr>
        <w:t>3</w:t>
      </w:r>
      <w:r w:rsidR="00C40A1B" w:rsidRPr="004E0F60">
        <w:fldChar w:fldCharType="end"/>
      </w:r>
      <w:r w:rsidR="00991DAE" w:rsidRPr="004E0F60">
        <w:t xml:space="preserve"> (PFS), and </w:t>
      </w:r>
      <w:r w:rsidR="00C40A1B" w:rsidRPr="004E0F60">
        <w:fldChar w:fldCharType="begin"/>
      </w:r>
      <w:r w:rsidR="00C40A1B" w:rsidRPr="004E0F60">
        <w:instrText xml:space="preserve"> REF _Ref5364818 \h </w:instrText>
      </w:r>
      <w:r w:rsidR="00C40A1B" w:rsidRPr="004E0F60">
        <w:fldChar w:fldCharType="separate"/>
      </w:r>
      <w:r w:rsidR="00C057C0" w:rsidRPr="004E0F60">
        <w:t xml:space="preserve">Figure </w:t>
      </w:r>
      <w:r w:rsidR="00C057C0">
        <w:rPr>
          <w:noProof/>
        </w:rPr>
        <w:t>4</w:t>
      </w:r>
      <w:r w:rsidR="00C40A1B" w:rsidRPr="004E0F60">
        <w:fldChar w:fldCharType="end"/>
      </w:r>
      <w:r w:rsidR="00991DAE" w:rsidRPr="004E0F60">
        <w:t xml:space="preserve"> (OS)</w:t>
      </w:r>
      <w:r w:rsidRPr="004E0F60">
        <w:t>.</w:t>
      </w:r>
    </w:p>
    <w:p w14:paraId="1AFB0061" w14:textId="3538FF56" w:rsidR="009D0E97" w:rsidRDefault="00991DAE" w:rsidP="00035478">
      <w:pPr>
        <w:pStyle w:val="EMEABodyText"/>
        <w:spacing w:after="120"/>
        <w:rPr>
          <w:rFonts w:eastAsiaTheme="minorHAnsi" w:cstheme="minorBidi"/>
          <w:szCs w:val="22"/>
          <w:lang w:val="en-AU"/>
        </w:rPr>
      </w:pPr>
      <w:r w:rsidRPr="004E0F60">
        <w:rPr>
          <w:rFonts w:eastAsiaTheme="minorHAnsi" w:cstheme="minorBidi"/>
          <w:szCs w:val="22"/>
          <w:lang w:val="en-AU"/>
        </w:rPr>
        <w:t>Among 128 patients who discontinued nivolumab in combination with ipilimumab due to adverse reaction after 18 months of follow-up, median PFS was 16.7 months (95% CI: 10.2, NA). Among 131 patients who discontinued the combination due to adverse reaction after 28 months of follow-up, the ORR was 71% (93/131) with 20% (26/131) achieving a complete response and median OS was not reached</w:t>
      </w:r>
      <w:r w:rsidR="00CA61E1" w:rsidRPr="004E0F60">
        <w:rPr>
          <w:rFonts w:eastAsiaTheme="minorHAnsi" w:cstheme="minorBidi"/>
          <w:szCs w:val="22"/>
          <w:lang w:val="en-AU"/>
        </w:rPr>
        <w:t>.</w:t>
      </w:r>
    </w:p>
    <w:p w14:paraId="7445CF92" w14:textId="2FBF9934" w:rsidR="00991DAE" w:rsidRPr="004E0F60" w:rsidRDefault="009D0E97" w:rsidP="00FE19D4">
      <w:pPr>
        <w:spacing w:line="276" w:lineRule="auto"/>
        <w:jc w:val="left"/>
      </w:pPr>
      <w:r>
        <w:br w:type="page"/>
      </w:r>
    </w:p>
    <w:p w14:paraId="4938FC6F" w14:textId="3B97A6B1" w:rsidR="00C659AE" w:rsidRPr="004E0F60" w:rsidRDefault="009D0E97" w:rsidP="009D0E97">
      <w:pPr>
        <w:pStyle w:val="Caption"/>
      </w:pPr>
      <w:bookmarkStart w:id="27" w:name="_Ref85210786"/>
      <w:bookmarkStart w:id="28" w:name="_Ref5364488"/>
      <w:r>
        <w:lastRenderedPageBreak/>
        <w:t xml:space="preserve">Table </w:t>
      </w:r>
      <w:fldSimple w:instr=" SEQ Table \* ARABIC ">
        <w:r w:rsidR="00C057C0">
          <w:rPr>
            <w:noProof/>
          </w:rPr>
          <w:t>11</w:t>
        </w:r>
      </w:fldSimple>
      <w:bookmarkEnd w:id="27"/>
      <w:r>
        <w:t xml:space="preserve"> </w:t>
      </w:r>
      <w:r w:rsidRPr="003A3E76">
        <w:t>Efficacy results (CA209067)</w:t>
      </w:r>
      <w:bookmarkEnd w:id="28"/>
    </w:p>
    <w:tbl>
      <w:tblPr>
        <w:tblW w:w="5000" w:type="pct"/>
        <w:tblBorders>
          <w:bottom w:val="double" w:sz="4" w:space="0" w:color="auto"/>
        </w:tblBorders>
        <w:tblLayout w:type="fixed"/>
        <w:tblLook w:val="0000" w:firstRow="0" w:lastRow="0" w:firstColumn="0" w:lastColumn="0" w:noHBand="0" w:noVBand="0"/>
      </w:tblPr>
      <w:tblGrid>
        <w:gridCol w:w="3119"/>
        <w:gridCol w:w="1984"/>
        <w:gridCol w:w="1984"/>
        <w:gridCol w:w="1939"/>
      </w:tblGrid>
      <w:tr w:rsidR="003D6309" w:rsidRPr="004E0F60" w14:paraId="3EC2E35D" w14:textId="77777777" w:rsidTr="003D6309">
        <w:trPr>
          <w:trHeight w:val="312"/>
          <w:tblHeader/>
        </w:trPr>
        <w:tc>
          <w:tcPr>
            <w:tcW w:w="1728" w:type="pct"/>
            <w:tcBorders>
              <w:top w:val="double" w:sz="4" w:space="0" w:color="auto"/>
              <w:bottom w:val="single" w:sz="4" w:space="0" w:color="auto"/>
            </w:tcBorders>
            <w:vAlign w:val="center"/>
          </w:tcPr>
          <w:p w14:paraId="69F519AD" w14:textId="77777777" w:rsidR="003D6309" w:rsidRPr="004E0F60" w:rsidRDefault="003D6309" w:rsidP="00F011C7">
            <w:pPr>
              <w:pStyle w:val="BMSTableHeader"/>
              <w:keepNext/>
              <w:keepLines/>
              <w:spacing w:before="0" w:after="0"/>
              <w:rPr>
                <w:lang w:val="en-AU"/>
              </w:rPr>
            </w:pPr>
          </w:p>
        </w:tc>
        <w:tc>
          <w:tcPr>
            <w:tcW w:w="1099" w:type="pct"/>
            <w:tcBorders>
              <w:top w:val="double" w:sz="4" w:space="0" w:color="auto"/>
              <w:bottom w:val="single" w:sz="4" w:space="0" w:color="auto"/>
            </w:tcBorders>
          </w:tcPr>
          <w:p w14:paraId="541D76B3" w14:textId="1F3F4996" w:rsidR="003D6309" w:rsidRPr="004E0F60" w:rsidRDefault="00240030" w:rsidP="00240030">
            <w:pPr>
              <w:pStyle w:val="BMSTableHeader"/>
              <w:keepNext/>
              <w:keepLines/>
              <w:spacing w:before="0" w:after="0"/>
              <w:rPr>
                <w:lang w:val="en-AU"/>
              </w:rPr>
            </w:pPr>
            <w:r w:rsidRPr="004E0F60">
              <w:rPr>
                <w:lang w:val="en-AU"/>
              </w:rPr>
              <w:t>nivolumab</w:t>
            </w:r>
            <w:r w:rsidR="003D6309" w:rsidRPr="004E0F60">
              <w:rPr>
                <w:lang w:val="en-AU"/>
              </w:rPr>
              <w:t>+</w:t>
            </w:r>
            <w:r w:rsidR="003D6309" w:rsidRPr="004E0F60">
              <w:rPr>
                <w:lang w:val="en-AU"/>
              </w:rPr>
              <w:br/>
            </w:r>
            <w:r w:rsidRPr="004E0F60">
              <w:rPr>
                <w:lang w:val="en-AU"/>
              </w:rPr>
              <w:t>i</w:t>
            </w:r>
            <w:r w:rsidR="003D6309" w:rsidRPr="004E0F60">
              <w:rPr>
                <w:lang w:val="en-AU"/>
              </w:rPr>
              <w:t xml:space="preserve">pilimumab </w:t>
            </w:r>
            <w:r w:rsidR="003D6309" w:rsidRPr="004E0F60">
              <w:rPr>
                <w:lang w:val="en-AU"/>
              </w:rPr>
              <w:br/>
              <w:t>(n=314)</w:t>
            </w:r>
          </w:p>
        </w:tc>
        <w:tc>
          <w:tcPr>
            <w:tcW w:w="1099" w:type="pct"/>
            <w:tcBorders>
              <w:top w:val="double" w:sz="4" w:space="0" w:color="auto"/>
              <w:bottom w:val="single" w:sz="4" w:space="0" w:color="auto"/>
            </w:tcBorders>
          </w:tcPr>
          <w:p w14:paraId="7AE6F456" w14:textId="77069F62" w:rsidR="003D6309" w:rsidRPr="004E0F60" w:rsidRDefault="003D6309" w:rsidP="00F011C7">
            <w:pPr>
              <w:pStyle w:val="BMSTableHeader"/>
              <w:keepNext/>
              <w:keepLines/>
              <w:spacing w:before="0" w:after="0"/>
              <w:rPr>
                <w:lang w:val="en-AU"/>
              </w:rPr>
            </w:pPr>
          </w:p>
          <w:p w14:paraId="09387611" w14:textId="59F6CADE" w:rsidR="003D6309" w:rsidRPr="004E0F60" w:rsidRDefault="00240030" w:rsidP="00F011C7">
            <w:pPr>
              <w:pStyle w:val="BMSTableHeader"/>
              <w:keepNext/>
              <w:keepLines/>
              <w:spacing w:before="0" w:after="0"/>
              <w:rPr>
                <w:b w:val="0"/>
                <w:lang w:val="en-AU"/>
              </w:rPr>
            </w:pPr>
            <w:r w:rsidRPr="004E0F60">
              <w:rPr>
                <w:lang w:val="en-AU"/>
              </w:rPr>
              <w:t>nivolumab</w:t>
            </w:r>
            <w:r w:rsidR="003D6309" w:rsidRPr="004E0F60">
              <w:rPr>
                <w:lang w:val="en-AU"/>
              </w:rPr>
              <w:br/>
              <w:t>(n=316)</w:t>
            </w:r>
          </w:p>
        </w:tc>
        <w:tc>
          <w:tcPr>
            <w:tcW w:w="1074" w:type="pct"/>
            <w:tcBorders>
              <w:top w:val="double" w:sz="4" w:space="0" w:color="auto"/>
              <w:bottom w:val="single" w:sz="4" w:space="0" w:color="auto"/>
            </w:tcBorders>
          </w:tcPr>
          <w:p w14:paraId="2776F89F" w14:textId="77777777" w:rsidR="003D6309" w:rsidRPr="004E0F60" w:rsidRDefault="003D6309" w:rsidP="00F011C7">
            <w:pPr>
              <w:pStyle w:val="BMSTableHeader"/>
              <w:keepNext/>
              <w:keepLines/>
              <w:spacing w:before="0" w:after="0"/>
              <w:rPr>
                <w:lang w:val="en-AU"/>
              </w:rPr>
            </w:pPr>
          </w:p>
          <w:p w14:paraId="1A2CABAE" w14:textId="6BD19C82" w:rsidR="003D6309" w:rsidRPr="004E0F60" w:rsidRDefault="00240030" w:rsidP="00F011C7">
            <w:pPr>
              <w:pStyle w:val="BMSTableHeader"/>
              <w:keepNext/>
              <w:keepLines/>
              <w:spacing w:before="0" w:after="0"/>
              <w:rPr>
                <w:b w:val="0"/>
                <w:lang w:val="en-AU"/>
              </w:rPr>
            </w:pPr>
            <w:r w:rsidRPr="004E0F60">
              <w:rPr>
                <w:lang w:val="en-AU"/>
              </w:rPr>
              <w:t>i</w:t>
            </w:r>
            <w:r w:rsidR="003D6309" w:rsidRPr="004E0F60">
              <w:rPr>
                <w:lang w:val="en-AU"/>
              </w:rPr>
              <w:t xml:space="preserve">pilimumab </w:t>
            </w:r>
            <w:r w:rsidR="003D6309" w:rsidRPr="004E0F60">
              <w:rPr>
                <w:lang w:val="en-AU"/>
              </w:rPr>
              <w:br/>
              <w:t>(n=315)</w:t>
            </w:r>
          </w:p>
        </w:tc>
      </w:tr>
      <w:tr w:rsidR="003D6309" w:rsidRPr="004E0F60" w14:paraId="21B89ECA" w14:textId="77777777" w:rsidTr="003D6309">
        <w:trPr>
          <w:trHeight w:val="243"/>
        </w:trPr>
        <w:tc>
          <w:tcPr>
            <w:tcW w:w="1728" w:type="pct"/>
            <w:tcBorders>
              <w:top w:val="single" w:sz="4" w:space="0" w:color="auto"/>
              <w:bottom w:val="nil"/>
            </w:tcBorders>
            <w:vAlign w:val="center"/>
          </w:tcPr>
          <w:p w14:paraId="5599469E" w14:textId="77777777" w:rsidR="003D6309" w:rsidRPr="004E0F60" w:rsidRDefault="003D6309" w:rsidP="00F011C7">
            <w:pPr>
              <w:pStyle w:val="BMSTableText"/>
              <w:keepNext/>
              <w:keepLines/>
              <w:tabs>
                <w:tab w:val="right" w:pos="2880"/>
              </w:tabs>
              <w:spacing w:before="0" w:after="0"/>
              <w:jc w:val="left"/>
              <w:rPr>
                <w:b/>
                <w:lang w:val="en-AU"/>
              </w:rPr>
            </w:pPr>
            <w:r w:rsidRPr="004E0F60">
              <w:rPr>
                <w:b/>
                <w:lang w:val="en-AU"/>
              </w:rPr>
              <w:t>Progression-free survival</w:t>
            </w:r>
          </w:p>
        </w:tc>
        <w:tc>
          <w:tcPr>
            <w:tcW w:w="1099" w:type="pct"/>
            <w:tcBorders>
              <w:top w:val="single" w:sz="4" w:space="0" w:color="auto"/>
              <w:bottom w:val="nil"/>
            </w:tcBorders>
            <w:vAlign w:val="center"/>
          </w:tcPr>
          <w:p w14:paraId="32B828CD" w14:textId="77777777" w:rsidR="003D6309" w:rsidRPr="004E0F60" w:rsidRDefault="003D6309" w:rsidP="00F011C7">
            <w:pPr>
              <w:pStyle w:val="BMSTableText"/>
              <w:keepNext/>
              <w:keepLines/>
              <w:spacing w:before="0" w:after="0"/>
              <w:rPr>
                <w:lang w:val="en-AU"/>
              </w:rPr>
            </w:pPr>
          </w:p>
        </w:tc>
        <w:tc>
          <w:tcPr>
            <w:tcW w:w="1099" w:type="pct"/>
            <w:tcBorders>
              <w:top w:val="single" w:sz="4" w:space="0" w:color="auto"/>
              <w:bottom w:val="nil"/>
            </w:tcBorders>
            <w:shd w:val="clear" w:color="auto" w:fill="auto"/>
            <w:vAlign w:val="center"/>
          </w:tcPr>
          <w:p w14:paraId="74370173" w14:textId="095F93DD" w:rsidR="003D6309" w:rsidRPr="004E0F60" w:rsidRDefault="003D6309" w:rsidP="00F011C7">
            <w:pPr>
              <w:pStyle w:val="BMSTableText"/>
              <w:keepNext/>
              <w:keepLines/>
              <w:spacing w:before="0" w:after="0"/>
              <w:rPr>
                <w:lang w:val="en-AU"/>
              </w:rPr>
            </w:pPr>
          </w:p>
        </w:tc>
        <w:tc>
          <w:tcPr>
            <w:tcW w:w="1074" w:type="pct"/>
            <w:tcBorders>
              <w:top w:val="single" w:sz="4" w:space="0" w:color="auto"/>
              <w:bottom w:val="nil"/>
            </w:tcBorders>
            <w:shd w:val="clear" w:color="auto" w:fill="auto"/>
            <w:vAlign w:val="center"/>
          </w:tcPr>
          <w:p w14:paraId="08618F06" w14:textId="77777777" w:rsidR="003D6309" w:rsidRPr="004E0F60" w:rsidRDefault="003D6309" w:rsidP="00F011C7">
            <w:pPr>
              <w:pStyle w:val="BMSTableText"/>
              <w:keepNext/>
              <w:keepLines/>
              <w:spacing w:before="0" w:after="0"/>
              <w:rPr>
                <w:lang w:val="en-AU"/>
              </w:rPr>
            </w:pPr>
          </w:p>
        </w:tc>
      </w:tr>
      <w:tr w:rsidR="003D6309" w:rsidRPr="004E0F60" w14:paraId="4F5CCBE5" w14:textId="77777777" w:rsidTr="003D6309">
        <w:trPr>
          <w:trHeight w:val="243"/>
        </w:trPr>
        <w:tc>
          <w:tcPr>
            <w:tcW w:w="1728" w:type="pct"/>
            <w:tcBorders>
              <w:top w:val="nil"/>
              <w:bottom w:val="nil"/>
            </w:tcBorders>
            <w:vAlign w:val="center"/>
          </w:tcPr>
          <w:p w14:paraId="42B07B68"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t>Events, n (%)</w:t>
            </w:r>
          </w:p>
        </w:tc>
        <w:tc>
          <w:tcPr>
            <w:tcW w:w="1099" w:type="pct"/>
            <w:tcBorders>
              <w:top w:val="nil"/>
              <w:bottom w:val="nil"/>
            </w:tcBorders>
            <w:vAlign w:val="center"/>
          </w:tcPr>
          <w:p w14:paraId="1247FA45" w14:textId="52D258F7" w:rsidR="003D6309" w:rsidRPr="004E0F60" w:rsidRDefault="003D6309" w:rsidP="00F011C7">
            <w:pPr>
              <w:pStyle w:val="BMSTableText"/>
              <w:keepNext/>
              <w:keepLines/>
              <w:spacing w:before="0" w:after="0"/>
              <w:rPr>
                <w:lang w:val="en-AU"/>
              </w:rPr>
            </w:pPr>
            <w:r w:rsidRPr="004E0F60">
              <w:rPr>
                <w:lang w:val="en-AU"/>
              </w:rPr>
              <w:t>161 (51.3%)</w:t>
            </w:r>
          </w:p>
        </w:tc>
        <w:tc>
          <w:tcPr>
            <w:tcW w:w="1099" w:type="pct"/>
            <w:tcBorders>
              <w:top w:val="nil"/>
              <w:bottom w:val="nil"/>
            </w:tcBorders>
            <w:shd w:val="clear" w:color="auto" w:fill="auto"/>
            <w:vAlign w:val="center"/>
          </w:tcPr>
          <w:p w14:paraId="077B1E53" w14:textId="3F68FD87" w:rsidR="003D6309" w:rsidRPr="004E0F60" w:rsidRDefault="003D6309" w:rsidP="00F011C7">
            <w:pPr>
              <w:pStyle w:val="BMSTableText"/>
              <w:keepNext/>
              <w:keepLines/>
              <w:spacing w:before="0" w:after="0"/>
              <w:rPr>
                <w:lang w:val="en-AU"/>
              </w:rPr>
            </w:pPr>
            <w:r w:rsidRPr="004E0F60">
              <w:rPr>
                <w:lang w:val="en-AU"/>
              </w:rPr>
              <w:t>183 (57.9%)</w:t>
            </w:r>
          </w:p>
        </w:tc>
        <w:tc>
          <w:tcPr>
            <w:tcW w:w="1074" w:type="pct"/>
            <w:tcBorders>
              <w:top w:val="nil"/>
              <w:bottom w:val="nil"/>
            </w:tcBorders>
            <w:shd w:val="clear" w:color="auto" w:fill="auto"/>
            <w:vAlign w:val="center"/>
          </w:tcPr>
          <w:p w14:paraId="55A25326" w14:textId="6B20FE47" w:rsidR="003D6309" w:rsidRPr="004E0F60" w:rsidRDefault="003D6309" w:rsidP="00F011C7">
            <w:pPr>
              <w:pStyle w:val="BMSTableText"/>
              <w:keepNext/>
              <w:keepLines/>
              <w:spacing w:before="0" w:after="0"/>
              <w:rPr>
                <w:lang w:val="en-AU"/>
              </w:rPr>
            </w:pPr>
            <w:r w:rsidRPr="004E0F60">
              <w:rPr>
                <w:lang w:val="en-AU"/>
              </w:rPr>
              <w:t>245 (77.8%)</w:t>
            </w:r>
          </w:p>
        </w:tc>
      </w:tr>
      <w:tr w:rsidR="003D6309" w:rsidRPr="004E0F60" w14:paraId="36B9D810" w14:textId="77777777" w:rsidTr="003D6309">
        <w:trPr>
          <w:trHeight w:val="243"/>
        </w:trPr>
        <w:tc>
          <w:tcPr>
            <w:tcW w:w="1728" w:type="pct"/>
            <w:tcBorders>
              <w:top w:val="nil"/>
              <w:bottom w:val="nil"/>
            </w:tcBorders>
            <w:vAlign w:val="center"/>
          </w:tcPr>
          <w:p w14:paraId="3606EA08" w14:textId="77777777" w:rsidR="003D6309" w:rsidRPr="004E0F60" w:rsidRDefault="003D6309" w:rsidP="00F011C7">
            <w:pPr>
              <w:keepNext/>
              <w:keepLines/>
              <w:tabs>
                <w:tab w:val="left" w:pos="360"/>
              </w:tabs>
              <w:autoSpaceDE w:val="0"/>
              <w:autoSpaceDN w:val="0"/>
              <w:adjustRightInd w:val="0"/>
              <w:spacing w:after="0"/>
              <w:ind w:left="360" w:hanging="360"/>
              <w:rPr>
                <w:sz w:val="20"/>
                <w:szCs w:val="20"/>
              </w:rPr>
            </w:pPr>
            <w:r w:rsidRPr="004E0F60">
              <w:rPr>
                <w:sz w:val="20"/>
                <w:szCs w:val="20"/>
              </w:rPr>
              <w:tab/>
              <w:t>Hazard ratio (vs. ipilimumab)</w:t>
            </w:r>
          </w:p>
          <w:p w14:paraId="424D0694" w14:textId="77777777" w:rsidR="003D6309" w:rsidRPr="004E0F60" w:rsidRDefault="003D6309" w:rsidP="00F011C7">
            <w:pPr>
              <w:pStyle w:val="BMSTableText"/>
              <w:keepNext/>
              <w:keepLines/>
              <w:tabs>
                <w:tab w:val="left" w:pos="739"/>
                <w:tab w:val="right" w:pos="2880"/>
              </w:tabs>
              <w:spacing w:before="0" w:after="0"/>
              <w:jc w:val="left"/>
              <w:rPr>
                <w:lang w:val="en-AU"/>
              </w:rPr>
            </w:pPr>
            <w:r w:rsidRPr="004E0F60">
              <w:rPr>
                <w:lang w:val="en-AU"/>
              </w:rPr>
              <w:tab/>
            </w:r>
            <w:r w:rsidRPr="004E0F60">
              <w:rPr>
                <w:lang w:val="en-AU"/>
              </w:rPr>
              <w:tab/>
              <w:t>(99.5% CI)</w:t>
            </w:r>
          </w:p>
        </w:tc>
        <w:tc>
          <w:tcPr>
            <w:tcW w:w="1099" w:type="pct"/>
            <w:tcBorders>
              <w:top w:val="nil"/>
            </w:tcBorders>
            <w:vAlign w:val="center"/>
          </w:tcPr>
          <w:p w14:paraId="5F87B65D" w14:textId="77777777" w:rsidR="003D6309" w:rsidRPr="004E0F60" w:rsidRDefault="003D6309" w:rsidP="00F011C7">
            <w:pPr>
              <w:keepNext/>
              <w:keepLines/>
              <w:tabs>
                <w:tab w:val="left" w:pos="360"/>
              </w:tabs>
              <w:autoSpaceDE w:val="0"/>
              <w:autoSpaceDN w:val="0"/>
              <w:adjustRightInd w:val="0"/>
              <w:spacing w:after="0"/>
              <w:jc w:val="center"/>
              <w:rPr>
                <w:sz w:val="20"/>
                <w:szCs w:val="20"/>
              </w:rPr>
            </w:pPr>
            <w:r w:rsidRPr="004E0F60">
              <w:rPr>
                <w:sz w:val="20"/>
                <w:szCs w:val="20"/>
              </w:rPr>
              <w:t>0.42</w:t>
            </w:r>
          </w:p>
          <w:p w14:paraId="659DE94D" w14:textId="7CF274FB" w:rsidR="003D6309" w:rsidRPr="004E0F60" w:rsidRDefault="003D6309" w:rsidP="00F011C7">
            <w:pPr>
              <w:keepNext/>
              <w:keepLines/>
              <w:tabs>
                <w:tab w:val="left" w:pos="360"/>
              </w:tabs>
              <w:autoSpaceDE w:val="0"/>
              <w:autoSpaceDN w:val="0"/>
              <w:adjustRightInd w:val="0"/>
              <w:spacing w:after="0"/>
              <w:jc w:val="center"/>
              <w:rPr>
                <w:sz w:val="20"/>
                <w:szCs w:val="20"/>
              </w:rPr>
            </w:pPr>
            <w:r w:rsidRPr="004E0F60">
              <w:t>(0.32, 0.56)</w:t>
            </w:r>
          </w:p>
        </w:tc>
        <w:tc>
          <w:tcPr>
            <w:tcW w:w="1099" w:type="pct"/>
            <w:tcBorders>
              <w:top w:val="nil"/>
            </w:tcBorders>
            <w:shd w:val="clear" w:color="auto" w:fill="auto"/>
            <w:vAlign w:val="center"/>
          </w:tcPr>
          <w:p w14:paraId="0FBE0DC2" w14:textId="6BC7C906" w:rsidR="003D6309" w:rsidRPr="004E0F60" w:rsidRDefault="003D6309" w:rsidP="00F011C7">
            <w:pPr>
              <w:pStyle w:val="BMSTableText"/>
              <w:keepNext/>
              <w:keepLines/>
              <w:spacing w:before="0" w:after="0"/>
              <w:rPr>
                <w:lang w:val="en-AU"/>
              </w:rPr>
            </w:pPr>
            <w:r w:rsidRPr="004E0F60">
              <w:rPr>
                <w:lang w:val="en-AU"/>
              </w:rPr>
              <w:t>0.55 (0.42, 0.73)</w:t>
            </w:r>
          </w:p>
        </w:tc>
        <w:tc>
          <w:tcPr>
            <w:tcW w:w="1074" w:type="pct"/>
            <w:tcBorders>
              <w:top w:val="nil"/>
            </w:tcBorders>
            <w:shd w:val="clear" w:color="auto" w:fill="auto"/>
            <w:vAlign w:val="center"/>
          </w:tcPr>
          <w:p w14:paraId="06CE6308" w14:textId="77777777" w:rsidR="003D6309" w:rsidRPr="004E0F60" w:rsidRDefault="003D6309" w:rsidP="00F011C7">
            <w:pPr>
              <w:pStyle w:val="BMSTableText"/>
              <w:keepNext/>
              <w:keepLines/>
              <w:spacing w:before="0" w:after="0"/>
              <w:rPr>
                <w:lang w:val="en-AU"/>
              </w:rPr>
            </w:pPr>
          </w:p>
        </w:tc>
      </w:tr>
      <w:tr w:rsidR="003D6309" w:rsidRPr="004E0F60" w14:paraId="4C415260" w14:textId="77777777" w:rsidTr="003D6309">
        <w:trPr>
          <w:trHeight w:val="243"/>
        </w:trPr>
        <w:tc>
          <w:tcPr>
            <w:tcW w:w="1728" w:type="pct"/>
            <w:tcBorders>
              <w:top w:val="nil"/>
              <w:bottom w:val="nil"/>
            </w:tcBorders>
            <w:vAlign w:val="center"/>
          </w:tcPr>
          <w:p w14:paraId="12A2B375"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r>
            <w:r w:rsidRPr="004E0F60">
              <w:rPr>
                <w:sz w:val="20"/>
                <w:szCs w:val="20"/>
              </w:rPr>
              <w:tab/>
              <w:t>p-value</w:t>
            </w:r>
          </w:p>
        </w:tc>
        <w:tc>
          <w:tcPr>
            <w:tcW w:w="1099" w:type="pct"/>
            <w:tcBorders>
              <w:top w:val="nil"/>
              <w:bottom w:val="nil"/>
            </w:tcBorders>
            <w:vAlign w:val="center"/>
          </w:tcPr>
          <w:p w14:paraId="46FFE221" w14:textId="6B458F6C" w:rsidR="003D6309" w:rsidRPr="004E0F60" w:rsidRDefault="003D6309" w:rsidP="00F011C7">
            <w:pPr>
              <w:keepNext/>
              <w:keepLines/>
              <w:tabs>
                <w:tab w:val="left" w:pos="360"/>
              </w:tabs>
              <w:autoSpaceDE w:val="0"/>
              <w:autoSpaceDN w:val="0"/>
              <w:adjustRightInd w:val="0"/>
              <w:spacing w:after="0"/>
              <w:jc w:val="center"/>
              <w:rPr>
                <w:sz w:val="20"/>
                <w:szCs w:val="20"/>
              </w:rPr>
            </w:pPr>
            <w:r w:rsidRPr="004E0F60">
              <w:t>p&lt;0.0001</w:t>
            </w:r>
          </w:p>
        </w:tc>
        <w:tc>
          <w:tcPr>
            <w:tcW w:w="1099" w:type="pct"/>
            <w:tcBorders>
              <w:top w:val="nil"/>
              <w:bottom w:val="nil"/>
            </w:tcBorders>
            <w:shd w:val="clear" w:color="auto" w:fill="auto"/>
            <w:vAlign w:val="center"/>
          </w:tcPr>
          <w:p w14:paraId="06CB5A96" w14:textId="760C0A9B" w:rsidR="003D6309" w:rsidRPr="004E0F60" w:rsidRDefault="003D6309" w:rsidP="00F011C7">
            <w:pPr>
              <w:keepNext/>
              <w:keepLines/>
              <w:tabs>
                <w:tab w:val="left" w:pos="360"/>
              </w:tabs>
              <w:autoSpaceDE w:val="0"/>
              <w:autoSpaceDN w:val="0"/>
              <w:adjustRightInd w:val="0"/>
              <w:spacing w:after="0"/>
              <w:jc w:val="center"/>
              <w:rPr>
                <w:sz w:val="20"/>
                <w:szCs w:val="20"/>
              </w:rPr>
            </w:pPr>
            <w:r w:rsidRPr="004E0F60">
              <w:rPr>
                <w:sz w:val="20"/>
                <w:szCs w:val="20"/>
              </w:rPr>
              <w:t>p&lt;0.0001</w:t>
            </w:r>
          </w:p>
        </w:tc>
        <w:tc>
          <w:tcPr>
            <w:tcW w:w="1074" w:type="pct"/>
            <w:tcBorders>
              <w:top w:val="nil"/>
              <w:bottom w:val="nil"/>
            </w:tcBorders>
            <w:shd w:val="clear" w:color="auto" w:fill="auto"/>
            <w:vAlign w:val="center"/>
          </w:tcPr>
          <w:p w14:paraId="4CC8BE82" w14:textId="77777777" w:rsidR="003D6309" w:rsidRPr="004E0F60" w:rsidRDefault="003D6309" w:rsidP="00F011C7">
            <w:pPr>
              <w:pStyle w:val="BMSTableText"/>
              <w:keepNext/>
              <w:keepLines/>
              <w:spacing w:before="0" w:after="0"/>
              <w:rPr>
                <w:lang w:val="en-AU"/>
              </w:rPr>
            </w:pPr>
          </w:p>
        </w:tc>
      </w:tr>
      <w:tr w:rsidR="003D6309" w:rsidRPr="004E0F60" w14:paraId="36B5F443" w14:textId="77777777" w:rsidTr="003D6309">
        <w:trPr>
          <w:trHeight w:val="243"/>
        </w:trPr>
        <w:tc>
          <w:tcPr>
            <w:tcW w:w="1728" w:type="pct"/>
            <w:tcBorders>
              <w:top w:val="nil"/>
              <w:bottom w:val="nil"/>
            </w:tcBorders>
            <w:vAlign w:val="center"/>
          </w:tcPr>
          <w:p w14:paraId="0101FBDB" w14:textId="77777777" w:rsidR="003D6309" w:rsidRPr="004E0F60" w:rsidRDefault="003D6309" w:rsidP="00F011C7">
            <w:pPr>
              <w:keepNext/>
              <w:keepLines/>
              <w:tabs>
                <w:tab w:val="left" w:pos="360"/>
              </w:tabs>
              <w:autoSpaceDE w:val="0"/>
              <w:autoSpaceDN w:val="0"/>
              <w:adjustRightInd w:val="0"/>
              <w:spacing w:after="0"/>
              <w:ind w:left="360" w:hanging="360"/>
              <w:rPr>
                <w:sz w:val="20"/>
                <w:szCs w:val="20"/>
              </w:rPr>
            </w:pPr>
            <w:r w:rsidRPr="004E0F60">
              <w:rPr>
                <w:sz w:val="20"/>
                <w:szCs w:val="20"/>
              </w:rPr>
              <w:tab/>
              <w:t>Hazard ratio (vs. nivolumab monotherapy)</w:t>
            </w:r>
          </w:p>
          <w:p w14:paraId="44279EE8" w14:textId="4A60624B" w:rsidR="003D6309" w:rsidRPr="004E0F60" w:rsidRDefault="003D6309" w:rsidP="00F011C7">
            <w:pPr>
              <w:pStyle w:val="BMSTableText"/>
              <w:keepNext/>
              <w:keepLines/>
              <w:tabs>
                <w:tab w:val="left" w:pos="726"/>
                <w:tab w:val="right" w:pos="2880"/>
              </w:tabs>
              <w:spacing w:before="0" w:after="0"/>
              <w:jc w:val="left"/>
              <w:rPr>
                <w:lang w:val="en-AU"/>
              </w:rPr>
            </w:pPr>
            <w:r w:rsidRPr="004E0F60">
              <w:rPr>
                <w:lang w:val="en-AU"/>
              </w:rPr>
              <w:tab/>
            </w:r>
            <w:r w:rsidRPr="004E0F60">
              <w:rPr>
                <w:lang w:val="en-AU"/>
              </w:rPr>
              <w:tab/>
              <w:t xml:space="preserve">(95% CI) </w:t>
            </w:r>
            <w:r w:rsidRPr="004E0F60">
              <w:rPr>
                <w:vertAlign w:val="superscript"/>
                <w:lang w:val="en-AU"/>
              </w:rPr>
              <w:t>c</w:t>
            </w:r>
          </w:p>
        </w:tc>
        <w:tc>
          <w:tcPr>
            <w:tcW w:w="1099" w:type="pct"/>
            <w:tcBorders>
              <w:top w:val="nil"/>
              <w:bottom w:val="nil"/>
            </w:tcBorders>
            <w:vAlign w:val="center"/>
          </w:tcPr>
          <w:p w14:paraId="5DE92C45" w14:textId="52F8285D" w:rsidR="003D6309" w:rsidRPr="004E0F60" w:rsidRDefault="003D6309" w:rsidP="00F011C7">
            <w:pPr>
              <w:pStyle w:val="BMSTableText"/>
              <w:keepNext/>
              <w:keepLines/>
              <w:spacing w:before="0" w:after="0"/>
              <w:rPr>
                <w:lang w:val="en-AU"/>
              </w:rPr>
            </w:pPr>
            <w:r w:rsidRPr="004E0F60">
              <w:rPr>
                <w:lang w:val="en-AU"/>
              </w:rPr>
              <w:br/>
              <w:t>0.76</w:t>
            </w:r>
            <w:r w:rsidRPr="004E0F60">
              <w:rPr>
                <w:lang w:val="en-AU"/>
              </w:rPr>
              <w:br/>
              <w:t xml:space="preserve">(0.62, 0.95) </w:t>
            </w:r>
          </w:p>
        </w:tc>
        <w:tc>
          <w:tcPr>
            <w:tcW w:w="1099" w:type="pct"/>
            <w:tcBorders>
              <w:top w:val="nil"/>
              <w:bottom w:val="nil"/>
            </w:tcBorders>
            <w:shd w:val="clear" w:color="auto" w:fill="auto"/>
            <w:vAlign w:val="center"/>
          </w:tcPr>
          <w:p w14:paraId="3F07F36A" w14:textId="6192F5B6" w:rsidR="003D6309" w:rsidRPr="004E0F60" w:rsidRDefault="003D6309" w:rsidP="00F011C7">
            <w:pPr>
              <w:pStyle w:val="BMSTableText"/>
              <w:keepNext/>
              <w:keepLines/>
              <w:spacing w:before="0" w:after="0"/>
              <w:rPr>
                <w:lang w:val="en-AU"/>
              </w:rPr>
            </w:pPr>
          </w:p>
        </w:tc>
        <w:tc>
          <w:tcPr>
            <w:tcW w:w="1074" w:type="pct"/>
            <w:tcBorders>
              <w:top w:val="nil"/>
              <w:bottom w:val="nil"/>
            </w:tcBorders>
            <w:shd w:val="clear" w:color="auto" w:fill="auto"/>
            <w:vAlign w:val="center"/>
          </w:tcPr>
          <w:p w14:paraId="5EAD3ACF" w14:textId="77777777" w:rsidR="003D6309" w:rsidRPr="004E0F60" w:rsidRDefault="003D6309" w:rsidP="00F011C7">
            <w:pPr>
              <w:pStyle w:val="BMSTableText"/>
              <w:keepNext/>
              <w:keepLines/>
              <w:spacing w:before="0" w:after="0"/>
              <w:rPr>
                <w:lang w:val="en-AU"/>
              </w:rPr>
            </w:pPr>
          </w:p>
        </w:tc>
      </w:tr>
      <w:tr w:rsidR="003D6309" w:rsidRPr="004E0F60" w14:paraId="361DF8DD" w14:textId="77777777" w:rsidTr="003D6309">
        <w:trPr>
          <w:trHeight w:val="243"/>
        </w:trPr>
        <w:tc>
          <w:tcPr>
            <w:tcW w:w="1728" w:type="pct"/>
            <w:tcBorders>
              <w:top w:val="nil"/>
              <w:bottom w:val="nil"/>
            </w:tcBorders>
            <w:vAlign w:val="center"/>
          </w:tcPr>
          <w:p w14:paraId="7D6878BD"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t>Median months</w:t>
            </w:r>
          </w:p>
          <w:p w14:paraId="2BECF907" w14:textId="77777777" w:rsidR="003D6309" w:rsidRPr="004E0F60" w:rsidRDefault="003D6309" w:rsidP="00F011C7">
            <w:pPr>
              <w:pStyle w:val="BMSTableText"/>
              <w:keepNext/>
              <w:keepLines/>
              <w:tabs>
                <w:tab w:val="left" w:pos="726"/>
                <w:tab w:val="right" w:pos="2880"/>
              </w:tabs>
              <w:spacing w:before="0" w:after="0"/>
              <w:jc w:val="left"/>
              <w:rPr>
                <w:lang w:val="en-AU"/>
              </w:rPr>
            </w:pPr>
            <w:r w:rsidRPr="004E0F60">
              <w:rPr>
                <w:lang w:val="en-AU"/>
              </w:rPr>
              <w:tab/>
            </w:r>
            <w:r w:rsidRPr="004E0F60">
              <w:rPr>
                <w:lang w:val="en-AU"/>
              </w:rPr>
              <w:tab/>
              <w:t>(95% CI)</w:t>
            </w:r>
          </w:p>
        </w:tc>
        <w:tc>
          <w:tcPr>
            <w:tcW w:w="1099" w:type="pct"/>
            <w:tcBorders>
              <w:top w:val="nil"/>
              <w:bottom w:val="nil"/>
            </w:tcBorders>
            <w:vAlign w:val="center"/>
          </w:tcPr>
          <w:p w14:paraId="1A87C3BB" w14:textId="1492FC7A" w:rsidR="003D6309" w:rsidRPr="004E0F60" w:rsidRDefault="003D6309" w:rsidP="00F011C7">
            <w:pPr>
              <w:pStyle w:val="BMSTableText"/>
              <w:keepNext/>
              <w:keepLines/>
              <w:spacing w:before="0" w:after="0"/>
              <w:rPr>
                <w:lang w:val="en-AU"/>
              </w:rPr>
            </w:pPr>
            <w:r w:rsidRPr="004E0F60">
              <w:rPr>
                <w:lang w:val="en-AU"/>
              </w:rPr>
              <w:t>11.5</w:t>
            </w:r>
            <w:r w:rsidRPr="004E0F60">
              <w:rPr>
                <w:lang w:val="en-AU"/>
              </w:rPr>
              <w:br/>
              <w:t>(8.9, 22.18)</w:t>
            </w:r>
          </w:p>
        </w:tc>
        <w:tc>
          <w:tcPr>
            <w:tcW w:w="1099" w:type="pct"/>
            <w:tcBorders>
              <w:top w:val="nil"/>
              <w:bottom w:val="nil"/>
            </w:tcBorders>
            <w:shd w:val="clear" w:color="auto" w:fill="auto"/>
            <w:vAlign w:val="center"/>
          </w:tcPr>
          <w:p w14:paraId="3D1A3984" w14:textId="55543526" w:rsidR="003D6309" w:rsidRPr="004E0F60" w:rsidRDefault="003D6309" w:rsidP="00F011C7">
            <w:pPr>
              <w:pStyle w:val="BMSTableText"/>
              <w:keepNext/>
              <w:keepLines/>
              <w:spacing w:before="0" w:after="0"/>
              <w:rPr>
                <w:lang w:val="en-AU"/>
              </w:rPr>
            </w:pPr>
            <w:r w:rsidRPr="004E0F60">
              <w:rPr>
                <w:lang w:val="en-AU"/>
              </w:rPr>
              <w:t>6.9</w:t>
            </w:r>
            <w:r w:rsidRPr="004E0F60">
              <w:rPr>
                <w:lang w:val="en-AU"/>
              </w:rPr>
              <w:br/>
              <w:t>(4.3, 9.5)</w:t>
            </w:r>
          </w:p>
        </w:tc>
        <w:tc>
          <w:tcPr>
            <w:tcW w:w="1074" w:type="pct"/>
            <w:tcBorders>
              <w:top w:val="nil"/>
              <w:bottom w:val="nil"/>
            </w:tcBorders>
            <w:shd w:val="clear" w:color="auto" w:fill="auto"/>
            <w:vAlign w:val="center"/>
          </w:tcPr>
          <w:p w14:paraId="28C8B03E" w14:textId="77777777" w:rsidR="003D6309" w:rsidRPr="004E0F60" w:rsidRDefault="003D6309" w:rsidP="00F011C7">
            <w:pPr>
              <w:pStyle w:val="BMSTableText"/>
              <w:keepNext/>
              <w:keepLines/>
              <w:spacing w:before="0" w:after="0"/>
              <w:rPr>
                <w:lang w:val="en-AU"/>
              </w:rPr>
            </w:pPr>
            <w:r w:rsidRPr="004E0F60">
              <w:rPr>
                <w:lang w:val="en-AU"/>
              </w:rPr>
              <w:t>2.9</w:t>
            </w:r>
            <w:r w:rsidRPr="004E0F60">
              <w:rPr>
                <w:lang w:val="en-AU"/>
              </w:rPr>
              <w:br/>
              <w:t>(2.8, 3.4)</w:t>
            </w:r>
          </w:p>
        </w:tc>
      </w:tr>
      <w:tr w:rsidR="003D6309" w:rsidRPr="004E0F60" w14:paraId="37C8104F" w14:textId="77777777" w:rsidTr="003D6309">
        <w:trPr>
          <w:trHeight w:val="243"/>
        </w:trPr>
        <w:tc>
          <w:tcPr>
            <w:tcW w:w="1728" w:type="pct"/>
            <w:tcBorders>
              <w:top w:val="nil"/>
              <w:bottom w:val="nil"/>
            </w:tcBorders>
            <w:vAlign w:val="center"/>
          </w:tcPr>
          <w:p w14:paraId="36E114EC"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t>Rate % (95% CI)</w:t>
            </w:r>
          </w:p>
        </w:tc>
        <w:tc>
          <w:tcPr>
            <w:tcW w:w="1099" w:type="pct"/>
            <w:tcBorders>
              <w:top w:val="nil"/>
              <w:bottom w:val="nil"/>
            </w:tcBorders>
            <w:vAlign w:val="center"/>
          </w:tcPr>
          <w:p w14:paraId="11E9D270" w14:textId="77777777" w:rsidR="003D6309" w:rsidRPr="004E0F60" w:rsidRDefault="003D6309" w:rsidP="00F011C7">
            <w:pPr>
              <w:pStyle w:val="BMSTableText"/>
              <w:keepNext/>
              <w:keepLines/>
              <w:spacing w:before="0" w:after="0"/>
              <w:rPr>
                <w:lang w:val="en-AU"/>
              </w:rPr>
            </w:pPr>
          </w:p>
        </w:tc>
        <w:tc>
          <w:tcPr>
            <w:tcW w:w="1099" w:type="pct"/>
            <w:tcBorders>
              <w:top w:val="nil"/>
              <w:bottom w:val="nil"/>
            </w:tcBorders>
            <w:shd w:val="clear" w:color="auto" w:fill="auto"/>
            <w:vAlign w:val="center"/>
          </w:tcPr>
          <w:p w14:paraId="73EC6504" w14:textId="656C9700" w:rsidR="003D6309" w:rsidRPr="004E0F60" w:rsidRDefault="003D6309" w:rsidP="00F011C7">
            <w:pPr>
              <w:pStyle w:val="BMSTableText"/>
              <w:keepNext/>
              <w:keepLines/>
              <w:spacing w:before="0" w:after="0"/>
              <w:rPr>
                <w:lang w:val="en-AU"/>
              </w:rPr>
            </w:pPr>
          </w:p>
        </w:tc>
        <w:tc>
          <w:tcPr>
            <w:tcW w:w="1074" w:type="pct"/>
            <w:tcBorders>
              <w:top w:val="nil"/>
              <w:bottom w:val="nil"/>
            </w:tcBorders>
            <w:shd w:val="clear" w:color="auto" w:fill="auto"/>
            <w:vAlign w:val="center"/>
          </w:tcPr>
          <w:p w14:paraId="5A9F9947" w14:textId="77777777" w:rsidR="003D6309" w:rsidRPr="004E0F60" w:rsidRDefault="003D6309" w:rsidP="00F011C7">
            <w:pPr>
              <w:pStyle w:val="BMSTableText"/>
              <w:keepNext/>
              <w:keepLines/>
              <w:spacing w:before="0" w:after="0"/>
              <w:rPr>
                <w:lang w:val="en-AU"/>
              </w:rPr>
            </w:pPr>
          </w:p>
        </w:tc>
      </w:tr>
      <w:tr w:rsidR="003D6309" w:rsidRPr="004E0F60" w14:paraId="76FE12E1" w14:textId="77777777" w:rsidTr="003D6309">
        <w:trPr>
          <w:trHeight w:val="243"/>
        </w:trPr>
        <w:tc>
          <w:tcPr>
            <w:tcW w:w="1728" w:type="pct"/>
            <w:tcBorders>
              <w:top w:val="nil"/>
              <w:bottom w:val="nil"/>
            </w:tcBorders>
            <w:vAlign w:val="center"/>
          </w:tcPr>
          <w:p w14:paraId="11268689"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r>
            <w:r w:rsidRPr="004E0F60">
              <w:rPr>
                <w:sz w:val="20"/>
                <w:szCs w:val="20"/>
              </w:rPr>
              <w:tab/>
              <w:t>At 6 months</w:t>
            </w:r>
          </w:p>
        </w:tc>
        <w:tc>
          <w:tcPr>
            <w:tcW w:w="1099" w:type="pct"/>
            <w:tcBorders>
              <w:top w:val="nil"/>
              <w:bottom w:val="nil"/>
            </w:tcBorders>
            <w:vAlign w:val="center"/>
          </w:tcPr>
          <w:p w14:paraId="36E4A77F" w14:textId="301A364F" w:rsidR="003D6309" w:rsidRPr="004E0F60" w:rsidRDefault="003D6309" w:rsidP="00F011C7">
            <w:pPr>
              <w:pStyle w:val="BMSTableText"/>
              <w:keepNext/>
              <w:keepLines/>
              <w:spacing w:before="0" w:after="0"/>
              <w:rPr>
                <w:lang w:val="en-AU"/>
              </w:rPr>
            </w:pPr>
            <w:r w:rsidRPr="004E0F60">
              <w:rPr>
                <w:lang w:val="en-AU"/>
              </w:rPr>
              <w:t>62 (56, 67)</w:t>
            </w:r>
          </w:p>
        </w:tc>
        <w:tc>
          <w:tcPr>
            <w:tcW w:w="1099" w:type="pct"/>
            <w:tcBorders>
              <w:top w:val="nil"/>
              <w:bottom w:val="nil"/>
            </w:tcBorders>
            <w:shd w:val="clear" w:color="auto" w:fill="auto"/>
            <w:vAlign w:val="center"/>
          </w:tcPr>
          <w:p w14:paraId="0E03F576" w14:textId="2B796831" w:rsidR="003D6309" w:rsidRPr="004E0F60" w:rsidRDefault="003D6309" w:rsidP="00F011C7">
            <w:pPr>
              <w:pStyle w:val="BMSTableText"/>
              <w:keepNext/>
              <w:keepLines/>
              <w:spacing w:before="0" w:after="0"/>
              <w:rPr>
                <w:lang w:val="en-AU"/>
              </w:rPr>
            </w:pPr>
            <w:r w:rsidRPr="004E0F60">
              <w:rPr>
                <w:lang w:val="en-AU"/>
              </w:rPr>
              <w:t>52 (46, 57)</w:t>
            </w:r>
          </w:p>
        </w:tc>
        <w:tc>
          <w:tcPr>
            <w:tcW w:w="1074" w:type="pct"/>
            <w:tcBorders>
              <w:top w:val="nil"/>
              <w:bottom w:val="nil"/>
            </w:tcBorders>
            <w:shd w:val="clear" w:color="auto" w:fill="auto"/>
            <w:vAlign w:val="center"/>
          </w:tcPr>
          <w:p w14:paraId="31F09E85" w14:textId="77777777" w:rsidR="003D6309" w:rsidRPr="004E0F60" w:rsidRDefault="003D6309" w:rsidP="00F011C7">
            <w:pPr>
              <w:pStyle w:val="BMSTableText"/>
              <w:keepNext/>
              <w:keepLines/>
              <w:spacing w:before="0" w:after="0"/>
              <w:rPr>
                <w:lang w:val="en-AU"/>
              </w:rPr>
            </w:pPr>
            <w:r w:rsidRPr="004E0F60">
              <w:rPr>
                <w:lang w:val="en-AU"/>
              </w:rPr>
              <w:t>29 (24, 34)</w:t>
            </w:r>
          </w:p>
        </w:tc>
      </w:tr>
      <w:tr w:rsidR="003D6309" w:rsidRPr="004E0F60" w14:paraId="4CF38E92" w14:textId="77777777" w:rsidTr="003D6309">
        <w:trPr>
          <w:trHeight w:val="243"/>
        </w:trPr>
        <w:tc>
          <w:tcPr>
            <w:tcW w:w="1728" w:type="pct"/>
            <w:tcBorders>
              <w:top w:val="nil"/>
              <w:bottom w:val="nil"/>
            </w:tcBorders>
            <w:vAlign w:val="center"/>
          </w:tcPr>
          <w:p w14:paraId="0C273548"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r>
            <w:r w:rsidRPr="004E0F60">
              <w:rPr>
                <w:sz w:val="20"/>
                <w:szCs w:val="20"/>
              </w:rPr>
              <w:tab/>
              <w:t>At 9 months</w:t>
            </w:r>
          </w:p>
        </w:tc>
        <w:tc>
          <w:tcPr>
            <w:tcW w:w="1099" w:type="pct"/>
            <w:tcBorders>
              <w:top w:val="nil"/>
              <w:bottom w:val="nil"/>
            </w:tcBorders>
            <w:vAlign w:val="center"/>
          </w:tcPr>
          <w:p w14:paraId="306FC1FB" w14:textId="669A923B" w:rsidR="003D6309" w:rsidRPr="004E0F60" w:rsidRDefault="003D6309" w:rsidP="00F011C7">
            <w:pPr>
              <w:pStyle w:val="BMSTableText"/>
              <w:keepNext/>
              <w:keepLines/>
              <w:spacing w:before="0" w:after="0"/>
              <w:rPr>
                <w:lang w:val="en-AU"/>
              </w:rPr>
            </w:pPr>
            <w:r w:rsidRPr="004E0F60">
              <w:rPr>
                <w:lang w:val="en-AU"/>
              </w:rPr>
              <w:t>49 (44, 56)</w:t>
            </w:r>
          </w:p>
        </w:tc>
        <w:tc>
          <w:tcPr>
            <w:tcW w:w="1099" w:type="pct"/>
            <w:tcBorders>
              <w:top w:val="nil"/>
              <w:bottom w:val="nil"/>
            </w:tcBorders>
            <w:shd w:val="clear" w:color="auto" w:fill="auto"/>
            <w:vAlign w:val="center"/>
          </w:tcPr>
          <w:p w14:paraId="5733C23A" w14:textId="294FE877" w:rsidR="003D6309" w:rsidRPr="004E0F60" w:rsidRDefault="003D6309" w:rsidP="00F011C7">
            <w:pPr>
              <w:pStyle w:val="BMSTableText"/>
              <w:keepNext/>
              <w:keepLines/>
              <w:spacing w:before="0" w:after="0"/>
              <w:rPr>
                <w:lang w:val="en-AU"/>
              </w:rPr>
            </w:pPr>
            <w:r w:rsidRPr="004E0F60">
              <w:rPr>
                <w:lang w:val="en-AU"/>
              </w:rPr>
              <w:t>42 (36, 47)</w:t>
            </w:r>
          </w:p>
        </w:tc>
        <w:tc>
          <w:tcPr>
            <w:tcW w:w="1074" w:type="pct"/>
            <w:tcBorders>
              <w:top w:val="nil"/>
              <w:bottom w:val="nil"/>
            </w:tcBorders>
            <w:shd w:val="clear" w:color="auto" w:fill="auto"/>
            <w:vAlign w:val="center"/>
          </w:tcPr>
          <w:p w14:paraId="1344AED3" w14:textId="05548BD5" w:rsidR="003D6309" w:rsidRPr="004E0F60" w:rsidRDefault="003D6309" w:rsidP="00F011C7">
            <w:pPr>
              <w:pStyle w:val="BMSTableText"/>
              <w:keepNext/>
              <w:keepLines/>
              <w:spacing w:before="0" w:after="0"/>
              <w:rPr>
                <w:lang w:val="en-AU"/>
              </w:rPr>
            </w:pPr>
            <w:r w:rsidRPr="004E0F60">
              <w:rPr>
                <w:lang w:val="en-AU"/>
              </w:rPr>
              <w:t>18 (14, 23)</w:t>
            </w:r>
          </w:p>
        </w:tc>
      </w:tr>
      <w:tr w:rsidR="003D6309" w:rsidRPr="004E0F60" w14:paraId="37E0041D" w14:textId="77777777" w:rsidTr="003D6309">
        <w:trPr>
          <w:trHeight w:val="243"/>
        </w:trPr>
        <w:tc>
          <w:tcPr>
            <w:tcW w:w="1728" w:type="pct"/>
            <w:tcBorders>
              <w:top w:val="nil"/>
              <w:bottom w:val="single" w:sz="4" w:space="0" w:color="auto"/>
            </w:tcBorders>
            <w:vAlign w:val="center"/>
          </w:tcPr>
          <w:p w14:paraId="1259D945" w14:textId="46E0100A"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r>
            <w:r w:rsidRPr="004E0F60">
              <w:rPr>
                <w:sz w:val="20"/>
                <w:szCs w:val="20"/>
              </w:rPr>
              <w:tab/>
              <w:t>At 18 months</w:t>
            </w:r>
          </w:p>
        </w:tc>
        <w:tc>
          <w:tcPr>
            <w:tcW w:w="1099" w:type="pct"/>
            <w:tcBorders>
              <w:top w:val="nil"/>
              <w:bottom w:val="single" w:sz="4" w:space="0" w:color="auto"/>
            </w:tcBorders>
            <w:vAlign w:val="center"/>
          </w:tcPr>
          <w:p w14:paraId="1BF0E158" w14:textId="4BD3FD23" w:rsidR="003D6309" w:rsidRPr="004E0F60" w:rsidRDefault="003D6309" w:rsidP="00F011C7">
            <w:pPr>
              <w:pStyle w:val="BMSTableText"/>
              <w:keepNext/>
              <w:keepLines/>
              <w:spacing w:before="0" w:after="0"/>
              <w:rPr>
                <w:lang w:val="en-AU"/>
              </w:rPr>
            </w:pPr>
            <w:r w:rsidRPr="004E0F60">
              <w:rPr>
                <w:lang w:val="en-AU"/>
              </w:rPr>
              <w:t>46 (41, 52)</w:t>
            </w:r>
          </w:p>
        </w:tc>
        <w:tc>
          <w:tcPr>
            <w:tcW w:w="1099" w:type="pct"/>
            <w:tcBorders>
              <w:top w:val="nil"/>
              <w:bottom w:val="single" w:sz="4" w:space="0" w:color="auto"/>
            </w:tcBorders>
            <w:shd w:val="clear" w:color="auto" w:fill="auto"/>
            <w:vAlign w:val="center"/>
          </w:tcPr>
          <w:p w14:paraId="0301A611" w14:textId="7F8AC94B" w:rsidR="003D6309" w:rsidRPr="004E0F60" w:rsidRDefault="003D6309" w:rsidP="00F011C7">
            <w:pPr>
              <w:pStyle w:val="BMSTableText"/>
              <w:keepNext/>
              <w:keepLines/>
              <w:spacing w:before="0" w:after="0"/>
              <w:rPr>
                <w:lang w:val="en-AU"/>
              </w:rPr>
            </w:pPr>
            <w:r w:rsidRPr="004E0F60">
              <w:rPr>
                <w:lang w:val="en-AU"/>
              </w:rPr>
              <w:t>39 (34, 45)</w:t>
            </w:r>
          </w:p>
        </w:tc>
        <w:tc>
          <w:tcPr>
            <w:tcW w:w="1074" w:type="pct"/>
            <w:tcBorders>
              <w:top w:val="nil"/>
              <w:bottom w:val="single" w:sz="4" w:space="0" w:color="auto"/>
            </w:tcBorders>
            <w:shd w:val="clear" w:color="auto" w:fill="auto"/>
            <w:vAlign w:val="center"/>
          </w:tcPr>
          <w:p w14:paraId="233EB630" w14:textId="43404A1A" w:rsidR="003D6309" w:rsidRPr="004E0F60" w:rsidRDefault="003D6309" w:rsidP="00F011C7">
            <w:pPr>
              <w:pStyle w:val="BMSTableText"/>
              <w:keepNext/>
              <w:keepLines/>
              <w:spacing w:before="0" w:after="0"/>
              <w:rPr>
                <w:lang w:val="en-AU"/>
              </w:rPr>
            </w:pPr>
            <w:r w:rsidRPr="004E0F60">
              <w:rPr>
                <w:lang w:val="en-AU"/>
              </w:rPr>
              <w:t>14 (10, 18)</w:t>
            </w:r>
          </w:p>
        </w:tc>
      </w:tr>
      <w:tr w:rsidR="003D6309" w:rsidRPr="004E0F60" w14:paraId="0327D6E2" w14:textId="77777777" w:rsidTr="003D6309">
        <w:trPr>
          <w:trHeight w:val="243"/>
        </w:trPr>
        <w:tc>
          <w:tcPr>
            <w:tcW w:w="1728" w:type="pct"/>
            <w:tcBorders>
              <w:top w:val="single" w:sz="4" w:space="0" w:color="auto"/>
              <w:bottom w:val="nil"/>
            </w:tcBorders>
            <w:vAlign w:val="center"/>
          </w:tcPr>
          <w:p w14:paraId="429EDDF9" w14:textId="570C7313" w:rsidR="003D6309" w:rsidRPr="004E0F60" w:rsidRDefault="003D6309" w:rsidP="00F011C7">
            <w:pPr>
              <w:pStyle w:val="BMSTableText"/>
              <w:keepNext/>
              <w:keepLines/>
              <w:tabs>
                <w:tab w:val="right" w:pos="2880"/>
              </w:tabs>
              <w:spacing w:before="0" w:after="0"/>
              <w:jc w:val="left"/>
              <w:rPr>
                <w:b/>
                <w:lang w:val="en-AU"/>
              </w:rPr>
            </w:pPr>
            <w:r w:rsidRPr="004E0F60">
              <w:rPr>
                <w:b/>
                <w:lang w:val="en-AU"/>
              </w:rPr>
              <w:t xml:space="preserve">Overall </w:t>
            </w:r>
            <w:proofErr w:type="spellStart"/>
            <w:r w:rsidRPr="004E0F60">
              <w:rPr>
                <w:b/>
                <w:lang w:val="en-AU"/>
              </w:rPr>
              <w:t>survival</w:t>
            </w:r>
            <w:r w:rsidRPr="004E0F60">
              <w:rPr>
                <w:rFonts w:ascii="Times New Roman Bold" w:hAnsi="Times New Roman Bold"/>
                <w:b/>
                <w:vertAlign w:val="superscript"/>
                <w:lang w:val="en-AU"/>
              </w:rPr>
              <w:t>b</w:t>
            </w:r>
            <w:proofErr w:type="spellEnd"/>
          </w:p>
        </w:tc>
        <w:tc>
          <w:tcPr>
            <w:tcW w:w="1099" w:type="pct"/>
            <w:tcBorders>
              <w:top w:val="single" w:sz="4" w:space="0" w:color="auto"/>
              <w:bottom w:val="nil"/>
            </w:tcBorders>
            <w:vAlign w:val="center"/>
          </w:tcPr>
          <w:p w14:paraId="63B67013" w14:textId="77777777" w:rsidR="003D6309" w:rsidRPr="004E0F60" w:rsidRDefault="003D6309" w:rsidP="00F011C7">
            <w:pPr>
              <w:pStyle w:val="BMSTableText"/>
              <w:keepNext/>
              <w:keepLines/>
              <w:spacing w:before="0" w:after="0"/>
              <w:rPr>
                <w:lang w:val="en-AU"/>
              </w:rPr>
            </w:pPr>
          </w:p>
        </w:tc>
        <w:tc>
          <w:tcPr>
            <w:tcW w:w="1099" w:type="pct"/>
            <w:tcBorders>
              <w:top w:val="single" w:sz="4" w:space="0" w:color="auto"/>
              <w:bottom w:val="nil"/>
            </w:tcBorders>
            <w:shd w:val="clear" w:color="auto" w:fill="auto"/>
            <w:vAlign w:val="center"/>
          </w:tcPr>
          <w:p w14:paraId="68F661D7" w14:textId="77777777" w:rsidR="003D6309" w:rsidRPr="004E0F60" w:rsidRDefault="003D6309" w:rsidP="00F011C7">
            <w:pPr>
              <w:pStyle w:val="BMSTableText"/>
              <w:keepNext/>
              <w:keepLines/>
              <w:spacing w:before="0" w:after="0"/>
              <w:rPr>
                <w:lang w:val="en-AU"/>
              </w:rPr>
            </w:pPr>
          </w:p>
        </w:tc>
        <w:tc>
          <w:tcPr>
            <w:tcW w:w="1074" w:type="pct"/>
            <w:tcBorders>
              <w:top w:val="single" w:sz="4" w:space="0" w:color="auto"/>
              <w:bottom w:val="nil"/>
            </w:tcBorders>
            <w:shd w:val="clear" w:color="auto" w:fill="auto"/>
            <w:vAlign w:val="center"/>
          </w:tcPr>
          <w:p w14:paraId="5CA3635D" w14:textId="77777777" w:rsidR="003D6309" w:rsidRPr="004E0F60" w:rsidRDefault="003D6309" w:rsidP="00F011C7">
            <w:pPr>
              <w:pStyle w:val="BMSTableText"/>
              <w:keepNext/>
              <w:keepLines/>
              <w:spacing w:before="0" w:after="0"/>
              <w:rPr>
                <w:lang w:val="en-AU"/>
              </w:rPr>
            </w:pPr>
          </w:p>
        </w:tc>
      </w:tr>
      <w:tr w:rsidR="003D6309" w:rsidRPr="004E0F60" w14:paraId="68DC559F" w14:textId="77777777" w:rsidTr="003D6309">
        <w:trPr>
          <w:trHeight w:val="243"/>
        </w:trPr>
        <w:tc>
          <w:tcPr>
            <w:tcW w:w="1728" w:type="pct"/>
            <w:tcBorders>
              <w:top w:val="nil"/>
              <w:bottom w:val="nil"/>
            </w:tcBorders>
            <w:vAlign w:val="center"/>
          </w:tcPr>
          <w:p w14:paraId="57AE0DF5" w14:textId="2CD36FFA" w:rsidR="003D6309" w:rsidRPr="004E0F60" w:rsidRDefault="003D6309" w:rsidP="00F011C7">
            <w:pPr>
              <w:pStyle w:val="BMSTableText"/>
              <w:keepNext/>
              <w:keepLines/>
              <w:tabs>
                <w:tab w:val="right" w:pos="2880"/>
              </w:tabs>
              <w:spacing w:before="0" w:after="0"/>
              <w:ind w:left="360"/>
              <w:jc w:val="left"/>
              <w:rPr>
                <w:b/>
                <w:lang w:val="en-AU"/>
              </w:rPr>
            </w:pPr>
            <w:r w:rsidRPr="004E0F60">
              <w:rPr>
                <w:lang w:val="en-AU"/>
              </w:rPr>
              <w:t>Events (%)</w:t>
            </w:r>
          </w:p>
        </w:tc>
        <w:tc>
          <w:tcPr>
            <w:tcW w:w="1099" w:type="pct"/>
            <w:tcBorders>
              <w:top w:val="nil"/>
              <w:bottom w:val="nil"/>
            </w:tcBorders>
            <w:vAlign w:val="center"/>
          </w:tcPr>
          <w:p w14:paraId="4B5A50A7" w14:textId="7A32F486" w:rsidR="003D6309" w:rsidRPr="004E0F60" w:rsidRDefault="003D6309" w:rsidP="00F011C7">
            <w:pPr>
              <w:pStyle w:val="BMSTableText"/>
              <w:keepNext/>
              <w:keepLines/>
              <w:spacing w:before="0" w:after="0"/>
              <w:rPr>
                <w:lang w:val="en-AU"/>
              </w:rPr>
            </w:pPr>
            <w:r w:rsidRPr="004E0F60">
              <w:rPr>
                <w:lang w:val="en-AU"/>
              </w:rPr>
              <w:t>128 (41%)</w:t>
            </w:r>
          </w:p>
        </w:tc>
        <w:tc>
          <w:tcPr>
            <w:tcW w:w="1099" w:type="pct"/>
            <w:tcBorders>
              <w:top w:val="nil"/>
              <w:bottom w:val="nil"/>
            </w:tcBorders>
            <w:shd w:val="clear" w:color="auto" w:fill="auto"/>
            <w:vAlign w:val="center"/>
          </w:tcPr>
          <w:p w14:paraId="62D4ED5C" w14:textId="1373B935" w:rsidR="003D6309" w:rsidRPr="004E0F60" w:rsidRDefault="003D6309" w:rsidP="00F011C7">
            <w:pPr>
              <w:pStyle w:val="BMSTableText"/>
              <w:keepNext/>
              <w:keepLines/>
              <w:spacing w:before="0" w:after="0"/>
              <w:rPr>
                <w:lang w:val="en-AU"/>
              </w:rPr>
            </w:pPr>
            <w:r w:rsidRPr="004E0F60">
              <w:rPr>
                <w:lang w:val="en-AU"/>
              </w:rPr>
              <w:t>142 (45%)</w:t>
            </w:r>
          </w:p>
        </w:tc>
        <w:tc>
          <w:tcPr>
            <w:tcW w:w="1074" w:type="pct"/>
            <w:tcBorders>
              <w:top w:val="nil"/>
              <w:bottom w:val="nil"/>
            </w:tcBorders>
            <w:shd w:val="clear" w:color="auto" w:fill="auto"/>
            <w:vAlign w:val="center"/>
          </w:tcPr>
          <w:p w14:paraId="0805FD8A" w14:textId="5AC16F8C" w:rsidR="003D6309" w:rsidRPr="004E0F60" w:rsidRDefault="003D6309" w:rsidP="00F011C7">
            <w:pPr>
              <w:pStyle w:val="BMSTableText"/>
              <w:keepNext/>
              <w:keepLines/>
              <w:spacing w:before="0" w:after="0"/>
              <w:rPr>
                <w:lang w:val="en-AU"/>
              </w:rPr>
            </w:pPr>
            <w:r w:rsidRPr="004E0F60">
              <w:rPr>
                <w:lang w:val="en-AU"/>
              </w:rPr>
              <w:t>197 (63%)</w:t>
            </w:r>
          </w:p>
        </w:tc>
      </w:tr>
      <w:tr w:rsidR="003D6309" w:rsidRPr="004E0F60" w14:paraId="09D8B4B6" w14:textId="77777777" w:rsidTr="003D6309">
        <w:trPr>
          <w:trHeight w:val="243"/>
        </w:trPr>
        <w:tc>
          <w:tcPr>
            <w:tcW w:w="1728" w:type="pct"/>
            <w:tcBorders>
              <w:top w:val="nil"/>
              <w:bottom w:val="nil"/>
            </w:tcBorders>
            <w:vAlign w:val="center"/>
          </w:tcPr>
          <w:p w14:paraId="3F7839DB" w14:textId="4957E4C1" w:rsidR="003D6309" w:rsidRPr="004E0F60" w:rsidRDefault="003D6309" w:rsidP="00F011C7">
            <w:pPr>
              <w:pStyle w:val="BMSTableText"/>
              <w:keepNext/>
              <w:keepLines/>
              <w:tabs>
                <w:tab w:val="right" w:pos="2880"/>
              </w:tabs>
              <w:spacing w:before="0" w:after="0"/>
              <w:ind w:left="360"/>
              <w:jc w:val="left"/>
              <w:rPr>
                <w:b/>
                <w:lang w:val="en-AU"/>
              </w:rPr>
            </w:pPr>
            <w:r w:rsidRPr="004E0F60">
              <w:rPr>
                <w:lang w:val="en-AU"/>
              </w:rPr>
              <w:t>Hazard ratio (vs ipilimumab)</w:t>
            </w:r>
          </w:p>
        </w:tc>
        <w:tc>
          <w:tcPr>
            <w:tcW w:w="1099" w:type="pct"/>
            <w:tcBorders>
              <w:top w:val="nil"/>
              <w:bottom w:val="nil"/>
            </w:tcBorders>
            <w:vAlign w:val="center"/>
          </w:tcPr>
          <w:p w14:paraId="025058C2" w14:textId="7BD576E9" w:rsidR="003D6309" w:rsidRPr="004E0F60" w:rsidRDefault="003D6309" w:rsidP="00F011C7">
            <w:pPr>
              <w:pStyle w:val="BMSTableText"/>
              <w:keepNext/>
              <w:keepLines/>
              <w:spacing w:before="0" w:after="0"/>
              <w:rPr>
                <w:lang w:val="en-AU"/>
              </w:rPr>
            </w:pPr>
            <w:r w:rsidRPr="004E0F60">
              <w:rPr>
                <w:lang w:val="en-AU"/>
              </w:rPr>
              <w:t>0.55</w:t>
            </w:r>
          </w:p>
        </w:tc>
        <w:tc>
          <w:tcPr>
            <w:tcW w:w="1099" w:type="pct"/>
            <w:tcBorders>
              <w:top w:val="nil"/>
              <w:bottom w:val="nil"/>
            </w:tcBorders>
            <w:shd w:val="clear" w:color="auto" w:fill="auto"/>
            <w:vAlign w:val="center"/>
          </w:tcPr>
          <w:p w14:paraId="5F69C7EB" w14:textId="0066D07B" w:rsidR="003D6309" w:rsidRPr="004E0F60" w:rsidRDefault="003D6309" w:rsidP="00F011C7">
            <w:pPr>
              <w:pStyle w:val="BMSTableText"/>
              <w:keepNext/>
              <w:keepLines/>
              <w:spacing w:before="0" w:after="0"/>
              <w:rPr>
                <w:lang w:val="en-AU"/>
              </w:rPr>
            </w:pPr>
            <w:r w:rsidRPr="004E0F60">
              <w:rPr>
                <w:lang w:val="en-AU"/>
              </w:rPr>
              <w:t>0.63</w:t>
            </w:r>
          </w:p>
        </w:tc>
        <w:tc>
          <w:tcPr>
            <w:tcW w:w="1074" w:type="pct"/>
            <w:tcBorders>
              <w:top w:val="nil"/>
              <w:bottom w:val="nil"/>
            </w:tcBorders>
            <w:shd w:val="clear" w:color="auto" w:fill="auto"/>
            <w:vAlign w:val="center"/>
          </w:tcPr>
          <w:p w14:paraId="18B8EFEA" w14:textId="77777777" w:rsidR="003D6309" w:rsidRPr="004E0F60" w:rsidRDefault="003D6309" w:rsidP="00F011C7">
            <w:pPr>
              <w:pStyle w:val="BMSTableText"/>
              <w:keepNext/>
              <w:keepLines/>
              <w:spacing w:before="0" w:after="0"/>
              <w:rPr>
                <w:lang w:val="en-AU"/>
              </w:rPr>
            </w:pPr>
          </w:p>
        </w:tc>
      </w:tr>
      <w:tr w:rsidR="003D6309" w:rsidRPr="004E0F60" w14:paraId="32EE6EE7" w14:textId="77777777" w:rsidTr="003D6309">
        <w:trPr>
          <w:trHeight w:val="243"/>
        </w:trPr>
        <w:tc>
          <w:tcPr>
            <w:tcW w:w="1728" w:type="pct"/>
            <w:tcBorders>
              <w:top w:val="nil"/>
              <w:bottom w:val="nil"/>
            </w:tcBorders>
            <w:vAlign w:val="center"/>
          </w:tcPr>
          <w:p w14:paraId="330CF483" w14:textId="58D6FC08" w:rsidR="003D6309" w:rsidRPr="004E0F60" w:rsidRDefault="003D6309" w:rsidP="00F011C7">
            <w:pPr>
              <w:pStyle w:val="BMSTableText"/>
              <w:keepNext/>
              <w:keepLines/>
              <w:tabs>
                <w:tab w:val="right" w:pos="2880"/>
              </w:tabs>
              <w:spacing w:before="0" w:after="0"/>
              <w:ind w:left="720"/>
              <w:jc w:val="left"/>
              <w:rPr>
                <w:b/>
                <w:lang w:val="en-AU"/>
              </w:rPr>
            </w:pPr>
            <w:r w:rsidRPr="004E0F60">
              <w:rPr>
                <w:lang w:val="en-AU"/>
              </w:rPr>
              <w:t>(98% CI)</w:t>
            </w:r>
          </w:p>
        </w:tc>
        <w:tc>
          <w:tcPr>
            <w:tcW w:w="1099" w:type="pct"/>
            <w:tcBorders>
              <w:top w:val="nil"/>
              <w:bottom w:val="nil"/>
            </w:tcBorders>
            <w:vAlign w:val="center"/>
          </w:tcPr>
          <w:p w14:paraId="130D1BE9" w14:textId="5AFFC293" w:rsidR="003D6309" w:rsidRPr="004E0F60" w:rsidRDefault="003D6309" w:rsidP="00F011C7">
            <w:pPr>
              <w:pStyle w:val="BMSTableText"/>
              <w:keepNext/>
              <w:keepLines/>
              <w:spacing w:before="0" w:after="0"/>
              <w:rPr>
                <w:lang w:val="en-AU"/>
              </w:rPr>
            </w:pPr>
            <w:r w:rsidRPr="004E0F60">
              <w:rPr>
                <w:lang w:val="en-AU"/>
              </w:rPr>
              <w:t>(0.42, 0.72)</w:t>
            </w:r>
          </w:p>
        </w:tc>
        <w:tc>
          <w:tcPr>
            <w:tcW w:w="1099" w:type="pct"/>
            <w:tcBorders>
              <w:top w:val="nil"/>
              <w:bottom w:val="nil"/>
            </w:tcBorders>
            <w:shd w:val="clear" w:color="auto" w:fill="auto"/>
            <w:vAlign w:val="center"/>
          </w:tcPr>
          <w:p w14:paraId="78F476B5" w14:textId="6E377137" w:rsidR="003D6309" w:rsidRPr="004E0F60" w:rsidRDefault="003D6309" w:rsidP="00F011C7">
            <w:pPr>
              <w:pStyle w:val="BMSTableText"/>
              <w:keepNext/>
              <w:keepLines/>
              <w:spacing w:before="0" w:after="0"/>
              <w:rPr>
                <w:lang w:val="en-AU"/>
              </w:rPr>
            </w:pPr>
            <w:r w:rsidRPr="004E0F60">
              <w:rPr>
                <w:lang w:val="en-AU"/>
              </w:rPr>
              <w:t>(0.48, 0.81)</w:t>
            </w:r>
          </w:p>
        </w:tc>
        <w:tc>
          <w:tcPr>
            <w:tcW w:w="1074" w:type="pct"/>
            <w:tcBorders>
              <w:top w:val="nil"/>
              <w:bottom w:val="nil"/>
            </w:tcBorders>
            <w:shd w:val="clear" w:color="auto" w:fill="auto"/>
            <w:vAlign w:val="center"/>
          </w:tcPr>
          <w:p w14:paraId="6AA40F5E" w14:textId="77777777" w:rsidR="003D6309" w:rsidRPr="004E0F60" w:rsidRDefault="003D6309" w:rsidP="00F011C7">
            <w:pPr>
              <w:pStyle w:val="BMSTableText"/>
              <w:keepNext/>
              <w:keepLines/>
              <w:spacing w:before="0" w:after="0"/>
              <w:rPr>
                <w:lang w:val="en-AU"/>
              </w:rPr>
            </w:pPr>
          </w:p>
        </w:tc>
      </w:tr>
      <w:tr w:rsidR="003D6309" w:rsidRPr="004E0F60" w14:paraId="32DDF4E6" w14:textId="77777777" w:rsidTr="003D6309">
        <w:trPr>
          <w:trHeight w:val="243"/>
        </w:trPr>
        <w:tc>
          <w:tcPr>
            <w:tcW w:w="1728" w:type="pct"/>
            <w:tcBorders>
              <w:top w:val="nil"/>
              <w:bottom w:val="nil"/>
            </w:tcBorders>
            <w:vAlign w:val="center"/>
          </w:tcPr>
          <w:p w14:paraId="794AD0A3" w14:textId="4598523C" w:rsidR="003D6309" w:rsidRPr="004E0F60" w:rsidRDefault="003D6309" w:rsidP="00F011C7">
            <w:pPr>
              <w:pStyle w:val="BMSTableText"/>
              <w:keepNext/>
              <w:keepLines/>
              <w:tabs>
                <w:tab w:val="right" w:pos="2880"/>
              </w:tabs>
              <w:spacing w:before="0" w:after="0"/>
              <w:ind w:left="720"/>
              <w:jc w:val="left"/>
              <w:rPr>
                <w:b/>
                <w:lang w:val="en-AU"/>
              </w:rPr>
            </w:pPr>
            <w:r w:rsidRPr="004E0F60">
              <w:rPr>
                <w:lang w:val="en-AU"/>
              </w:rPr>
              <w:t>p-value</w:t>
            </w:r>
          </w:p>
        </w:tc>
        <w:tc>
          <w:tcPr>
            <w:tcW w:w="1099" w:type="pct"/>
            <w:tcBorders>
              <w:top w:val="nil"/>
              <w:bottom w:val="nil"/>
            </w:tcBorders>
            <w:vAlign w:val="center"/>
          </w:tcPr>
          <w:p w14:paraId="4632FFBD" w14:textId="660743DB" w:rsidR="003D6309" w:rsidRPr="004E0F60" w:rsidRDefault="003D6309" w:rsidP="00F011C7">
            <w:pPr>
              <w:pStyle w:val="BMSTableText"/>
              <w:keepNext/>
              <w:keepLines/>
              <w:spacing w:before="0" w:after="0"/>
              <w:rPr>
                <w:lang w:val="en-AU"/>
              </w:rPr>
            </w:pPr>
            <w:r w:rsidRPr="004E0F60">
              <w:rPr>
                <w:lang w:val="en-AU"/>
              </w:rPr>
              <w:t>p&lt;0.0001</w:t>
            </w:r>
          </w:p>
        </w:tc>
        <w:tc>
          <w:tcPr>
            <w:tcW w:w="1099" w:type="pct"/>
            <w:tcBorders>
              <w:top w:val="nil"/>
              <w:bottom w:val="nil"/>
            </w:tcBorders>
            <w:shd w:val="clear" w:color="auto" w:fill="auto"/>
            <w:vAlign w:val="center"/>
          </w:tcPr>
          <w:p w14:paraId="2D89DFAF" w14:textId="33339801" w:rsidR="003D6309" w:rsidRPr="004E0F60" w:rsidRDefault="003D6309" w:rsidP="00F011C7">
            <w:pPr>
              <w:pStyle w:val="BMSTableText"/>
              <w:keepNext/>
              <w:keepLines/>
              <w:spacing w:before="0" w:after="0"/>
              <w:rPr>
                <w:lang w:val="en-AU"/>
              </w:rPr>
            </w:pPr>
            <w:r w:rsidRPr="004E0F60">
              <w:rPr>
                <w:lang w:val="en-AU"/>
              </w:rPr>
              <w:t>p&lt;0.0001</w:t>
            </w:r>
          </w:p>
        </w:tc>
        <w:tc>
          <w:tcPr>
            <w:tcW w:w="1074" w:type="pct"/>
            <w:tcBorders>
              <w:top w:val="nil"/>
              <w:bottom w:val="nil"/>
            </w:tcBorders>
            <w:shd w:val="clear" w:color="auto" w:fill="auto"/>
            <w:vAlign w:val="center"/>
          </w:tcPr>
          <w:p w14:paraId="312350C2" w14:textId="77777777" w:rsidR="003D6309" w:rsidRPr="004E0F60" w:rsidRDefault="003D6309" w:rsidP="00F011C7">
            <w:pPr>
              <w:pStyle w:val="BMSTableText"/>
              <w:keepNext/>
              <w:keepLines/>
              <w:spacing w:before="0" w:after="0"/>
              <w:rPr>
                <w:lang w:val="en-AU"/>
              </w:rPr>
            </w:pPr>
          </w:p>
        </w:tc>
      </w:tr>
      <w:tr w:rsidR="003D6309" w:rsidRPr="004E0F60" w14:paraId="0E520162" w14:textId="77777777" w:rsidTr="003D6309">
        <w:trPr>
          <w:trHeight w:val="243"/>
        </w:trPr>
        <w:tc>
          <w:tcPr>
            <w:tcW w:w="1728" w:type="pct"/>
            <w:tcBorders>
              <w:top w:val="nil"/>
              <w:bottom w:val="nil"/>
            </w:tcBorders>
            <w:vAlign w:val="center"/>
          </w:tcPr>
          <w:p w14:paraId="306060D7" w14:textId="75B28083" w:rsidR="003D6309" w:rsidRPr="004E0F60" w:rsidRDefault="003D6309" w:rsidP="00871D82">
            <w:pPr>
              <w:pStyle w:val="BMSTableText"/>
              <w:keepNext/>
              <w:keepLines/>
              <w:tabs>
                <w:tab w:val="right" w:pos="2880"/>
              </w:tabs>
              <w:spacing w:before="0" w:after="0"/>
              <w:ind w:left="360"/>
              <w:jc w:val="left"/>
              <w:rPr>
                <w:b/>
                <w:lang w:val="en-AU"/>
              </w:rPr>
            </w:pPr>
            <w:r w:rsidRPr="004E0F60">
              <w:rPr>
                <w:lang w:val="en-AU"/>
              </w:rPr>
              <w:t xml:space="preserve">Hazard ratio (vs nivolumab monotherapy) </w:t>
            </w:r>
          </w:p>
        </w:tc>
        <w:tc>
          <w:tcPr>
            <w:tcW w:w="1099" w:type="pct"/>
            <w:tcBorders>
              <w:top w:val="nil"/>
              <w:bottom w:val="nil"/>
            </w:tcBorders>
            <w:vAlign w:val="center"/>
          </w:tcPr>
          <w:p w14:paraId="7C6FD7CB" w14:textId="6FE97218" w:rsidR="003D6309" w:rsidRPr="004E0F60" w:rsidRDefault="003D6309" w:rsidP="00F011C7">
            <w:pPr>
              <w:pStyle w:val="BMSTableText"/>
              <w:keepNext/>
              <w:keepLines/>
              <w:spacing w:before="0" w:after="0"/>
              <w:rPr>
                <w:lang w:val="en-AU"/>
              </w:rPr>
            </w:pPr>
            <w:r w:rsidRPr="004E0F60">
              <w:rPr>
                <w:lang w:val="en-AU"/>
              </w:rPr>
              <w:t>0.88</w:t>
            </w:r>
          </w:p>
        </w:tc>
        <w:tc>
          <w:tcPr>
            <w:tcW w:w="1099" w:type="pct"/>
            <w:tcBorders>
              <w:top w:val="nil"/>
              <w:bottom w:val="nil"/>
            </w:tcBorders>
            <w:shd w:val="clear" w:color="auto" w:fill="auto"/>
            <w:vAlign w:val="center"/>
          </w:tcPr>
          <w:p w14:paraId="69B66FB8" w14:textId="77777777" w:rsidR="003D6309" w:rsidRPr="004E0F60" w:rsidRDefault="003D6309" w:rsidP="00F011C7">
            <w:pPr>
              <w:pStyle w:val="BMSTableText"/>
              <w:keepNext/>
              <w:keepLines/>
              <w:spacing w:before="0" w:after="0"/>
              <w:rPr>
                <w:lang w:val="en-AU"/>
              </w:rPr>
            </w:pPr>
          </w:p>
        </w:tc>
        <w:tc>
          <w:tcPr>
            <w:tcW w:w="1074" w:type="pct"/>
            <w:tcBorders>
              <w:top w:val="nil"/>
              <w:bottom w:val="nil"/>
            </w:tcBorders>
            <w:shd w:val="clear" w:color="auto" w:fill="auto"/>
            <w:vAlign w:val="center"/>
          </w:tcPr>
          <w:p w14:paraId="7CD18E6E" w14:textId="77777777" w:rsidR="003D6309" w:rsidRPr="004E0F60" w:rsidRDefault="003D6309" w:rsidP="00F011C7">
            <w:pPr>
              <w:pStyle w:val="BMSTableText"/>
              <w:keepNext/>
              <w:keepLines/>
              <w:spacing w:before="0" w:after="0"/>
              <w:rPr>
                <w:lang w:val="en-AU"/>
              </w:rPr>
            </w:pPr>
          </w:p>
        </w:tc>
      </w:tr>
      <w:tr w:rsidR="003D6309" w:rsidRPr="004E0F60" w14:paraId="59ADDA2A" w14:textId="77777777" w:rsidTr="003D6309">
        <w:trPr>
          <w:trHeight w:val="243"/>
        </w:trPr>
        <w:tc>
          <w:tcPr>
            <w:tcW w:w="1728" w:type="pct"/>
            <w:tcBorders>
              <w:top w:val="nil"/>
              <w:bottom w:val="nil"/>
            </w:tcBorders>
            <w:vAlign w:val="center"/>
          </w:tcPr>
          <w:p w14:paraId="1903098D" w14:textId="7FF3F618" w:rsidR="003D6309" w:rsidRPr="004E0F60" w:rsidRDefault="003D6309" w:rsidP="00F011C7">
            <w:pPr>
              <w:pStyle w:val="BMSTableText"/>
              <w:keepNext/>
              <w:keepLines/>
              <w:tabs>
                <w:tab w:val="right" w:pos="2880"/>
              </w:tabs>
              <w:spacing w:before="0" w:after="0"/>
              <w:ind w:left="720"/>
              <w:jc w:val="left"/>
              <w:rPr>
                <w:b/>
                <w:lang w:val="en-AU"/>
              </w:rPr>
            </w:pPr>
            <w:r w:rsidRPr="004E0F60">
              <w:rPr>
                <w:lang w:val="en-AU"/>
              </w:rPr>
              <w:t>(95% CI)</w:t>
            </w:r>
            <w:r w:rsidRPr="004E0F60">
              <w:rPr>
                <w:vertAlign w:val="superscript"/>
                <w:lang w:val="en-AU"/>
              </w:rPr>
              <w:t xml:space="preserve"> c</w:t>
            </w:r>
          </w:p>
        </w:tc>
        <w:tc>
          <w:tcPr>
            <w:tcW w:w="1099" w:type="pct"/>
            <w:tcBorders>
              <w:top w:val="nil"/>
              <w:bottom w:val="nil"/>
            </w:tcBorders>
            <w:vAlign w:val="center"/>
          </w:tcPr>
          <w:p w14:paraId="2492301B" w14:textId="08652308" w:rsidR="003D6309" w:rsidRPr="004E0F60" w:rsidRDefault="003D6309" w:rsidP="00F011C7">
            <w:pPr>
              <w:pStyle w:val="BMSTableText"/>
              <w:keepNext/>
              <w:keepLines/>
              <w:spacing w:before="0" w:after="0"/>
              <w:rPr>
                <w:lang w:val="en-AU"/>
              </w:rPr>
            </w:pPr>
            <w:r w:rsidRPr="004E0F60">
              <w:rPr>
                <w:lang w:val="en-AU"/>
              </w:rPr>
              <w:t>(0.69, 1.12)</w:t>
            </w:r>
          </w:p>
        </w:tc>
        <w:tc>
          <w:tcPr>
            <w:tcW w:w="1099" w:type="pct"/>
            <w:tcBorders>
              <w:top w:val="nil"/>
              <w:bottom w:val="nil"/>
            </w:tcBorders>
            <w:shd w:val="clear" w:color="auto" w:fill="auto"/>
            <w:vAlign w:val="center"/>
          </w:tcPr>
          <w:p w14:paraId="174C3309" w14:textId="77777777" w:rsidR="003D6309" w:rsidRPr="004E0F60" w:rsidRDefault="003D6309" w:rsidP="00F011C7">
            <w:pPr>
              <w:pStyle w:val="BMSTableText"/>
              <w:keepNext/>
              <w:keepLines/>
              <w:spacing w:before="0" w:after="0"/>
              <w:rPr>
                <w:lang w:val="en-AU"/>
              </w:rPr>
            </w:pPr>
          </w:p>
        </w:tc>
        <w:tc>
          <w:tcPr>
            <w:tcW w:w="1074" w:type="pct"/>
            <w:tcBorders>
              <w:top w:val="nil"/>
              <w:bottom w:val="nil"/>
            </w:tcBorders>
            <w:shd w:val="clear" w:color="auto" w:fill="auto"/>
            <w:vAlign w:val="center"/>
          </w:tcPr>
          <w:p w14:paraId="1DC640BA" w14:textId="77777777" w:rsidR="003D6309" w:rsidRPr="004E0F60" w:rsidRDefault="003D6309" w:rsidP="00F011C7">
            <w:pPr>
              <w:pStyle w:val="BMSTableText"/>
              <w:keepNext/>
              <w:keepLines/>
              <w:spacing w:before="0" w:after="0"/>
              <w:rPr>
                <w:lang w:val="en-AU"/>
              </w:rPr>
            </w:pPr>
          </w:p>
        </w:tc>
      </w:tr>
      <w:tr w:rsidR="003D6309" w:rsidRPr="004E0F60" w14:paraId="66A3A62B" w14:textId="77777777" w:rsidTr="003D6309">
        <w:trPr>
          <w:trHeight w:val="243"/>
        </w:trPr>
        <w:tc>
          <w:tcPr>
            <w:tcW w:w="1728" w:type="pct"/>
            <w:tcBorders>
              <w:top w:val="nil"/>
              <w:bottom w:val="nil"/>
            </w:tcBorders>
            <w:vAlign w:val="center"/>
          </w:tcPr>
          <w:p w14:paraId="33D3B3DE" w14:textId="3AEA949C" w:rsidR="003D6309" w:rsidRPr="004E0F60" w:rsidRDefault="003D6309" w:rsidP="00F011C7">
            <w:pPr>
              <w:pStyle w:val="BMSTableText"/>
              <w:keepNext/>
              <w:keepLines/>
              <w:tabs>
                <w:tab w:val="right" w:pos="2880"/>
              </w:tabs>
              <w:spacing w:before="0" w:after="0"/>
              <w:ind w:left="360"/>
              <w:jc w:val="left"/>
              <w:rPr>
                <w:b/>
                <w:lang w:val="en-AU"/>
              </w:rPr>
            </w:pPr>
            <w:r w:rsidRPr="004E0F60">
              <w:rPr>
                <w:lang w:val="en-AU"/>
              </w:rPr>
              <w:t>Median months</w:t>
            </w:r>
          </w:p>
        </w:tc>
        <w:tc>
          <w:tcPr>
            <w:tcW w:w="1099" w:type="pct"/>
            <w:tcBorders>
              <w:top w:val="nil"/>
              <w:bottom w:val="nil"/>
            </w:tcBorders>
            <w:vAlign w:val="center"/>
          </w:tcPr>
          <w:p w14:paraId="5BA81EAB" w14:textId="50494358" w:rsidR="003D6309" w:rsidRPr="004E0F60" w:rsidRDefault="003D6309" w:rsidP="00F011C7">
            <w:pPr>
              <w:pStyle w:val="BMSTableText"/>
              <w:keepNext/>
              <w:keepLines/>
              <w:spacing w:before="0" w:after="0"/>
              <w:rPr>
                <w:lang w:val="en-AU"/>
              </w:rPr>
            </w:pPr>
            <w:r w:rsidRPr="004E0F60">
              <w:rPr>
                <w:lang w:val="en-AU"/>
              </w:rPr>
              <w:t>Not reached</w:t>
            </w:r>
          </w:p>
        </w:tc>
        <w:tc>
          <w:tcPr>
            <w:tcW w:w="1099" w:type="pct"/>
            <w:tcBorders>
              <w:top w:val="nil"/>
              <w:bottom w:val="nil"/>
            </w:tcBorders>
            <w:shd w:val="clear" w:color="auto" w:fill="auto"/>
            <w:vAlign w:val="center"/>
          </w:tcPr>
          <w:p w14:paraId="5BAD69D9" w14:textId="52F62F1E" w:rsidR="003D6309" w:rsidRPr="004E0F60" w:rsidRDefault="003D6309" w:rsidP="00F011C7">
            <w:pPr>
              <w:pStyle w:val="BMSTableText"/>
              <w:keepNext/>
              <w:keepLines/>
              <w:spacing w:before="0" w:after="0"/>
              <w:rPr>
                <w:lang w:val="en-AU"/>
              </w:rPr>
            </w:pPr>
            <w:r w:rsidRPr="004E0F60">
              <w:rPr>
                <w:lang w:val="en-AU"/>
              </w:rPr>
              <w:t>Not reached</w:t>
            </w:r>
          </w:p>
        </w:tc>
        <w:tc>
          <w:tcPr>
            <w:tcW w:w="1074" w:type="pct"/>
            <w:tcBorders>
              <w:top w:val="nil"/>
              <w:bottom w:val="nil"/>
            </w:tcBorders>
            <w:shd w:val="clear" w:color="auto" w:fill="auto"/>
            <w:vAlign w:val="center"/>
          </w:tcPr>
          <w:p w14:paraId="13A61C98" w14:textId="0FFD6EF3" w:rsidR="003D6309" w:rsidRPr="004E0F60" w:rsidRDefault="003D6309" w:rsidP="00F011C7">
            <w:pPr>
              <w:pStyle w:val="BMSTableText"/>
              <w:keepNext/>
              <w:keepLines/>
              <w:spacing w:before="0" w:after="0"/>
              <w:rPr>
                <w:lang w:val="en-AU"/>
              </w:rPr>
            </w:pPr>
            <w:r w:rsidRPr="004E0F60">
              <w:rPr>
                <w:lang w:val="en-AU"/>
              </w:rPr>
              <w:t>20.0</w:t>
            </w:r>
          </w:p>
        </w:tc>
      </w:tr>
      <w:tr w:rsidR="003D6309" w:rsidRPr="004E0F60" w14:paraId="5DBEDE36" w14:textId="77777777" w:rsidTr="003D6309">
        <w:trPr>
          <w:trHeight w:val="243"/>
        </w:trPr>
        <w:tc>
          <w:tcPr>
            <w:tcW w:w="1728" w:type="pct"/>
            <w:tcBorders>
              <w:top w:val="nil"/>
              <w:bottom w:val="nil"/>
            </w:tcBorders>
            <w:vAlign w:val="center"/>
          </w:tcPr>
          <w:p w14:paraId="7D8CAF35" w14:textId="77A0B73F" w:rsidR="003D6309" w:rsidRPr="004E0F60" w:rsidRDefault="003D6309" w:rsidP="00F011C7">
            <w:pPr>
              <w:pStyle w:val="BMSTableText"/>
              <w:keepNext/>
              <w:keepLines/>
              <w:tabs>
                <w:tab w:val="right" w:pos="2880"/>
              </w:tabs>
              <w:spacing w:before="0" w:after="0"/>
              <w:ind w:left="720"/>
              <w:jc w:val="left"/>
              <w:rPr>
                <w:b/>
                <w:lang w:val="en-AU"/>
              </w:rPr>
            </w:pPr>
            <w:r w:rsidRPr="004E0F60">
              <w:rPr>
                <w:lang w:val="en-AU"/>
              </w:rPr>
              <w:t>(95% CI)</w:t>
            </w:r>
          </w:p>
        </w:tc>
        <w:tc>
          <w:tcPr>
            <w:tcW w:w="1099" w:type="pct"/>
            <w:tcBorders>
              <w:top w:val="nil"/>
              <w:bottom w:val="nil"/>
            </w:tcBorders>
            <w:vAlign w:val="center"/>
          </w:tcPr>
          <w:p w14:paraId="192A7CBE" w14:textId="77777777" w:rsidR="003D6309" w:rsidRPr="004E0F60" w:rsidRDefault="003D6309" w:rsidP="00F011C7">
            <w:pPr>
              <w:pStyle w:val="BMSTableText"/>
              <w:keepNext/>
              <w:keepLines/>
              <w:spacing w:before="0" w:after="0"/>
              <w:rPr>
                <w:lang w:val="en-AU"/>
              </w:rPr>
            </w:pPr>
          </w:p>
        </w:tc>
        <w:tc>
          <w:tcPr>
            <w:tcW w:w="1099" w:type="pct"/>
            <w:tcBorders>
              <w:top w:val="nil"/>
              <w:bottom w:val="nil"/>
            </w:tcBorders>
            <w:shd w:val="clear" w:color="auto" w:fill="auto"/>
            <w:vAlign w:val="center"/>
          </w:tcPr>
          <w:p w14:paraId="0E003B80" w14:textId="75A7A02D" w:rsidR="003D6309" w:rsidRPr="004E0F60" w:rsidRDefault="003D6309" w:rsidP="00F011C7">
            <w:pPr>
              <w:pStyle w:val="BMSTableText"/>
              <w:keepNext/>
              <w:keepLines/>
              <w:spacing w:before="0" w:after="0"/>
              <w:rPr>
                <w:lang w:val="en-AU"/>
              </w:rPr>
            </w:pPr>
            <w:r w:rsidRPr="004E0F60">
              <w:rPr>
                <w:lang w:val="en-AU"/>
              </w:rPr>
              <w:t>(29.1, NE)</w:t>
            </w:r>
          </w:p>
        </w:tc>
        <w:tc>
          <w:tcPr>
            <w:tcW w:w="1074" w:type="pct"/>
            <w:tcBorders>
              <w:top w:val="nil"/>
              <w:bottom w:val="nil"/>
            </w:tcBorders>
            <w:shd w:val="clear" w:color="auto" w:fill="auto"/>
            <w:vAlign w:val="center"/>
          </w:tcPr>
          <w:p w14:paraId="6037F500" w14:textId="2F16F5A2" w:rsidR="003D6309" w:rsidRPr="004E0F60" w:rsidRDefault="003D6309" w:rsidP="00F011C7">
            <w:pPr>
              <w:pStyle w:val="BMSTableText"/>
              <w:keepNext/>
              <w:keepLines/>
              <w:spacing w:before="0" w:after="0"/>
              <w:rPr>
                <w:lang w:val="en-AU"/>
              </w:rPr>
            </w:pPr>
            <w:r w:rsidRPr="004E0F60">
              <w:rPr>
                <w:lang w:val="en-AU"/>
              </w:rPr>
              <w:t>(17.1, 24.6)</w:t>
            </w:r>
          </w:p>
        </w:tc>
      </w:tr>
      <w:tr w:rsidR="003D6309" w:rsidRPr="004E0F60" w14:paraId="7B9AB3D4" w14:textId="77777777" w:rsidTr="003D6309">
        <w:trPr>
          <w:trHeight w:val="243"/>
        </w:trPr>
        <w:tc>
          <w:tcPr>
            <w:tcW w:w="1728" w:type="pct"/>
            <w:tcBorders>
              <w:top w:val="nil"/>
              <w:bottom w:val="nil"/>
            </w:tcBorders>
            <w:vAlign w:val="center"/>
          </w:tcPr>
          <w:p w14:paraId="68516C89" w14:textId="44BC6294" w:rsidR="003D6309" w:rsidRPr="004E0F60" w:rsidRDefault="003D6309" w:rsidP="00F011C7">
            <w:pPr>
              <w:pStyle w:val="BMSTableText"/>
              <w:keepNext/>
              <w:keepLines/>
              <w:tabs>
                <w:tab w:val="right" w:pos="2880"/>
              </w:tabs>
              <w:spacing w:before="0" w:after="0"/>
              <w:ind w:left="360"/>
              <w:jc w:val="left"/>
              <w:rPr>
                <w:b/>
                <w:lang w:val="en-AU"/>
              </w:rPr>
            </w:pPr>
            <w:r w:rsidRPr="004E0F60">
              <w:rPr>
                <w:lang w:val="en-AU"/>
              </w:rPr>
              <w:t>Rate (95% CI)</w:t>
            </w:r>
          </w:p>
        </w:tc>
        <w:tc>
          <w:tcPr>
            <w:tcW w:w="1099" w:type="pct"/>
            <w:tcBorders>
              <w:top w:val="nil"/>
              <w:bottom w:val="nil"/>
            </w:tcBorders>
            <w:vAlign w:val="center"/>
          </w:tcPr>
          <w:p w14:paraId="16BDB00B" w14:textId="77777777" w:rsidR="003D6309" w:rsidRPr="004E0F60" w:rsidRDefault="003D6309" w:rsidP="00F011C7">
            <w:pPr>
              <w:pStyle w:val="BMSTableText"/>
              <w:keepNext/>
              <w:keepLines/>
              <w:spacing w:before="0" w:after="0"/>
              <w:rPr>
                <w:lang w:val="en-AU"/>
              </w:rPr>
            </w:pPr>
          </w:p>
        </w:tc>
        <w:tc>
          <w:tcPr>
            <w:tcW w:w="1099" w:type="pct"/>
            <w:tcBorders>
              <w:top w:val="nil"/>
              <w:bottom w:val="nil"/>
            </w:tcBorders>
            <w:shd w:val="clear" w:color="auto" w:fill="auto"/>
            <w:vAlign w:val="center"/>
          </w:tcPr>
          <w:p w14:paraId="06175B89" w14:textId="77777777" w:rsidR="003D6309" w:rsidRPr="004E0F60" w:rsidRDefault="003D6309" w:rsidP="00F011C7">
            <w:pPr>
              <w:pStyle w:val="BMSTableText"/>
              <w:keepNext/>
              <w:keepLines/>
              <w:spacing w:before="0" w:after="0"/>
              <w:rPr>
                <w:lang w:val="en-AU"/>
              </w:rPr>
            </w:pPr>
          </w:p>
        </w:tc>
        <w:tc>
          <w:tcPr>
            <w:tcW w:w="1074" w:type="pct"/>
            <w:tcBorders>
              <w:top w:val="nil"/>
              <w:bottom w:val="nil"/>
            </w:tcBorders>
            <w:shd w:val="clear" w:color="auto" w:fill="auto"/>
            <w:vAlign w:val="center"/>
          </w:tcPr>
          <w:p w14:paraId="4DEC4187" w14:textId="77777777" w:rsidR="003D6309" w:rsidRPr="004E0F60" w:rsidRDefault="003D6309" w:rsidP="00F011C7">
            <w:pPr>
              <w:pStyle w:val="BMSTableText"/>
              <w:keepNext/>
              <w:keepLines/>
              <w:spacing w:before="0" w:after="0"/>
              <w:rPr>
                <w:lang w:val="en-AU"/>
              </w:rPr>
            </w:pPr>
          </w:p>
        </w:tc>
      </w:tr>
      <w:tr w:rsidR="003D6309" w:rsidRPr="004E0F60" w14:paraId="1D1C9BA2" w14:textId="77777777" w:rsidTr="003D6309">
        <w:trPr>
          <w:trHeight w:val="243"/>
        </w:trPr>
        <w:tc>
          <w:tcPr>
            <w:tcW w:w="1728" w:type="pct"/>
            <w:tcBorders>
              <w:top w:val="nil"/>
              <w:bottom w:val="nil"/>
            </w:tcBorders>
            <w:vAlign w:val="center"/>
          </w:tcPr>
          <w:p w14:paraId="4695FC85" w14:textId="710FBC36" w:rsidR="003D6309" w:rsidRPr="004E0F60" w:rsidRDefault="003D6309" w:rsidP="00F011C7">
            <w:pPr>
              <w:pStyle w:val="BMSTableText"/>
              <w:keepNext/>
              <w:keepLines/>
              <w:tabs>
                <w:tab w:val="right" w:pos="2880"/>
              </w:tabs>
              <w:spacing w:before="0" w:after="0"/>
              <w:ind w:left="720"/>
              <w:jc w:val="left"/>
              <w:rPr>
                <w:b/>
                <w:lang w:val="en-AU"/>
              </w:rPr>
            </w:pPr>
            <w:r w:rsidRPr="004E0F60">
              <w:rPr>
                <w:lang w:val="en-AU"/>
              </w:rPr>
              <w:t>At 12 months</w:t>
            </w:r>
          </w:p>
        </w:tc>
        <w:tc>
          <w:tcPr>
            <w:tcW w:w="1099" w:type="pct"/>
            <w:tcBorders>
              <w:top w:val="nil"/>
              <w:bottom w:val="nil"/>
            </w:tcBorders>
            <w:vAlign w:val="center"/>
          </w:tcPr>
          <w:p w14:paraId="03055150" w14:textId="13D5DE6F" w:rsidR="003D6309" w:rsidRPr="004E0F60" w:rsidRDefault="003D6309" w:rsidP="00F011C7">
            <w:pPr>
              <w:pStyle w:val="BMSTableText"/>
              <w:keepNext/>
              <w:keepLines/>
              <w:spacing w:before="0" w:after="0"/>
              <w:rPr>
                <w:lang w:val="en-AU"/>
              </w:rPr>
            </w:pPr>
            <w:r w:rsidRPr="004E0F60">
              <w:rPr>
                <w:lang w:val="en-AU"/>
              </w:rPr>
              <w:t>73% (68, 78)</w:t>
            </w:r>
          </w:p>
        </w:tc>
        <w:tc>
          <w:tcPr>
            <w:tcW w:w="1099" w:type="pct"/>
            <w:tcBorders>
              <w:top w:val="nil"/>
              <w:bottom w:val="nil"/>
            </w:tcBorders>
            <w:shd w:val="clear" w:color="auto" w:fill="auto"/>
            <w:vAlign w:val="center"/>
          </w:tcPr>
          <w:p w14:paraId="7E0D191D" w14:textId="2F4CB611" w:rsidR="003D6309" w:rsidRPr="004E0F60" w:rsidRDefault="003D6309" w:rsidP="00F011C7">
            <w:pPr>
              <w:pStyle w:val="BMSTableText"/>
              <w:keepNext/>
              <w:keepLines/>
              <w:spacing w:before="0" w:after="0"/>
              <w:rPr>
                <w:lang w:val="en-AU"/>
              </w:rPr>
            </w:pPr>
            <w:r w:rsidRPr="004E0F60">
              <w:rPr>
                <w:lang w:val="en-AU"/>
              </w:rPr>
              <w:t>74% (69, 79)</w:t>
            </w:r>
          </w:p>
        </w:tc>
        <w:tc>
          <w:tcPr>
            <w:tcW w:w="1074" w:type="pct"/>
            <w:tcBorders>
              <w:top w:val="nil"/>
              <w:bottom w:val="nil"/>
            </w:tcBorders>
            <w:shd w:val="clear" w:color="auto" w:fill="auto"/>
            <w:vAlign w:val="center"/>
          </w:tcPr>
          <w:p w14:paraId="4EAB4FAE" w14:textId="0C8E138D" w:rsidR="003D6309" w:rsidRPr="004E0F60" w:rsidRDefault="003D6309" w:rsidP="00F011C7">
            <w:pPr>
              <w:pStyle w:val="BMSTableText"/>
              <w:keepNext/>
              <w:keepLines/>
              <w:spacing w:before="0" w:after="0"/>
              <w:rPr>
                <w:lang w:val="en-AU"/>
              </w:rPr>
            </w:pPr>
            <w:r w:rsidRPr="004E0F60">
              <w:rPr>
                <w:lang w:val="en-AU"/>
              </w:rPr>
              <w:t>67% (61, 72)</w:t>
            </w:r>
          </w:p>
        </w:tc>
      </w:tr>
      <w:tr w:rsidR="003D6309" w:rsidRPr="004E0F60" w14:paraId="4224A291" w14:textId="77777777" w:rsidTr="003D6309">
        <w:trPr>
          <w:trHeight w:val="243"/>
        </w:trPr>
        <w:tc>
          <w:tcPr>
            <w:tcW w:w="1728" w:type="pct"/>
            <w:tcBorders>
              <w:top w:val="nil"/>
              <w:bottom w:val="nil"/>
            </w:tcBorders>
            <w:vAlign w:val="center"/>
          </w:tcPr>
          <w:p w14:paraId="57AEC358" w14:textId="49117E47" w:rsidR="003D6309" w:rsidRPr="004E0F60" w:rsidRDefault="003D6309" w:rsidP="00F011C7">
            <w:pPr>
              <w:pStyle w:val="BMSTableText"/>
              <w:keepNext/>
              <w:keepLines/>
              <w:tabs>
                <w:tab w:val="right" w:pos="2880"/>
              </w:tabs>
              <w:spacing w:before="0" w:after="0"/>
              <w:ind w:left="720"/>
              <w:jc w:val="left"/>
              <w:rPr>
                <w:b/>
                <w:lang w:val="en-AU"/>
              </w:rPr>
            </w:pPr>
            <w:r w:rsidRPr="004E0F60">
              <w:rPr>
                <w:lang w:val="en-AU"/>
              </w:rPr>
              <w:t>At 24 months</w:t>
            </w:r>
          </w:p>
        </w:tc>
        <w:tc>
          <w:tcPr>
            <w:tcW w:w="1099" w:type="pct"/>
            <w:tcBorders>
              <w:top w:val="nil"/>
              <w:bottom w:val="nil"/>
            </w:tcBorders>
            <w:vAlign w:val="center"/>
          </w:tcPr>
          <w:p w14:paraId="6688DDBC" w14:textId="0B0E46BB" w:rsidR="003D6309" w:rsidRPr="004E0F60" w:rsidRDefault="003D6309" w:rsidP="00F011C7">
            <w:pPr>
              <w:pStyle w:val="BMSTableText"/>
              <w:keepNext/>
              <w:keepLines/>
              <w:spacing w:before="0" w:after="0"/>
              <w:rPr>
                <w:lang w:val="en-AU"/>
              </w:rPr>
            </w:pPr>
            <w:r w:rsidRPr="004E0F60">
              <w:rPr>
                <w:lang w:val="en-AU"/>
              </w:rPr>
              <w:t>64% (59, 69)</w:t>
            </w:r>
          </w:p>
        </w:tc>
        <w:tc>
          <w:tcPr>
            <w:tcW w:w="1099" w:type="pct"/>
            <w:tcBorders>
              <w:top w:val="nil"/>
              <w:bottom w:val="nil"/>
            </w:tcBorders>
            <w:shd w:val="clear" w:color="auto" w:fill="auto"/>
            <w:vAlign w:val="center"/>
          </w:tcPr>
          <w:p w14:paraId="2BAF5C2D" w14:textId="45FF1FF4" w:rsidR="003D6309" w:rsidRPr="004E0F60" w:rsidRDefault="003D6309" w:rsidP="00F011C7">
            <w:pPr>
              <w:pStyle w:val="BMSTableText"/>
              <w:keepNext/>
              <w:keepLines/>
              <w:spacing w:before="0" w:after="0"/>
              <w:rPr>
                <w:lang w:val="en-AU"/>
              </w:rPr>
            </w:pPr>
            <w:r w:rsidRPr="004E0F60">
              <w:rPr>
                <w:lang w:val="en-AU"/>
              </w:rPr>
              <w:t>59% (53, 64)</w:t>
            </w:r>
          </w:p>
        </w:tc>
        <w:tc>
          <w:tcPr>
            <w:tcW w:w="1074" w:type="pct"/>
            <w:tcBorders>
              <w:top w:val="nil"/>
              <w:bottom w:val="nil"/>
            </w:tcBorders>
            <w:shd w:val="clear" w:color="auto" w:fill="auto"/>
            <w:vAlign w:val="center"/>
          </w:tcPr>
          <w:p w14:paraId="3DDF7F55" w14:textId="2A14087A" w:rsidR="003D6309" w:rsidRPr="004E0F60" w:rsidRDefault="003D6309" w:rsidP="00F011C7">
            <w:pPr>
              <w:pStyle w:val="BMSTableText"/>
              <w:keepNext/>
              <w:keepLines/>
              <w:spacing w:before="0" w:after="0"/>
              <w:rPr>
                <w:lang w:val="en-AU"/>
              </w:rPr>
            </w:pPr>
            <w:r w:rsidRPr="004E0F60">
              <w:rPr>
                <w:lang w:val="en-AU"/>
              </w:rPr>
              <w:t>45% (39, 50)</w:t>
            </w:r>
          </w:p>
        </w:tc>
      </w:tr>
      <w:tr w:rsidR="003D6309" w:rsidRPr="004E0F60" w14:paraId="2C91B196" w14:textId="77777777" w:rsidTr="003D6309">
        <w:trPr>
          <w:trHeight w:val="243"/>
        </w:trPr>
        <w:tc>
          <w:tcPr>
            <w:tcW w:w="1728" w:type="pct"/>
            <w:tcBorders>
              <w:top w:val="single" w:sz="4" w:space="0" w:color="auto"/>
              <w:bottom w:val="nil"/>
            </w:tcBorders>
            <w:vAlign w:val="center"/>
          </w:tcPr>
          <w:p w14:paraId="36B1608A" w14:textId="281DEAFF" w:rsidR="003D6309" w:rsidRPr="004E0F60" w:rsidRDefault="003D6309" w:rsidP="00F011C7">
            <w:pPr>
              <w:pStyle w:val="BMSTableText"/>
              <w:keepNext/>
              <w:keepLines/>
              <w:tabs>
                <w:tab w:val="right" w:pos="2880"/>
              </w:tabs>
              <w:spacing w:before="0" w:after="0"/>
              <w:jc w:val="left"/>
              <w:rPr>
                <w:b/>
                <w:lang w:val="en-AU"/>
              </w:rPr>
            </w:pPr>
            <w:r w:rsidRPr="004E0F60">
              <w:rPr>
                <w:b/>
                <w:lang w:val="en-AU"/>
              </w:rPr>
              <w:t>Objective response rate</w:t>
            </w:r>
          </w:p>
        </w:tc>
        <w:tc>
          <w:tcPr>
            <w:tcW w:w="1099" w:type="pct"/>
            <w:tcBorders>
              <w:top w:val="single" w:sz="4" w:space="0" w:color="auto"/>
              <w:bottom w:val="nil"/>
            </w:tcBorders>
            <w:vAlign w:val="center"/>
          </w:tcPr>
          <w:p w14:paraId="7F519DFD" w14:textId="6289CB36" w:rsidR="003D6309" w:rsidRPr="004E0F60" w:rsidRDefault="003D6309" w:rsidP="00F011C7">
            <w:pPr>
              <w:pStyle w:val="BMSTableText"/>
              <w:keepNext/>
              <w:keepLines/>
              <w:spacing w:before="0" w:after="0"/>
              <w:rPr>
                <w:lang w:val="en-AU"/>
              </w:rPr>
            </w:pPr>
            <w:r w:rsidRPr="004E0F60">
              <w:rPr>
                <w:lang w:val="en-AU"/>
              </w:rPr>
              <w:t>185 (59%)</w:t>
            </w:r>
          </w:p>
        </w:tc>
        <w:tc>
          <w:tcPr>
            <w:tcW w:w="1099" w:type="pct"/>
            <w:tcBorders>
              <w:top w:val="single" w:sz="4" w:space="0" w:color="auto"/>
              <w:bottom w:val="nil"/>
            </w:tcBorders>
            <w:shd w:val="clear" w:color="auto" w:fill="auto"/>
            <w:vAlign w:val="center"/>
          </w:tcPr>
          <w:p w14:paraId="4DD15E61" w14:textId="17851FCE" w:rsidR="003D6309" w:rsidRPr="004E0F60" w:rsidRDefault="003D6309" w:rsidP="00F011C7">
            <w:pPr>
              <w:pStyle w:val="BMSTableText"/>
              <w:keepNext/>
              <w:keepLines/>
              <w:spacing w:before="0" w:after="0"/>
              <w:rPr>
                <w:lang w:val="en-AU"/>
              </w:rPr>
            </w:pPr>
            <w:r w:rsidRPr="004E0F60">
              <w:rPr>
                <w:lang w:val="en-AU"/>
              </w:rPr>
              <w:t>141 (45%)</w:t>
            </w:r>
          </w:p>
        </w:tc>
        <w:tc>
          <w:tcPr>
            <w:tcW w:w="1074" w:type="pct"/>
            <w:tcBorders>
              <w:top w:val="single" w:sz="4" w:space="0" w:color="auto"/>
              <w:bottom w:val="nil"/>
            </w:tcBorders>
            <w:shd w:val="clear" w:color="auto" w:fill="auto"/>
            <w:vAlign w:val="center"/>
          </w:tcPr>
          <w:p w14:paraId="5594125F" w14:textId="77777777" w:rsidR="003D6309" w:rsidRPr="004E0F60" w:rsidRDefault="003D6309" w:rsidP="00F011C7">
            <w:pPr>
              <w:pStyle w:val="BMSTableText"/>
              <w:keepNext/>
              <w:keepLines/>
              <w:spacing w:before="0" w:after="0"/>
              <w:rPr>
                <w:lang w:val="en-AU"/>
              </w:rPr>
            </w:pPr>
            <w:r w:rsidRPr="004E0F60">
              <w:rPr>
                <w:lang w:val="en-AU"/>
              </w:rPr>
              <w:t>60 (19%)</w:t>
            </w:r>
          </w:p>
        </w:tc>
      </w:tr>
      <w:tr w:rsidR="003D6309" w:rsidRPr="004E0F60" w14:paraId="634206B2" w14:textId="77777777" w:rsidTr="003D6309">
        <w:trPr>
          <w:trHeight w:val="243"/>
        </w:trPr>
        <w:tc>
          <w:tcPr>
            <w:tcW w:w="1728" w:type="pct"/>
            <w:tcBorders>
              <w:top w:val="nil"/>
              <w:bottom w:val="nil"/>
            </w:tcBorders>
            <w:vAlign w:val="center"/>
          </w:tcPr>
          <w:p w14:paraId="6C56909F"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r>
            <w:r w:rsidRPr="004E0F60">
              <w:rPr>
                <w:sz w:val="20"/>
                <w:szCs w:val="20"/>
              </w:rPr>
              <w:tab/>
              <w:t>(95% CI)</w:t>
            </w:r>
          </w:p>
        </w:tc>
        <w:tc>
          <w:tcPr>
            <w:tcW w:w="1099" w:type="pct"/>
            <w:tcBorders>
              <w:top w:val="nil"/>
              <w:bottom w:val="nil"/>
            </w:tcBorders>
            <w:vAlign w:val="center"/>
          </w:tcPr>
          <w:p w14:paraId="68491A43" w14:textId="70308D4B" w:rsidR="003D6309" w:rsidRPr="004E0F60" w:rsidRDefault="003D6309" w:rsidP="00F011C7">
            <w:pPr>
              <w:pStyle w:val="BMSTableText"/>
              <w:keepNext/>
              <w:keepLines/>
              <w:spacing w:before="0" w:after="0"/>
              <w:rPr>
                <w:lang w:val="en-AU"/>
              </w:rPr>
            </w:pPr>
            <w:r w:rsidRPr="004E0F60">
              <w:rPr>
                <w:lang w:val="en-AU"/>
              </w:rPr>
              <w:t>(53.3, 64.4)</w:t>
            </w:r>
          </w:p>
        </w:tc>
        <w:tc>
          <w:tcPr>
            <w:tcW w:w="1099" w:type="pct"/>
            <w:tcBorders>
              <w:top w:val="nil"/>
              <w:bottom w:val="nil"/>
            </w:tcBorders>
            <w:shd w:val="clear" w:color="auto" w:fill="auto"/>
            <w:vAlign w:val="center"/>
          </w:tcPr>
          <w:p w14:paraId="4FF70864" w14:textId="005B0E27" w:rsidR="003D6309" w:rsidRPr="004E0F60" w:rsidRDefault="003D6309" w:rsidP="00F011C7">
            <w:pPr>
              <w:pStyle w:val="BMSTableText"/>
              <w:keepNext/>
              <w:keepLines/>
              <w:spacing w:before="0" w:after="0"/>
              <w:rPr>
                <w:lang w:val="en-AU"/>
              </w:rPr>
            </w:pPr>
            <w:r w:rsidRPr="004E0F60">
              <w:rPr>
                <w:lang w:val="en-AU"/>
              </w:rPr>
              <w:t>(39.1, 50.3)</w:t>
            </w:r>
          </w:p>
        </w:tc>
        <w:tc>
          <w:tcPr>
            <w:tcW w:w="1074" w:type="pct"/>
            <w:tcBorders>
              <w:top w:val="nil"/>
              <w:bottom w:val="nil"/>
            </w:tcBorders>
            <w:shd w:val="clear" w:color="auto" w:fill="auto"/>
            <w:vAlign w:val="center"/>
          </w:tcPr>
          <w:p w14:paraId="3780CCEA" w14:textId="77777777" w:rsidR="003D6309" w:rsidRPr="004E0F60" w:rsidRDefault="003D6309" w:rsidP="00F011C7">
            <w:pPr>
              <w:pStyle w:val="BMSTableText"/>
              <w:keepNext/>
              <w:keepLines/>
              <w:spacing w:before="0" w:after="0"/>
              <w:rPr>
                <w:lang w:val="en-AU"/>
              </w:rPr>
            </w:pPr>
            <w:r w:rsidRPr="004E0F60">
              <w:rPr>
                <w:lang w:val="en-AU"/>
              </w:rPr>
              <w:t>(14.9, 23.8)</w:t>
            </w:r>
          </w:p>
        </w:tc>
      </w:tr>
      <w:tr w:rsidR="003D6309" w:rsidRPr="004E0F60" w14:paraId="5C7B999D" w14:textId="77777777" w:rsidTr="003D6309">
        <w:trPr>
          <w:trHeight w:val="243"/>
        </w:trPr>
        <w:tc>
          <w:tcPr>
            <w:tcW w:w="1728" w:type="pct"/>
            <w:tcBorders>
              <w:top w:val="nil"/>
              <w:bottom w:val="nil"/>
            </w:tcBorders>
            <w:vAlign w:val="center"/>
          </w:tcPr>
          <w:p w14:paraId="7707C4C2"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t>Odds ratio (vs ipilimumab)</w:t>
            </w:r>
          </w:p>
        </w:tc>
        <w:tc>
          <w:tcPr>
            <w:tcW w:w="1099" w:type="pct"/>
            <w:tcBorders>
              <w:top w:val="nil"/>
              <w:bottom w:val="nil"/>
            </w:tcBorders>
            <w:vAlign w:val="center"/>
          </w:tcPr>
          <w:p w14:paraId="181EB106" w14:textId="06682A15" w:rsidR="003D6309" w:rsidRPr="004E0F60" w:rsidRDefault="003D6309" w:rsidP="00F011C7">
            <w:pPr>
              <w:pStyle w:val="BMSTableText"/>
              <w:keepNext/>
              <w:keepLines/>
              <w:spacing w:before="0" w:after="0"/>
              <w:rPr>
                <w:lang w:val="en-AU"/>
              </w:rPr>
            </w:pPr>
            <w:r w:rsidRPr="004E0F60">
              <w:rPr>
                <w:lang w:val="en-AU"/>
              </w:rPr>
              <w:t>6.5</w:t>
            </w:r>
          </w:p>
        </w:tc>
        <w:tc>
          <w:tcPr>
            <w:tcW w:w="1099" w:type="pct"/>
            <w:tcBorders>
              <w:top w:val="nil"/>
              <w:bottom w:val="nil"/>
            </w:tcBorders>
            <w:shd w:val="clear" w:color="auto" w:fill="auto"/>
            <w:vAlign w:val="center"/>
          </w:tcPr>
          <w:p w14:paraId="00144E7A" w14:textId="25C23852" w:rsidR="003D6309" w:rsidRPr="004E0F60" w:rsidRDefault="003D6309" w:rsidP="00F011C7">
            <w:pPr>
              <w:pStyle w:val="BMSTableText"/>
              <w:keepNext/>
              <w:keepLines/>
              <w:spacing w:before="0" w:after="0"/>
              <w:rPr>
                <w:lang w:val="en-AU"/>
              </w:rPr>
            </w:pPr>
            <w:r w:rsidRPr="004E0F60">
              <w:rPr>
                <w:lang w:val="en-AU"/>
              </w:rPr>
              <w:t>3.54</w:t>
            </w:r>
          </w:p>
        </w:tc>
        <w:tc>
          <w:tcPr>
            <w:tcW w:w="1074" w:type="pct"/>
            <w:tcBorders>
              <w:top w:val="nil"/>
              <w:bottom w:val="nil"/>
            </w:tcBorders>
            <w:shd w:val="clear" w:color="auto" w:fill="auto"/>
            <w:vAlign w:val="center"/>
          </w:tcPr>
          <w:p w14:paraId="4C5E65FE" w14:textId="77777777" w:rsidR="003D6309" w:rsidRPr="004E0F60" w:rsidRDefault="003D6309" w:rsidP="00F011C7">
            <w:pPr>
              <w:pStyle w:val="BMSTableText"/>
              <w:keepNext/>
              <w:keepLines/>
              <w:spacing w:before="0" w:after="0"/>
              <w:rPr>
                <w:lang w:val="en-AU"/>
              </w:rPr>
            </w:pPr>
          </w:p>
        </w:tc>
      </w:tr>
      <w:tr w:rsidR="003D6309" w:rsidRPr="004E0F60" w14:paraId="646CA0B9" w14:textId="77777777" w:rsidTr="003D6309">
        <w:trPr>
          <w:trHeight w:val="243"/>
        </w:trPr>
        <w:tc>
          <w:tcPr>
            <w:tcW w:w="1728" w:type="pct"/>
            <w:tcBorders>
              <w:top w:val="nil"/>
              <w:bottom w:val="nil"/>
            </w:tcBorders>
            <w:vAlign w:val="center"/>
          </w:tcPr>
          <w:p w14:paraId="0CC0FBCC"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r>
            <w:r w:rsidRPr="004E0F60">
              <w:rPr>
                <w:sz w:val="20"/>
                <w:szCs w:val="20"/>
              </w:rPr>
              <w:tab/>
              <w:t>(95% CI)</w:t>
            </w:r>
          </w:p>
        </w:tc>
        <w:tc>
          <w:tcPr>
            <w:tcW w:w="1099" w:type="pct"/>
            <w:tcBorders>
              <w:top w:val="nil"/>
              <w:bottom w:val="nil"/>
            </w:tcBorders>
            <w:vAlign w:val="center"/>
          </w:tcPr>
          <w:p w14:paraId="1CB1FFC6" w14:textId="5AA606CB" w:rsidR="003D6309" w:rsidRPr="004E0F60" w:rsidRDefault="003D6309" w:rsidP="00F011C7">
            <w:pPr>
              <w:pStyle w:val="BMSTableText"/>
              <w:keepNext/>
              <w:keepLines/>
              <w:spacing w:before="0" w:after="0"/>
              <w:rPr>
                <w:lang w:val="en-AU"/>
              </w:rPr>
            </w:pPr>
            <w:r w:rsidRPr="004E0F60">
              <w:rPr>
                <w:lang w:val="en-AU"/>
              </w:rPr>
              <w:t>(3.81, 11.08)</w:t>
            </w:r>
          </w:p>
        </w:tc>
        <w:tc>
          <w:tcPr>
            <w:tcW w:w="1099" w:type="pct"/>
            <w:tcBorders>
              <w:top w:val="nil"/>
              <w:bottom w:val="nil"/>
            </w:tcBorders>
            <w:shd w:val="clear" w:color="auto" w:fill="auto"/>
            <w:vAlign w:val="center"/>
          </w:tcPr>
          <w:p w14:paraId="628879D4" w14:textId="7E51AC8A" w:rsidR="003D6309" w:rsidRPr="004E0F60" w:rsidRDefault="003D6309" w:rsidP="00F011C7">
            <w:pPr>
              <w:pStyle w:val="BMSTableText"/>
              <w:keepNext/>
              <w:keepLines/>
              <w:spacing w:before="0" w:after="0"/>
              <w:rPr>
                <w:lang w:val="en-AU"/>
              </w:rPr>
            </w:pPr>
            <w:r w:rsidRPr="004E0F60">
              <w:rPr>
                <w:lang w:val="en-AU"/>
              </w:rPr>
              <w:t>(2.1, 5.95)</w:t>
            </w:r>
          </w:p>
        </w:tc>
        <w:tc>
          <w:tcPr>
            <w:tcW w:w="1074" w:type="pct"/>
            <w:tcBorders>
              <w:top w:val="nil"/>
              <w:bottom w:val="nil"/>
            </w:tcBorders>
            <w:shd w:val="clear" w:color="auto" w:fill="auto"/>
            <w:vAlign w:val="center"/>
          </w:tcPr>
          <w:p w14:paraId="0235C8FF" w14:textId="77777777" w:rsidR="003D6309" w:rsidRPr="004E0F60" w:rsidRDefault="003D6309" w:rsidP="00F011C7">
            <w:pPr>
              <w:pStyle w:val="BMSTableText"/>
              <w:keepNext/>
              <w:keepLines/>
              <w:spacing w:before="0" w:after="0"/>
              <w:rPr>
                <w:lang w:val="en-AU"/>
              </w:rPr>
            </w:pPr>
          </w:p>
        </w:tc>
      </w:tr>
      <w:tr w:rsidR="003D6309" w:rsidRPr="004E0F60" w14:paraId="58516AAC" w14:textId="77777777" w:rsidTr="003D6309">
        <w:trPr>
          <w:trHeight w:val="243"/>
        </w:trPr>
        <w:tc>
          <w:tcPr>
            <w:tcW w:w="1728" w:type="pct"/>
            <w:tcBorders>
              <w:top w:val="nil"/>
              <w:bottom w:val="nil"/>
            </w:tcBorders>
            <w:vAlign w:val="center"/>
          </w:tcPr>
          <w:p w14:paraId="365EBAFE" w14:textId="410FDBFA" w:rsidR="003D6309" w:rsidRPr="004E0F60" w:rsidRDefault="003D6309" w:rsidP="00F011C7">
            <w:pPr>
              <w:keepNext/>
              <w:keepLines/>
              <w:tabs>
                <w:tab w:val="left" w:pos="360"/>
              </w:tabs>
              <w:autoSpaceDE w:val="0"/>
              <w:autoSpaceDN w:val="0"/>
              <w:adjustRightInd w:val="0"/>
              <w:spacing w:after="0"/>
              <w:rPr>
                <w:sz w:val="20"/>
                <w:szCs w:val="20"/>
              </w:rPr>
            </w:pPr>
          </w:p>
        </w:tc>
        <w:tc>
          <w:tcPr>
            <w:tcW w:w="1099" w:type="pct"/>
            <w:tcBorders>
              <w:top w:val="nil"/>
              <w:bottom w:val="nil"/>
            </w:tcBorders>
            <w:vAlign w:val="center"/>
          </w:tcPr>
          <w:p w14:paraId="770F10E5" w14:textId="77777777" w:rsidR="003D6309" w:rsidRPr="004E0F60" w:rsidRDefault="003D6309" w:rsidP="00F011C7">
            <w:pPr>
              <w:pStyle w:val="BMSTableText"/>
              <w:keepNext/>
              <w:keepLines/>
              <w:spacing w:before="0" w:after="0"/>
              <w:rPr>
                <w:lang w:val="en-AU"/>
              </w:rPr>
            </w:pPr>
          </w:p>
        </w:tc>
        <w:tc>
          <w:tcPr>
            <w:tcW w:w="1099" w:type="pct"/>
            <w:tcBorders>
              <w:top w:val="nil"/>
              <w:bottom w:val="nil"/>
            </w:tcBorders>
            <w:shd w:val="clear" w:color="auto" w:fill="auto"/>
            <w:vAlign w:val="center"/>
          </w:tcPr>
          <w:p w14:paraId="6B386E53" w14:textId="1876DB8B" w:rsidR="003D6309" w:rsidRPr="004E0F60" w:rsidRDefault="003D6309" w:rsidP="00F011C7">
            <w:pPr>
              <w:pStyle w:val="BMSTableText"/>
              <w:keepNext/>
              <w:keepLines/>
              <w:spacing w:before="0" w:after="0"/>
              <w:rPr>
                <w:lang w:val="en-AU"/>
              </w:rPr>
            </w:pPr>
          </w:p>
        </w:tc>
        <w:tc>
          <w:tcPr>
            <w:tcW w:w="1074" w:type="pct"/>
            <w:tcBorders>
              <w:top w:val="nil"/>
              <w:bottom w:val="nil"/>
            </w:tcBorders>
            <w:shd w:val="clear" w:color="auto" w:fill="auto"/>
            <w:vAlign w:val="center"/>
          </w:tcPr>
          <w:p w14:paraId="20D64CEA" w14:textId="77777777" w:rsidR="003D6309" w:rsidRPr="004E0F60" w:rsidRDefault="003D6309" w:rsidP="00F011C7">
            <w:pPr>
              <w:pStyle w:val="BMSTableText"/>
              <w:keepNext/>
              <w:keepLines/>
              <w:spacing w:before="0" w:after="0"/>
              <w:rPr>
                <w:lang w:val="en-AU"/>
              </w:rPr>
            </w:pPr>
          </w:p>
        </w:tc>
      </w:tr>
      <w:tr w:rsidR="003D6309" w:rsidRPr="004E0F60" w14:paraId="6A28E313" w14:textId="77777777" w:rsidTr="003D6309">
        <w:trPr>
          <w:trHeight w:val="243"/>
        </w:trPr>
        <w:tc>
          <w:tcPr>
            <w:tcW w:w="1728" w:type="pct"/>
            <w:tcBorders>
              <w:top w:val="nil"/>
              <w:bottom w:val="nil"/>
            </w:tcBorders>
            <w:vAlign w:val="center"/>
          </w:tcPr>
          <w:p w14:paraId="46763521"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t>Complete response (CR)</w:t>
            </w:r>
          </w:p>
        </w:tc>
        <w:tc>
          <w:tcPr>
            <w:tcW w:w="1099" w:type="pct"/>
            <w:tcBorders>
              <w:top w:val="nil"/>
              <w:bottom w:val="nil"/>
            </w:tcBorders>
            <w:vAlign w:val="center"/>
          </w:tcPr>
          <w:p w14:paraId="0C5A6168" w14:textId="6A36AE29" w:rsidR="003D6309" w:rsidRPr="004E0F60" w:rsidRDefault="003D6309" w:rsidP="00F011C7">
            <w:pPr>
              <w:pStyle w:val="BMSTableText"/>
              <w:keepNext/>
              <w:keepLines/>
              <w:spacing w:before="0" w:after="0"/>
              <w:rPr>
                <w:lang w:val="en-AU"/>
              </w:rPr>
            </w:pPr>
            <w:r w:rsidRPr="004E0F60">
              <w:rPr>
                <w:lang w:val="en-AU"/>
              </w:rPr>
              <w:t>54 (17%)</w:t>
            </w:r>
          </w:p>
        </w:tc>
        <w:tc>
          <w:tcPr>
            <w:tcW w:w="1099" w:type="pct"/>
            <w:tcBorders>
              <w:top w:val="nil"/>
              <w:bottom w:val="nil"/>
            </w:tcBorders>
            <w:shd w:val="clear" w:color="auto" w:fill="auto"/>
            <w:vAlign w:val="center"/>
          </w:tcPr>
          <w:p w14:paraId="3FE11B5D" w14:textId="49402D94" w:rsidR="003D6309" w:rsidRPr="004E0F60" w:rsidRDefault="003D6309" w:rsidP="00F011C7">
            <w:pPr>
              <w:pStyle w:val="BMSTableText"/>
              <w:keepNext/>
              <w:keepLines/>
              <w:spacing w:before="0" w:after="0"/>
              <w:rPr>
                <w:lang w:val="en-AU"/>
              </w:rPr>
            </w:pPr>
            <w:r w:rsidRPr="004E0F60">
              <w:rPr>
                <w:lang w:val="en-AU"/>
              </w:rPr>
              <w:t>47 (15%)</w:t>
            </w:r>
          </w:p>
        </w:tc>
        <w:tc>
          <w:tcPr>
            <w:tcW w:w="1074" w:type="pct"/>
            <w:tcBorders>
              <w:top w:val="nil"/>
              <w:bottom w:val="nil"/>
            </w:tcBorders>
            <w:shd w:val="clear" w:color="auto" w:fill="auto"/>
            <w:vAlign w:val="center"/>
          </w:tcPr>
          <w:p w14:paraId="6B88621D" w14:textId="226FA161" w:rsidR="003D6309" w:rsidRPr="004E0F60" w:rsidRDefault="003D6309" w:rsidP="00F011C7">
            <w:pPr>
              <w:pStyle w:val="BMSTableText"/>
              <w:keepNext/>
              <w:keepLines/>
              <w:spacing w:before="0" w:after="0"/>
              <w:rPr>
                <w:lang w:val="en-AU"/>
              </w:rPr>
            </w:pPr>
            <w:r w:rsidRPr="004E0F60">
              <w:rPr>
                <w:lang w:val="en-AU"/>
              </w:rPr>
              <w:t>14 (4%)</w:t>
            </w:r>
          </w:p>
        </w:tc>
      </w:tr>
      <w:tr w:rsidR="003D6309" w:rsidRPr="004E0F60" w14:paraId="22C28945" w14:textId="77777777" w:rsidTr="003D6309">
        <w:trPr>
          <w:trHeight w:val="243"/>
        </w:trPr>
        <w:tc>
          <w:tcPr>
            <w:tcW w:w="1728" w:type="pct"/>
            <w:tcBorders>
              <w:top w:val="nil"/>
              <w:bottom w:val="nil"/>
            </w:tcBorders>
            <w:vAlign w:val="center"/>
          </w:tcPr>
          <w:p w14:paraId="3D9C4983"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t>Partial response (PR)</w:t>
            </w:r>
          </w:p>
        </w:tc>
        <w:tc>
          <w:tcPr>
            <w:tcW w:w="1099" w:type="pct"/>
            <w:tcBorders>
              <w:top w:val="nil"/>
              <w:bottom w:val="nil"/>
            </w:tcBorders>
            <w:vAlign w:val="center"/>
          </w:tcPr>
          <w:p w14:paraId="71E90D9B" w14:textId="4969F0DA" w:rsidR="003D6309" w:rsidRPr="004E0F60" w:rsidRDefault="003D6309" w:rsidP="00F011C7">
            <w:pPr>
              <w:pStyle w:val="BMSTableText"/>
              <w:keepNext/>
              <w:keepLines/>
              <w:spacing w:before="0" w:after="0"/>
              <w:rPr>
                <w:lang w:val="en-AU"/>
              </w:rPr>
            </w:pPr>
            <w:r w:rsidRPr="004E0F60">
              <w:rPr>
                <w:lang w:val="en-AU"/>
              </w:rPr>
              <w:t>131 (42%)</w:t>
            </w:r>
          </w:p>
        </w:tc>
        <w:tc>
          <w:tcPr>
            <w:tcW w:w="1099" w:type="pct"/>
            <w:tcBorders>
              <w:top w:val="nil"/>
              <w:bottom w:val="nil"/>
            </w:tcBorders>
            <w:shd w:val="clear" w:color="auto" w:fill="auto"/>
            <w:vAlign w:val="center"/>
          </w:tcPr>
          <w:p w14:paraId="2FBCF8DD" w14:textId="2F8EC09C" w:rsidR="003D6309" w:rsidRPr="004E0F60" w:rsidRDefault="003D6309" w:rsidP="00F011C7">
            <w:pPr>
              <w:pStyle w:val="BMSTableText"/>
              <w:keepNext/>
              <w:keepLines/>
              <w:spacing w:before="0" w:after="0"/>
              <w:rPr>
                <w:lang w:val="en-AU"/>
              </w:rPr>
            </w:pPr>
            <w:r w:rsidRPr="004E0F60">
              <w:rPr>
                <w:lang w:val="en-AU"/>
              </w:rPr>
              <w:t>94 (30%)</w:t>
            </w:r>
          </w:p>
        </w:tc>
        <w:tc>
          <w:tcPr>
            <w:tcW w:w="1074" w:type="pct"/>
            <w:tcBorders>
              <w:top w:val="nil"/>
              <w:bottom w:val="nil"/>
            </w:tcBorders>
            <w:shd w:val="clear" w:color="auto" w:fill="auto"/>
            <w:vAlign w:val="center"/>
          </w:tcPr>
          <w:p w14:paraId="50D55249" w14:textId="4FD7867F" w:rsidR="003D6309" w:rsidRPr="004E0F60" w:rsidRDefault="003D6309" w:rsidP="00F011C7">
            <w:pPr>
              <w:pStyle w:val="BMSTableText"/>
              <w:keepNext/>
              <w:keepLines/>
              <w:spacing w:before="0" w:after="0"/>
              <w:rPr>
                <w:lang w:val="en-AU"/>
              </w:rPr>
            </w:pPr>
            <w:r w:rsidRPr="004E0F60">
              <w:rPr>
                <w:lang w:val="en-AU"/>
              </w:rPr>
              <w:t>46 (15%)</w:t>
            </w:r>
          </w:p>
        </w:tc>
      </w:tr>
      <w:tr w:rsidR="003D6309" w:rsidRPr="004E0F60" w14:paraId="47DC3006" w14:textId="77777777" w:rsidTr="003D6309">
        <w:trPr>
          <w:trHeight w:val="243"/>
        </w:trPr>
        <w:tc>
          <w:tcPr>
            <w:tcW w:w="1728" w:type="pct"/>
            <w:tcBorders>
              <w:top w:val="nil"/>
              <w:bottom w:val="nil"/>
            </w:tcBorders>
            <w:vAlign w:val="center"/>
          </w:tcPr>
          <w:p w14:paraId="1C18F23D" w14:textId="77777777" w:rsidR="003D6309" w:rsidRPr="004E0F60" w:rsidRDefault="003D6309" w:rsidP="00F011C7">
            <w:pPr>
              <w:keepNext/>
              <w:keepLines/>
              <w:tabs>
                <w:tab w:val="left" w:pos="360"/>
              </w:tabs>
              <w:autoSpaceDE w:val="0"/>
              <w:autoSpaceDN w:val="0"/>
              <w:adjustRightInd w:val="0"/>
              <w:spacing w:after="0"/>
              <w:rPr>
                <w:sz w:val="20"/>
                <w:szCs w:val="20"/>
              </w:rPr>
            </w:pPr>
            <w:r w:rsidRPr="004E0F60">
              <w:rPr>
                <w:sz w:val="20"/>
                <w:szCs w:val="20"/>
              </w:rPr>
              <w:tab/>
              <w:t>Stable disease (SD)</w:t>
            </w:r>
          </w:p>
        </w:tc>
        <w:tc>
          <w:tcPr>
            <w:tcW w:w="1099" w:type="pct"/>
            <w:tcBorders>
              <w:top w:val="nil"/>
              <w:bottom w:val="nil"/>
            </w:tcBorders>
            <w:vAlign w:val="center"/>
          </w:tcPr>
          <w:p w14:paraId="0538625C" w14:textId="06332BA9" w:rsidR="003D6309" w:rsidRPr="004E0F60" w:rsidRDefault="003D6309" w:rsidP="00F011C7">
            <w:pPr>
              <w:pStyle w:val="BMSTableText"/>
              <w:keepNext/>
              <w:keepLines/>
              <w:spacing w:before="0" w:after="0"/>
              <w:rPr>
                <w:lang w:val="en-AU"/>
              </w:rPr>
            </w:pPr>
            <w:r w:rsidRPr="004E0F60">
              <w:rPr>
                <w:lang w:val="en-AU"/>
              </w:rPr>
              <w:t>36 (12%)</w:t>
            </w:r>
          </w:p>
        </w:tc>
        <w:tc>
          <w:tcPr>
            <w:tcW w:w="1099" w:type="pct"/>
            <w:tcBorders>
              <w:top w:val="nil"/>
              <w:bottom w:val="nil"/>
            </w:tcBorders>
            <w:shd w:val="clear" w:color="auto" w:fill="auto"/>
            <w:vAlign w:val="center"/>
          </w:tcPr>
          <w:p w14:paraId="0411BD4B" w14:textId="1A4FA6D5" w:rsidR="003D6309" w:rsidRPr="004E0F60" w:rsidRDefault="003D6309" w:rsidP="00F011C7">
            <w:pPr>
              <w:pStyle w:val="BMSTableText"/>
              <w:keepNext/>
              <w:keepLines/>
              <w:spacing w:before="0" w:after="0"/>
              <w:rPr>
                <w:lang w:val="en-AU"/>
              </w:rPr>
            </w:pPr>
            <w:r w:rsidRPr="004E0F60">
              <w:rPr>
                <w:lang w:val="en-AU"/>
              </w:rPr>
              <w:t>31 (10%)</w:t>
            </w:r>
          </w:p>
        </w:tc>
        <w:tc>
          <w:tcPr>
            <w:tcW w:w="1074" w:type="pct"/>
            <w:tcBorders>
              <w:top w:val="nil"/>
              <w:bottom w:val="nil"/>
            </w:tcBorders>
            <w:shd w:val="clear" w:color="auto" w:fill="auto"/>
            <w:vAlign w:val="center"/>
          </w:tcPr>
          <w:p w14:paraId="4F63EF32" w14:textId="6B0252D0" w:rsidR="003D6309" w:rsidRPr="004E0F60" w:rsidRDefault="003D6309" w:rsidP="00F011C7">
            <w:pPr>
              <w:pStyle w:val="BMSTableText"/>
              <w:keepNext/>
              <w:keepLines/>
              <w:spacing w:before="0" w:after="0"/>
              <w:rPr>
                <w:lang w:val="en-AU"/>
              </w:rPr>
            </w:pPr>
            <w:r w:rsidRPr="004E0F60">
              <w:rPr>
                <w:lang w:val="en-AU"/>
              </w:rPr>
              <w:t>67 (21%)</w:t>
            </w:r>
          </w:p>
        </w:tc>
      </w:tr>
      <w:tr w:rsidR="003D6309" w:rsidRPr="004E0F60" w14:paraId="79166EFB" w14:textId="77777777" w:rsidTr="003D6309">
        <w:trPr>
          <w:trHeight w:val="243"/>
        </w:trPr>
        <w:tc>
          <w:tcPr>
            <w:tcW w:w="1728" w:type="pct"/>
            <w:tcBorders>
              <w:top w:val="nil"/>
              <w:bottom w:val="nil"/>
            </w:tcBorders>
            <w:vAlign w:val="center"/>
          </w:tcPr>
          <w:p w14:paraId="2862EC0B" w14:textId="2AF654F5" w:rsidR="003D6309" w:rsidRPr="004E0F60" w:rsidRDefault="003D6309" w:rsidP="00F011C7">
            <w:pPr>
              <w:pStyle w:val="BMSTableText"/>
              <w:keepNext/>
              <w:keepLines/>
              <w:tabs>
                <w:tab w:val="right" w:pos="2880"/>
              </w:tabs>
              <w:spacing w:before="0" w:after="0"/>
              <w:jc w:val="left"/>
              <w:rPr>
                <w:lang w:val="en-AU"/>
              </w:rPr>
            </w:pPr>
            <w:r w:rsidRPr="004E0F60">
              <w:rPr>
                <w:b/>
                <w:lang w:val="en-AU"/>
              </w:rPr>
              <w:t>Duration of Response</w:t>
            </w:r>
          </w:p>
        </w:tc>
        <w:tc>
          <w:tcPr>
            <w:tcW w:w="1099" w:type="pct"/>
            <w:tcBorders>
              <w:top w:val="nil"/>
              <w:bottom w:val="nil"/>
            </w:tcBorders>
            <w:vAlign w:val="center"/>
          </w:tcPr>
          <w:p w14:paraId="760634DD" w14:textId="77777777" w:rsidR="003D6309" w:rsidRPr="004E0F60" w:rsidRDefault="003D6309" w:rsidP="00F011C7">
            <w:pPr>
              <w:pStyle w:val="BMSTableText"/>
              <w:keepNext/>
              <w:keepLines/>
              <w:spacing w:before="0" w:after="0"/>
              <w:rPr>
                <w:lang w:val="en-AU"/>
              </w:rPr>
            </w:pPr>
          </w:p>
        </w:tc>
        <w:tc>
          <w:tcPr>
            <w:tcW w:w="1099" w:type="pct"/>
            <w:tcBorders>
              <w:top w:val="nil"/>
              <w:bottom w:val="nil"/>
            </w:tcBorders>
            <w:shd w:val="clear" w:color="auto" w:fill="auto"/>
            <w:vAlign w:val="center"/>
          </w:tcPr>
          <w:p w14:paraId="6726FE70" w14:textId="77777777" w:rsidR="003D6309" w:rsidRPr="004E0F60" w:rsidRDefault="003D6309" w:rsidP="00F011C7">
            <w:pPr>
              <w:pStyle w:val="BMSTableText"/>
              <w:keepNext/>
              <w:keepLines/>
              <w:spacing w:before="0" w:after="0"/>
              <w:rPr>
                <w:lang w:val="en-AU"/>
              </w:rPr>
            </w:pPr>
          </w:p>
        </w:tc>
        <w:tc>
          <w:tcPr>
            <w:tcW w:w="1074" w:type="pct"/>
            <w:tcBorders>
              <w:top w:val="nil"/>
              <w:bottom w:val="nil"/>
            </w:tcBorders>
            <w:shd w:val="clear" w:color="auto" w:fill="auto"/>
            <w:vAlign w:val="center"/>
          </w:tcPr>
          <w:p w14:paraId="29B753CB" w14:textId="77777777" w:rsidR="003D6309" w:rsidRPr="004E0F60" w:rsidRDefault="003D6309" w:rsidP="00F011C7">
            <w:pPr>
              <w:pStyle w:val="BMSTableText"/>
              <w:keepNext/>
              <w:keepLines/>
              <w:spacing w:before="0" w:after="0"/>
              <w:rPr>
                <w:lang w:val="en-AU"/>
              </w:rPr>
            </w:pPr>
          </w:p>
        </w:tc>
      </w:tr>
      <w:tr w:rsidR="003D6309" w:rsidRPr="004E0F60" w14:paraId="218945E6" w14:textId="77777777" w:rsidTr="003D6309">
        <w:trPr>
          <w:trHeight w:val="243"/>
        </w:trPr>
        <w:tc>
          <w:tcPr>
            <w:tcW w:w="1728" w:type="pct"/>
            <w:tcBorders>
              <w:top w:val="nil"/>
              <w:bottom w:val="nil"/>
            </w:tcBorders>
            <w:vAlign w:val="center"/>
          </w:tcPr>
          <w:p w14:paraId="6F610D7E" w14:textId="7B9CFD5F" w:rsidR="003D6309" w:rsidRPr="004E0F60" w:rsidRDefault="003D6309" w:rsidP="00F011C7">
            <w:pPr>
              <w:keepNext/>
              <w:keepLines/>
              <w:tabs>
                <w:tab w:val="left" w:pos="360"/>
              </w:tabs>
              <w:autoSpaceDE w:val="0"/>
              <w:autoSpaceDN w:val="0"/>
              <w:adjustRightInd w:val="0"/>
              <w:spacing w:after="0"/>
              <w:ind w:left="360"/>
              <w:jc w:val="left"/>
              <w:rPr>
                <w:sz w:val="20"/>
                <w:szCs w:val="20"/>
              </w:rPr>
            </w:pPr>
            <w:r w:rsidRPr="004E0F60">
              <w:rPr>
                <w:rFonts w:eastAsia="Times New Roman" w:cs="Times New Roman"/>
                <w:sz w:val="20"/>
                <w:szCs w:val="24"/>
              </w:rPr>
              <w:t>Median (range), months</w:t>
            </w:r>
          </w:p>
        </w:tc>
        <w:tc>
          <w:tcPr>
            <w:tcW w:w="1099" w:type="pct"/>
            <w:tcBorders>
              <w:top w:val="nil"/>
              <w:bottom w:val="nil"/>
            </w:tcBorders>
            <w:vAlign w:val="center"/>
          </w:tcPr>
          <w:p w14:paraId="1A2732FB" w14:textId="77777777" w:rsidR="003D6309" w:rsidRPr="004E0F60" w:rsidRDefault="003D6309" w:rsidP="00F011C7">
            <w:pPr>
              <w:pStyle w:val="BMSTableText"/>
              <w:keepNext/>
              <w:keepLines/>
              <w:spacing w:before="0" w:after="0"/>
              <w:rPr>
                <w:lang w:val="en-AU"/>
              </w:rPr>
            </w:pPr>
            <w:r w:rsidRPr="004E0F60">
              <w:rPr>
                <w:lang w:val="en-AU"/>
              </w:rPr>
              <w:t xml:space="preserve">Not reached </w:t>
            </w:r>
          </w:p>
          <w:p w14:paraId="794F88C4" w14:textId="792BA35E" w:rsidR="003D6309" w:rsidRPr="004E0F60" w:rsidRDefault="003D6309" w:rsidP="00F011C7">
            <w:pPr>
              <w:pStyle w:val="BMSTableText"/>
              <w:keepNext/>
              <w:keepLines/>
              <w:spacing w:before="0" w:after="0"/>
              <w:rPr>
                <w:lang w:val="en-AU"/>
              </w:rPr>
            </w:pPr>
            <w:r w:rsidRPr="004E0F60">
              <w:rPr>
                <w:lang w:val="en-AU"/>
              </w:rPr>
              <w:t>(0</w:t>
            </w:r>
            <w:r w:rsidRPr="004E0F60">
              <w:rPr>
                <w:vertAlign w:val="superscript"/>
                <w:lang w:val="en-AU"/>
              </w:rPr>
              <w:t>+</w:t>
            </w:r>
            <w:r w:rsidRPr="004E0F60">
              <w:rPr>
                <w:lang w:val="en-AU"/>
              </w:rPr>
              <w:t>-33.3</w:t>
            </w:r>
            <w:r w:rsidRPr="004E0F60">
              <w:rPr>
                <w:vertAlign w:val="superscript"/>
                <w:lang w:val="en-AU"/>
              </w:rPr>
              <w:t>+</w:t>
            </w:r>
            <w:r w:rsidRPr="004E0F60">
              <w:rPr>
                <w:lang w:val="en-AU"/>
              </w:rPr>
              <w:t>)</w:t>
            </w:r>
          </w:p>
        </w:tc>
        <w:tc>
          <w:tcPr>
            <w:tcW w:w="1099" w:type="pct"/>
            <w:tcBorders>
              <w:top w:val="nil"/>
              <w:bottom w:val="nil"/>
            </w:tcBorders>
            <w:shd w:val="clear" w:color="auto" w:fill="auto"/>
            <w:vAlign w:val="center"/>
          </w:tcPr>
          <w:p w14:paraId="7B3EB9EA" w14:textId="7AAA1B97" w:rsidR="003D6309" w:rsidRPr="004E0F60" w:rsidRDefault="003D6309" w:rsidP="00F011C7">
            <w:pPr>
              <w:pStyle w:val="BMSTableText"/>
              <w:keepNext/>
              <w:keepLines/>
              <w:spacing w:before="0" w:after="0"/>
              <w:rPr>
                <w:lang w:val="en-AU"/>
              </w:rPr>
            </w:pPr>
            <w:r w:rsidRPr="004E0F60">
              <w:rPr>
                <w:lang w:val="en-AU"/>
              </w:rPr>
              <w:t>31.1 (0</w:t>
            </w:r>
            <w:r w:rsidRPr="004E0F60">
              <w:rPr>
                <w:vertAlign w:val="superscript"/>
                <w:lang w:val="en-AU"/>
              </w:rPr>
              <w:t>+</w:t>
            </w:r>
            <w:r w:rsidRPr="004E0F60">
              <w:rPr>
                <w:lang w:val="en-AU"/>
              </w:rPr>
              <w:t>-32.3</w:t>
            </w:r>
            <w:r w:rsidRPr="004E0F60">
              <w:rPr>
                <w:vertAlign w:val="superscript"/>
                <w:lang w:val="en-AU"/>
              </w:rPr>
              <w:t>+</w:t>
            </w:r>
            <w:r w:rsidRPr="004E0F60">
              <w:rPr>
                <w:lang w:val="en-AU"/>
              </w:rPr>
              <w:t>)</w:t>
            </w:r>
          </w:p>
        </w:tc>
        <w:tc>
          <w:tcPr>
            <w:tcW w:w="1074" w:type="pct"/>
            <w:tcBorders>
              <w:top w:val="nil"/>
              <w:bottom w:val="nil"/>
            </w:tcBorders>
            <w:shd w:val="clear" w:color="auto" w:fill="auto"/>
            <w:vAlign w:val="center"/>
          </w:tcPr>
          <w:p w14:paraId="386F5128" w14:textId="56A80F34" w:rsidR="003D6309" w:rsidRPr="004E0F60" w:rsidRDefault="003D6309" w:rsidP="00F011C7">
            <w:pPr>
              <w:pStyle w:val="BMSTableText"/>
              <w:keepNext/>
              <w:keepLines/>
              <w:spacing w:before="0" w:after="0"/>
              <w:rPr>
                <w:lang w:val="en-AU"/>
              </w:rPr>
            </w:pPr>
            <w:r w:rsidRPr="004E0F60">
              <w:rPr>
                <w:lang w:val="en-AU"/>
              </w:rPr>
              <w:t>18.2 (0</w:t>
            </w:r>
            <w:r w:rsidRPr="004E0F60">
              <w:rPr>
                <w:vertAlign w:val="superscript"/>
                <w:lang w:val="en-AU"/>
              </w:rPr>
              <w:t>+</w:t>
            </w:r>
            <w:r w:rsidRPr="004E0F60">
              <w:rPr>
                <w:lang w:val="en-AU"/>
              </w:rPr>
              <w:t>-31.5</w:t>
            </w:r>
            <w:r w:rsidRPr="004E0F60">
              <w:rPr>
                <w:vertAlign w:val="superscript"/>
                <w:lang w:val="en-AU"/>
              </w:rPr>
              <w:t>+</w:t>
            </w:r>
            <w:r w:rsidRPr="004E0F60">
              <w:rPr>
                <w:lang w:val="en-AU"/>
              </w:rPr>
              <w:t>)</w:t>
            </w:r>
          </w:p>
        </w:tc>
      </w:tr>
      <w:tr w:rsidR="003D6309" w:rsidRPr="004E0F60" w14:paraId="2B7A850E" w14:textId="77777777" w:rsidTr="003D6309">
        <w:trPr>
          <w:trHeight w:val="243"/>
        </w:trPr>
        <w:tc>
          <w:tcPr>
            <w:tcW w:w="1728" w:type="pct"/>
            <w:tcBorders>
              <w:top w:val="nil"/>
              <w:bottom w:val="nil"/>
            </w:tcBorders>
            <w:vAlign w:val="center"/>
          </w:tcPr>
          <w:p w14:paraId="00A97DC2" w14:textId="23AD2473" w:rsidR="003D6309" w:rsidRPr="004E0F60" w:rsidRDefault="003D6309" w:rsidP="00F011C7">
            <w:pPr>
              <w:keepNext/>
              <w:keepLines/>
              <w:tabs>
                <w:tab w:val="left" w:pos="360"/>
              </w:tabs>
              <w:autoSpaceDE w:val="0"/>
              <w:autoSpaceDN w:val="0"/>
              <w:adjustRightInd w:val="0"/>
              <w:spacing w:after="0"/>
              <w:ind w:left="360"/>
              <w:jc w:val="left"/>
              <w:rPr>
                <w:sz w:val="20"/>
                <w:szCs w:val="20"/>
              </w:rPr>
            </w:pPr>
            <w:r w:rsidRPr="004E0F60">
              <w:rPr>
                <w:rFonts w:eastAsia="Times New Roman" w:cs="Times New Roman"/>
                <w:sz w:val="20"/>
                <w:szCs w:val="24"/>
              </w:rPr>
              <w:t>Proportion ≥ 12 months in duration</w:t>
            </w:r>
          </w:p>
        </w:tc>
        <w:tc>
          <w:tcPr>
            <w:tcW w:w="1099" w:type="pct"/>
            <w:tcBorders>
              <w:top w:val="nil"/>
              <w:bottom w:val="nil"/>
            </w:tcBorders>
            <w:vAlign w:val="center"/>
          </w:tcPr>
          <w:p w14:paraId="014A388C" w14:textId="15F26786" w:rsidR="003D6309" w:rsidRPr="004E0F60" w:rsidRDefault="003D6309" w:rsidP="00F011C7">
            <w:pPr>
              <w:pStyle w:val="BMSTableText"/>
              <w:keepNext/>
              <w:keepLines/>
              <w:spacing w:before="0" w:after="0"/>
              <w:rPr>
                <w:lang w:val="en-AU"/>
              </w:rPr>
            </w:pPr>
            <w:r w:rsidRPr="004E0F60">
              <w:rPr>
                <w:lang w:val="en-AU"/>
              </w:rPr>
              <w:t>64%</w:t>
            </w:r>
          </w:p>
        </w:tc>
        <w:tc>
          <w:tcPr>
            <w:tcW w:w="1099" w:type="pct"/>
            <w:tcBorders>
              <w:top w:val="nil"/>
              <w:bottom w:val="nil"/>
            </w:tcBorders>
            <w:shd w:val="clear" w:color="auto" w:fill="auto"/>
            <w:vAlign w:val="center"/>
          </w:tcPr>
          <w:p w14:paraId="176807C3" w14:textId="1BBB9967" w:rsidR="003D6309" w:rsidRPr="004E0F60" w:rsidRDefault="003D6309" w:rsidP="00F011C7">
            <w:pPr>
              <w:pStyle w:val="BMSTableText"/>
              <w:keepNext/>
              <w:keepLines/>
              <w:spacing w:before="0" w:after="0"/>
              <w:rPr>
                <w:lang w:val="en-AU"/>
              </w:rPr>
            </w:pPr>
            <w:r w:rsidRPr="004E0F60">
              <w:rPr>
                <w:lang w:val="en-AU"/>
              </w:rPr>
              <w:t>70%</w:t>
            </w:r>
          </w:p>
        </w:tc>
        <w:tc>
          <w:tcPr>
            <w:tcW w:w="1074" w:type="pct"/>
            <w:tcBorders>
              <w:top w:val="nil"/>
              <w:bottom w:val="nil"/>
            </w:tcBorders>
            <w:shd w:val="clear" w:color="auto" w:fill="auto"/>
            <w:vAlign w:val="center"/>
          </w:tcPr>
          <w:p w14:paraId="1C4C0578" w14:textId="08427B1F" w:rsidR="003D6309" w:rsidRPr="004E0F60" w:rsidRDefault="003D6309" w:rsidP="00F011C7">
            <w:pPr>
              <w:pStyle w:val="BMSTableText"/>
              <w:keepNext/>
              <w:keepLines/>
              <w:spacing w:before="0" w:after="0"/>
              <w:rPr>
                <w:lang w:val="en-AU"/>
              </w:rPr>
            </w:pPr>
            <w:r w:rsidRPr="004E0F60">
              <w:rPr>
                <w:lang w:val="en-AU"/>
              </w:rPr>
              <w:t>53%</w:t>
            </w:r>
          </w:p>
        </w:tc>
      </w:tr>
      <w:tr w:rsidR="003D6309" w:rsidRPr="004E0F60" w14:paraId="7104DC83" w14:textId="77777777" w:rsidTr="003D6309">
        <w:trPr>
          <w:trHeight w:val="243"/>
        </w:trPr>
        <w:tc>
          <w:tcPr>
            <w:tcW w:w="1728" w:type="pct"/>
            <w:tcBorders>
              <w:top w:val="nil"/>
              <w:bottom w:val="double" w:sz="4" w:space="0" w:color="auto"/>
            </w:tcBorders>
            <w:vAlign w:val="center"/>
          </w:tcPr>
          <w:p w14:paraId="66F798AD" w14:textId="771CF317" w:rsidR="003D6309" w:rsidRPr="004E0F60" w:rsidRDefault="003D6309" w:rsidP="00F011C7">
            <w:pPr>
              <w:keepNext/>
              <w:keepLines/>
              <w:tabs>
                <w:tab w:val="left" w:pos="360"/>
              </w:tabs>
              <w:autoSpaceDE w:val="0"/>
              <w:autoSpaceDN w:val="0"/>
              <w:adjustRightInd w:val="0"/>
              <w:spacing w:after="0"/>
              <w:ind w:left="360"/>
              <w:jc w:val="left"/>
              <w:rPr>
                <w:sz w:val="20"/>
                <w:szCs w:val="20"/>
              </w:rPr>
            </w:pPr>
            <w:r w:rsidRPr="004E0F60">
              <w:rPr>
                <w:rFonts w:eastAsia="Times New Roman" w:cs="Times New Roman"/>
                <w:sz w:val="20"/>
                <w:szCs w:val="24"/>
              </w:rPr>
              <w:t>Proportion ≥ 24 months in duration</w:t>
            </w:r>
          </w:p>
        </w:tc>
        <w:tc>
          <w:tcPr>
            <w:tcW w:w="1099" w:type="pct"/>
            <w:tcBorders>
              <w:top w:val="nil"/>
              <w:bottom w:val="double" w:sz="4" w:space="0" w:color="auto"/>
            </w:tcBorders>
            <w:vAlign w:val="center"/>
          </w:tcPr>
          <w:p w14:paraId="43A90FC5" w14:textId="5FFE4B97" w:rsidR="003D6309" w:rsidRPr="004E0F60" w:rsidRDefault="003D6309" w:rsidP="00F011C7">
            <w:pPr>
              <w:pStyle w:val="BMSTableText"/>
              <w:keepNext/>
              <w:keepLines/>
              <w:spacing w:before="0" w:after="0"/>
              <w:rPr>
                <w:lang w:val="en-AU"/>
              </w:rPr>
            </w:pPr>
            <w:r w:rsidRPr="004E0F60">
              <w:rPr>
                <w:lang w:val="en-AU"/>
              </w:rPr>
              <w:t>50%</w:t>
            </w:r>
          </w:p>
        </w:tc>
        <w:tc>
          <w:tcPr>
            <w:tcW w:w="1099" w:type="pct"/>
            <w:tcBorders>
              <w:top w:val="nil"/>
              <w:bottom w:val="double" w:sz="4" w:space="0" w:color="auto"/>
            </w:tcBorders>
            <w:shd w:val="clear" w:color="auto" w:fill="auto"/>
            <w:vAlign w:val="center"/>
          </w:tcPr>
          <w:p w14:paraId="47CEDA1F" w14:textId="57CB9F21" w:rsidR="003D6309" w:rsidRPr="004E0F60" w:rsidRDefault="003D6309" w:rsidP="00F011C7">
            <w:pPr>
              <w:pStyle w:val="BMSTableText"/>
              <w:keepNext/>
              <w:keepLines/>
              <w:spacing w:before="0" w:after="0"/>
              <w:rPr>
                <w:lang w:val="en-AU"/>
              </w:rPr>
            </w:pPr>
            <w:r w:rsidRPr="004E0F60">
              <w:rPr>
                <w:lang w:val="en-AU"/>
              </w:rPr>
              <w:t>49%</w:t>
            </w:r>
          </w:p>
        </w:tc>
        <w:tc>
          <w:tcPr>
            <w:tcW w:w="1074" w:type="pct"/>
            <w:tcBorders>
              <w:top w:val="nil"/>
              <w:bottom w:val="double" w:sz="4" w:space="0" w:color="auto"/>
            </w:tcBorders>
            <w:shd w:val="clear" w:color="auto" w:fill="auto"/>
            <w:vAlign w:val="center"/>
          </w:tcPr>
          <w:p w14:paraId="4A7B2345" w14:textId="12633151" w:rsidR="003D6309" w:rsidRPr="004E0F60" w:rsidRDefault="003D6309" w:rsidP="00F011C7">
            <w:pPr>
              <w:pStyle w:val="BMSTableText"/>
              <w:keepNext/>
              <w:keepLines/>
              <w:spacing w:before="0" w:after="0"/>
              <w:rPr>
                <w:lang w:val="en-AU"/>
              </w:rPr>
            </w:pPr>
            <w:r w:rsidRPr="004E0F60">
              <w:rPr>
                <w:lang w:val="en-AU"/>
              </w:rPr>
              <w:t>32%</w:t>
            </w:r>
          </w:p>
        </w:tc>
      </w:tr>
    </w:tbl>
    <w:p w14:paraId="6749A9DE" w14:textId="77777777" w:rsidR="006960B5" w:rsidRPr="004E0F60" w:rsidRDefault="006960B5" w:rsidP="006960B5">
      <w:pPr>
        <w:spacing w:after="0"/>
        <w:jc w:val="left"/>
        <w:rPr>
          <w:rStyle w:val="BMSSuperscript"/>
          <w:rFonts w:eastAsia="Times New Roman" w:cs="Times New Roman"/>
          <w:color w:val="000000"/>
          <w:sz w:val="22"/>
          <w:szCs w:val="20"/>
        </w:rPr>
      </w:pPr>
      <w:r w:rsidRPr="004E0F60">
        <w:rPr>
          <w:rStyle w:val="BMSSuperscript"/>
          <w:rFonts w:eastAsia="Times New Roman" w:cs="Times New Roman"/>
          <w:color w:val="000000"/>
          <w:sz w:val="22"/>
          <w:szCs w:val="20"/>
        </w:rPr>
        <w:t xml:space="preserve">a Minimum follow up of 18 </w:t>
      </w:r>
      <w:proofErr w:type="gramStart"/>
      <w:r w:rsidRPr="004E0F60">
        <w:rPr>
          <w:rStyle w:val="BMSSuperscript"/>
          <w:rFonts w:eastAsia="Times New Roman" w:cs="Times New Roman"/>
          <w:color w:val="000000"/>
          <w:sz w:val="22"/>
          <w:szCs w:val="20"/>
        </w:rPr>
        <w:t>months .</w:t>
      </w:r>
      <w:proofErr w:type="gramEnd"/>
    </w:p>
    <w:p w14:paraId="10069C38" w14:textId="77777777" w:rsidR="006960B5" w:rsidRPr="004E0F60" w:rsidRDefault="006960B5" w:rsidP="006960B5">
      <w:pPr>
        <w:spacing w:after="0"/>
        <w:jc w:val="left"/>
        <w:rPr>
          <w:rStyle w:val="BMSSuperscript"/>
          <w:rFonts w:eastAsia="Times New Roman" w:cs="Times New Roman"/>
          <w:color w:val="000000"/>
          <w:sz w:val="22"/>
          <w:szCs w:val="20"/>
        </w:rPr>
      </w:pPr>
      <w:r w:rsidRPr="004E0F60">
        <w:rPr>
          <w:rStyle w:val="BMSSuperscript"/>
          <w:rFonts w:eastAsia="Times New Roman" w:cs="Times New Roman"/>
          <w:color w:val="000000"/>
          <w:sz w:val="22"/>
          <w:szCs w:val="20"/>
        </w:rPr>
        <w:t>b Minimum follow up of 28 months.</w:t>
      </w:r>
    </w:p>
    <w:p w14:paraId="5FD74698" w14:textId="60BC2A08" w:rsidR="00961D14" w:rsidRPr="004E0F60" w:rsidRDefault="00961D14" w:rsidP="006960B5">
      <w:pPr>
        <w:spacing w:after="0"/>
        <w:jc w:val="left"/>
        <w:rPr>
          <w:rStyle w:val="BMSSuperscript"/>
          <w:rFonts w:eastAsia="Times New Roman" w:cs="Times New Roman"/>
          <w:color w:val="000000"/>
          <w:sz w:val="22"/>
          <w:szCs w:val="20"/>
        </w:rPr>
      </w:pPr>
      <w:r w:rsidRPr="004E0F60">
        <w:rPr>
          <w:rStyle w:val="BMSSuperscript"/>
          <w:rFonts w:eastAsia="Times New Roman" w:cs="Times New Roman"/>
          <w:color w:val="000000"/>
          <w:sz w:val="22"/>
          <w:szCs w:val="20"/>
        </w:rPr>
        <w:t>c Unadjusted for multiplicity</w:t>
      </w:r>
    </w:p>
    <w:p w14:paraId="68A3B967" w14:textId="77777777" w:rsidR="006960B5" w:rsidRPr="004E0F60" w:rsidRDefault="006960B5" w:rsidP="006960B5">
      <w:pPr>
        <w:spacing w:after="0"/>
        <w:jc w:val="left"/>
        <w:rPr>
          <w:rStyle w:val="BMSSuperscript"/>
          <w:rFonts w:eastAsia="Times New Roman" w:cs="Times New Roman"/>
          <w:color w:val="000000"/>
          <w:sz w:val="22"/>
          <w:szCs w:val="20"/>
        </w:rPr>
      </w:pPr>
      <w:r w:rsidRPr="004E0F60">
        <w:rPr>
          <w:rStyle w:val="BMSSuperscript"/>
          <w:rFonts w:eastAsia="Times New Roman" w:cs="Times New Roman"/>
          <w:color w:val="000000"/>
          <w:sz w:val="22"/>
          <w:szCs w:val="20"/>
        </w:rPr>
        <w:t>NE=not estimable.</w:t>
      </w:r>
    </w:p>
    <w:p w14:paraId="6C0C92EF" w14:textId="77777777" w:rsidR="006960B5" w:rsidRPr="004E0F60" w:rsidRDefault="006960B5" w:rsidP="006960B5">
      <w:pPr>
        <w:spacing w:after="0"/>
        <w:jc w:val="left"/>
        <w:rPr>
          <w:rStyle w:val="BMSSuperscript"/>
          <w:rFonts w:eastAsia="Times New Roman" w:cs="Times New Roman"/>
          <w:color w:val="000000"/>
          <w:sz w:val="22"/>
          <w:szCs w:val="20"/>
        </w:rPr>
      </w:pPr>
      <w:r w:rsidRPr="004E0F60">
        <w:rPr>
          <w:rStyle w:val="BMSSuperscript"/>
          <w:rFonts w:eastAsia="Times New Roman" w:cs="Times New Roman"/>
          <w:color w:val="000000"/>
          <w:sz w:val="22"/>
          <w:szCs w:val="20"/>
        </w:rPr>
        <w:t>“+” denotes a censored observation.</w:t>
      </w:r>
    </w:p>
    <w:p w14:paraId="169D9941" w14:textId="1BC1A4C5" w:rsidR="004D564F" w:rsidRPr="004E0F60" w:rsidRDefault="00356C12" w:rsidP="00356C12">
      <w:pPr>
        <w:pStyle w:val="BMSTableTitle"/>
        <w:rPr>
          <w:lang w:val="en-AU"/>
        </w:rPr>
      </w:pPr>
      <w:bookmarkStart w:id="29" w:name="_Ref5364812"/>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3</w:t>
      </w:r>
      <w:r w:rsidR="00CA3E55">
        <w:rPr>
          <w:lang w:val="en-AU"/>
        </w:rPr>
        <w:fldChar w:fldCharType="end"/>
      </w:r>
      <w:bookmarkEnd w:id="29"/>
      <w:r w:rsidRPr="004E0F60">
        <w:rPr>
          <w:lang w:val="en-AU"/>
        </w:rPr>
        <w:t xml:space="preserve"> </w:t>
      </w:r>
      <w:r w:rsidR="004D564F" w:rsidRPr="004E0F60">
        <w:rPr>
          <w:lang w:val="en-AU"/>
        </w:rPr>
        <w:t xml:space="preserve">Progression-free </w:t>
      </w:r>
      <w:r w:rsidR="00611DBA" w:rsidRPr="004E0F60">
        <w:rPr>
          <w:lang w:val="en-AU"/>
        </w:rPr>
        <w:t>s</w:t>
      </w:r>
      <w:r w:rsidR="004D564F" w:rsidRPr="004E0F60">
        <w:rPr>
          <w:lang w:val="en-AU"/>
        </w:rPr>
        <w:t>urvival (CA209067)</w:t>
      </w:r>
    </w:p>
    <w:p w14:paraId="0513C0B3" w14:textId="6F66C11E" w:rsidR="004D564F" w:rsidRPr="004E0F60" w:rsidRDefault="004D564F" w:rsidP="00114462">
      <w:pPr>
        <w:jc w:val="center"/>
        <w:rPr>
          <w:b/>
          <w:lang w:eastAsia="ja-JP"/>
        </w:rPr>
      </w:pPr>
      <w:r w:rsidRPr="004E0F60">
        <w:rPr>
          <w:noProof/>
          <w:lang w:eastAsia="en-AU"/>
        </w:rPr>
        <w:drawing>
          <wp:inline distT="0" distB="0" distL="0" distR="0" wp14:anchorId="540B9DD3" wp14:editId="2753D419">
            <wp:extent cx="4822300" cy="39672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79" t="26567" r="36018" b="17849"/>
                    <a:stretch/>
                  </pic:blipFill>
                  <pic:spPr bwMode="auto">
                    <a:xfrm>
                      <a:off x="0" y="0"/>
                      <a:ext cx="4837067" cy="3979409"/>
                    </a:xfrm>
                    <a:prstGeom prst="rect">
                      <a:avLst/>
                    </a:prstGeom>
                    <a:ln>
                      <a:noFill/>
                    </a:ln>
                    <a:extLst>
                      <a:ext uri="{53640926-AAD7-44D8-BBD7-CCE9431645EC}">
                        <a14:shadowObscured xmlns:a14="http://schemas.microsoft.com/office/drawing/2010/main"/>
                      </a:ext>
                    </a:extLst>
                  </pic:spPr>
                </pic:pic>
              </a:graphicData>
            </a:graphic>
          </wp:inline>
        </w:drawing>
      </w:r>
    </w:p>
    <w:p w14:paraId="5667A68B" w14:textId="47EBC247" w:rsidR="004D564F" w:rsidRPr="004E0F60" w:rsidRDefault="00356C12" w:rsidP="00356C12">
      <w:pPr>
        <w:pStyle w:val="Caption"/>
        <w:keepNext/>
      </w:pPr>
      <w:bookmarkStart w:id="30" w:name="_Ref5364818"/>
      <w:r w:rsidRPr="004E0F60">
        <w:lastRenderedPageBreak/>
        <w:t xml:space="preserve">Figure </w:t>
      </w:r>
      <w:fldSimple w:instr=" SEQ Figure \* ARABIC ">
        <w:r w:rsidR="00C057C0">
          <w:rPr>
            <w:noProof/>
          </w:rPr>
          <w:t>4</w:t>
        </w:r>
      </w:fldSimple>
      <w:bookmarkEnd w:id="30"/>
      <w:r w:rsidRPr="004E0F60">
        <w:t xml:space="preserve"> </w:t>
      </w:r>
      <w:r w:rsidR="004D564F" w:rsidRPr="004E0F60">
        <w:t xml:space="preserve">Overall </w:t>
      </w:r>
      <w:proofErr w:type="gramStart"/>
      <w:r w:rsidR="00611DBA" w:rsidRPr="004E0F60">
        <w:t>s</w:t>
      </w:r>
      <w:r w:rsidR="004D564F" w:rsidRPr="004E0F60">
        <w:t>urvival(</w:t>
      </w:r>
      <w:proofErr w:type="gramEnd"/>
      <w:r w:rsidR="004D564F" w:rsidRPr="004E0F60">
        <w:t>CA209067)</w:t>
      </w:r>
    </w:p>
    <w:p w14:paraId="5C808E2A" w14:textId="70113E40" w:rsidR="008866EB" w:rsidRPr="004E0F60" w:rsidRDefault="004D564F" w:rsidP="00F25DED">
      <w:pPr>
        <w:pStyle w:val="EMEABodyText"/>
        <w:keepNext/>
        <w:jc w:val="center"/>
        <w:rPr>
          <w:lang w:val="en-AU"/>
        </w:rPr>
      </w:pPr>
      <w:r w:rsidRPr="004E0F60">
        <w:rPr>
          <w:noProof/>
          <w:lang w:val="en-AU" w:eastAsia="en-AU"/>
        </w:rPr>
        <w:drawing>
          <wp:inline distT="0" distB="0" distL="0" distR="0" wp14:anchorId="030D2A5D" wp14:editId="55FC938E">
            <wp:extent cx="3867122" cy="3557452"/>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5306" cy="3564981"/>
                    </a:xfrm>
                    <a:prstGeom prst="rect">
                      <a:avLst/>
                    </a:prstGeom>
                    <a:noFill/>
                    <a:ln>
                      <a:noFill/>
                    </a:ln>
                  </pic:spPr>
                </pic:pic>
              </a:graphicData>
            </a:graphic>
          </wp:inline>
        </w:drawing>
      </w:r>
      <w:r w:rsidR="008866EB" w:rsidRPr="004E0F60">
        <w:rPr>
          <w:noProof/>
          <w:lang w:val="en-AU" w:eastAsia="en-AU"/>
        </w:rPr>
        <w:drawing>
          <wp:inline distT="0" distB="0" distL="0" distR="0" wp14:anchorId="7B133A64" wp14:editId="36B2136D">
            <wp:extent cx="4065036" cy="702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1209" t="43790" r="55920" b="43510"/>
                    <a:stretch/>
                  </pic:blipFill>
                  <pic:spPr bwMode="auto">
                    <a:xfrm>
                      <a:off x="0" y="0"/>
                      <a:ext cx="4107220" cy="709952"/>
                    </a:xfrm>
                    <a:prstGeom prst="rect">
                      <a:avLst/>
                    </a:prstGeom>
                    <a:noFill/>
                    <a:ln>
                      <a:noFill/>
                    </a:ln>
                    <a:extLst>
                      <a:ext uri="{53640926-AAD7-44D8-BBD7-CCE9431645EC}">
                        <a14:shadowObscured xmlns:a14="http://schemas.microsoft.com/office/drawing/2010/main"/>
                      </a:ext>
                    </a:extLst>
                  </pic:spPr>
                </pic:pic>
              </a:graphicData>
            </a:graphic>
          </wp:inline>
        </w:drawing>
      </w:r>
    </w:p>
    <w:p w14:paraId="06446BC6" w14:textId="77777777" w:rsidR="008D447F" w:rsidRPr="004E0F60" w:rsidRDefault="008D447F" w:rsidP="00F25DED">
      <w:pPr>
        <w:pStyle w:val="EMEABodyText"/>
        <w:keepNext/>
        <w:jc w:val="center"/>
        <w:rPr>
          <w:lang w:val="en-AU"/>
        </w:rPr>
      </w:pPr>
    </w:p>
    <w:p w14:paraId="3FD41767" w14:textId="29E22BB2" w:rsidR="00FB0A9A" w:rsidRPr="004E0F60" w:rsidRDefault="00FB0A9A" w:rsidP="00FB0A9A">
      <w:r w:rsidRPr="004E0F60">
        <w:t>The improvements in PFS, OS, ORR and DOR that were seen in both nivolumab-containing arms compared to ipilimumab monotherapy (</w:t>
      </w:r>
      <w:r w:rsidR="00E05DCB">
        <w:fldChar w:fldCharType="begin"/>
      </w:r>
      <w:r w:rsidR="00E05DCB">
        <w:instrText xml:space="preserve"> REF _Ref85210786 \h </w:instrText>
      </w:r>
      <w:r w:rsidR="00E05DCB">
        <w:fldChar w:fldCharType="separate"/>
      </w:r>
      <w:r w:rsidR="00C057C0">
        <w:t xml:space="preserve">Table </w:t>
      </w:r>
      <w:r w:rsidR="00C057C0">
        <w:rPr>
          <w:noProof/>
        </w:rPr>
        <w:t>11</w:t>
      </w:r>
      <w:r w:rsidR="00E05DCB">
        <w:fldChar w:fldCharType="end"/>
      </w:r>
      <w:r w:rsidRPr="004E0F60">
        <w:t xml:space="preserve">) were consistent across patient subgroups including baseline ECOG performance status, BRAF status, M stage (7th Edition of AJCC melanoma of the skin staging classification system), age, history of brain metastases, baseline LDH level and tumour </w:t>
      </w:r>
      <w:r w:rsidR="005B21BF" w:rsidRPr="004E0F60">
        <w:t xml:space="preserve">PD-L1 </w:t>
      </w:r>
      <w:r w:rsidRPr="004E0F60">
        <w:t xml:space="preserve">expression levels </w:t>
      </w:r>
    </w:p>
    <w:p w14:paraId="1FA86A49" w14:textId="31B99B04" w:rsidR="004F30BD" w:rsidRPr="004E0F60" w:rsidRDefault="004F30BD" w:rsidP="004F30BD">
      <w:r w:rsidRPr="004E0F60">
        <w:t>Greater objective response rates were demonstrated for nivolumab in combination with ipilimumab relative to nivolumab monotherapy across tumour PD-L1 expression levels</w:t>
      </w:r>
      <w:r w:rsidR="00CC4BCE" w:rsidRPr="004E0F60">
        <w:t>,</w:t>
      </w:r>
      <w:r w:rsidRPr="004E0F60">
        <w:t xml:space="preserve"> with a best overall response of complete response correlating to an improved survival rate.</w:t>
      </w:r>
    </w:p>
    <w:p w14:paraId="468A29DA" w14:textId="45B43D88" w:rsidR="008518F5" w:rsidRPr="004E0F60" w:rsidRDefault="00FB0A9A" w:rsidP="00FB0A9A">
      <w:r w:rsidRPr="004E0F60">
        <w:t xml:space="preserve">Analyses comparing nivolumab monotherapy to nivolumab in combination with ipilimumab were all descriptive. Kaplan-Meier plots of these exploratory subgroup analyses </w:t>
      </w:r>
      <w:r w:rsidR="00805A54" w:rsidRPr="004E0F60">
        <w:t xml:space="preserve">comparing PFS and OS in patients with tumour PD-L1 expression of &lt;1% versus ≥1% are included below as </w:t>
      </w:r>
      <w:r w:rsidR="00C40A1B" w:rsidRPr="004E0F60">
        <w:fldChar w:fldCharType="begin"/>
      </w:r>
      <w:r w:rsidR="00C40A1B" w:rsidRPr="004E0F60">
        <w:instrText xml:space="preserve"> REF _Ref5364836 \h </w:instrText>
      </w:r>
      <w:r w:rsidR="00C40A1B" w:rsidRPr="004E0F60">
        <w:fldChar w:fldCharType="separate"/>
      </w:r>
      <w:r w:rsidR="00C057C0" w:rsidRPr="004E0F60">
        <w:t xml:space="preserve">Figure </w:t>
      </w:r>
      <w:r w:rsidR="00C057C0">
        <w:rPr>
          <w:noProof/>
        </w:rPr>
        <w:t>5</w:t>
      </w:r>
      <w:r w:rsidR="00C40A1B" w:rsidRPr="004E0F60">
        <w:fldChar w:fldCharType="end"/>
      </w:r>
      <w:r w:rsidR="00805A54" w:rsidRPr="004E0F60">
        <w:t xml:space="preserve"> and </w:t>
      </w:r>
      <w:r w:rsidR="00C40A1B" w:rsidRPr="004E0F60">
        <w:fldChar w:fldCharType="begin"/>
      </w:r>
      <w:r w:rsidR="00C40A1B" w:rsidRPr="004E0F60">
        <w:instrText xml:space="preserve"> REF _Ref5364843 \h </w:instrText>
      </w:r>
      <w:r w:rsidR="00C40A1B" w:rsidRPr="004E0F60">
        <w:fldChar w:fldCharType="separate"/>
      </w:r>
      <w:r w:rsidR="00C057C0" w:rsidRPr="004E0F60">
        <w:t xml:space="preserve">Figure </w:t>
      </w:r>
      <w:r w:rsidR="00C057C0">
        <w:rPr>
          <w:noProof/>
        </w:rPr>
        <w:t>6</w:t>
      </w:r>
      <w:r w:rsidR="00C40A1B" w:rsidRPr="004E0F60">
        <w:fldChar w:fldCharType="end"/>
      </w:r>
      <w:r w:rsidR="00805A54" w:rsidRPr="004E0F60">
        <w:t>.</w:t>
      </w:r>
    </w:p>
    <w:p w14:paraId="197F4335" w14:textId="77777777" w:rsidR="00805A54" w:rsidRPr="004E0F60" w:rsidRDefault="00805A54" w:rsidP="00805A54">
      <w:r w:rsidRPr="004E0F60">
        <w:t>No clear cut-off for PD-L1 expression can reliably be established when considering the relevant endpoints of tumour response, PFS and OS.</w:t>
      </w:r>
    </w:p>
    <w:p w14:paraId="38E90C5A" w14:textId="48F588CC" w:rsidR="008518F5" w:rsidRPr="004E0F60" w:rsidRDefault="00356C12" w:rsidP="00356C12">
      <w:pPr>
        <w:pStyle w:val="BMSTableTitle"/>
        <w:rPr>
          <w:lang w:val="en-AU"/>
        </w:rPr>
      </w:pPr>
      <w:bookmarkStart w:id="31" w:name="_Ref5364836"/>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5</w:t>
      </w:r>
      <w:r w:rsidR="00CA3E55">
        <w:rPr>
          <w:lang w:val="en-AU"/>
        </w:rPr>
        <w:fldChar w:fldCharType="end"/>
      </w:r>
      <w:bookmarkEnd w:id="31"/>
      <w:r w:rsidRPr="004E0F60">
        <w:rPr>
          <w:lang w:val="en-AU"/>
        </w:rPr>
        <w:t xml:space="preserve"> </w:t>
      </w:r>
      <w:r w:rsidR="007A4789" w:rsidRPr="004E0F60">
        <w:rPr>
          <w:lang w:val="en-AU"/>
        </w:rPr>
        <w:t>Progression-free survival by tumo</w:t>
      </w:r>
      <w:r w:rsidR="00114462" w:rsidRPr="004E0F60">
        <w:rPr>
          <w:lang w:val="en-AU"/>
        </w:rPr>
        <w:t>u</w:t>
      </w:r>
      <w:r w:rsidR="007A4789" w:rsidRPr="004E0F60">
        <w:rPr>
          <w:lang w:val="en-AU"/>
        </w:rPr>
        <w:t>r PD-L1 expression level (CA209067) at 18 months of follow-up</w:t>
      </w:r>
    </w:p>
    <w:p w14:paraId="14BF6FE5" w14:textId="77777777" w:rsidR="00356C12" w:rsidRPr="004E0F60" w:rsidRDefault="00BA7960" w:rsidP="006B0282">
      <w:r w:rsidRPr="004E0F60">
        <w:rPr>
          <w:noProof/>
          <w:lang w:eastAsia="en-AU"/>
        </w:rPr>
        <w:drawing>
          <wp:inline distT="0" distB="0" distL="0" distR="0" wp14:anchorId="18B9C2F1" wp14:editId="30B849D7">
            <wp:extent cx="5724625" cy="3305175"/>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b="10567"/>
                    <a:stretch/>
                  </pic:blipFill>
                  <pic:spPr bwMode="auto">
                    <a:xfrm>
                      <a:off x="0" y="0"/>
                      <a:ext cx="5731510" cy="3309150"/>
                    </a:xfrm>
                    <a:prstGeom prst="rect">
                      <a:avLst/>
                    </a:prstGeom>
                    <a:ln>
                      <a:noFill/>
                    </a:ln>
                    <a:extLst>
                      <a:ext uri="{53640926-AAD7-44D8-BBD7-CCE9431645EC}">
                        <a14:shadowObscured xmlns:a14="http://schemas.microsoft.com/office/drawing/2010/main"/>
                      </a:ext>
                    </a:extLst>
                  </pic:spPr>
                </pic:pic>
              </a:graphicData>
            </a:graphic>
          </wp:inline>
        </w:drawing>
      </w:r>
      <w:r w:rsidR="00356C12" w:rsidRPr="004E0F60">
        <w:rPr>
          <w:b/>
        </w:rPr>
        <w:t xml:space="preserve"> </w:t>
      </w:r>
    </w:p>
    <w:p w14:paraId="49C08EA4" w14:textId="55040EC5" w:rsidR="008866EB" w:rsidRPr="004E0F60" w:rsidRDefault="00356C12" w:rsidP="00356C12">
      <w:pPr>
        <w:pStyle w:val="BMSTableTitle"/>
        <w:rPr>
          <w:lang w:val="en-AU"/>
        </w:rPr>
      </w:pPr>
      <w:bookmarkStart w:id="32" w:name="_Ref5364843"/>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6</w:t>
      </w:r>
      <w:r w:rsidR="00CA3E55">
        <w:rPr>
          <w:lang w:val="en-AU"/>
        </w:rPr>
        <w:fldChar w:fldCharType="end"/>
      </w:r>
      <w:bookmarkEnd w:id="32"/>
      <w:r w:rsidRPr="004E0F60">
        <w:rPr>
          <w:lang w:val="en-AU"/>
        </w:rPr>
        <w:t xml:space="preserve"> </w:t>
      </w:r>
      <w:r w:rsidR="007A4789" w:rsidRPr="004E0F60">
        <w:rPr>
          <w:lang w:val="en-AU"/>
        </w:rPr>
        <w:t>Overall survival by tumo</w:t>
      </w:r>
      <w:r w:rsidR="00114462" w:rsidRPr="004E0F60">
        <w:rPr>
          <w:lang w:val="en-AU"/>
        </w:rPr>
        <w:t>u</w:t>
      </w:r>
      <w:r w:rsidR="007A4789" w:rsidRPr="004E0F60">
        <w:rPr>
          <w:lang w:val="en-AU"/>
        </w:rPr>
        <w:t>r PD-L1 expression level (CA209067) at 2 years of follow-up</w:t>
      </w:r>
    </w:p>
    <w:p w14:paraId="5A0BB8FD" w14:textId="5D3E315F" w:rsidR="00B02BAF" w:rsidRPr="004E0F60" w:rsidRDefault="00BA7960" w:rsidP="00B02BAF">
      <w:r w:rsidRPr="004E0F60">
        <w:rPr>
          <w:noProof/>
          <w:lang w:eastAsia="en-AU"/>
        </w:rPr>
        <w:drawing>
          <wp:inline distT="0" distB="0" distL="0" distR="0" wp14:anchorId="0275C16B" wp14:editId="28F582DE">
            <wp:extent cx="5731510" cy="4100830"/>
            <wp:effectExtent l="0" t="0" r="254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srcRect t="7349"/>
                    <a:stretch/>
                  </pic:blipFill>
                  <pic:spPr>
                    <a:xfrm>
                      <a:off x="0" y="0"/>
                      <a:ext cx="5731510" cy="4100830"/>
                    </a:xfrm>
                    <a:prstGeom prst="rect">
                      <a:avLst/>
                    </a:prstGeom>
                  </pic:spPr>
                </pic:pic>
              </a:graphicData>
            </a:graphic>
          </wp:inline>
        </w:drawing>
      </w:r>
      <w:r w:rsidR="00B02BAF" w:rsidRPr="004E0F60">
        <w:t xml:space="preserve"> The safety of the combination of nivolumab and ipilimumab in patients across all pre-defined subgroups was consistent with that in all randomised patients.</w:t>
      </w:r>
    </w:p>
    <w:p w14:paraId="5E0B1591" w14:textId="3387B4AD" w:rsidR="00F00E6F" w:rsidRPr="004E0F60" w:rsidRDefault="003A4C1E" w:rsidP="00F00E6F">
      <w:pPr>
        <w:pStyle w:val="Heading6"/>
        <w:rPr>
          <w:lang w:val="en-AU"/>
        </w:rPr>
      </w:pPr>
      <w:r w:rsidRPr="004E0F60">
        <w:rPr>
          <w:lang w:val="en-AU"/>
        </w:rPr>
        <w:t xml:space="preserve">Randomised phase 2 study of nivolumab in combination with ipilimumab vs ipilimumab </w:t>
      </w:r>
      <w:r w:rsidR="00F00E6F" w:rsidRPr="004E0F60">
        <w:rPr>
          <w:lang w:val="en-AU"/>
        </w:rPr>
        <w:t>(CA209069)</w:t>
      </w:r>
    </w:p>
    <w:p w14:paraId="045F511B" w14:textId="3D53A34A" w:rsidR="00C659AE" w:rsidRPr="004E0F60" w:rsidRDefault="00C659AE" w:rsidP="00C46342">
      <w:pPr>
        <w:rPr>
          <w:lang w:eastAsia="ja-JP"/>
        </w:rPr>
      </w:pPr>
      <w:r w:rsidRPr="004E0F60">
        <w:rPr>
          <w:lang w:eastAsia="ja-JP"/>
        </w:rPr>
        <w:t xml:space="preserve">Study CA209069 was a randomised, Phase 2, double-blind study comparing the combination of nivolumab and ipilimumab with ipilimumab alone in 142 patients with advanced (unresectable or metastatic) melanoma with similar inclusion criteria to study CA209067 and the primary analysis in patients with BRAF wild-type melanoma (77% of patients). Investigator assessed ORR was 61% (95% CI: 48.9, 72.4) in the combination arm (n=72) versus 11% (95% CI: 3.0, 25.4) for the ipilimumab arm (n=37). The estimated </w:t>
      </w:r>
      <w:proofErr w:type="gramStart"/>
      <w:r w:rsidRPr="004E0F60">
        <w:rPr>
          <w:lang w:eastAsia="ja-JP"/>
        </w:rPr>
        <w:t>12 and 18 month</w:t>
      </w:r>
      <w:proofErr w:type="gramEnd"/>
      <w:r w:rsidRPr="004E0F60">
        <w:rPr>
          <w:lang w:eastAsia="ja-JP"/>
        </w:rPr>
        <w:t xml:space="preserve"> OS rates were 79% (95% CI: 67, 87) and 73% (95% CI: 61, 82) respectively for the combination and 62% (95% CI: 44, 75) and 56% (95% CI: 39, 70) respectively for ipilimumab.</w:t>
      </w:r>
    </w:p>
    <w:p w14:paraId="69C71853" w14:textId="5D2687F5" w:rsidR="00852B1F" w:rsidRPr="004E0F60" w:rsidRDefault="00852B1F" w:rsidP="00852B1F">
      <w:pPr>
        <w:pStyle w:val="Heading5"/>
      </w:pPr>
      <w:r w:rsidRPr="004E0F60">
        <w:t>Previously treated unresectable or metastatic melanoma - OPDIVO monotherapy</w:t>
      </w:r>
    </w:p>
    <w:p w14:paraId="1CB48059" w14:textId="77777777" w:rsidR="00852B1F" w:rsidRPr="004E0F60" w:rsidRDefault="00852B1F" w:rsidP="00852B1F">
      <w:pPr>
        <w:pStyle w:val="Heading6"/>
        <w:rPr>
          <w:lang w:val="en-AU"/>
        </w:rPr>
      </w:pPr>
      <w:r w:rsidRPr="004E0F60">
        <w:rPr>
          <w:lang w:val="en-AU"/>
        </w:rPr>
        <w:t>Randomised phase 3 study vs. chemotherapy (CA209037)</w:t>
      </w:r>
    </w:p>
    <w:p w14:paraId="53ACA215" w14:textId="77777777" w:rsidR="00852B1F" w:rsidRPr="004E0F60" w:rsidRDefault="00852B1F" w:rsidP="00852B1F">
      <w:pPr>
        <w:spacing w:after="120"/>
      </w:pPr>
      <w:r w:rsidRPr="004E0F60">
        <w:t>The safety and efficacy of OPDIVO 3 mg/kg as monotherapy for the treatment of advanced (unresectable or metastatic) melanoma were evaluated in a phase 3, randomised, open-label study (CA209037). The study included adult patients who had progressed on or after ipilimumab and if BRAF V600 mutation positive had also progressed on or after BRAF kinase inhibitor therapy. Patients with active autoimmune disease, ocular melanoma, or a known history of prior ipilimumab-related high-grade (Grade 4 per CTCAE v4.0) adverse reactions except for resolved nausea, fatigue, infusion reactions, or endocrinopathies were excluded from the study.</w:t>
      </w:r>
    </w:p>
    <w:p w14:paraId="20D2F1F9" w14:textId="77777777" w:rsidR="00852B1F" w:rsidRPr="004E0F60" w:rsidRDefault="00852B1F" w:rsidP="00852B1F">
      <w:pPr>
        <w:spacing w:after="120"/>
      </w:pPr>
      <w:r w:rsidRPr="004E0F60">
        <w:lastRenderedPageBreak/>
        <w:t>A total of 405 patients were randomised to receive either nivolumab (n = 272) administered intravenously over 60 minutes at 3 mg/kg every 2 weeks or chemotherapy (n = 133) which consisted of the investigator’s choice of either dacarbazine (1000 mg/m</w:t>
      </w:r>
      <w:r w:rsidRPr="004E0F60">
        <w:rPr>
          <w:vertAlign w:val="superscript"/>
        </w:rPr>
        <w:t>2</w:t>
      </w:r>
      <w:r w:rsidRPr="004E0F60">
        <w:t xml:space="preserve"> every 3 weeks) or carboplatin (AUC 6 every 3 weeks) and paclitaxel (175 mg/m</w:t>
      </w:r>
      <w:r w:rsidRPr="004E0F60">
        <w:rPr>
          <w:vertAlign w:val="superscript"/>
        </w:rPr>
        <w:t>2</w:t>
      </w:r>
      <w:r w:rsidRPr="004E0F60">
        <w:t xml:space="preserve"> every 3 weeks). Randomisation was stratified by BRAF and tumour PD-L1 status and best response to prior ipilimumab.</w:t>
      </w:r>
    </w:p>
    <w:p w14:paraId="579997FA" w14:textId="77777777" w:rsidR="00852B1F" w:rsidRPr="004E0F60" w:rsidRDefault="00852B1F" w:rsidP="00852B1F">
      <w:pPr>
        <w:spacing w:after="120"/>
      </w:pPr>
      <w:r w:rsidRPr="004E0F60">
        <w:t>The co-primary efficacy outcome measures were confirmed ORR in the first 120 patients treated with nivolumab, as measured by independent radiology review committee (IRRC) using RECIST 1.1, and comparison of OS of nivolumab to chemotherapy. Additional outcome measures included duration and timing of response.</w:t>
      </w:r>
    </w:p>
    <w:p w14:paraId="3A682657" w14:textId="77777777" w:rsidR="00852B1F" w:rsidRPr="004E0F60" w:rsidRDefault="00852B1F" w:rsidP="00852B1F">
      <w:pPr>
        <w:spacing w:after="120"/>
      </w:pPr>
      <w:r w:rsidRPr="004E0F60">
        <w:t>The median age was 60 years (range: 23-88). Sixty-four percent of patients were men and 98% were white. ECOG performance scores were 0 for 61% of patients and 1 for 39% of patients. The majority (75%) of patients had M1c stage disease at study entry. Seventy-three percent of patients had cutaneous melanoma and 10% had mucosal melanoma. The number of prior systemic regimen received was 1 for 27% of patients, 2 for 51% of patients, and &gt; 2 for 21% of patients. Twenty-two percent of patients had tumours that tested BRAF mutation positive and 50% of patients had tumours that were considered PD-L1 positive. Sixty-four percent of patients had no prior clinical benefit (CR/PR or SD) on ipilimumab. Baseline characteristics were balanced between groups except for the proportions of patients who had a history of brain metastasis (19% and 13% in the nivolumab group and chemotherapy group, respectively) and patients with LDH greater than ULN at baseline (51% and 35%, respectively).</w:t>
      </w:r>
    </w:p>
    <w:p w14:paraId="4893AD40" w14:textId="6DD7D191" w:rsidR="00852B1F" w:rsidRPr="004E0F60" w:rsidRDefault="00852B1F" w:rsidP="00852B1F">
      <w:pPr>
        <w:spacing w:after="120"/>
      </w:pPr>
      <w:r w:rsidRPr="004E0F60">
        <w:t>At the time of this final ORR analysis, results from 120 nivolumab-treated patients and 47 chemotherapy-treated patients who had a minimum of 6 months of follow-up were analysed. Efficacy results are presented in</w:t>
      </w:r>
      <w:r w:rsidR="008F72A9">
        <w:t xml:space="preserve"> </w:t>
      </w:r>
      <w:r w:rsidR="008F72A9">
        <w:fldChar w:fldCharType="begin"/>
      </w:r>
      <w:r w:rsidR="008F72A9">
        <w:instrText xml:space="preserve"> REF _Ref85211325 \h </w:instrText>
      </w:r>
      <w:r w:rsidR="008F72A9">
        <w:fldChar w:fldCharType="separate"/>
      </w:r>
      <w:r w:rsidR="00C057C0">
        <w:t xml:space="preserve">Table </w:t>
      </w:r>
      <w:r w:rsidR="00C057C0">
        <w:rPr>
          <w:noProof/>
        </w:rPr>
        <w:t>12</w:t>
      </w:r>
      <w:r w:rsidR="008F72A9">
        <w:fldChar w:fldCharType="end"/>
      </w:r>
      <w:r w:rsidR="008F72A9">
        <w:t>.</w:t>
      </w:r>
    </w:p>
    <w:p w14:paraId="455B3B00" w14:textId="0FC10259" w:rsidR="008F72A9" w:rsidRDefault="008F72A9" w:rsidP="008F72A9">
      <w:pPr>
        <w:pStyle w:val="Caption"/>
        <w:keepNext/>
      </w:pPr>
    </w:p>
    <w:tbl>
      <w:tblPr>
        <w:tblW w:w="0" w:type="auto"/>
        <w:tblLook w:val="04A0" w:firstRow="1" w:lastRow="0" w:firstColumn="1" w:lastColumn="0" w:noHBand="0" w:noVBand="1"/>
      </w:tblPr>
      <w:tblGrid>
        <w:gridCol w:w="3325"/>
        <w:gridCol w:w="341"/>
        <w:gridCol w:w="2651"/>
        <w:gridCol w:w="1090"/>
        <w:gridCol w:w="1619"/>
      </w:tblGrid>
      <w:tr w:rsidR="00852B1F" w:rsidRPr="004E0F60" w14:paraId="5A72DF81" w14:textId="77777777" w:rsidTr="0037357C">
        <w:trPr>
          <w:tblHeader/>
        </w:trPr>
        <w:tc>
          <w:tcPr>
            <w:tcW w:w="9026" w:type="dxa"/>
            <w:gridSpan w:val="5"/>
            <w:tcBorders>
              <w:bottom w:val="double" w:sz="4" w:space="0" w:color="auto"/>
            </w:tcBorders>
            <w:shd w:val="clear" w:color="auto" w:fill="auto"/>
          </w:tcPr>
          <w:p w14:paraId="646A3B54" w14:textId="49E9EDEA" w:rsidR="00852B1F" w:rsidRPr="004E0F60" w:rsidRDefault="008F72A9" w:rsidP="00356C12">
            <w:pPr>
              <w:pStyle w:val="BMSTableTitle"/>
              <w:rPr>
                <w:sz w:val="22"/>
                <w:szCs w:val="22"/>
                <w:lang w:val="en-AU"/>
              </w:rPr>
            </w:pPr>
            <w:bookmarkStart w:id="33" w:name="_Ref85211325"/>
            <w:bookmarkStart w:id="34" w:name="_Ref5364545"/>
            <w:r>
              <w:t xml:space="preserve">Table </w:t>
            </w:r>
            <w:r>
              <w:fldChar w:fldCharType="begin"/>
            </w:r>
            <w:r>
              <w:instrText xml:space="preserve"> SEQ Table \* ARABIC </w:instrText>
            </w:r>
            <w:r>
              <w:fldChar w:fldCharType="separate"/>
            </w:r>
            <w:r w:rsidR="00C057C0">
              <w:rPr>
                <w:noProof/>
              </w:rPr>
              <w:t>12</w:t>
            </w:r>
            <w:r>
              <w:fldChar w:fldCharType="end"/>
            </w:r>
            <w:bookmarkEnd w:id="33"/>
            <w:r>
              <w:t xml:space="preserve"> </w:t>
            </w:r>
            <w:r w:rsidRPr="00D657CC">
              <w:t>Efficacy results (CA209037)</w:t>
            </w:r>
            <w:bookmarkEnd w:id="34"/>
          </w:p>
        </w:tc>
      </w:tr>
      <w:tr w:rsidR="00852B1F" w:rsidRPr="004E0F60" w14:paraId="5E1BF3BA" w14:textId="77777777" w:rsidTr="0037357C">
        <w:tc>
          <w:tcPr>
            <w:tcW w:w="3666" w:type="dxa"/>
            <w:gridSpan w:val="2"/>
            <w:tcBorders>
              <w:top w:val="double" w:sz="4" w:space="0" w:color="auto"/>
              <w:bottom w:val="single" w:sz="4" w:space="0" w:color="auto"/>
            </w:tcBorders>
            <w:shd w:val="clear" w:color="auto" w:fill="auto"/>
          </w:tcPr>
          <w:p w14:paraId="03F5377A" w14:textId="77777777" w:rsidR="00852B1F" w:rsidRPr="004E0F60" w:rsidRDefault="00852B1F" w:rsidP="0037357C">
            <w:pPr>
              <w:pStyle w:val="BMSTableHeader"/>
              <w:keepNext/>
              <w:keepLines/>
              <w:spacing w:before="0" w:after="0"/>
              <w:rPr>
                <w:lang w:val="en-AU"/>
              </w:rPr>
            </w:pPr>
          </w:p>
        </w:tc>
        <w:tc>
          <w:tcPr>
            <w:tcW w:w="2651" w:type="dxa"/>
            <w:tcBorders>
              <w:top w:val="double" w:sz="4" w:space="0" w:color="auto"/>
              <w:bottom w:val="single" w:sz="4" w:space="0" w:color="auto"/>
            </w:tcBorders>
            <w:shd w:val="clear" w:color="auto" w:fill="auto"/>
          </w:tcPr>
          <w:p w14:paraId="715DEE1A" w14:textId="77777777" w:rsidR="00852B1F" w:rsidRPr="004E0F60" w:rsidRDefault="00852B1F" w:rsidP="0037357C">
            <w:pPr>
              <w:pStyle w:val="BMSTableHeader"/>
              <w:keepNext/>
              <w:keepLines/>
              <w:spacing w:before="0" w:after="0"/>
              <w:rPr>
                <w:lang w:val="en-AU"/>
              </w:rPr>
            </w:pPr>
            <w:r w:rsidRPr="004E0F60">
              <w:rPr>
                <w:lang w:val="en-AU"/>
              </w:rPr>
              <w:t>nivolumab</w:t>
            </w:r>
            <w:r w:rsidRPr="004E0F60">
              <w:rPr>
                <w:lang w:val="en-AU"/>
              </w:rPr>
              <w:br/>
              <w:t>(n=120)</w:t>
            </w:r>
          </w:p>
        </w:tc>
        <w:tc>
          <w:tcPr>
            <w:tcW w:w="2709" w:type="dxa"/>
            <w:gridSpan w:val="2"/>
            <w:tcBorders>
              <w:top w:val="double" w:sz="4" w:space="0" w:color="auto"/>
              <w:bottom w:val="single" w:sz="4" w:space="0" w:color="auto"/>
            </w:tcBorders>
            <w:shd w:val="clear" w:color="auto" w:fill="auto"/>
          </w:tcPr>
          <w:p w14:paraId="3B8450C9" w14:textId="77777777" w:rsidR="00852B1F" w:rsidRPr="004E0F60" w:rsidRDefault="00852B1F" w:rsidP="0037357C">
            <w:pPr>
              <w:pStyle w:val="BMSTableHeader"/>
              <w:keepNext/>
              <w:keepLines/>
              <w:spacing w:before="0" w:after="0"/>
              <w:rPr>
                <w:lang w:val="en-AU"/>
              </w:rPr>
            </w:pPr>
            <w:r w:rsidRPr="004E0F60">
              <w:rPr>
                <w:lang w:val="en-AU"/>
              </w:rPr>
              <w:t>chemotherapy</w:t>
            </w:r>
            <w:r w:rsidRPr="004E0F60">
              <w:rPr>
                <w:lang w:val="en-AU"/>
              </w:rPr>
              <w:br/>
              <w:t>(n=47)</w:t>
            </w:r>
          </w:p>
        </w:tc>
      </w:tr>
      <w:tr w:rsidR="00852B1F" w:rsidRPr="004E0F60" w14:paraId="191DB020" w14:textId="77777777" w:rsidTr="0037357C">
        <w:tc>
          <w:tcPr>
            <w:tcW w:w="3666" w:type="dxa"/>
            <w:gridSpan w:val="2"/>
            <w:tcBorders>
              <w:top w:val="single" w:sz="4" w:space="0" w:color="auto"/>
            </w:tcBorders>
            <w:shd w:val="clear" w:color="auto" w:fill="auto"/>
          </w:tcPr>
          <w:p w14:paraId="71621610" w14:textId="77777777" w:rsidR="00852B1F" w:rsidRPr="004E0F60" w:rsidRDefault="00852B1F" w:rsidP="0037357C">
            <w:pPr>
              <w:pStyle w:val="BMSTableText"/>
              <w:keepNext/>
              <w:keepLines/>
              <w:spacing w:before="0" w:after="0"/>
              <w:jc w:val="left"/>
              <w:rPr>
                <w:lang w:val="en-AU"/>
              </w:rPr>
            </w:pPr>
            <w:r w:rsidRPr="004E0F60">
              <w:rPr>
                <w:b/>
                <w:lang w:val="en-AU"/>
              </w:rPr>
              <w:t>Confirmed Objective Response</w:t>
            </w:r>
            <w:r w:rsidRPr="004E0F60">
              <w:rPr>
                <w:lang w:val="en-AU"/>
              </w:rPr>
              <w:t xml:space="preserve"> (IRRC)</w:t>
            </w:r>
          </w:p>
        </w:tc>
        <w:tc>
          <w:tcPr>
            <w:tcW w:w="2651" w:type="dxa"/>
            <w:tcBorders>
              <w:top w:val="single" w:sz="4" w:space="0" w:color="auto"/>
            </w:tcBorders>
            <w:shd w:val="clear" w:color="auto" w:fill="auto"/>
          </w:tcPr>
          <w:p w14:paraId="5AF54871" w14:textId="77777777" w:rsidR="00852B1F" w:rsidRPr="004E0F60" w:rsidRDefault="00852B1F" w:rsidP="0037357C">
            <w:pPr>
              <w:pStyle w:val="BMSTableText"/>
              <w:keepNext/>
              <w:keepLines/>
              <w:spacing w:before="0" w:after="0"/>
              <w:rPr>
                <w:lang w:val="en-AU"/>
              </w:rPr>
            </w:pPr>
            <w:r w:rsidRPr="004E0F60">
              <w:rPr>
                <w:lang w:val="en-AU"/>
              </w:rPr>
              <w:t>38 (31.7%)</w:t>
            </w:r>
          </w:p>
        </w:tc>
        <w:tc>
          <w:tcPr>
            <w:tcW w:w="2709" w:type="dxa"/>
            <w:gridSpan w:val="2"/>
            <w:tcBorders>
              <w:top w:val="single" w:sz="4" w:space="0" w:color="auto"/>
            </w:tcBorders>
            <w:shd w:val="clear" w:color="auto" w:fill="auto"/>
          </w:tcPr>
          <w:p w14:paraId="0EE8EECC" w14:textId="77777777" w:rsidR="00852B1F" w:rsidRPr="004E0F60" w:rsidRDefault="00852B1F" w:rsidP="0037357C">
            <w:pPr>
              <w:pStyle w:val="BMSTableText"/>
              <w:keepNext/>
              <w:keepLines/>
              <w:spacing w:before="0" w:after="0"/>
              <w:rPr>
                <w:lang w:val="en-AU"/>
              </w:rPr>
            </w:pPr>
            <w:r w:rsidRPr="004E0F60">
              <w:rPr>
                <w:lang w:val="en-AU"/>
              </w:rPr>
              <w:t>5 (10.6%)</w:t>
            </w:r>
          </w:p>
        </w:tc>
      </w:tr>
      <w:tr w:rsidR="00852B1F" w:rsidRPr="004E0F60" w14:paraId="6FB316C6" w14:textId="77777777" w:rsidTr="0037357C">
        <w:tc>
          <w:tcPr>
            <w:tcW w:w="3666" w:type="dxa"/>
            <w:gridSpan w:val="2"/>
            <w:shd w:val="clear" w:color="auto" w:fill="auto"/>
          </w:tcPr>
          <w:p w14:paraId="22FA6EF4" w14:textId="77777777" w:rsidR="00852B1F" w:rsidRPr="004E0F60" w:rsidRDefault="00852B1F" w:rsidP="0037357C">
            <w:pPr>
              <w:pStyle w:val="BMSTableText"/>
              <w:keepNext/>
              <w:keepLines/>
              <w:spacing w:before="0" w:after="0"/>
              <w:rPr>
                <w:lang w:val="en-AU"/>
              </w:rPr>
            </w:pPr>
            <w:r w:rsidRPr="004E0F60">
              <w:rPr>
                <w:lang w:val="en-AU"/>
              </w:rPr>
              <w:t>(95% CI)</w:t>
            </w:r>
          </w:p>
        </w:tc>
        <w:tc>
          <w:tcPr>
            <w:tcW w:w="2651" w:type="dxa"/>
            <w:shd w:val="clear" w:color="auto" w:fill="auto"/>
          </w:tcPr>
          <w:p w14:paraId="7C7F4A5F" w14:textId="77777777" w:rsidR="00852B1F" w:rsidRPr="004E0F60" w:rsidRDefault="00852B1F" w:rsidP="0037357C">
            <w:pPr>
              <w:pStyle w:val="BMSTableText"/>
              <w:keepNext/>
              <w:keepLines/>
              <w:tabs>
                <w:tab w:val="center" w:pos="1244"/>
              </w:tabs>
              <w:spacing w:before="0" w:after="0"/>
              <w:jc w:val="left"/>
              <w:rPr>
                <w:lang w:val="en-AU"/>
              </w:rPr>
            </w:pPr>
            <w:r w:rsidRPr="004E0F60">
              <w:rPr>
                <w:lang w:val="en-AU"/>
              </w:rPr>
              <w:tab/>
            </w:r>
            <w:r w:rsidRPr="004E0F60">
              <w:rPr>
                <w:lang w:val="en-AU"/>
              </w:rPr>
              <w:tab/>
              <w:t>(23.5, 40.8)</w:t>
            </w:r>
          </w:p>
        </w:tc>
        <w:tc>
          <w:tcPr>
            <w:tcW w:w="2709" w:type="dxa"/>
            <w:gridSpan w:val="2"/>
            <w:shd w:val="clear" w:color="auto" w:fill="auto"/>
          </w:tcPr>
          <w:p w14:paraId="3A552682" w14:textId="77777777" w:rsidR="00852B1F" w:rsidRPr="004E0F60" w:rsidRDefault="00852B1F" w:rsidP="0037357C">
            <w:pPr>
              <w:pStyle w:val="BMSTableText"/>
              <w:keepNext/>
              <w:keepLines/>
              <w:spacing w:before="0" w:after="0"/>
              <w:rPr>
                <w:lang w:val="en-AU"/>
              </w:rPr>
            </w:pPr>
            <w:r w:rsidRPr="004E0F60">
              <w:rPr>
                <w:lang w:val="en-AU"/>
              </w:rPr>
              <w:t>(3.5, 23.1)</w:t>
            </w:r>
          </w:p>
        </w:tc>
      </w:tr>
      <w:tr w:rsidR="00852B1F" w:rsidRPr="004E0F60" w14:paraId="2845CE10"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447DAA0F" w14:textId="77777777" w:rsidR="00852B1F" w:rsidRPr="004E0F60" w:rsidRDefault="00852B1F" w:rsidP="0037357C">
            <w:pPr>
              <w:pStyle w:val="BMSTableText"/>
              <w:keepNext/>
              <w:keepLines/>
              <w:spacing w:before="0" w:after="0"/>
              <w:jc w:val="left"/>
              <w:rPr>
                <w:lang w:val="en-AU"/>
              </w:rPr>
            </w:pPr>
            <w:r w:rsidRPr="004E0F60">
              <w:rPr>
                <w:lang w:val="en-AU"/>
              </w:rPr>
              <w:tab/>
              <w:t>Complete Response (CR)</w:t>
            </w:r>
          </w:p>
        </w:tc>
        <w:tc>
          <w:tcPr>
            <w:tcW w:w="2651" w:type="dxa"/>
            <w:tcBorders>
              <w:top w:val="nil"/>
              <w:left w:val="nil"/>
              <w:bottom w:val="nil"/>
              <w:right w:val="nil"/>
            </w:tcBorders>
            <w:shd w:val="clear" w:color="auto" w:fill="auto"/>
          </w:tcPr>
          <w:p w14:paraId="23F1CC28" w14:textId="77777777" w:rsidR="00852B1F" w:rsidRPr="004E0F60" w:rsidRDefault="00852B1F" w:rsidP="0037357C">
            <w:pPr>
              <w:pStyle w:val="BMSTableText"/>
              <w:keepNext/>
              <w:keepLines/>
              <w:spacing w:before="0" w:after="0"/>
              <w:rPr>
                <w:lang w:val="en-AU"/>
              </w:rPr>
            </w:pPr>
            <w:r w:rsidRPr="004E0F60">
              <w:rPr>
                <w:lang w:val="en-AU"/>
              </w:rPr>
              <w:t>4 (3.3%)</w:t>
            </w:r>
          </w:p>
        </w:tc>
        <w:tc>
          <w:tcPr>
            <w:tcW w:w="2709" w:type="dxa"/>
            <w:gridSpan w:val="2"/>
            <w:tcBorders>
              <w:top w:val="nil"/>
              <w:left w:val="nil"/>
              <w:bottom w:val="nil"/>
              <w:right w:val="nil"/>
            </w:tcBorders>
            <w:shd w:val="clear" w:color="auto" w:fill="auto"/>
          </w:tcPr>
          <w:p w14:paraId="0E31D1AF" w14:textId="77777777" w:rsidR="00852B1F" w:rsidRPr="004E0F60" w:rsidRDefault="00852B1F" w:rsidP="0037357C">
            <w:pPr>
              <w:pStyle w:val="BMSTableText"/>
              <w:keepNext/>
              <w:keepLines/>
              <w:spacing w:before="0" w:after="0"/>
              <w:rPr>
                <w:lang w:val="en-AU"/>
              </w:rPr>
            </w:pPr>
            <w:r w:rsidRPr="004E0F60">
              <w:rPr>
                <w:lang w:val="en-AU"/>
              </w:rPr>
              <w:t>0</w:t>
            </w:r>
          </w:p>
        </w:tc>
      </w:tr>
      <w:tr w:rsidR="00852B1F" w:rsidRPr="004E0F60" w14:paraId="77AFF345"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18FF0B17" w14:textId="77777777" w:rsidR="00852B1F" w:rsidRPr="004E0F60" w:rsidRDefault="00852B1F" w:rsidP="0037357C">
            <w:pPr>
              <w:pStyle w:val="BMSTableText"/>
              <w:keepNext/>
              <w:keepLines/>
              <w:spacing w:before="0" w:after="0"/>
              <w:jc w:val="left"/>
              <w:rPr>
                <w:lang w:val="en-AU"/>
              </w:rPr>
            </w:pPr>
            <w:r w:rsidRPr="004E0F60">
              <w:rPr>
                <w:lang w:val="en-AU"/>
              </w:rPr>
              <w:tab/>
              <w:t>Partial Response (PR)</w:t>
            </w:r>
          </w:p>
        </w:tc>
        <w:tc>
          <w:tcPr>
            <w:tcW w:w="2651" w:type="dxa"/>
            <w:tcBorders>
              <w:top w:val="nil"/>
              <w:left w:val="nil"/>
              <w:bottom w:val="nil"/>
              <w:right w:val="nil"/>
            </w:tcBorders>
            <w:shd w:val="clear" w:color="auto" w:fill="auto"/>
          </w:tcPr>
          <w:p w14:paraId="0B592B94" w14:textId="77777777" w:rsidR="00852B1F" w:rsidRPr="004E0F60" w:rsidRDefault="00852B1F" w:rsidP="0037357C">
            <w:pPr>
              <w:pStyle w:val="BMSTableText"/>
              <w:keepNext/>
              <w:keepLines/>
              <w:spacing w:before="0" w:after="0"/>
              <w:rPr>
                <w:lang w:val="en-AU"/>
              </w:rPr>
            </w:pPr>
            <w:r w:rsidRPr="004E0F60">
              <w:rPr>
                <w:lang w:val="en-AU"/>
              </w:rPr>
              <w:t>34 (28.3%)</w:t>
            </w:r>
          </w:p>
        </w:tc>
        <w:tc>
          <w:tcPr>
            <w:tcW w:w="2709" w:type="dxa"/>
            <w:gridSpan w:val="2"/>
            <w:tcBorders>
              <w:top w:val="nil"/>
              <w:left w:val="nil"/>
              <w:bottom w:val="nil"/>
              <w:right w:val="nil"/>
            </w:tcBorders>
            <w:shd w:val="clear" w:color="auto" w:fill="auto"/>
          </w:tcPr>
          <w:p w14:paraId="76E98569" w14:textId="77777777" w:rsidR="00852B1F" w:rsidRPr="004E0F60" w:rsidRDefault="00852B1F" w:rsidP="0037357C">
            <w:pPr>
              <w:pStyle w:val="BMSTableText"/>
              <w:keepNext/>
              <w:keepLines/>
              <w:spacing w:before="0" w:after="0"/>
              <w:rPr>
                <w:lang w:val="en-AU"/>
              </w:rPr>
            </w:pPr>
            <w:r w:rsidRPr="004E0F60">
              <w:rPr>
                <w:lang w:val="en-AU"/>
              </w:rPr>
              <w:t>5 (10.6%)</w:t>
            </w:r>
          </w:p>
        </w:tc>
      </w:tr>
      <w:tr w:rsidR="00852B1F" w:rsidRPr="004E0F60" w14:paraId="4AFBF90A"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34148E16" w14:textId="77777777" w:rsidR="00852B1F" w:rsidRPr="004E0F60" w:rsidRDefault="00852B1F" w:rsidP="0037357C">
            <w:pPr>
              <w:pStyle w:val="BMSTableText"/>
              <w:keepNext/>
              <w:keepLines/>
              <w:spacing w:before="0" w:after="0"/>
              <w:jc w:val="left"/>
              <w:rPr>
                <w:lang w:val="en-AU"/>
              </w:rPr>
            </w:pPr>
            <w:r w:rsidRPr="004E0F60">
              <w:rPr>
                <w:lang w:val="en-AU"/>
              </w:rPr>
              <w:tab/>
              <w:t>Stable Disease (SD)</w:t>
            </w:r>
          </w:p>
        </w:tc>
        <w:tc>
          <w:tcPr>
            <w:tcW w:w="2651" w:type="dxa"/>
            <w:tcBorders>
              <w:top w:val="nil"/>
              <w:left w:val="nil"/>
              <w:bottom w:val="nil"/>
              <w:right w:val="nil"/>
            </w:tcBorders>
            <w:shd w:val="clear" w:color="auto" w:fill="auto"/>
          </w:tcPr>
          <w:p w14:paraId="139BAAC0" w14:textId="77777777" w:rsidR="00852B1F" w:rsidRPr="004E0F60" w:rsidRDefault="00852B1F" w:rsidP="0037357C">
            <w:pPr>
              <w:pStyle w:val="BMSTableText"/>
              <w:keepNext/>
              <w:keepLines/>
              <w:spacing w:before="0" w:after="0"/>
              <w:rPr>
                <w:lang w:val="en-AU"/>
              </w:rPr>
            </w:pPr>
            <w:r w:rsidRPr="004E0F60">
              <w:rPr>
                <w:lang w:val="en-AU"/>
              </w:rPr>
              <w:t>28 (23.3%)</w:t>
            </w:r>
          </w:p>
        </w:tc>
        <w:tc>
          <w:tcPr>
            <w:tcW w:w="2709" w:type="dxa"/>
            <w:gridSpan w:val="2"/>
            <w:tcBorders>
              <w:top w:val="nil"/>
              <w:left w:val="nil"/>
              <w:bottom w:val="nil"/>
              <w:right w:val="nil"/>
            </w:tcBorders>
            <w:shd w:val="clear" w:color="auto" w:fill="auto"/>
          </w:tcPr>
          <w:p w14:paraId="55F24989" w14:textId="77777777" w:rsidR="00852B1F" w:rsidRPr="004E0F60" w:rsidRDefault="00852B1F" w:rsidP="0037357C">
            <w:pPr>
              <w:pStyle w:val="BMSTableText"/>
              <w:keepNext/>
              <w:keepLines/>
              <w:spacing w:before="0" w:after="0"/>
              <w:rPr>
                <w:lang w:val="en-AU"/>
              </w:rPr>
            </w:pPr>
            <w:r w:rsidRPr="004E0F60">
              <w:rPr>
                <w:lang w:val="en-AU"/>
              </w:rPr>
              <w:t>16 (34.0%)</w:t>
            </w:r>
          </w:p>
        </w:tc>
      </w:tr>
      <w:tr w:rsidR="00852B1F" w:rsidRPr="004E0F60" w14:paraId="32374E69"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3F8DE088" w14:textId="77777777" w:rsidR="00852B1F" w:rsidRPr="004E0F60" w:rsidRDefault="00852B1F" w:rsidP="0037357C">
            <w:pPr>
              <w:pStyle w:val="BMSTableText"/>
              <w:keepNext/>
              <w:keepLines/>
              <w:spacing w:before="0" w:after="0"/>
              <w:jc w:val="left"/>
              <w:rPr>
                <w:b/>
                <w:lang w:val="en-AU"/>
              </w:rPr>
            </w:pPr>
            <w:r w:rsidRPr="004E0F60">
              <w:rPr>
                <w:b/>
                <w:lang w:val="en-AU"/>
              </w:rPr>
              <w:t xml:space="preserve">Median Duration of Response </w:t>
            </w:r>
          </w:p>
        </w:tc>
        <w:tc>
          <w:tcPr>
            <w:tcW w:w="2651" w:type="dxa"/>
            <w:tcBorders>
              <w:top w:val="nil"/>
              <w:left w:val="nil"/>
              <w:bottom w:val="nil"/>
              <w:right w:val="nil"/>
            </w:tcBorders>
            <w:shd w:val="clear" w:color="auto" w:fill="auto"/>
          </w:tcPr>
          <w:p w14:paraId="40EB8A76" w14:textId="77777777" w:rsidR="00852B1F" w:rsidRPr="004E0F60" w:rsidRDefault="00852B1F" w:rsidP="0037357C">
            <w:pPr>
              <w:pStyle w:val="BMSTableText"/>
              <w:keepNext/>
              <w:keepLines/>
              <w:spacing w:before="0" w:after="0"/>
              <w:rPr>
                <w:lang w:val="en-AU"/>
              </w:rPr>
            </w:pPr>
          </w:p>
        </w:tc>
        <w:tc>
          <w:tcPr>
            <w:tcW w:w="1090" w:type="dxa"/>
            <w:tcBorders>
              <w:top w:val="nil"/>
              <w:left w:val="nil"/>
              <w:bottom w:val="nil"/>
              <w:right w:val="nil"/>
            </w:tcBorders>
            <w:shd w:val="clear" w:color="auto" w:fill="auto"/>
          </w:tcPr>
          <w:p w14:paraId="272BAE88" w14:textId="77777777" w:rsidR="00852B1F" w:rsidRPr="004E0F60" w:rsidRDefault="00852B1F" w:rsidP="0037357C">
            <w:pPr>
              <w:pStyle w:val="BMSTableText"/>
              <w:keepNext/>
              <w:keepLines/>
              <w:spacing w:before="0" w:after="0"/>
              <w:rPr>
                <w:lang w:val="en-AU"/>
              </w:rPr>
            </w:pPr>
          </w:p>
        </w:tc>
        <w:tc>
          <w:tcPr>
            <w:tcW w:w="1619" w:type="dxa"/>
            <w:tcBorders>
              <w:top w:val="nil"/>
              <w:left w:val="nil"/>
              <w:bottom w:val="nil"/>
              <w:right w:val="nil"/>
            </w:tcBorders>
            <w:shd w:val="clear" w:color="auto" w:fill="auto"/>
          </w:tcPr>
          <w:p w14:paraId="51D34CD4" w14:textId="77777777" w:rsidR="00852B1F" w:rsidRPr="004E0F60" w:rsidRDefault="00852B1F" w:rsidP="0037357C">
            <w:pPr>
              <w:pStyle w:val="BMSTableText"/>
              <w:keepNext/>
              <w:keepLines/>
              <w:spacing w:before="0" w:after="0"/>
              <w:rPr>
                <w:lang w:val="en-AU"/>
              </w:rPr>
            </w:pPr>
          </w:p>
        </w:tc>
      </w:tr>
      <w:tr w:rsidR="00852B1F" w:rsidRPr="004E0F60" w14:paraId="6AF50BCC"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nil"/>
              <w:left w:val="nil"/>
              <w:bottom w:val="nil"/>
              <w:right w:val="nil"/>
            </w:tcBorders>
            <w:shd w:val="clear" w:color="auto" w:fill="auto"/>
          </w:tcPr>
          <w:p w14:paraId="0EC7F37B" w14:textId="77777777" w:rsidR="00852B1F" w:rsidRPr="004E0F60" w:rsidRDefault="00852B1F" w:rsidP="0037357C">
            <w:pPr>
              <w:pStyle w:val="BMSTableText"/>
              <w:keepNext/>
              <w:keepLines/>
              <w:spacing w:before="0" w:after="0"/>
              <w:jc w:val="left"/>
              <w:rPr>
                <w:lang w:val="en-AU"/>
              </w:rPr>
            </w:pPr>
            <w:r w:rsidRPr="004E0F60">
              <w:rPr>
                <w:lang w:val="en-AU"/>
              </w:rPr>
              <w:t xml:space="preserve"> </w:t>
            </w:r>
            <w:r w:rsidRPr="004E0F60">
              <w:rPr>
                <w:lang w:val="en-AU"/>
              </w:rPr>
              <w:tab/>
              <w:t>Months (range)</w:t>
            </w:r>
          </w:p>
        </w:tc>
        <w:tc>
          <w:tcPr>
            <w:tcW w:w="2992" w:type="dxa"/>
            <w:gridSpan w:val="2"/>
            <w:tcBorders>
              <w:top w:val="nil"/>
              <w:left w:val="nil"/>
              <w:bottom w:val="nil"/>
              <w:right w:val="nil"/>
            </w:tcBorders>
            <w:shd w:val="clear" w:color="auto" w:fill="auto"/>
          </w:tcPr>
          <w:p w14:paraId="27D4674A" w14:textId="77777777" w:rsidR="00852B1F" w:rsidRPr="004E0F60" w:rsidRDefault="00852B1F" w:rsidP="0037357C">
            <w:pPr>
              <w:pStyle w:val="BMSTableText"/>
              <w:keepNext/>
              <w:keepLines/>
              <w:spacing w:before="0" w:after="0"/>
              <w:rPr>
                <w:lang w:val="en-AU"/>
              </w:rPr>
            </w:pPr>
            <w:r w:rsidRPr="004E0F60">
              <w:rPr>
                <w:lang w:val="en-AU"/>
              </w:rPr>
              <w:t>Not Reached</w:t>
            </w:r>
          </w:p>
        </w:tc>
        <w:tc>
          <w:tcPr>
            <w:tcW w:w="2709" w:type="dxa"/>
            <w:gridSpan w:val="2"/>
            <w:tcBorders>
              <w:top w:val="nil"/>
              <w:left w:val="nil"/>
              <w:bottom w:val="nil"/>
              <w:right w:val="nil"/>
            </w:tcBorders>
            <w:shd w:val="clear" w:color="auto" w:fill="auto"/>
          </w:tcPr>
          <w:p w14:paraId="1A8B3ECD" w14:textId="77777777" w:rsidR="00852B1F" w:rsidRPr="004E0F60" w:rsidRDefault="00852B1F" w:rsidP="0037357C">
            <w:pPr>
              <w:pStyle w:val="BMSTableText"/>
              <w:keepNext/>
              <w:keepLines/>
              <w:spacing w:before="0" w:after="0"/>
              <w:rPr>
                <w:lang w:val="en-AU"/>
              </w:rPr>
            </w:pPr>
            <w:proofErr w:type="gramStart"/>
            <w:r w:rsidRPr="004E0F60">
              <w:rPr>
                <w:lang w:val="en-AU"/>
              </w:rPr>
              <w:t>3.6  (</w:t>
            </w:r>
            <w:proofErr w:type="gramEnd"/>
            <w:r w:rsidRPr="004E0F60">
              <w:rPr>
                <w:lang w:val="en-AU"/>
              </w:rPr>
              <w:t>Not available)</w:t>
            </w:r>
          </w:p>
        </w:tc>
      </w:tr>
      <w:tr w:rsidR="00852B1F" w:rsidRPr="004E0F60" w14:paraId="7F14E1E4"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55D27C55" w14:textId="77777777" w:rsidR="00852B1F" w:rsidRPr="004E0F60" w:rsidRDefault="00852B1F" w:rsidP="0037357C">
            <w:pPr>
              <w:pStyle w:val="BMSTableText"/>
              <w:keepNext/>
              <w:keepLines/>
              <w:spacing w:before="0" w:after="0"/>
              <w:jc w:val="left"/>
              <w:rPr>
                <w:b/>
                <w:lang w:val="en-AU"/>
              </w:rPr>
            </w:pPr>
            <w:r w:rsidRPr="004E0F60">
              <w:rPr>
                <w:b/>
                <w:lang w:val="en-AU"/>
              </w:rPr>
              <w:t>Median Time to Response</w:t>
            </w:r>
          </w:p>
        </w:tc>
        <w:tc>
          <w:tcPr>
            <w:tcW w:w="2651" w:type="dxa"/>
            <w:tcBorders>
              <w:top w:val="nil"/>
              <w:left w:val="nil"/>
              <w:bottom w:val="nil"/>
              <w:right w:val="nil"/>
            </w:tcBorders>
            <w:shd w:val="clear" w:color="auto" w:fill="auto"/>
          </w:tcPr>
          <w:p w14:paraId="06F8A006" w14:textId="77777777" w:rsidR="00852B1F" w:rsidRPr="004E0F60" w:rsidRDefault="00852B1F" w:rsidP="0037357C">
            <w:pPr>
              <w:pStyle w:val="BMSTableText"/>
              <w:keepNext/>
              <w:keepLines/>
              <w:spacing w:before="0" w:after="0"/>
              <w:rPr>
                <w:lang w:val="en-AU"/>
              </w:rPr>
            </w:pPr>
          </w:p>
        </w:tc>
        <w:tc>
          <w:tcPr>
            <w:tcW w:w="1090" w:type="dxa"/>
            <w:tcBorders>
              <w:top w:val="nil"/>
              <w:left w:val="nil"/>
              <w:bottom w:val="nil"/>
              <w:right w:val="nil"/>
            </w:tcBorders>
            <w:shd w:val="clear" w:color="auto" w:fill="auto"/>
          </w:tcPr>
          <w:p w14:paraId="0B1FC32D" w14:textId="77777777" w:rsidR="00852B1F" w:rsidRPr="004E0F60" w:rsidRDefault="00852B1F" w:rsidP="0037357C">
            <w:pPr>
              <w:pStyle w:val="BMSTableText"/>
              <w:keepNext/>
              <w:keepLines/>
              <w:spacing w:before="0" w:after="0"/>
              <w:rPr>
                <w:lang w:val="en-AU"/>
              </w:rPr>
            </w:pPr>
          </w:p>
        </w:tc>
        <w:tc>
          <w:tcPr>
            <w:tcW w:w="1619" w:type="dxa"/>
            <w:tcBorders>
              <w:top w:val="nil"/>
              <w:left w:val="nil"/>
              <w:bottom w:val="nil"/>
              <w:right w:val="nil"/>
            </w:tcBorders>
            <w:shd w:val="clear" w:color="auto" w:fill="auto"/>
          </w:tcPr>
          <w:p w14:paraId="5C8F4347" w14:textId="77777777" w:rsidR="00852B1F" w:rsidRPr="004E0F60" w:rsidRDefault="00852B1F" w:rsidP="0037357C">
            <w:pPr>
              <w:pStyle w:val="BMSTableText"/>
              <w:keepNext/>
              <w:keepLines/>
              <w:spacing w:before="0" w:after="0"/>
              <w:rPr>
                <w:lang w:val="en-AU"/>
              </w:rPr>
            </w:pPr>
          </w:p>
        </w:tc>
      </w:tr>
      <w:tr w:rsidR="00852B1F" w:rsidRPr="004E0F60" w14:paraId="5A9E6728"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666" w:type="dxa"/>
            <w:gridSpan w:val="2"/>
            <w:tcBorders>
              <w:top w:val="nil"/>
              <w:left w:val="nil"/>
              <w:bottom w:val="double" w:sz="4" w:space="0" w:color="auto"/>
              <w:right w:val="nil"/>
            </w:tcBorders>
            <w:shd w:val="clear" w:color="auto" w:fill="auto"/>
          </w:tcPr>
          <w:p w14:paraId="5F2AE5A2" w14:textId="77777777" w:rsidR="00852B1F" w:rsidRPr="004E0F60" w:rsidRDefault="00852B1F" w:rsidP="0037357C">
            <w:pPr>
              <w:pStyle w:val="BMSTableText"/>
              <w:keepNext/>
              <w:keepLines/>
              <w:spacing w:before="0" w:after="0"/>
              <w:jc w:val="left"/>
              <w:rPr>
                <w:lang w:val="en-AU"/>
              </w:rPr>
            </w:pPr>
            <w:r w:rsidRPr="004E0F60">
              <w:rPr>
                <w:lang w:val="en-AU"/>
              </w:rPr>
              <w:tab/>
              <w:t>Months (range)</w:t>
            </w:r>
          </w:p>
        </w:tc>
        <w:tc>
          <w:tcPr>
            <w:tcW w:w="2651" w:type="dxa"/>
            <w:tcBorders>
              <w:top w:val="nil"/>
              <w:left w:val="nil"/>
              <w:bottom w:val="double" w:sz="4" w:space="0" w:color="auto"/>
              <w:right w:val="nil"/>
            </w:tcBorders>
            <w:shd w:val="clear" w:color="auto" w:fill="auto"/>
          </w:tcPr>
          <w:p w14:paraId="0BB850CC" w14:textId="77777777" w:rsidR="00852B1F" w:rsidRPr="004E0F60" w:rsidRDefault="00852B1F" w:rsidP="0037357C">
            <w:pPr>
              <w:pStyle w:val="BMSTableText"/>
              <w:keepNext/>
              <w:keepLines/>
              <w:spacing w:before="0" w:after="0"/>
              <w:rPr>
                <w:lang w:val="en-AU"/>
              </w:rPr>
            </w:pPr>
            <w:r w:rsidRPr="004E0F60">
              <w:rPr>
                <w:lang w:val="en-AU"/>
              </w:rPr>
              <w:t>2.1 (1.6</w:t>
            </w:r>
            <w:r w:rsidRPr="004E0F60">
              <w:rPr>
                <w:lang w:val="en-AU"/>
              </w:rPr>
              <w:noBreakHyphen/>
              <w:t>7.4)</w:t>
            </w:r>
          </w:p>
        </w:tc>
        <w:tc>
          <w:tcPr>
            <w:tcW w:w="2709" w:type="dxa"/>
            <w:gridSpan w:val="2"/>
            <w:tcBorders>
              <w:top w:val="nil"/>
              <w:left w:val="nil"/>
              <w:bottom w:val="double" w:sz="4" w:space="0" w:color="auto"/>
              <w:right w:val="nil"/>
            </w:tcBorders>
            <w:shd w:val="clear" w:color="auto" w:fill="auto"/>
          </w:tcPr>
          <w:p w14:paraId="39004686" w14:textId="77777777" w:rsidR="00852B1F" w:rsidRPr="004E0F60" w:rsidRDefault="00852B1F" w:rsidP="0037357C">
            <w:pPr>
              <w:pStyle w:val="BMSTableText"/>
              <w:keepNext/>
              <w:keepLines/>
              <w:spacing w:before="0" w:after="0"/>
              <w:rPr>
                <w:lang w:val="en-AU"/>
              </w:rPr>
            </w:pPr>
            <w:r w:rsidRPr="004E0F60">
              <w:rPr>
                <w:lang w:val="en-AU"/>
              </w:rPr>
              <w:t>3.5 (2.1</w:t>
            </w:r>
            <w:r w:rsidRPr="004E0F60">
              <w:rPr>
                <w:lang w:val="en-AU"/>
              </w:rPr>
              <w:noBreakHyphen/>
              <w:t>6.1)</w:t>
            </w:r>
          </w:p>
        </w:tc>
      </w:tr>
    </w:tbl>
    <w:p w14:paraId="09E859A1" w14:textId="77777777" w:rsidR="00852B1F" w:rsidRPr="004E0F60" w:rsidRDefault="00852B1F" w:rsidP="00852B1F">
      <w:pPr>
        <w:spacing w:after="120"/>
      </w:pPr>
    </w:p>
    <w:p w14:paraId="31C31EC6" w14:textId="77777777" w:rsidR="00852B1F" w:rsidRPr="004E0F60" w:rsidRDefault="00852B1F" w:rsidP="00852B1F">
      <w:pPr>
        <w:spacing w:after="120"/>
      </w:pPr>
      <w:r w:rsidRPr="004E0F60">
        <w:t xml:space="preserve">Objective responses to nivolumab (according to the definition of the co-primary endpoint) were observed in patients with or without BRAF mutation-positive melanoma. Of the patients who received nivolumab, the ORR in the BRAF mutation-positive subgroup (n = 26) was 23% (95% CI: 9.0, 43.6), and 34% (95% CI: 24.6, 44.5) in patients whose tumours were BRAF wild-type (n = 94). Objective responses to nivolumab were observed regardless of whether patients had tumours that were designated PD-L1 negative or PD-L1 positive (tumour membrane expression cut </w:t>
      </w:r>
      <w:proofErr w:type="gramStart"/>
      <w:r w:rsidRPr="004E0F60">
        <w:t>off of</w:t>
      </w:r>
      <w:proofErr w:type="gramEnd"/>
      <w:r w:rsidRPr="004E0F60">
        <w:t xml:space="preserve"> 5% or 10%). However, the role of this biomarker (tumour PD-L1 expression) has not been fully elucidated.</w:t>
      </w:r>
    </w:p>
    <w:p w14:paraId="25806EFE" w14:textId="77777777" w:rsidR="00852B1F" w:rsidRPr="004E0F60" w:rsidRDefault="00852B1F" w:rsidP="00852B1F">
      <w:pPr>
        <w:spacing w:after="120"/>
      </w:pPr>
      <w:r w:rsidRPr="004E0F60">
        <w:t xml:space="preserve">The OS data were not mature at the time of the PFS analysis. There was no statistically significant difference between nivolumab and chemotherapy in the preliminary OS analysis that was not adjusted </w:t>
      </w:r>
      <w:r w:rsidRPr="004E0F60">
        <w:lastRenderedPageBreak/>
        <w:t xml:space="preserve">for the potentially confounding effects of subsequent therapy. It is of note that 42 (31.6%) patients in the chemotherapy arm subsequently received an anti-PD1 treatment. </w:t>
      </w:r>
    </w:p>
    <w:p w14:paraId="5E0864D9" w14:textId="2795220D" w:rsidR="00852B1F" w:rsidRPr="004E0F60" w:rsidRDefault="00852B1F" w:rsidP="00976EC1">
      <w:pPr>
        <w:spacing w:after="120"/>
      </w:pPr>
      <w:r w:rsidRPr="004E0F60">
        <w:t>PFS numerically favoured the nivolumab group vs. the chemotherapy group in all randomised patients, BRAF mutation positive patients, and BRAF wild-type patients (HRs 0.74 [95% CI: 0.57, 0.97], 0.98 [95% CI: 0.56, 1.70], and 0.63 [95% CI: 0.47, 0.85], respectively).</w:t>
      </w:r>
    </w:p>
    <w:p w14:paraId="77FA0129" w14:textId="77777777" w:rsidR="00976EC1" w:rsidRPr="004E0F60" w:rsidRDefault="00976EC1" w:rsidP="00976EC1">
      <w:pPr>
        <w:pStyle w:val="Heading6"/>
        <w:rPr>
          <w:lang w:val="en-AU"/>
        </w:rPr>
      </w:pPr>
      <w:r w:rsidRPr="004E0F60">
        <w:rPr>
          <w:lang w:val="en-AU"/>
        </w:rPr>
        <w:t>Phase 1 dose-escalation study (CA209003/MDX1106-03)</w:t>
      </w:r>
    </w:p>
    <w:p w14:paraId="4D0B7DFA" w14:textId="77777777" w:rsidR="00976EC1" w:rsidRPr="004E0F60" w:rsidRDefault="00976EC1" w:rsidP="00976EC1">
      <w:pPr>
        <w:keepNext/>
        <w:spacing w:after="120"/>
      </w:pPr>
      <w:r w:rsidRPr="004E0F60">
        <w:t>The safety and tolerability of OPDIVO were investigated in a phase 1, open-label dose-escalation study in various tumour types, including malignant melanoma. Of the 306 patients enrolled in the study, 107 had melanoma and received OPDIVO at a dose of 0.1 mg/kg, 0.3 mg/kg, 1 mg/kg, 3 mg/kg, or 10 mg/kg for a maximum of 2 years. In this patient population, objective response was reported in 33 patients (31%) with a median duration of response of 22.9 months (95% CI: 17.0, NR). The median PFS was 3.7 months (95% CI: 1.9, 9.3). The median OS was 17.3 months (95% CI: 12.5, 36.7), and the estimated OS rates were 63% (95% CI: 53, 71) at 1 year, 48% (95% CI: 38, 57) at 2 years, and 41% (95% CI: 31, 51) at 3 years.</w:t>
      </w:r>
    </w:p>
    <w:p w14:paraId="1ECEABFB" w14:textId="51A63872" w:rsidR="002B7C42" w:rsidRDefault="00AC5895" w:rsidP="00392401">
      <w:pPr>
        <w:pStyle w:val="Heading4"/>
      </w:pPr>
      <w:r w:rsidRPr="004E0F60">
        <w:t>NON-SMALL CELL LUNG CANCER</w:t>
      </w:r>
      <w:r w:rsidR="00205BF8" w:rsidRPr="004E0F60">
        <w:t xml:space="preserve"> (NSCLC)</w:t>
      </w:r>
    </w:p>
    <w:p w14:paraId="21B5659C" w14:textId="77777777" w:rsidR="00CC481C" w:rsidRPr="004E0F60" w:rsidRDefault="00CC481C" w:rsidP="00CC481C">
      <w:pPr>
        <w:pStyle w:val="Heading5"/>
        <w:spacing w:before="0" w:after="120"/>
      </w:pPr>
      <w:r w:rsidRPr="004E0F60">
        <w:t xml:space="preserve">Previously </w:t>
      </w:r>
      <w:r>
        <w:t>un</w:t>
      </w:r>
      <w:r w:rsidRPr="004E0F60">
        <w:t xml:space="preserve">treated advanced or metastatic NSCLC - OPDIVO </w:t>
      </w:r>
      <w:r>
        <w:t>in combination with ipilimumab and chemotherapy</w:t>
      </w:r>
    </w:p>
    <w:p w14:paraId="4707E238" w14:textId="77777777" w:rsidR="00CC481C" w:rsidRDefault="00CC481C" w:rsidP="00CC481C">
      <w:pPr>
        <w:pStyle w:val="Heading6"/>
        <w:rPr>
          <w:lang w:val="en-AU"/>
        </w:rPr>
      </w:pPr>
      <w:r w:rsidRPr="004E0F60">
        <w:rPr>
          <w:lang w:val="en-AU"/>
        </w:rPr>
        <w:t xml:space="preserve">Randomised phase 3 study vs. </w:t>
      </w:r>
      <w:r>
        <w:rPr>
          <w:lang w:val="en-AU"/>
        </w:rPr>
        <w:t>platinum</w:t>
      </w:r>
      <w:r w:rsidRPr="00374E83">
        <w:rPr>
          <w:lang w:val="en-AU"/>
        </w:rPr>
        <w:t>-doublet</w:t>
      </w:r>
      <w:r>
        <w:rPr>
          <w:lang w:val="en-AU"/>
        </w:rPr>
        <w:t xml:space="preserve"> chemotherapy</w:t>
      </w:r>
      <w:r w:rsidRPr="004E0F60">
        <w:rPr>
          <w:lang w:val="en-AU"/>
        </w:rPr>
        <w:t xml:space="preserve"> (CA209</w:t>
      </w:r>
      <w:r>
        <w:rPr>
          <w:lang w:val="en-AU"/>
        </w:rPr>
        <w:t>9LA</w:t>
      </w:r>
      <w:r w:rsidRPr="004E0F60">
        <w:rPr>
          <w:lang w:val="en-AU"/>
        </w:rPr>
        <w:t>)</w:t>
      </w:r>
    </w:p>
    <w:p w14:paraId="147E624D" w14:textId="77777777" w:rsidR="00CC481C" w:rsidRPr="00AB3B6B" w:rsidRDefault="00CC481C" w:rsidP="00CC481C">
      <w:r>
        <w:t>CA2099LA</w:t>
      </w:r>
      <w:r w:rsidRPr="00AB3B6B">
        <w:t xml:space="preserve"> was a randomi</w:t>
      </w:r>
      <w:r>
        <w:t>s</w:t>
      </w:r>
      <w:r w:rsidRPr="00AB3B6B">
        <w:t xml:space="preserve">ed, open-label trial in patients with metastatic or recurrent NSCLC. The trial included patients (18 years of age or older) with histologically confirmed Stage IV or recurrent NSCLC (per the 7th International Association for the Study of Lung Cancer classification [IASLC]), ECOG performance status 0 or 1, and no prior </w:t>
      </w:r>
      <w:r>
        <w:t xml:space="preserve">systemic </w:t>
      </w:r>
      <w:r w:rsidRPr="00AB3B6B">
        <w:t>anticancer therapy (including EGFR and ALK inhibitors)</w:t>
      </w:r>
      <w:r>
        <w:t xml:space="preserve"> for metastatic disease</w:t>
      </w:r>
      <w:r w:rsidRPr="00AB3B6B">
        <w:t xml:space="preserve">. Patients were enrolled regardless of their </w:t>
      </w:r>
      <w:proofErr w:type="spellStart"/>
      <w:r w:rsidRPr="00AB3B6B">
        <w:t>tumor</w:t>
      </w:r>
      <w:proofErr w:type="spellEnd"/>
      <w:r w:rsidRPr="00AB3B6B">
        <w:t xml:space="preserve"> PD-L1 status. Patients with known EGFR mutations or ALK translocations sensitive to available targeted inhibitor therapy, untreated brain metastases, carcinomatous meningitis, active autoimmune disease, or medical conditions requiring systemic immunosuppression were excluded from the study. Patients with treated brain metastases were eligible if neurologically returned to baseline at least 2 weeks prior to </w:t>
      </w:r>
      <w:proofErr w:type="spellStart"/>
      <w:r w:rsidRPr="00AB3B6B">
        <w:t>enrollment</w:t>
      </w:r>
      <w:proofErr w:type="spellEnd"/>
      <w:r w:rsidRPr="00AB3B6B">
        <w:t xml:space="preserve">, and either off corticosteroids, or on a stable or decreasing dose of &lt;10 mg daily prednisone equivalents. </w:t>
      </w:r>
    </w:p>
    <w:p w14:paraId="4F8DE349" w14:textId="77777777" w:rsidR="00CC481C" w:rsidRPr="00AB3B6B" w:rsidRDefault="00CC481C" w:rsidP="00CC481C">
      <w:r w:rsidRPr="00AB3B6B">
        <w:t>Patients were randomized 1:1 to receive either</w:t>
      </w:r>
      <w:r w:rsidRPr="00374E83">
        <w:t xml:space="preserve"> ni</w:t>
      </w:r>
      <w:r w:rsidRPr="005E0243">
        <w:t>volumab</w:t>
      </w:r>
      <w:r>
        <w:t xml:space="preserve"> </w:t>
      </w:r>
      <w:r w:rsidRPr="00AB3B6B">
        <w:t>360 mg administered intravenously over 30 minutes every 3 weeks in combination with ipilimumab 1 mg/kg administered intravenously over 30 minutes every 6 weeks and platinum-doublet chemotherapy administered every 3 weeks for 2 cycles; or platinum-doublet chemotherapy administered every 3 weeks for 4 cycles. Patients with non-squamous NSCLC in the control arm could receive optional pemetrexed maintenance therapy. Stratification factors for randomi</w:t>
      </w:r>
      <w:r>
        <w:t>s</w:t>
      </w:r>
      <w:r w:rsidRPr="00AB3B6B">
        <w:t>ation were tumo</w:t>
      </w:r>
      <w:r>
        <w:t>u</w:t>
      </w:r>
      <w:r w:rsidRPr="00AB3B6B">
        <w:t>r PD-L1 expression level (≥1% versus &lt;1%</w:t>
      </w:r>
      <w:r>
        <w:t xml:space="preserve"> or non-quantifiable</w:t>
      </w:r>
      <w:r w:rsidRPr="00AB3B6B">
        <w:t>), histology (squamous versus non-squamous), and gender (male versus female). Platinum-</w:t>
      </w:r>
      <w:r w:rsidRPr="00374E83">
        <w:t>doublet</w:t>
      </w:r>
      <w:r>
        <w:rPr>
          <w:strike/>
        </w:rPr>
        <w:t xml:space="preserve"> </w:t>
      </w:r>
      <w:r w:rsidRPr="00AB3B6B">
        <w:t>chemotherapy consisted of either:</w:t>
      </w:r>
    </w:p>
    <w:p w14:paraId="11555405" w14:textId="77777777" w:rsidR="00CC481C" w:rsidRPr="002E514C" w:rsidRDefault="00CC481C" w:rsidP="00CC481C">
      <w:pPr>
        <w:pStyle w:val="ListParagraph"/>
        <w:numPr>
          <w:ilvl w:val="0"/>
          <w:numId w:val="29"/>
        </w:numPr>
        <w:rPr>
          <w:rFonts w:ascii="Times New Roman" w:hAnsi="Times New Roman"/>
        </w:rPr>
      </w:pPr>
      <w:r w:rsidRPr="002E514C">
        <w:rPr>
          <w:rFonts w:ascii="Times New Roman" w:hAnsi="Times New Roman"/>
        </w:rPr>
        <w:t>carboplatin (AUC 5 or 6) and pemetrexed 500 mg/mg</w:t>
      </w:r>
      <w:r w:rsidRPr="004C1E82">
        <w:rPr>
          <w:rStyle w:val="BMSSuperscript"/>
        </w:rPr>
        <w:t>2</w:t>
      </w:r>
      <w:r w:rsidRPr="002E514C">
        <w:rPr>
          <w:rFonts w:ascii="Times New Roman" w:hAnsi="Times New Roman"/>
        </w:rPr>
        <w:t>; or cisplatin 75 mg/m</w:t>
      </w:r>
      <w:r w:rsidRPr="004C1E82">
        <w:rPr>
          <w:rStyle w:val="BMSSuperscript"/>
        </w:rPr>
        <w:t>2</w:t>
      </w:r>
      <w:r w:rsidRPr="002E514C">
        <w:rPr>
          <w:rFonts w:ascii="Times New Roman" w:hAnsi="Times New Roman"/>
        </w:rPr>
        <w:t xml:space="preserve"> and pemetrexed 500 mg/m</w:t>
      </w:r>
      <w:r w:rsidRPr="004C1E82">
        <w:rPr>
          <w:rStyle w:val="BMSSuperscript"/>
        </w:rPr>
        <w:t>2</w:t>
      </w:r>
      <w:r w:rsidRPr="002E514C">
        <w:rPr>
          <w:rFonts w:ascii="Times New Roman" w:hAnsi="Times New Roman"/>
        </w:rPr>
        <w:t xml:space="preserve"> for non-squamous NSCLC, or</w:t>
      </w:r>
    </w:p>
    <w:p w14:paraId="1184F7E5" w14:textId="77777777" w:rsidR="00CC481C" w:rsidRPr="00AB3B6B" w:rsidRDefault="00CC481C" w:rsidP="00CC481C">
      <w:pPr>
        <w:pStyle w:val="ListParagraph"/>
        <w:numPr>
          <w:ilvl w:val="0"/>
          <w:numId w:val="29"/>
        </w:numPr>
      </w:pPr>
      <w:r w:rsidRPr="002E514C">
        <w:rPr>
          <w:rFonts w:ascii="Times New Roman" w:hAnsi="Times New Roman"/>
        </w:rPr>
        <w:t>carboplatin (AUC 6) and paclitaxel 200 mg/m</w:t>
      </w:r>
      <w:r w:rsidRPr="004C1E82">
        <w:rPr>
          <w:rStyle w:val="BMSSuperscript"/>
        </w:rPr>
        <w:t>2</w:t>
      </w:r>
      <w:r w:rsidRPr="002E514C">
        <w:rPr>
          <w:rFonts w:ascii="Times New Roman" w:hAnsi="Times New Roman"/>
        </w:rPr>
        <w:t xml:space="preserve"> for squamous NSCLC.</w:t>
      </w:r>
      <w:r w:rsidRPr="00AB3B6B">
        <w:t xml:space="preserve"> </w:t>
      </w:r>
    </w:p>
    <w:p w14:paraId="3526C8E2" w14:textId="77777777" w:rsidR="00CC481C" w:rsidRPr="00AB3B6B" w:rsidRDefault="00CC481C" w:rsidP="00CC481C">
      <w:r w:rsidRPr="00AB3B6B">
        <w:t xml:space="preserve">Study treatment continued until disease progression, unacceptable toxicity, or for up to 2 years. Treatment continued beyond disease progression if a patient was clinically stable and </w:t>
      </w:r>
      <w:proofErr w:type="gramStart"/>
      <w:r w:rsidRPr="00AB3B6B">
        <w:t>was considered to be</w:t>
      </w:r>
      <w:proofErr w:type="gramEnd"/>
      <w:r w:rsidRPr="00AB3B6B">
        <w:t xml:space="preserve"> deriving clinical benefit by the investigator. Patients who discontinued combination therapy because of an adverse event attributed to ipilimumab were permitted to continue </w:t>
      </w:r>
      <w:r w:rsidRPr="005E0243">
        <w:t>nivolumab</w:t>
      </w:r>
      <w:r>
        <w:t xml:space="preserve"> </w:t>
      </w:r>
      <w:r w:rsidRPr="00254AA6">
        <w:t>as a single agent.</w:t>
      </w:r>
      <w:r w:rsidRPr="00AB3B6B">
        <w:t xml:space="preserve"> Tumo</w:t>
      </w:r>
      <w:r>
        <w:t>u</w:t>
      </w:r>
      <w:r w:rsidRPr="00AB3B6B">
        <w:t xml:space="preserve">r assessments were performed every 6 weeks from the first dose of study treatment for </w:t>
      </w:r>
      <w:r w:rsidRPr="00AB3B6B">
        <w:lastRenderedPageBreak/>
        <w:t>the first 12 months, then every 12 weeks until disease progression or study treatment was discontinued. The primary efficacy outcome measure was OS. Additional efficacy outcome measures included PFS, ORR, and duration of response as assessed by BICR</w:t>
      </w:r>
      <w:r>
        <w:t>.</w:t>
      </w:r>
    </w:p>
    <w:p w14:paraId="2BF564E3" w14:textId="77777777" w:rsidR="00CC481C" w:rsidRPr="00AB3B6B" w:rsidRDefault="00CC481C" w:rsidP="00CC481C">
      <w:r w:rsidRPr="00AB3B6B">
        <w:t xml:space="preserve">A total of 719 patients were randomized to receive either </w:t>
      </w:r>
      <w:r w:rsidRPr="005E0243">
        <w:t>nivolumab</w:t>
      </w:r>
      <w:r>
        <w:t xml:space="preserve"> </w:t>
      </w:r>
      <w:r w:rsidRPr="00AB3B6B">
        <w:t>in combination with ipilimumab and platinum-</w:t>
      </w:r>
      <w:r w:rsidRPr="00374E83">
        <w:t>doublet chemotherapy (n=361) or platinum-doublet</w:t>
      </w:r>
      <w:r w:rsidRPr="00AB3B6B">
        <w:t xml:space="preserve"> chemotherapy (n=358). The median age was 65 years (range: 26 to 86) with 51% of patients </w:t>
      </w:r>
      <w:r w:rsidRPr="00AB3B6B">
        <w:sym w:font="Symbol" w:char="F0B3"/>
      </w:r>
      <w:r w:rsidRPr="00AB3B6B">
        <w:t xml:space="preserve">65 years and 10% of patients </w:t>
      </w:r>
      <w:r w:rsidRPr="00AB3B6B">
        <w:sym w:font="Symbol" w:char="F0B3"/>
      </w:r>
      <w:r w:rsidRPr="00AB3B6B">
        <w:t>75 years</w:t>
      </w:r>
      <w:r>
        <w:t>.</w:t>
      </w:r>
      <w:r w:rsidRPr="00AB3B6B">
        <w:t xml:space="preserve"> </w:t>
      </w:r>
      <w:r>
        <w:t xml:space="preserve">The majority of patients </w:t>
      </w:r>
      <w:proofErr w:type="gramStart"/>
      <w:r>
        <w:t xml:space="preserve">were </w:t>
      </w:r>
      <w:r w:rsidRPr="00AB3B6B">
        <w:t xml:space="preserve"> </w:t>
      </w:r>
      <w:r>
        <w:t>w</w:t>
      </w:r>
      <w:r w:rsidRPr="00AB3B6B">
        <w:t>hite</w:t>
      </w:r>
      <w:proofErr w:type="gramEnd"/>
      <w:r>
        <w:t xml:space="preserve"> (89%) and</w:t>
      </w:r>
      <w:r w:rsidRPr="00AB3B6B">
        <w:t xml:space="preserve"> male</w:t>
      </w:r>
      <w:r>
        <w:t xml:space="preserve"> (70%)</w:t>
      </w:r>
      <w:r w:rsidRPr="00AB3B6B">
        <w:t xml:space="preserve">. Baseline ECOG performance status was 0 (31%) or 1 (68%), 57% </w:t>
      </w:r>
      <w:r>
        <w:t xml:space="preserve">of patients had tumours </w:t>
      </w:r>
      <w:r w:rsidRPr="00AB3B6B">
        <w:t>with PD-L1</w:t>
      </w:r>
      <w:r>
        <w:t>expression</w:t>
      </w:r>
      <w:r w:rsidRPr="00AB3B6B">
        <w:t xml:space="preserve"> </w:t>
      </w:r>
      <w:r w:rsidRPr="00AB3B6B">
        <w:sym w:font="Symbol" w:char="F0B3"/>
      </w:r>
      <w:r w:rsidRPr="00AB3B6B">
        <w:t xml:space="preserve">1% and 37% </w:t>
      </w:r>
      <w:r>
        <w:t xml:space="preserve">had tumours </w:t>
      </w:r>
      <w:r w:rsidRPr="00AB3B6B">
        <w:t xml:space="preserve">with PD-L1 </w:t>
      </w:r>
      <w:r>
        <w:t xml:space="preserve">expression </w:t>
      </w:r>
      <w:r w:rsidRPr="00AB3B6B">
        <w:t xml:space="preserve">&lt;1%, 31% </w:t>
      </w:r>
      <w:r>
        <w:t xml:space="preserve">had tumours </w:t>
      </w:r>
      <w:r w:rsidRPr="00AB3B6B">
        <w:t xml:space="preserve">with squamous </w:t>
      </w:r>
      <w:r>
        <w:t xml:space="preserve">histology </w:t>
      </w:r>
      <w:r w:rsidRPr="00AB3B6B">
        <w:t xml:space="preserve">and 69% </w:t>
      </w:r>
      <w:r>
        <w:t xml:space="preserve">had tumours </w:t>
      </w:r>
      <w:r w:rsidRPr="00AB3B6B">
        <w:t>with non-squamous histology, 17% had brain metastases and 86% were former</w:t>
      </w:r>
      <w:r>
        <w:t xml:space="preserve"> or </w:t>
      </w:r>
      <w:r w:rsidRPr="00AB3B6B">
        <w:t xml:space="preserve">current smokers. </w:t>
      </w:r>
    </w:p>
    <w:p w14:paraId="002C29B1" w14:textId="1954882C" w:rsidR="00CC481C" w:rsidRDefault="00CC481C" w:rsidP="008F72A9">
      <w:pPr>
        <w:spacing w:before="240"/>
      </w:pPr>
      <w:r w:rsidRPr="00734C42">
        <w:t xml:space="preserve">Efficacy results </w:t>
      </w:r>
      <w:r>
        <w:t>from</w:t>
      </w:r>
      <w:r w:rsidRPr="00417D78">
        <w:t xml:space="preserve"> the prespecified interim analysis when </w:t>
      </w:r>
      <w:r>
        <w:t>351</w:t>
      </w:r>
      <w:r w:rsidRPr="00417D78">
        <w:t xml:space="preserve"> events were observed (</w:t>
      </w:r>
      <w:r>
        <w:t>87</w:t>
      </w:r>
      <w:r w:rsidRPr="00417D78">
        <w:t>% of the planned number of events for final analysis)</w:t>
      </w:r>
      <w:r>
        <w:t xml:space="preserve"> </w:t>
      </w:r>
      <w:r w:rsidRPr="00AB3B6B">
        <w:t>demonstrated a statistically significant benefit in OS, PFS, and ORR, and a clinically meaningful benefit in duration of response</w:t>
      </w:r>
      <w:r>
        <w:t xml:space="preserve"> (</w:t>
      </w:r>
      <w:r w:rsidR="008F72A9">
        <w:fldChar w:fldCharType="begin"/>
      </w:r>
      <w:r w:rsidR="008F72A9">
        <w:instrText xml:space="preserve"> REF _Ref85211428 \h </w:instrText>
      </w:r>
      <w:r w:rsidR="008F72A9">
        <w:fldChar w:fldCharType="separate"/>
      </w:r>
      <w:r w:rsidR="00C057C0">
        <w:t xml:space="preserve">Table </w:t>
      </w:r>
      <w:r w:rsidR="00C057C0">
        <w:rPr>
          <w:noProof/>
        </w:rPr>
        <w:t>13</w:t>
      </w:r>
      <w:r w:rsidR="008F72A9">
        <w:fldChar w:fldCharType="end"/>
      </w:r>
      <w:r w:rsidRPr="00054360">
        <w:t>).</w:t>
      </w:r>
      <w:r>
        <w:t xml:space="preserve"> </w:t>
      </w:r>
      <w:r w:rsidRPr="006B100B">
        <w:t xml:space="preserve">With an additional 4.6 months of follow-up, the hazard ratio for overall survival was 0.66 (95% CI: 0.55, 0.80) and median survival was 15.6 months (95% CI: 13.9, 20.0) and 10.9 months (95% CI: 9.5, 12.5) for patients receiving </w:t>
      </w:r>
      <w:r w:rsidRPr="005E0243">
        <w:t>nivolumab</w:t>
      </w:r>
      <w:r>
        <w:t xml:space="preserve"> </w:t>
      </w:r>
      <w:r w:rsidRPr="006B100B">
        <w:t xml:space="preserve">and ipilimumab and platinum-doublet chemotherapy or platinum-doublet chemotherapy, respectively </w:t>
      </w:r>
      <w:r w:rsidRPr="006E1885">
        <w:t>(</w:t>
      </w:r>
      <w:r>
        <w:fldChar w:fldCharType="begin"/>
      </w:r>
      <w:r>
        <w:instrText xml:space="preserve"> REF _Ref41303010 \h </w:instrText>
      </w:r>
      <w:r>
        <w:fldChar w:fldCharType="separate"/>
      </w:r>
      <w:r w:rsidR="00C057C0">
        <w:t xml:space="preserve">Figure </w:t>
      </w:r>
      <w:r w:rsidR="00C057C0">
        <w:rPr>
          <w:noProof/>
        </w:rPr>
        <w:t>7</w:t>
      </w:r>
      <w:r>
        <w:fldChar w:fldCharType="end"/>
      </w:r>
      <w:r w:rsidRPr="006E1885">
        <w:t>)</w:t>
      </w:r>
      <w:r>
        <w:t>.</w:t>
      </w:r>
    </w:p>
    <w:p w14:paraId="39481AE2" w14:textId="7E80C206" w:rsidR="00CC481C" w:rsidRDefault="00CC481C" w:rsidP="00CC481C">
      <w:pPr>
        <w:pStyle w:val="Caption"/>
        <w:keepNext/>
      </w:pPr>
      <w:bookmarkStart w:id="35" w:name="_Ref41303010"/>
      <w:bookmarkStart w:id="36" w:name="_Ref41302989"/>
      <w:r>
        <w:t xml:space="preserve">Figure </w:t>
      </w:r>
      <w:fldSimple w:instr=" SEQ Figure \* ARABIC ">
        <w:r w:rsidR="00C057C0">
          <w:rPr>
            <w:noProof/>
          </w:rPr>
          <w:t>7</w:t>
        </w:r>
      </w:fldSimple>
      <w:bookmarkEnd w:id="35"/>
      <w:r>
        <w:t xml:space="preserve">: </w:t>
      </w:r>
      <w:bookmarkStart w:id="37" w:name="_Ref41303000"/>
      <w:r>
        <w:t xml:space="preserve">Overall Survival - </w:t>
      </w:r>
      <w:r w:rsidRPr="00374E83">
        <w:t>updated analysis</w:t>
      </w:r>
      <w:r>
        <w:t xml:space="preserve"> (CA2099LA)</w:t>
      </w:r>
      <w:bookmarkEnd w:id="36"/>
      <w:bookmarkEnd w:id="37"/>
    </w:p>
    <w:p w14:paraId="1E3C10B2" w14:textId="77777777" w:rsidR="00CC481C" w:rsidRPr="00EF481C" w:rsidRDefault="00CC481C" w:rsidP="00CC481C">
      <w:r>
        <w:rPr>
          <w:noProof/>
          <w:lang w:eastAsia="en-AU"/>
        </w:rPr>
        <w:drawing>
          <wp:inline distT="0" distB="0" distL="0" distR="0" wp14:anchorId="33FEAC9E" wp14:editId="4C30F141">
            <wp:extent cx="4461344" cy="398089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DIVO_Figure 5.30.1 UPDA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1060" cy="3989560"/>
                    </a:xfrm>
                    <a:prstGeom prst="rect">
                      <a:avLst/>
                    </a:prstGeom>
                  </pic:spPr>
                </pic:pic>
              </a:graphicData>
            </a:graphic>
          </wp:inline>
        </w:drawing>
      </w:r>
    </w:p>
    <w:p w14:paraId="318536BB" w14:textId="77777777" w:rsidR="00A10E86" w:rsidRDefault="00CC481C" w:rsidP="00A10E86">
      <w:pPr>
        <w:spacing w:after="0"/>
        <w:rPr>
          <w:rStyle w:val="BMSSuperscript"/>
          <w:sz w:val="22"/>
          <w:szCs w:val="18"/>
        </w:rPr>
      </w:pPr>
      <w:r w:rsidRPr="001B750D">
        <w:rPr>
          <w:rStyle w:val="BMSSuperscript"/>
          <w:sz w:val="22"/>
          <w:szCs w:val="18"/>
        </w:rPr>
        <w:t>nivolumab in combination with ipilimumab and 2 cycles of platinum-</w:t>
      </w:r>
      <w:r>
        <w:rPr>
          <w:rStyle w:val="BMSSuperscript"/>
          <w:sz w:val="22"/>
          <w:szCs w:val="18"/>
        </w:rPr>
        <w:t>doublet</w:t>
      </w:r>
      <w:r w:rsidRPr="001B750D">
        <w:rPr>
          <w:rStyle w:val="BMSSuperscript"/>
          <w:sz w:val="22"/>
          <w:szCs w:val="18"/>
        </w:rPr>
        <w:t xml:space="preserve"> chemotherapy </w:t>
      </w:r>
      <w:r>
        <w:rPr>
          <w:rStyle w:val="BMSSuperscript"/>
          <w:sz w:val="22"/>
          <w:szCs w:val="18"/>
        </w:rPr>
        <w:t>v/s</w:t>
      </w:r>
      <w:r w:rsidRPr="001B750D">
        <w:rPr>
          <w:rStyle w:val="BMSSuperscript"/>
          <w:sz w:val="22"/>
          <w:szCs w:val="18"/>
        </w:rPr>
        <w:t xml:space="preserve"> platinum-</w:t>
      </w:r>
      <w:r>
        <w:rPr>
          <w:rStyle w:val="BMSSuperscript"/>
          <w:sz w:val="22"/>
          <w:szCs w:val="18"/>
        </w:rPr>
        <w:t>doublet</w:t>
      </w:r>
      <w:r w:rsidRPr="001B750D">
        <w:rPr>
          <w:rStyle w:val="BMSSuperscript"/>
          <w:sz w:val="22"/>
          <w:szCs w:val="18"/>
        </w:rPr>
        <w:t xml:space="preserve"> chemothera</w:t>
      </w:r>
      <w:r w:rsidRPr="006E6CFB">
        <w:rPr>
          <w:rStyle w:val="BMSSuperscript"/>
          <w:sz w:val="22"/>
          <w:szCs w:val="18"/>
        </w:rPr>
        <w:t xml:space="preserve">py </w:t>
      </w:r>
    </w:p>
    <w:p w14:paraId="01592E32" w14:textId="0C36E894" w:rsidR="00CC481C" w:rsidRDefault="00CC481C" w:rsidP="00A10E86">
      <w:pPr>
        <w:spacing w:after="0"/>
      </w:pPr>
      <w:r w:rsidRPr="006E6CFB">
        <w:rPr>
          <w:rStyle w:val="BMSSuperscript"/>
          <w:sz w:val="22"/>
          <w:szCs w:val="18"/>
        </w:rPr>
        <w:t>HR 0.66 (95% CI: 0.55, 0.80)</w:t>
      </w:r>
    </w:p>
    <w:p w14:paraId="6E16F61B" w14:textId="3BDA094C" w:rsidR="008F72A9" w:rsidRDefault="008F72A9" w:rsidP="008F72A9">
      <w:pPr>
        <w:pStyle w:val="Caption"/>
        <w:keepNext/>
      </w:pPr>
    </w:p>
    <w:tbl>
      <w:tblPr>
        <w:tblW w:w="9360" w:type="dxa"/>
        <w:tblLayout w:type="fixed"/>
        <w:tblLook w:val="0000" w:firstRow="0" w:lastRow="0" w:firstColumn="0" w:lastColumn="0" w:noHBand="0" w:noVBand="0"/>
      </w:tblPr>
      <w:tblGrid>
        <w:gridCol w:w="3600"/>
        <w:gridCol w:w="2880"/>
        <w:gridCol w:w="2880"/>
      </w:tblGrid>
      <w:tr w:rsidR="00CC481C" w:rsidRPr="00653AAD" w14:paraId="291B2BFC" w14:textId="77777777" w:rsidTr="00CD58A4">
        <w:trPr>
          <w:tblHeader/>
        </w:trPr>
        <w:tc>
          <w:tcPr>
            <w:tcW w:w="9360" w:type="dxa"/>
            <w:gridSpan w:val="3"/>
            <w:tcBorders>
              <w:bottom w:val="single" w:sz="4" w:space="0" w:color="auto"/>
            </w:tcBorders>
            <w:shd w:val="clear" w:color="auto" w:fill="auto"/>
            <w:vAlign w:val="center"/>
          </w:tcPr>
          <w:p w14:paraId="554DEA1D" w14:textId="3CE4C740" w:rsidR="00CC481C" w:rsidRPr="00A948BE" w:rsidRDefault="008F72A9" w:rsidP="00CD58A4">
            <w:pPr>
              <w:pStyle w:val="Caption"/>
              <w:keepNext/>
              <w:jc w:val="left"/>
            </w:pPr>
            <w:bookmarkStart w:id="38" w:name="_Ref85211428"/>
            <w:bookmarkStart w:id="39" w:name="_Ref31897159"/>
            <w:bookmarkStart w:id="40" w:name="_Ref31897138"/>
            <w:bookmarkStart w:id="41" w:name="YLD_TBL_c1JAL"/>
            <w:r>
              <w:t xml:space="preserve">Table </w:t>
            </w:r>
            <w:fldSimple w:instr=" SEQ Table \* ARABIC ">
              <w:r w:rsidR="00C057C0">
                <w:rPr>
                  <w:noProof/>
                </w:rPr>
                <w:t>13</w:t>
              </w:r>
            </w:fldSimple>
            <w:bookmarkEnd w:id="38"/>
            <w:r>
              <w:t xml:space="preserve"> </w:t>
            </w:r>
            <w:r w:rsidRPr="00877F7A">
              <w:t>Efficacy Results (CA2099LA)</w:t>
            </w:r>
            <w:bookmarkEnd w:id="39"/>
            <w:bookmarkEnd w:id="40"/>
            <w:bookmarkEnd w:id="41"/>
          </w:p>
        </w:tc>
      </w:tr>
      <w:tr w:rsidR="00CC481C" w14:paraId="6FDA66C4" w14:textId="77777777" w:rsidTr="00CD58A4">
        <w:trPr>
          <w:tblHeader/>
        </w:trPr>
        <w:tc>
          <w:tcPr>
            <w:tcW w:w="36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2733280" w14:textId="77777777" w:rsidR="00CC481C" w:rsidRDefault="00CC481C" w:rsidP="00CD58A4">
            <w:pPr>
              <w:pStyle w:val="BMSTableHeader"/>
            </w:pPr>
          </w:p>
        </w:tc>
        <w:tc>
          <w:tcPr>
            <w:tcW w:w="2880" w:type="dxa"/>
            <w:tcBorders>
              <w:top w:val="single" w:sz="4" w:space="0" w:color="auto"/>
              <w:left w:val="single" w:sz="4" w:space="0" w:color="000000"/>
              <w:bottom w:val="single" w:sz="4" w:space="0" w:color="000000"/>
              <w:right w:val="single" w:sz="4" w:space="0" w:color="000000"/>
            </w:tcBorders>
            <w:shd w:val="clear" w:color="auto" w:fill="auto"/>
            <w:vAlign w:val="center"/>
          </w:tcPr>
          <w:p w14:paraId="686504B5" w14:textId="77777777" w:rsidR="00CC481C" w:rsidRDefault="00CC481C" w:rsidP="00CD58A4">
            <w:pPr>
              <w:pStyle w:val="BMSTableHeader"/>
            </w:pPr>
            <w:r>
              <w:t>Nivolumab and Ipilimumab and Chemotherapy</w:t>
            </w:r>
            <w:r>
              <w:br/>
              <w:t>(n=361)</w:t>
            </w:r>
          </w:p>
        </w:tc>
        <w:tc>
          <w:tcPr>
            <w:tcW w:w="2880" w:type="dxa"/>
            <w:tcBorders>
              <w:top w:val="single" w:sz="4" w:space="0" w:color="auto"/>
              <w:left w:val="single" w:sz="4" w:space="0" w:color="000000"/>
              <w:bottom w:val="single" w:sz="4" w:space="0" w:color="000000"/>
              <w:right w:val="single" w:sz="4" w:space="0" w:color="000000"/>
            </w:tcBorders>
            <w:shd w:val="clear" w:color="auto" w:fill="auto"/>
            <w:vAlign w:val="center"/>
          </w:tcPr>
          <w:p w14:paraId="0672740A" w14:textId="77777777" w:rsidR="00CC481C" w:rsidRDefault="00CC481C" w:rsidP="00CD58A4">
            <w:pPr>
              <w:pStyle w:val="BMSTableHeader"/>
            </w:pPr>
            <w:r>
              <w:t>Chemotherapy</w:t>
            </w:r>
            <w:r>
              <w:br/>
              <w:t>(n=358)</w:t>
            </w:r>
          </w:p>
        </w:tc>
      </w:tr>
      <w:tr w:rsidR="00CC481C" w14:paraId="6BF31114" w14:textId="77777777" w:rsidTr="00CD58A4">
        <w:tc>
          <w:tcPr>
            <w:tcW w:w="9360" w:type="dxa"/>
            <w:gridSpan w:val="3"/>
            <w:tcBorders>
              <w:top w:val="single" w:sz="4" w:space="0" w:color="000000"/>
              <w:left w:val="single" w:sz="4" w:space="0" w:color="000000"/>
              <w:bottom w:val="single" w:sz="4" w:space="0" w:color="000000"/>
              <w:right w:val="single" w:sz="4" w:space="0" w:color="000000"/>
            </w:tcBorders>
            <w:vAlign w:val="center"/>
          </w:tcPr>
          <w:p w14:paraId="28A563D1" w14:textId="77777777" w:rsidR="00CC481C" w:rsidRDefault="00CC481C" w:rsidP="00CD58A4">
            <w:pPr>
              <w:pStyle w:val="BMSTableText"/>
              <w:spacing w:before="20" w:after="20"/>
              <w:jc w:val="left"/>
              <w:rPr>
                <w:sz w:val="18"/>
                <w:szCs w:val="18"/>
              </w:rPr>
            </w:pPr>
            <w:r>
              <w:rPr>
                <w:b/>
              </w:rPr>
              <w:t>Overall Survival</w:t>
            </w:r>
          </w:p>
        </w:tc>
      </w:tr>
      <w:tr w:rsidR="00CC481C" w14:paraId="6F96D569"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66E32965" w14:textId="77777777" w:rsidR="00CC481C" w:rsidRDefault="00CC481C" w:rsidP="00CD58A4">
            <w:pPr>
              <w:pStyle w:val="BMSTableText"/>
              <w:spacing w:before="20" w:after="20"/>
              <w:ind w:firstLine="187"/>
              <w:jc w:val="left"/>
              <w:rPr>
                <w:sz w:val="18"/>
                <w:szCs w:val="18"/>
              </w:rPr>
            </w:pPr>
            <w:r>
              <w:t>Event</w:t>
            </w:r>
            <w:r w:rsidRPr="00630976">
              <w:t>s (%)</w:t>
            </w:r>
          </w:p>
        </w:tc>
        <w:tc>
          <w:tcPr>
            <w:tcW w:w="2880" w:type="dxa"/>
            <w:tcBorders>
              <w:top w:val="single" w:sz="4" w:space="0" w:color="000000"/>
              <w:left w:val="single" w:sz="4" w:space="0" w:color="000000"/>
              <w:bottom w:val="single" w:sz="4" w:space="0" w:color="000000"/>
              <w:right w:val="single" w:sz="4" w:space="0" w:color="000000"/>
            </w:tcBorders>
            <w:vAlign w:val="center"/>
          </w:tcPr>
          <w:p w14:paraId="33B7EEB8" w14:textId="77777777" w:rsidR="00CC481C" w:rsidRPr="00B96F41" w:rsidRDefault="00CC481C" w:rsidP="00CD58A4">
            <w:pPr>
              <w:pStyle w:val="BMSTableText"/>
              <w:spacing w:before="20" w:after="20"/>
            </w:pPr>
            <w:r w:rsidRPr="00B96F41">
              <w:t>156 (43.2)</w:t>
            </w:r>
          </w:p>
        </w:tc>
        <w:tc>
          <w:tcPr>
            <w:tcW w:w="2880" w:type="dxa"/>
            <w:tcBorders>
              <w:top w:val="single" w:sz="4" w:space="0" w:color="000000"/>
              <w:left w:val="single" w:sz="4" w:space="0" w:color="000000"/>
              <w:bottom w:val="single" w:sz="4" w:space="0" w:color="000000"/>
              <w:right w:val="single" w:sz="4" w:space="0" w:color="000000"/>
            </w:tcBorders>
            <w:vAlign w:val="center"/>
          </w:tcPr>
          <w:p w14:paraId="324DD951" w14:textId="77777777" w:rsidR="00CC481C" w:rsidRPr="00B96F41" w:rsidRDefault="00CC481C" w:rsidP="00CD58A4">
            <w:pPr>
              <w:pStyle w:val="BMSTableText"/>
              <w:spacing w:before="20" w:after="20"/>
            </w:pPr>
            <w:r w:rsidRPr="00B96F41">
              <w:t>195 (54.5)</w:t>
            </w:r>
          </w:p>
        </w:tc>
      </w:tr>
      <w:tr w:rsidR="00CC481C" w14:paraId="49F2A9B6"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088606F2" w14:textId="77777777" w:rsidR="00CC481C" w:rsidRPr="009E0865" w:rsidRDefault="00CC481C" w:rsidP="00CD58A4">
            <w:pPr>
              <w:pStyle w:val="BMSTableText"/>
              <w:spacing w:before="20" w:after="20"/>
              <w:ind w:firstLine="187"/>
              <w:jc w:val="left"/>
            </w:pPr>
            <w:r w:rsidRPr="00630976">
              <w:t>Median (months)</w:t>
            </w:r>
            <w:r>
              <w:br/>
            </w:r>
            <w:r>
              <w:tab/>
            </w:r>
            <w:r w:rsidRPr="00630976">
              <w:t>(</w:t>
            </w:r>
            <w:r>
              <w:t>95</w:t>
            </w:r>
            <w:r w:rsidRPr="00630976">
              <w:t>% CI)</w:t>
            </w:r>
          </w:p>
        </w:tc>
        <w:tc>
          <w:tcPr>
            <w:tcW w:w="2880" w:type="dxa"/>
            <w:tcBorders>
              <w:top w:val="single" w:sz="4" w:space="0" w:color="000000"/>
              <w:left w:val="single" w:sz="4" w:space="0" w:color="000000"/>
              <w:bottom w:val="single" w:sz="4" w:space="0" w:color="000000"/>
              <w:right w:val="single" w:sz="4" w:space="0" w:color="000000"/>
            </w:tcBorders>
            <w:vAlign w:val="center"/>
          </w:tcPr>
          <w:p w14:paraId="18C537AD" w14:textId="51EB75FB" w:rsidR="00CC481C" w:rsidRPr="00B96F41" w:rsidRDefault="00CC481C" w:rsidP="00CD58A4">
            <w:pPr>
              <w:pStyle w:val="BMSTableText"/>
              <w:spacing w:before="20" w:after="20"/>
            </w:pPr>
            <w:r w:rsidRPr="00B96F41">
              <w:t>14.1</w:t>
            </w:r>
            <w:r w:rsidRPr="00B96F41">
              <w:br/>
              <w:t>(13.2, 16.</w:t>
            </w:r>
            <w:r w:rsidR="005B47FF">
              <w:t>2</w:t>
            </w:r>
            <w:r w:rsidRPr="00B96F41">
              <w:t>)</w:t>
            </w:r>
          </w:p>
        </w:tc>
        <w:tc>
          <w:tcPr>
            <w:tcW w:w="2880" w:type="dxa"/>
            <w:tcBorders>
              <w:top w:val="single" w:sz="4" w:space="0" w:color="000000"/>
              <w:left w:val="single" w:sz="4" w:space="0" w:color="000000"/>
              <w:bottom w:val="single" w:sz="4" w:space="0" w:color="000000"/>
              <w:right w:val="single" w:sz="4" w:space="0" w:color="000000"/>
            </w:tcBorders>
            <w:vAlign w:val="center"/>
          </w:tcPr>
          <w:p w14:paraId="60F59F71" w14:textId="4FDFD994" w:rsidR="00CC481C" w:rsidRPr="00B96F41" w:rsidRDefault="00CC481C" w:rsidP="00CD58A4">
            <w:pPr>
              <w:pStyle w:val="BMSTableText"/>
              <w:spacing w:before="20" w:after="20"/>
            </w:pPr>
            <w:r w:rsidRPr="00B96F41">
              <w:t>10.7</w:t>
            </w:r>
            <w:r w:rsidRPr="00B96F41">
              <w:br/>
              <w:t>(9.</w:t>
            </w:r>
            <w:r w:rsidR="005B47FF">
              <w:t>5</w:t>
            </w:r>
            <w:r w:rsidRPr="00B96F41">
              <w:t>, 12.</w:t>
            </w:r>
            <w:r w:rsidR="005B47FF">
              <w:t>5</w:t>
            </w:r>
            <w:r w:rsidRPr="00B96F41">
              <w:t>)</w:t>
            </w:r>
          </w:p>
        </w:tc>
      </w:tr>
      <w:tr w:rsidR="00CC481C" w14:paraId="62C4C7D4"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7D658806" w14:textId="77777777" w:rsidR="00CC481C" w:rsidRDefault="00CC481C" w:rsidP="00CD58A4">
            <w:pPr>
              <w:pStyle w:val="BMSTableText"/>
              <w:spacing w:before="20" w:after="20"/>
              <w:ind w:firstLine="187"/>
              <w:jc w:val="left"/>
              <w:rPr>
                <w:sz w:val="18"/>
                <w:szCs w:val="18"/>
              </w:rPr>
            </w:pPr>
            <w:r w:rsidRPr="00630976">
              <w:t>Hazard ratio (</w:t>
            </w:r>
            <w:r>
              <w:t>96.71</w:t>
            </w:r>
            <w:r w:rsidRPr="00630976">
              <w:t xml:space="preserve">% </w:t>
            </w:r>
            <w:proofErr w:type="gramStart"/>
            <w:r w:rsidRPr="00630976">
              <w:t>CI)</w:t>
            </w:r>
            <w:r w:rsidRPr="00777E85">
              <w:rPr>
                <w:rStyle w:val="BMSSuperscript"/>
              </w:rPr>
              <w:t>a</w:t>
            </w:r>
            <w:proofErr w:type="gramEnd"/>
          </w:p>
        </w:tc>
        <w:tc>
          <w:tcPr>
            <w:tcW w:w="5760" w:type="dxa"/>
            <w:gridSpan w:val="2"/>
            <w:tcBorders>
              <w:top w:val="single" w:sz="4" w:space="0" w:color="000000"/>
              <w:left w:val="single" w:sz="4" w:space="0" w:color="000000"/>
              <w:bottom w:val="single" w:sz="4" w:space="0" w:color="000000"/>
              <w:right w:val="single" w:sz="4" w:space="0" w:color="000000"/>
            </w:tcBorders>
            <w:vAlign w:val="center"/>
          </w:tcPr>
          <w:p w14:paraId="3B205760" w14:textId="77777777" w:rsidR="00CC481C" w:rsidRPr="00B96F41" w:rsidRDefault="00CC481C" w:rsidP="00CD58A4">
            <w:pPr>
              <w:pStyle w:val="BMSTableText"/>
              <w:spacing w:before="20" w:after="20"/>
            </w:pPr>
            <w:r w:rsidRPr="00B96F41">
              <w:t>0.69 (0.55, 0.87)</w:t>
            </w:r>
          </w:p>
        </w:tc>
      </w:tr>
      <w:tr w:rsidR="00CC481C" w14:paraId="312EFF30"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3232F492" w14:textId="77777777" w:rsidR="00CC481C" w:rsidRDefault="00CC481C" w:rsidP="00CD58A4">
            <w:pPr>
              <w:pStyle w:val="BMSTableText"/>
              <w:spacing w:before="20" w:after="20"/>
              <w:ind w:firstLine="187"/>
              <w:jc w:val="left"/>
              <w:rPr>
                <w:sz w:val="18"/>
                <w:szCs w:val="18"/>
              </w:rPr>
            </w:pPr>
            <w:r>
              <w:t xml:space="preserve">Stratified log-rank </w:t>
            </w:r>
            <w:r w:rsidRPr="00630976">
              <w:t>p-</w:t>
            </w:r>
            <w:proofErr w:type="spellStart"/>
            <w:r w:rsidRPr="00630976">
              <w:t>value</w:t>
            </w:r>
            <w:r w:rsidRPr="0070535F">
              <w:rPr>
                <w:rStyle w:val="BMSSuperscript"/>
              </w:rPr>
              <w:t>b</w:t>
            </w:r>
            <w:proofErr w:type="spellEnd"/>
          </w:p>
        </w:tc>
        <w:tc>
          <w:tcPr>
            <w:tcW w:w="5760" w:type="dxa"/>
            <w:gridSpan w:val="2"/>
            <w:tcBorders>
              <w:top w:val="single" w:sz="4" w:space="0" w:color="000000"/>
              <w:left w:val="single" w:sz="4" w:space="0" w:color="000000"/>
              <w:bottom w:val="single" w:sz="4" w:space="0" w:color="000000"/>
              <w:right w:val="single" w:sz="4" w:space="0" w:color="000000"/>
            </w:tcBorders>
            <w:vAlign w:val="center"/>
          </w:tcPr>
          <w:p w14:paraId="67DD55BC" w14:textId="77777777" w:rsidR="00CC481C" w:rsidRPr="00B96F41" w:rsidRDefault="00CC481C" w:rsidP="00CD58A4">
            <w:pPr>
              <w:pStyle w:val="BMSTableText"/>
              <w:spacing w:before="20" w:after="20"/>
            </w:pPr>
            <w:r w:rsidRPr="00B96F41">
              <w:rPr>
                <w:rStyle w:val="CommentReference"/>
                <w:rFonts w:eastAsia="Calibri"/>
                <w:sz w:val="20"/>
                <w:szCs w:val="20"/>
              </w:rPr>
              <w:t>0.0006</w:t>
            </w:r>
          </w:p>
        </w:tc>
      </w:tr>
      <w:tr w:rsidR="00CC481C" w14:paraId="3431E489"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7300B1DF" w14:textId="77777777" w:rsidR="00CC481C" w:rsidRDefault="00CC481C" w:rsidP="00CD58A4">
            <w:pPr>
              <w:pStyle w:val="BMSTableText"/>
              <w:spacing w:before="20" w:after="20"/>
              <w:ind w:firstLine="187"/>
              <w:jc w:val="left"/>
              <w:rPr>
                <w:sz w:val="18"/>
                <w:szCs w:val="18"/>
              </w:rPr>
            </w:pPr>
            <w:r>
              <w:t>Rate (95% CI) at 6 months</w:t>
            </w:r>
          </w:p>
        </w:tc>
        <w:tc>
          <w:tcPr>
            <w:tcW w:w="2880" w:type="dxa"/>
            <w:tcBorders>
              <w:top w:val="single" w:sz="4" w:space="0" w:color="000000"/>
              <w:left w:val="single" w:sz="4" w:space="0" w:color="000000"/>
              <w:bottom w:val="single" w:sz="4" w:space="0" w:color="000000"/>
              <w:right w:val="single" w:sz="4" w:space="0" w:color="000000"/>
            </w:tcBorders>
            <w:vAlign w:val="center"/>
          </w:tcPr>
          <w:p w14:paraId="7CB4A541" w14:textId="77777777" w:rsidR="00CC481C" w:rsidRPr="00B96F41" w:rsidRDefault="00CC481C" w:rsidP="00CD58A4">
            <w:pPr>
              <w:pStyle w:val="BMSTableText"/>
              <w:spacing w:before="20" w:after="20"/>
            </w:pPr>
            <w:r w:rsidRPr="00B96F41">
              <w:t>80.9 (76.4, 84.6)</w:t>
            </w:r>
          </w:p>
        </w:tc>
        <w:tc>
          <w:tcPr>
            <w:tcW w:w="2880" w:type="dxa"/>
            <w:tcBorders>
              <w:top w:val="single" w:sz="4" w:space="0" w:color="000000"/>
              <w:left w:val="single" w:sz="4" w:space="0" w:color="000000"/>
              <w:bottom w:val="single" w:sz="4" w:space="0" w:color="000000"/>
              <w:right w:val="single" w:sz="4" w:space="0" w:color="000000"/>
            </w:tcBorders>
            <w:vAlign w:val="center"/>
          </w:tcPr>
          <w:p w14:paraId="3934A886" w14:textId="77777777" w:rsidR="00CC481C" w:rsidRPr="00B96F41" w:rsidRDefault="00CC481C" w:rsidP="00CD58A4">
            <w:pPr>
              <w:pStyle w:val="BMSTableText"/>
              <w:spacing w:before="20" w:after="20"/>
            </w:pPr>
            <w:r w:rsidRPr="00B96F41">
              <w:t>72.3 (67.4, 76.7)</w:t>
            </w:r>
          </w:p>
        </w:tc>
      </w:tr>
      <w:tr w:rsidR="00CC481C" w14:paraId="0BF1565F" w14:textId="77777777" w:rsidTr="00CD58A4">
        <w:tc>
          <w:tcPr>
            <w:tcW w:w="9360" w:type="dxa"/>
            <w:gridSpan w:val="3"/>
            <w:tcBorders>
              <w:top w:val="single" w:sz="4" w:space="0" w:color="000000"/>
              <w:left w:val="single" w:sz="4" w:space="0" w:color="000000"/>
              <w:bottom w:val="single" w:sz="4" w:space="0" w:color="000000"/>
              <w:right w:val="single" w:sz="4" w:space="0" w:color="000000"/>
            </w:tcBorders>
            <w:vAlign w:val="center"/>
          </w:tcPr>
          <w:p w14:paraId="42748A7B" w14:textId="77777777" w:rsidR="00CC481C" w:rsidRDefault="00CC481C" w:rsidP="00CD58A4">
            <w:pPr>
              <w:pStyle w:val="BMSTableText"/>
              <w:spacing w:before="20" w:after="20"/>
              <w:jc w:val="left"/>
              <w:rPr>
                <w:sz w:val="18"/>
                <w:szCs w:val="18"/>
              </w:rPr>
            </w:pPr>
            <w:r>
              <w:rPr>
                <w:b/>
              </w:rPr>
              <w:t>Progression-free Survival per BICR</w:t>
            </w:r>
          </w:p>
        </w:tc>
      </w:tr>
      <w:tr w:rsidR="00CC481C" w14:paraId="2F05E1D6"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448B2B24" w14:textId="77777777" w:rsidR="00CC481C" w:rsidRDefault="00CC481C" w:rsidP="00CD58A4">
            <w:pPr>
              <w:pStyle w:val="BMSTableText"/>
              <w:spacing w:before="20" w:after="20"/>
              <w:ind w:firstLine="187"/>
              <w:jc w:val="left"/>
              <w:rPr>
                <w:sz w:val="18"/>
                <w:szCs w:val="18"/>
              </w:rPr>
            </w:pPr>
            <w:r w:rsidRPr="00842B0A">
              <w:t>Events (%)</w:t>
            </w:r>
          </w:p>
        </w:tc>
        <w:tc>
          <w:tcPr>
            <w:tcW w:w="2880" w:type="dxa"/>
            <w:tcBorders>
              <w:top w:val="single" w:sz="4" w:space="0" w:color="000000"/>
              <w:left w:val="single" w:sz="4" w:space="0" w:color="000000"/>
              <w:bottom w:val="single" w:sz="4" w:space="0" w:color="000000"/>
              <w:right w:val="single" w:sz="4" w:space="0" w:color="000000"/>
            </w:tcBorders>
            <w:vAlign w:val="center"/>
          </w:tcPr>
          <w:p w14:paraId="2A02D97F" w14:textId="77777777" w:rsidR="00CC481C" w:rsidRDefault="00CC481C" w:rsidP="00CD58A4">
            <w:pPr>
              <w:pStyle w:val="BMSTableText"/>
              <w:spacing w:before="20" w:after="20"/>
              <w:rPr>
                <w:sz w:val="18"/>
                <w:szCs w:val="18"/>
              </w:rPr>
            </w:pPr>
            <w:r w:rsidRPr="00761253">
              <w:t>232</w:t>
            </w:r>
            <w:r>
              <w:t xml:space="preserve"> (64.3)</w:t>
            </w:r>
          </w:p>
        </w:tc>
        <w:tc>
          <w:tcPr>
            <w:tcW w:w="2880" w:type="dxa"/>
            <w:tcBorders>
              <w:top w:val="single" w:sz="4" w:space="0" w:color="000000"/>
              <w:left w:val="single" w:sz="4" w:space="0" w:color="000000"/>
              <w:bottom w:val="single" w:sz="4" w:space="0" w:color="000000"/>
              <w:right w:val="single" w:sz="4" w:space="0" w:color="000000"/>
            </w:tcBorders>
            <w:vAlign w:val="center"/>
          </w:tcPr>
          <w:p w14:paraId="4A5EB9AC" w14:textId="77777777" w:rsidR="00CC481C" w:rsidRDefault="00CC481C" w:rsidP="00CD58A4">
            <w:pPr>
              <w:pStyle w:val="BMSTableText"/>
              <w:spacing w:before="20" w:after="20"/>
              <w:rPr>
                <w:sz w:val="18"/>
                <w:szCs w:val="18"/>
              </w:rPr>
            </w:pPr>
            <w:r w:rsidRPr="00761253">
              <w:t>249</w:t>
            </w:r>
            <w:r>
              <w:t xml:space="preserve"> (69.6)</w:t>
            </w:r>
          </w:p>
        </w:tc>
      </w:tr>
      <w:tr w:rsidR="00CC481C" w14:paraId="2E249016"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0FB5AD3B" w14:textId="77777777" w:rsidR="00CC481C" w:rsidRDefault="00CC481C" w:rsidP="00CD58A4">
            <w:pPr>
              <w:pStyle w:val="BMSTableText"/>
              <w:spacing w:before="20" w:after="20"/>
              <w:ind w:firstLine="187"/>
              <w:jc w:val="left"/>
              <w:rPr>
                <w:sz w:val="18"/>
                <w:szCs w:val="18"/>
              </w:rPr>
            </w:pPr>
            <w:r w:rsidRPr="00630976">
              <w:t>Hazard ratio (</w:t>
            </w:r>
            <w:r>
              <w:t>97.48</w:t>
            </w:r>
            <w:r w:rsidRPr="00630976">
              <w:t xml:space="preserve">% </w:t>
            </w:r>
            <w:proofErr w:type="gramStart"/>
            <w:r w:rsidRPr="00630976">
              <w:t>CI)</w:t>
            </w:r>
            <w:r w:rsidRPr="00777E85">
              <w:rPr>
                <w:rStyle w:val="BMSSuperscript"/>
              </w:rPr>
              <w:t>a</w:t>
            </w:r>
            <w:proofErr w:type="gramEnd"/>
          </w:p>
        </w:tc>
        <w:tc>
          <w:tcPr>
            <w:tcW w:w="5760" w:type="dxa"/>
            <w:gridSpan w:val="2"/>
            <w:tcBorders>
              <w:top w:val="single" w:sz="4" w:space="0" w:color="000000"/>
              <w:left w:val="single" w:sz="4" w:space="0" w:color="000000"/>
              <w:bottom w:val="single" w:sz="4" w:space="0" w:color="000000"/>
              <w:right w:val="single" w:sz="4" w:space="0" w:color="000000"/>
            </w:tcBorders>
            <w:vAlign w:val="center"/>
          </w:tcPr>
          <w:p w14:paraId="47C365C8" w14:textId="77777777" w:rsidR="00CC481C" w:rsidRDefault="00CC481C" w:rsidP="00CD58A4">
            <w:pPr>
              <w:pStyle w:val="BMSTableText"/>
              <w:spacing w:before="20" w:after="20"/>
              <w:rPr>
                <w:sz w:val="18"/>
                <w:szCs w:val="18"/>
              </w:rPr>
            </w:pPr>
            <w:r w:rsidRPr="00761253">
              <w:t>0.70</w:t>
            </w:r>
            <w:r>
              <w:t xml:space="preserve"> (0.57, 0.86)</w:t>
            </w:r>
          </w:p>
        </w:tc>
      </w:tr>
      <w:tr w:rsidR="00CC481C" w14:paraId="4360A725"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4BB85B15" w14:textId="77777777" w:rsidR="00CC481C" w:rsidRPr="00630976" w:rsidRDefault="00CC481C" w:rsidP="00CD58A4">
            <w:pPr>
              <w:pStyle w:val="BMSTableText"/>
              <w:spacing w:before="20" w:after="20"/>
              <w:ind w:firstLine="187"/>
              <w:jc w:val="left"/>
            </w:pPr>
            <w:r>
              <w:t xml:space="preserve">Stratified log-rank </w:t>
            </w:r>
            <w:r w:rsidRPr="00630976">
              <w:t>p-</w:t>
            </w:r>
            <w:proofErr w:type="spellStart"/>
            <w:r w:rsidRPr="00630976">
              <w:t>value</w:t>
            </w:r>
            <w:r w:rsidRPr="0070535F">
              <w:rPr>
                <w:rStyle w:val="BMSSuperscript"/>
              </w:rPr>
              <w:t>c</w:t>
            </w:r>
            <w:proofErr w:type="spellEnd"/>
          </w:p>
        </w:tc>
        <w:tc>
          <w:tcPr>
            <w:tcW w:w="5760" w:type="dxa"/>
            <w:gridSpan w:val="2"/>
            <w:tcBorders>
              <w:top w:val="single" w:sz="4" w:space="0" w:color="000000"/>
              <w:left w:val="single" w:sz="4" w:space="0" w:color="000000"/>
              <w:bottom w:val="single" w:sz="4" w:space="0" w:color="000000"/>
              <w:right w:val="single" w:sz="4" w:space="0" w:color="000000"/>
            </w:tcBorders>
            <w:vAlign w:val="center"/>
          </w:tcPr>
          <w:p w14:paraId="7A8B0C38" w14:textId="77777777" w:rsidR="00CC481C" w:rsidRPr="00761253" w:rsidRDefault="00CC481C" w:rsidP="00CD58A4">
            <w:pPr>
              <w:pStyle w:val="BMSTableText"/>
              <w:spacing w:before="20" w:after="20"/>
            </w:pPr>
            <w:r>
              <w:t>0.0001</w:t>
            </w:r>
          </w:p>
        </w:tc>
      </w:tr>
      <w:tr w:rsidR="00CC481C" w14:paraId="405262A6"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6DF9185F" w14:textId="77777777" w:rsidR="00CC481C" w:rsidRDefault="00CC481C" w:rsidP="00CD58A4">
            <w:pPr>
              <w:pStyle w:val="BMSTableText"/>
              <w:spacing w:before="20" w:after="20"/>
              <w:ind w:firstLine="187"/>
              <w:jc w:val="left"/>
              <w:rPr>
                <w:sz w:val="18"/>
                <w:szCs w:val="18"/>
              </w:rPr>
            </w:pPr>
            <w:r w:rsidRPr="00630976">
              <w:t>Median (months)</w:t>
            </w:r>
            <w:r>
              <w:rPr>
                <w:rStyle w:val="BMSSuperscript"/>
              </w:rPr>
              <w:t>d</w:t>
            </w:r>
            <w:r>
              <w:rPr>
                <w:rStyle w:val="BMSSuperscript"/>
              </w:rPr>
              <w:br/>
            </w:r>
            <w:r>
              <w:tab/>
            </w:r>
            <w:r w:rsidRPr="00630976">
              <w:t>(</w:t>
            </w:r>
            <w:r>
              <w:t>95</w:t>
            </w:r>
            <w:r w:rsidRPr="00630976">
              <w:t>% CI)</w:t>
            </w:r>
          </w:p>
        </w:tc>
        <w:tc>
          <w:tcPr>
            <w:tcW w:w="2880" w:type="dxa"/>
            <w:tcBorders>
              <w:top w:val="single" w:sz="4" w:space="0" w:color="000000"/>
              <w:left w:val="single" w:sz="4" w:space="0" w:color="000000"/>
              <w:bottom w:val="single" w:sz="4" w:space="0" w:color="000000"/>
              <w:right w:val="single" w:sz="4" w:space="0" w:color="000000"/>
            </w:tcBorders>
            <w:vAlign w:val="center"/>
          </w:tcPr>
          <w:p w14:paraId="0828DDDD" w14:textId="2AFD6859" w:rsidR="00CC481C" w:rsidRPr="00CD58A4" w:rsidRDefault="00CC481C" w:rsidP="006C353E">
            <w:pPr>
              <w:pStyle w:val="BMSTableText"/>
              <w:spacing w:before="20" w:after="20"/>
              <w:rPr>
                <w:strike/>
                <w:sz w:val="18"/>
                <w:szCs w:val="18"/>
              </w:rPr>
            </w:pPr>
            <w:r w:rsidRPr="00CD58A4">
              <w:t>6.8</w:t>
            </w:r>
            <w:r w:rsidRPr="00CD58A4">
              <w:rPr>
                <w:strike/>
              </w:rPr>
              <w:br/>
            </w:r>
            <w:r w:rsidR="00CD58A4" w:rsidRPr="00CD58A4">
              <w:t>(5.6, 7.7)</w:t>
            </w:r>
          </w:p>
        </w:tc>
        <w:tc>
          <w:tcPr>
            <w:tcW w:w="2880" w:type="dxa"/>
            <w:tcBorders>
              <w:top w:val="single" w:sz="4" w:space="0" w:color="000000"/>
              <w:left w:val="single" w:sz="4" w:space="0" w:color="000000"/>
              <w:bottom w:val="single" w:sz="4" w:space="0" w:color="000000"/>
              <w:right w:val="single" w:sz="4" w:space="0" w:color="000000"/>
            </w:tcBorders>
            <w:vAlign w:val="center"/>
          </w:tcPr>
          <w:p w14:paraId="22D429C0" w14:textId="13D30E25" w:rsidR="00CC481C" w:rsidRPr="00CD58A4" w:rsidRDefault="00CD58A4" w:rsidP="006C353E">
            <w:pPr>
              <w:pStyle w:val="BMSTableText"/>
              <w:spacing w:before="20" w:after="20"/>
              <w:rPr>
                <w:strike/>
                <w:sz w:val="18"/>
                <w:szCs w:val="18"/>
              </w:rPr>
            </w:pPr>
            <w:r w:rsidRPr="00CD58A4">
              <w:t>5.0</w:t>
            </w:r>
            <w:r w:rsidR="00CC481C" w:rsidRPr="00CD58A4">
              <w:rPr>
                <w:strike/>
              </w:rPr>
              <w:br/>
            </w:r>
            <w:r w:rsidRPr="00CD58A4">
              <w:t>(4.3, 5.6)</w:t>
            </w:r>
          </w:p>
        </w:tc>
      </w:tr>
      <w:tr w:rsidR="00CC481C" w14:paraId="22CE34E6"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339F411D" w14:textId="77777777" w:rsidR="00CC481C" w:rsidRPr="00630976" w:rsidRDefault="00CC481C" w:rsidP="00CD58A4">
            <w:pPr>
              <w:pStyle w:val="BMSTableText"/>
              <w:spacing w:before="20" w:after="20"/>
              <w:ind w:firstLine="187"/>
              <w:jc w:val="left"/>
            </w:pPr>
            <w:r>
              <w:t>Rate (95% CI) at 6 months</w:t>
            </w:r>
          </w:p>
        </w:tc>
        <w:tc>
          <w:tcPr>
            <w:tcW w:w="2880" w:type="dxa"/>
            <w:tcBorders>
              <w:top w:val="single" w:sz="4" w:space="0" w:color="000000"/>
              <w:left w:val="single" w:sz="4" w:space="0" w:color="000000"/>
              <w:bottom w:val="single" w:sz="4" w:space="0" w:color="000000"/>
              <w:right w:val="single" w:sz="4" w:space="0" w:color="000000"/>
            </w:tcBorders>
            <w:vAlign w:val="center"/>
          </w:tcPr>
          <w:p w14:paraId="7F91C1F5" w14:textId="77777777" w:rsidR="00CC481C" w:rsidRPr="00761253" w:rsidRDefault="00CC481C" w:rsidP="00CD58A4">
            <w:pPr>
              <w:pStyle w:val="BMSTableText"/>
              <w:spacing w:before="20" w:after="20"/>
            </w:pPr>
            <w:r>
              <w:t>51.7 (46.2, 56.8)</w:t>
            </w:r>
          </w:p>
        </w:tc>
        <w:tc>
          <w:tcPr>
            <w:tcW w:w="2880" w:type="dxa"/>
            <w:tcBorders>
              <w:top w:val="single" w:sz="4" w:space="0" w:color="000000"/>
              <w:left w:val="single" w:sz="4" w:space="0" w:color="000000"/>
              <w:bottom w:val="single" w:sz="4" w:space="0" w:color="000000"/>
              <w:right w:val="single" w:sz="4" w:space="0" w:color="000000"/>
            </w:tcBorders>
            <w:vAlign w:val="center"/>
          </w:tcPr>
          <w:p w14:paraId="15CADEB3" w14:textId="77777777" w:rsidR="00CC481C" w:rsidRPr="00761253" w:rsidRDefault="00CC481C" w:rsidP="00CD58A4">
            <w:pPr>
              <w:pStyle w:val="BMSTableText"/>
              <w:spacing w:before="20" w:after="20"/>
            </w:pPr>
            <w:r>
              <w:t>35.9 (30.5, 41.3)</w:t>
            </w:r>
          </w:p>
        </w:tc>
      </w:tr>
      <w:tr w:rsidR="00CC481C" w14:paraId="07BF22EA"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2C5529F4" w14:textId="77777777" w:rsidR="00CC481C" w:rsidRDefault="00CC481C" w:rsidP="00CD58A4">
            <w:pPr>
              <w:pStyle w:val="BMSTableText"/>
              <w:spacing w:before="20" w:after="20"/>
              <w:jc w:val="left"/>
              <w:rPr>
                <w:sz w:val="18"/>
                <w:szCs w:val="18"/>
              </w:rPr>
            </w:pPr>
            <w:r w:rsidRPr="00842B0A">
              <w:rPr>
                <w:b/>
              </w:rPr>
              <w:t>O</w:t>
            </w:r>
            <w:r>
              <w:rPr>
                <w:b/>
              </w:rPr>
              <w:t xml:space="preserve">verall </w:t>
            </w:r>
            <w:r w:rsidRPr="00842B0A">
              <w:rPr>
                <w:b/>
              </w:rPr>
              <w:t>R</w:t>
            </w:r>
            <w:r>
              <w:rPr>
                <w:b/>
              </w:rPr>
              <w:t xml:space="preserve">esponse </w:t>
            </w:r>
            <w:r w:rsidRPr="00842B0A">
              <w:rPr>
                <w:b/>
              </w:rPr>
              <w:t>R</w:t>
            </w:r>
            <w:r>
              <w:rPr>
                <w:b/>
              </w:rPr>
              <w:t>ate per BICR (</w:t>
            </w:r>
            <w:proofErr w:type="gramStart"/>
            <w:r>
              <w:rPr>
                <w:b/>
              </w:rPr>
              <w:t>%)</w:t>
            </w:r>
            <w:r>
              <w:rPr>
                <w:rStyle w:val="BMSSuperscript"/>
              </w:rPr>
              <w:t>e</w:t>
            </w:r>
            <w:proofErr w:type="gramEnd"/>
          </w:p>
        </w:tc>
        <w:tc>
          <w:tcPr>
            <w:tcW w:w="2880" w:type="dxa"/>
            <w:tcBorders>
              <w:top w:val="single" w:sz="4" w:space="0" w:color="000000"/>
              <w:left w:val="single" w:sz="4" w:space="0" w:color="000000"/>
              <w:bottom w:val="single" w:sz="4" w:space="0" w:color="000000"/>
              <w:right w:val="single" w:sz="4" w:space="0" w:color="000000"/>
            </w:tcBorders>
            <w:vAlign w:val="center"/>
          </w:tcPr>
          <w:p w14:paraId="5A374224" w14:textId="4FF3794A" w:rsidR="00CC481C" w:rsidRPr="005B47FF" w:rsidRDefault="005B47FF" w:rsidP="00CD58A4">
            <w:pPr>
              <w:pStyle w:val="BMSTableText"/>
              <w:spacing w:before="20" w:after="20"/>
              <w:rPr>
                <w:strike/>
                <w:sz w:val="18"/>
                <w:szCs w:val="18"/>
              </w:rPr>
            </w:pPr>
            <w:r w:rsidRPr="005B47FF">
              <w:t>38</w:t>
            </w:r>
          </w:p>
        </w:tc>
        <w:tc>
          <w:tcPr>
            <w:tcW w:w="2880" w:type="dxa"/>
            <w:tcBorders>
              <w:top w:val="single" w:sz="4" w:space="0" w:color="000000"/>
              <w:left w:val="single" w:sz="4" w:space="0" w:color="000000"/>
              <w:bottom w:val="single" w:sz="4" w:space="0" w:color="000000"/>
              <w:right w:val="single" w:sz="4" w:space="0" w:color="000000"/>
            </w:tcBorders>
            <w:vAlign w:val="center"/>
          </w:tcPr>
          <w:p w14:paraId="14F14A61" w14:textId="79F0815C" w:rsidR="00CC481C" w:rsidRPr="005B47FF" w:rsidRDefault="005B47FF" w:rsidP="00CD58A4">
            <w:pPr>
              <w:pStyle w:val="BMSTableText"/>
              <w:spacing w:before="20" w:after="20"/>
              <w:rPr>
                <w:strike/>
                <w:sz w:val="18"/>
                <w:szCs w:val="18"/>
              </w:rPr>
            </w:pPr>
            <w:r w:rsidRPr="005B47FF">
              <w:t>25</w:t>
            </w:r>
          </w:p>
        </w:tc>
      </w:tr>
      <w:tr w:rsidR="00CC481C" w14:paraId="26471FC4"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4AAB1CE9" w14:textId="77777777" w:rsidR="00CC481C" w:rsidRDefault="00CC481C" w:rsidP="00CD58A4">
            <w:pPr>
              <w:pStyle w:val="BMSTableText"/>
              <w:spacing w:before="20" w:after="20"/>
              <w:ind w:firstLine="187"/>
              <w:jc w:val="left"/>
              <w:rPr>
                <w:sz w:val="18"/>
                <w:szCs w:val="18"/>
              </w:rPr>
            </w:pPr>
            <w:r>
              <w:tab/>
            </w:r>
            <w:r w:rsidRPr="00630976">
              <w:t>(</w:t>
            </w:r>
            <w:r>
              <w:t>95</w:t>
            </w:r>
            <w:r w:rsidRPr="00630976">
              <w:t>% CI)</w:t>
            </w:r>
          </w:p>
        </w:tc>
        <w:tc>
          <w:tcPr>
            <w:tcW w:w="2880" w:type="dxa"/>
            <w:tcBorders>
              <w:top w:val="single" w:sz="4" w:space="0" w:color="000000"/>
              <w:left w:val="single" w:sz="4" w:space="0" w:color="000000"/>
              <w:bottom w:val="single" w:sz="4" w:space="0" w:color="000000"/>
              <w:right w:val="single" w:sz="4" w:space="0" w:color="000000"/>
            </w:tcBorders>
            <w:vAlign w:val="center"/>
          </w:tcPr>
          <w:p w14:paraId="2180EF70" w14:textId="3845A79C" w:rsidR="00CC481C" w:rsidRPr="005B47FF" w:rsidRDefault="005B47FF" w:rsidP="00CD58A4">
            <w:pPr>
              <w:pStyle w:val="BMSTableText"/>
              <w:spacing w:before="20" w:after="20"/>
              <w:rPr>
                <w:strike/>
                <w:sz w:val="18"/>
                <w:szCs w:val="18"/>
              </w:rPr>
            </w:pPr>
            <w:r w:rsidRPr="005B47FF">
              <w:t>(33, 43)</w:t>
            </w:r>
          </w:p>
        </w:tc>
        <w:tc>
          <w:tcPr>
            <w:tcW w:w="2880" w:type="dxa"/>
            <w:tcBorders>
              <w:top w:val="single" w:sz="4" w:space="0" w:color="000000"/>
              <w:left w:val="single" w:sz="4" w:space="0" w:color="000000"/>
              <w:bottom w:val="single" w:sz="4" w:space="0" w:color="000000"/>
              <w:right w:val="single" w:sz="4" w:space="0" w:color="000000"/>
            </w:tcBorders>
            <w:vAlign w:val="center"/>
          </w:tcPr>
          <w:p w14:paraId="6A6E5887" w14:textId="02307678" w:rsidR="00CC481C" w:rsidRPr="005B47FF" w:rsidRDefault="005B47FF" w:rsidP="00CD58A4">
            <w:pPr>
              <w:pStyle w:val="BMSTableText"/>
              <w:spacing w:before="20" w:after="20"/>
              <w:rPr>
                <w:strike/>
                <w:sz w:val="18"/>
                <w:szCs w:val="18"/>
              </w:rPr>
            </w:pPr>
            <w:r w:rsidRPr="005B47FF">
              <w:t>(21, 30)</w:t>
            </w:r>
          </w:p>
        </w:tc>
      </w:tr>
      <w:tr w:rsidR="00CC481C" w14:paraId="0D05FF1D"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119A6B30" w14:textId="77777777" w:rsidR="00CC481C" w:rsidRPr="00630976" w:rsidRDefault="00CC481C" w:rsidP="00CD58A4">
            <w:pPr>
              <w:pStyle w:val="BMSTableText"/>
              <w:spacing w:before="20" w:after="20"/>
              <w:ind w:firstLine="187"/>
              <w:jc w:val="left"/>
            </w:pPr>
            <w:r>
              <w:t xml:space="preserve">Stratified CMH test </w:t>
            </w:r>
            <w:r w:rsidRPr="00630976">
              <w:t>p-</w:t>
            </w:r>
            <w:proofErr w:type="spellStart"/>
            <w:r w:rsidRPr="00630976">
              <w:t>value</w:t>
            </w:r>
            <w:r w:rsidRPr="0070535F">
              <w:rPr>
                <w:rStyle w:val="BMSSuperscript"/>
              </w:rPr>
              <w:t>f</w:t>
            </w:r>
            <w:proofErr w:type="spellEnd"/>
          </w:p>
        </w:tc>
        <w:tc>
          <w:tcPr>
            <w:tcW w:w="5760" w:type="dxa"/>
            <w:gridSpan w:val="2"/>
            <w:tcBorders>
              <w:top w:val="single" w:sz="4" w:space="0" w:color="000000"/>
              <w:left w:val="single" w:sz="4" w:space="0" w:color="000000"/>
              <w:bottom w:val="single" w:sz="4" w:space="0" w:color="000000"/>
              <w:right w:val="single" w:sz="4" w:space="0" w:color="000000"/>
            </w:tcBorders>
            <w:vAlign w:val="center"/>
          </w:tcPr>
          <w:p w14:paraId="6C0EC0C4" w14:textId="77777777" w:rsidR="00CC481C" w:rsidRDefault="00CC481C" w:rsidP="00CD58A4">
            <w:pPr>
              <w:pStyle w:val="BMSTableText"/>
              <w:spacing w:before="20" w:after="20"/>
            </w:pPr>
            <w:r>
              <w:t>0.0003</w:t>
            </w:r>
          </w:p>
        </w:tc>
      </w:tr>
      <w:tr w:rsidR="00CC481C" w14:paraId="62DEB6A7" w14:textId="77777777" w:rsidTr="00CD58A4">
        <w:tc>
          <w:tcPr>
            <w:tcW w:w="9360" w:type="dxa"/>
            <w:gridSpan w:val="3"/>
            <w:tcBorders>
              <w:top w:val="single" w:sz="4" w:space="0" w:color="000000"/>
              <w:left w:val="single" w:sz="4" w:space="0" w:color="000000"/>
              <w:bottom w:val="single" w:sz="4" w:space="0" w:color="000000"/>
              <w:right w:val="single" w:sz="4" w:space="0" w:color="000000"/>
            </w:tcBorders>
            <w:vAlign w:val="center"/>
          </w:tcPr>
          <w:p w14:paraId="3A18C231" w14:textId="77777777" w:rsidR="00CC481C" w:rsidRDefault="00CC481C" w:rsidP="00CD58A4">
            <w:pPr>
              <w:pStyle w:val="BMSTableText"/>
              <w:spacing w:before="20" w:after="20"/>
              <w:jc w:val="left"/>
              <w:rPr>
                <w:sz w:val="18"/>
                <w:szCs w:val="18"/>
              </w:rPr>
            </w:pPr>
            <w:r w:rsidRPr="008C7603">
              <w:rPr>
                <w:b/>
              </w:rPr>
              <w:t>Duration of Response</w:t>
            </w:r>
            <w:r>
              <w:rPr>
                <w:b/>
              </w:rPr>
              <w:t xml:space="preserve"> per BICR</w:t>
            </w:r>
          </w:p>
        </w:tc>
      </w:tr>
      <w:tr w:rsidR="00CC481C" w14:paraId="640916E7" w14:textId="77777777" w:rsidTr="00CD58A4">
        <w:tc>
          <w:tcPr>
            <w:tcW w:w="3600" w:type="dxa"/>
            <w:tcBorders>
              <w:top w:val="single" w:sz="4" w:space="0" w:color="000000"/>
              <w:left w:val="single" w:sz="4" w:space="0" w:color="000000"/>
              <w:bottom w:val="single" w:sz="4" w:space="0" w:color="000000"/>
              <w:right w:val="single" w:sz="4" w:space="0" w:color="000000"/>
            </w:tcBorders>
            <w:vAlign w:val="center"/>
          </w:tcPr>
          <w:p w14:paraId="1512113E" w14:textId="77777777" w:rsidR="00CC481C" w:rsidRDefault="00CC481C" w:rsidP="00CD58A4">
            <w:pPr>
              <w:pStyle w:val="BMSTableText"/>
              <w:spacing w:before="20" w:after="20"/>
              <w:ind w:firstLine="187"/>
              <w:jc w:val="left"/>
              <w:rPr>
                <w:sz w:val="18"/>
                <w:szCs w:val="18"/>
              </w:rPr>
            </w:pPr>
            <w:r w:rsidRPr="00630976">
              <w:t xml:space="preserve">Median (months) </w:t>
            </w:r>
            <w:r w:rsidRPr="00630976">
              <w:br/>
            </w:r>
            <w:r>
              <w:tab/>
            </w:r>
            <w:r w:rsidRPr="00630976">
              <w:t>(</w:t>
            </w:r>
            <w:r>
              <w:t>95</w:t>
            </w:r>
            <w:r w:rsidRPr="00630976">
              <w:t xml:space="preserve">% </w:t>
            </w:r>
            <w:proofErr w:type="gramStart"/>
            <w:r w:rsidRPr="00630976">
              <w:t>CI)</w:t>
            </w:r>
            <w:r>
              <w:rPr>
                <w:rStyle w:val="BMSSuperscript"/>
              </w:rPr>
              <w:t>d</w:t>
            </w:r>
            <w:proofErr w:type="gramEnd"/>
          </w:p>
        </w:tc>
        <w:tc>
          <w:tcPr>
            <w:tcW w:w="2880" w:type="dxa"/>
            <w:tcBorders>
              <w:top w:val="single" w:sz="4" w:space="0" w:color="000000"/>
              <w:left w:val="single" w:sz="4" w:space="0" w:color="000000"/>
              <w:bottom w:val="single" w:sz="4" w:space="0" w:color="000000"/>
              <w:right w:val="single" w:sz="4" w:space="0" w:color="000000"/>
            </w:tcBorders>
            <w:vAlign w:val="center"/>
          </w:tcPr>
          <w:p w14:paraId="712C3290" w14:textId="5FA90B41" w:rsidR="00CC481C" w:rsidRDefault="00CC481C" w:rsidP="006C353E">
            <w:pPr>
              <w:pStyle w:val="BMSTableText"/>
              <w:spacing w:before="20" w:after="20"/>
              <w:rPr>
                <w:sz w:val="18"/>
                <w:szCs w:val="18"/>
              </w:rPr>
            </w:pPr>
            <w:r w:rsidRPr="0054434A">
              <w:t>10.0</w:t>
            </w:r>
            <w:r>
              <w:br/>
              <w:t>(8.2, 13.0)</w:t>
            </w:r>
          </w:p>
        </w:tc>
        <w:tc>
          <w:tcPr>
            <w:tcW w:w="2880" w:type="dxa"/>
            <w:tcBorders>
              <w:top w:val="single" w:sz="4" w:space="0" w:color="000000"/>
              <w:left w:val="single" w:sz="4" w:space="0" w:color="000000"/>
              <w:bottom w:val="single" w:sz="4" w:space="0" w:color="000000"/>
              <w:right w:val="single" w:sz="4" w:space="0" w:color="000000"/>
            </w:tcBorders>
            <w:vAlign w:val="center"/>
          </w:tcPr>
          <w:p w14:paraId="479CC39C" w14:textId="655F599C" w:rsidR="00CC481C" w:rsidRDefault="00CC481C" w:rsidP="006C353E">
            <w:pPr>
              <w:pStyle w:val="BMSTableText"/>
              <w:spacing w:before="20" w:after="20"/>
              <w:rPr>
                <w:sz w:val="18"/>
                <w:szCs w:val="18"/>
              </w:rPr>
            </w:pPr>
            <w:r w:rsidRPr="0054434A">
              <w:t>5.</w:t>
            </w:r>
            <w:r w:rsidR="005B47FF">
              <w:t>1</w:t>
            </w:r>
            <w:r>
              <w:br/>
              <w:t>(4.3, 7.0)</w:t>
            </w:r>
          </w:p>
        </w:tc>
      </w:tr>
    </w:tbl>
    <w:p w14:paraId="70D03D6F" w14:textId="6BEDCEE6" w:rsidR="00CC481C" w:rsidRPr="00CD58A4" w:rsidRDefault="00CC481C" w:rsidP="006C353E">
      <w:pPr>
        <w:pStyle w:val="BMSBodyText"/>
        <w:jc w:val="left"/>
        <w:rPr>
          <w:rFonts w:eastAsia="TimesNewRoman"/>
          <w:strike/>
          <w:sz w:val="18"/>
          <w:szCs w:val="18"/>
        </w:rPr>
      </w:pPr>
      <w:r w:rsidRPr="00777E85">
        <w:rPr>
          <w:rStyle w:val="BMSSuperscript"/>
          <w:sz w:val="18"/>
          <w:szCs w:val="18"/>
        </w:rPr>
        <w:t>a</w:t>
      </w:r>
      <w:r w:rsidRPr="00777E85">
        <w:rPr>
          <w:sz w:val="18"/>
          <w:szCs w:val="18"/>
        </w:rPr>
        <w:tab/>
        <w:t>B</w:t>
      </w:r>
      <w:r w:rsidRPr="00777E85">
        <w:rPr>
          <w:rFonts w:eastAsia="TimesNewRoman"/>
          <w:sz w:val="18"/>
          <w:szCs w:val="18"/>
        </w:rPr>
        <w:t>ased on a stratified Cox proportional hazard model.</w:t>
      </w:r>
      <w:r>
        <w:rPr>
          <w:rFonts w:eastAsia="TimesNewRoman"/>
          <w:sz w:val="18"/>
          <w:szCs w:val="18"/>
        </w:rPr>
        <w:br/>
      </w:r>
      <w:r w:rsidRPr="0070535F">
        <w:rPr>
          <w:rStyle w:val="BMSSuperscript"/>
          <w:rFonts w:eastAsia="TimesNewRoman"/>
          <w:sz w:val="18"/>
          <w:szCs w:val="18"/>
        </w:rPr>
        <w:t>b</w:t>
      </w:r>
      <w:r>
        <w:rPr>
          <w:rFonts w:eastAsia="TimesNewRoman"/>
          <w:sz w:val="18"/>
          <w:szCs w:val="18"/>
        </w:rPr>
        <w:tab/>
        <w:t>p-value is compared with the allocated alpha of 0.0329 for this interim analysis.</w:t>
      </w:r>
      <w:r>
        <w:rPr>
          <w:rFonts w:eastAsia="TimesNewRoman"/>
          <w:sz w:val="18"/>
          <w:szCs w:val="18"/>
        </w:rPr>
        <w:br/>
      </w:r>
      <w:r w:rsidRPr="0070535F">
        <w:rPr>
          <w:rStyle w:val="BMSSuperscript"/>
          <w:rFonts w:eastAsia="TimesNewRoman"/>
          <w:sz w:val="18"/>
          <w:szCs w:val="18"/>
        </w:rPr>
        <w:t>c</w:t>
      </w:r>
      <w:r>
        <w:rPr>
          <w:rFonts w:eastAsia="TimesNewRoman"/>
          <w:sz w:val="18"/>
          <w:szCs w:val="18"/>
        </w:rPr>
        <w:tab/>
        <w:t>p-value is compared with the allocated alpha of 0.0252 for this interim analysis.</w:t>
      </w:r>
      <w:r>
        <w:rPr>
          <w:rFonts w:eastAsia="TimesNewRoman"/>
          <w:sz w:val="18"/>
          <w:szCs w:val="18"/>
        </w:rPr>
        <w:br/>
      </w:r>
      <w:r>
        <w:rPr>
          <w:rStyle w:val="BMSSuperscript"/>
          <w:sz w:val="18"/>
          <w:szCs w:val="18"/>
        </w:rPr>
        <w:t>d</w:t>
      </w:r>
      <w:r w:rsidRPr="00777E85">
        <w:rPr>
          <w:rFonts w:eastAsia="TimesNewRoman"/>
          <w:sz w:val="18"/>
          <w:szCs w:val="18"/>
        </w:rPr>
        <w:tab/>
        <w:t>Kaplan-Meier estimate</w:t>
      </w:r>
      <w:r>
        <w:rPr>
          <w:rFonts w:eastAsia="TimesNewRoman"/>
          <w:sz w:val="18"/>
          <w:szCs w:val="18"/>
        </w:rPr>
        <w:t>.</w:t>
      </w:r>
      <w:r>
        <w:rPr>
          <w:rFonts w:eastAsia="TimesNewRoman"/>
          <w:sz w:val="18"/>
          <w:szCs w:val="18"/>
        </w:rPr>
        <w:br/>
      </w:r>
      <w:r>
        <w:rPr>
          <w:rStyle w:val="BMSSuperscript"/>
          <w:sz w:val="18"/>
          <w:szCs w:val="18"/>
        </w:rPr>
        <w:t>e</w:t>
      </w:r>
      <w:r w:rsidRPr="00777E85">
        <w:rPr>
          <w:rFonts w:eastAsia="TimesNewRoman"/>
          <w:sz w:val="18"/>
          <w:szCs w:val="18"/>
        </w:rPr>
        <w:tab/>
      </w:r>
      <w:r>
        <w:rPr>
          <w:rFonts w:eastAsia="TimesNewRoman"/>
          <w:sz w:val="18"/>
          <w:szCs w:val="18"/>
        </w:rPr>
        <w:t xml:space="preserve">Proportion with complete or partial response; confidence interval based on the </w:t>
      </w:r>
      <w:r w:rsidRPr="00777E85">
        <w:rPr>
          <w:rFonts w:eastAsia="TimesNewRoman"/>
          <w:sz w:val="18"/>
          <w:szCs w:val="18"/>
        </w:rPr>
        <w:t>Clopper and Pearson Method.</w:t>
      </w:r>
      <w:r>
        <w:rPr>
          <w:rFonts w:eastAsia="TimesNewRoman"/>
          <w:sz w:val="18"/>
          <w:szCs w:val="18"/>
        </w:rPr>
        <w:br/>
      </w:r>
      <w:r w:rsidRPr="0070535F">
        <w:rPr>
          <w:rStyle w:val="BMSSuperscript"/>
          <w:rFonts w:eastAsia="TimesNewRoman"/>
          <w:sz w:val="18"/>
          <w:szCs w:val="18"/>
        </w:rPr>
        <w:t>f</w:t>
      </w:r>
      <w:r>
        <w:rPr>
          <w:rFonts w:eastAsia="TimesNewRoman"/>
          <w:sz w:val="18"/>
          <w:szCs w:val="18"/>
        </w:rPr>
        <w:tab/>
        <w:t>p-value is compared with the allocated alpha of 0.025 for this interim analysis.</w:t>
      </w:r>
    </w:p>
    <w:p w14:paraId="2DF3F18E" w14:textId="745861A8" w:rsidR="002B7C42" w:rsidRPr="004E0F60" w:rsidRDefault="00AD65C1" w:rsidP="005E766C">
      <w:pPr>
        <w:pStyle w:val="Heading5"/>
        <w:spacing w:before="0" w:after="120"/>
      </w:pPr>
      <w:r w:rsidRPr="004E0F60">
        <w:t>Previously treated a</w:t>
      </w:r>
      <w:r w:rsidR="00AD2AD1" w:rsidRPr="004E0F60">
        <w:t>dvanced or metastatic s</w:t>
      </w:r>
      <w:r w:rsidR="00B56C40" w:rsidRPr="004E0F60">
        <w:t xml:space="preserve">quamous (SQ) </w:t>
      </w:r>
      <w:r w:rsidR="002B7C42" w:rsidRPr="004E0F60">
        <w:t xml:space="preserve">NSCLC </w:t>
      </w:r>
      <w:r w:rsidR="00AC5895" w:rsidRPr="004E0F60">
        <w:t>- OPDIVO monotherapy</w:t>
      </w:r>
    </w:p>
    <w:p w14:paraId="000525CE" w14:textId="6E84799F" w:rsidR="00F00E6F" w:rsidRPr="004E0F60" w:rsidRDefault="003A4C1E" w:rsidP="00F00E6F">
      <w:pPr>
        <w:pStyle w:val="Heading6"/>
        <w:rPr>
          <w:lang w:val="en-AU"/>
        </w:rPr>
      </w:pPr>
      <w:r w:rsidRPr="004E0F60">
        <w:rPr>
          <w:lang w:val="en-AU"/>
        </w:rPr>
        <w:t>Randomised phase 3 study vs. docetaxel</w:t>
      </w:r>
      <w:r w:rsidR="00D40E25" w:rsidRPr="004E0F60">
        <w:rPr>
          <w:lang w:val="en-AU"/>
        </w:rPr>
        <w:t xml:space="preserve"> </w:t>
      </w:r>
      <w:r w:rsidR="00F00E6F" w:rsidRPr="004E0F60">
        <w:rPr>
          <w:lang w:val="en-AU"/>
        </w:rPr>
        <w:t>(CA209017)</w:t>
      </w:r>
    </w:p>
    <w:p w14:paraId="0235B615" w14:textId="6B3ABB2D" w:rsidR="00C659AE" w:rsidRPr="004E0F60" w:rsidRDefault="00C659AE" w:rsidP="005E766C">
      <w:pPr>
        <w:spacing w:after="120"/>
      </w:pPr>
      <w:r w:rsidRPr="004E0F60">
        <w:t xml:space="preserve">The safety and efficacy of nivolumab 3 mg/kg as monotherapy for the treatment of advanced or metastatic </w:t>
      </w:r>
      <w:r w:rsidR="00F00E6F" w:rsidRPr="004E0F60">
        <w:t xml:space="preserve">SQ </w:t>
      </w:r>
      <w:r w:rsidRPr="004E0F60">
        <w:t>NSCLC were evaluated in a phase 3, randomised, open-label study (CA209017). The study included patients (18 years or older) who have experienced disease progression during or after one prior platinum doublet-based chemotherapy regimen.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169EB679" w14:textId="12982ADC" w:rsidR="00C659AE" w:rsidRPr="004E0F60" w:rsidRDefault="00C659AE" w:rsidP="005E766C">
      <w:pPr>
        <w:spacing w:after="120"/>
      </w:pPr>
      <w:r w:rsidRPr="004E0F60">
        <w:lastRenderedPageBreak/>
        <w:t>A total of 272 patients were randomised to receive either nivolumab 3 mg/kg (n = 135) administered intravenously over 60 minutes every 2 weeks or docetaxel (n = 137) 75 mg/m</w:t>
      </w:r>
      <w:r w:rsidRPr="004E0F60">
        <w:rPr>
          <w:vertAlign w:val="superscript"/>
        </w:rPr>
        <w:t>2</w:t>
      </w:r>
      <w:r w:rsidRPr="004E0F60">
        <w:t xml:space="preserve"> every 3 weeks. Treatment was continued </w:t>
      </w:r>
      <w:proofErr w:type="gramStart"/>
      <w:r w:rsidRPr="004E0F60">
        <w:t>as long as</w:t>
      </w:r>
      <w:proofErr w:type="gramEnd"/>
      <w:r w:rsidRPr="004E0F60">
        <w:t xml:space="preserve"> clinical benefit was observed or until treatment was no longer tolerated. Tumour assessments, according to the RECIST, version 1.1, were conducted 9 weeks after randomisation and continued every 6 weeks thereafter. The primary efficacy outcome measure was OS. Key secondary efficacy outcome measures were investigator-assessed ORR and PFS. In addition, symptom improvement and overall health status were assessed using the Lung Cancer Symptom Score (LCSS) average symptom burden index and the EQ-5D Visual Analogue Scale (EQ-VAS),</w:t>
      </w:r>
      <w:r w:rsidR="00DC742F" w:rsidRPr="004E0F60">
        <w:t xml:space="preserve"> </w:t>
      </w:r>
      <w:r w:rsidRPr="004E0F60">
        <w:t>respectively.</w:t>
      </w:r>
    </w:p>
    <w:p w14:paraId="44455FD6" w14:textId="20C4C61A" w:rsidR="00C659AE" w:rsidRPr="004E0F60" w:rsidRDefault="00C659AE" w:rsidP="005E766C">
      <w:pPr>
        <w:spacing w:after="120"/>
      </w:pPr>
      <w:r w:rsidRPr="004E0F60">
        <w:t xml:space="preserve">Baseline characteristics were generally balanced between the two groups. The median age was 63 years (range: 39-85) with 44% ≥65 years of age and 11% ≥75 years of age. </w:t>
      </w:r>
      <w:proofErr w:type="gramStart"/>
      <w:r w:rsidRPr="004E0F60">
        <w:t>The majority of</w:t>
      </w:r>
      <w:proofErr w:type="gramEnd"/>
      <w:r w:rsidRPr="004E0F60">
        <w:t xml:space="preserve"> patients were white (93%) and male (76%). Thirty-one percent had progressive disease reported as the best response to their most recent prior regimen and 45% received nivolumab within 3 months of completing their most recent prior regimen. Baseline ECOG performance status score was 0 (24%) or 1 (76%).</w:t>
      </w:r>
    </w:p>
    <w:p w14:paraId="5A697F59" w14:textId="10510FEC" w:rsidR="00C659AE" w:rsidRPr="004E0F60" w:rsidRDefault="00C659AE" w:rsidP="005E766C">
      <w:pPr>
        <w:spacing w:after="120"/>
      </w:pPr>
      <w:r w:rsidRPr="004E0F60">
        <w:t>The observed OS benefit (</w:t>
      </w:r>
      <w:r w:rsidR="00C40A1B" w:rsidRPr="004E0F60">
        <w:fldChar w:fldCharType="begin"/>
      </w:r>
      <w:r w:rsidR="00C40A1B" w:rsidRPr="004E0F60">
        <w:instrText xml:space="preserve"> REF _Ref5364866 \h </w:instrText>
      </w:r>
      <w:r w:rsidR="00C40A1B" w:rsidRPr="004E0F60">
        <w:fldChar w:fldCharType="separate"/>
      </w:r>
      <w:r w:rsidR="00C057C0" w:rsidRPr="004E0F60">
        <w:t xml:space="preserve">Figure </w:t>
      </w:r>
      <w:r w:rsidR="00C057C0">
        <w:rPr>
          <w:noProof/>
        </w:rPr>
        <w:t>8</w:t>
      </w:r>
      <w:r w:rsidR="00C40A1B" w:rsidRPr="004E0F60">
        <w:fldChar w:fldCharType="end"/>
      </w:r>
      <w:r w:rsidRPr="004E0F60">
        <w:t xml:space="preserve">, </w:t>
      </w:r>
      <w:r w:rsidR="005763C6">
        <w:fldChar w:fldCharType="begin"/>
      </w:r>
      <w:r w:rsidR="005763C6">
        <w:instrText xml:space="preserve"> REF _Ref85212759 \h </w:instrText>
      </w:r>
      <w:r w:rsidR="005763C6">
        <w:fldChar w:fldCharType="separate"/>
      </w:r>
      <w:r w:rsidR="00C057C0">
        <w:t xml:space="preserve">Table </w:t>
      </w:r>
      <w:r w:rsidR="00C057C0">
        <w:rPr>
          <w:noProof/>
        </w:rPr>
        <w:t>14</w:t>
      </w:r>
      <w:r w:rsidR="005763C6">
        <w:fldChar w:fldCharType="end"/>
      </w:r>
      <w:r w:rsidRPr="004E0F60">
        <w:t xml:space="preserve">) was consistently demonstrated across subgroups of patients. At the pre-defined PD-L1 tumour membrane expression </w:t>
      </w:r>
      <w:proofErr w:type="spellStart"/>
      <w:r w:rsidRPr="004E0F60">
        <w:t>cutoff</w:t>
      </w:r>
      <w:proofErr w:type="spellEnd"/>
      <w:r w:rsidRPr="004E0F60">
        <w:t xml:space="preserve"> levels of 1%, 5%, and 10%, similar survival was observed regardless of PD-L1 expression status.  </w:t>
      </w:r>
    </w:p>
    <w:p w14:paraId="7959B91E" w14:textId="14C8D05E" w:rsidR="00C659AE" w:rsidRPr="004E0F60" w:rsidRDefault="00C659AE" w:rsidP="005E766C">
      <w:pPr>
        <w:spacing w:after="120"/>
      </w:pPr>
      <w:r w:rsidRPr="004E0F60">
        <w:t>Study CA209017 included a limited number of patients ≥ 75 years (11 in the nivolumab group and 18 in the docetaxel group). Nivolumab showed numerically less effect on OS (HR 1.85; 95% CI: 0.76, 4.51), PFS (HR 1.76; 95%-CI: 0.77, 4.05) and ORR (9.1% vs. 16.7%). Because of the small sample size, no definitive conclusions can be drawn from these data.</w:t>
      </w:r>
    </w:p>
    <w:p w14:paraId="12114071" w14:textId="5234206F" w:rsidR="00C659AE" w:rsidRPr="004E0F60" w:rsidRDefault="00356C12" w:rsidP="00356C12">
      <w:pPr>
        <w:pStyle w:val="BMSTableTitle"/>
        <w:rPr>
          <w:lang w:val="en-AU"/>
        </w:rPr>
      </w:pPr>
      <w:bookmarkStart w:id="42" w:name="_Ref5364866"/>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8</w:t>
      </w:r>
      <w:r w:rsidR="00CA3E55">
        <w:rPr>
          <w:lang w:val="en-AU"/>
        </w:rPr>
        <w:fldChar w:fldCharType="end"/>
      </w:r>
      <w:bookmarkEnd w:id="42"/>
      <w:r w:rsidRPr="004E0F60">
        <w:rPr>
          <w:lang w:val="en-AU"/>
        </w:rPr>
        <w:t xml:space="preserve"> </w:t>
      </w:r>
      <w:r w:rsidR="00F00E6F" w:rsidRPr="004E0F60">
        <w:rPr>
          <w:lang w:val="en-AU"/>
        </w:rPr>
        <w:t>Overall survival</w:t>
      </w:r>
      <w:r w:rsidR="00C659AE" w:rsidRPr="004E0F60">
        <w:rPr>
          <w:lang w:val="en-AU"/>
        </w:rPr>
        <w:t xml:space="preserve"> (CA209017) </w:t>
      </w:r>
    </w:p>
    <w:p w14:paraId="3AE1E6A7" w14:textId="77777777" w:rsidR="00C659AE" w:rsidRPr="004E0F60" w:rsidRDefault="00C659AE" w:rsidP="00FB581F">
      <w:pPr>
        <w:pStyle w:val="EMEABodyText"/>
        <w:keepNext/>
        <w:keepLines/>
        <w:widowControl w:val="0"/>
        <w:jc w:val="center"/>
        <w:rPr>
          <w:lang w:val="en-AU"/>
        </w:rPr>
      </w:pPr>
      <w:r w:rsidRPr="004E0F60">
        <w:rPr>
          <w:noProof/>
          <w:lang w:val="en-AU" w:eastAsia="en-AU"/>
        </w:rPr>
        <w:drawing>
          <wp:inline distT="0" distB="0" distL="0" distR="0" wp14:anchorId="73B4C42F" wp14:editId="6DAA363E">
            <wp:extent cx="4340983" cy="4348480"/>
            <wp:effectExtent l="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364086" cy="4371623"/>
                    </a:xfrm>
                    <a:prstGeom prst="rect">
                      <a:avLst/>
                    </a:prstGeom>
                    <a:noFill/>
                    <a:ln w="9525">
                      <a:noFill/>
                      <a:miter lim="800000"/>
                      <a:headEnd/>
                      <a:tailEnd/>
                    </a:ln>
                  </pic:spPr>
                </pic:pic>
              </a:graphicData>
            </a:graphic>
          </wp:inline>
        </w:drawing>
      </w:r>
    </w:p>
    <w:p w14:paraId="075A569C" w14:textId="08A63780" w:rsidR="00C659AE" w:rsidRPr="004E0F60" w:rsidRDefault="00C659AE" w:rsidP="00C659AE"/>
    <w:tbl>
      <w:tblPr>
        <w:tblW w:w="0" w:type="auto"/>
        <w:tblLook w:val="04A0" w:firstRow="1" w:lastRow="0" w:firstColumn="1" w:lastColumn="0" w:noHBand="0" w:noVBand="1"/>
      </w:tblPr>
      <w:tblGrid>
        <w:gridCol w:w="2932"/>
        <w:gridCol w:w="1540"/>
        <w:gridCol w:w="514"/>
        <w:gridCol w:w="1009"/>
        <w:gridCol w:w="1001"/>
        <w:gridCol w:w="499"/>
        <w:gridCol w:w="1531"/>
      </w:tblGrid>
      <w:tr w:rsidR="00471C1A" w:rsidRPr="004E0F60" w14:paraId="43DE6AB6" w14:textId="77777777" w:rsidTr="00807021">
        <w:tc>
          <w:tcPr>
            <w:tcW w:w="9026" w:type="dxa"/>
            <w:gridSpan w:val="7"/>
            <w:tcBorders>
              <w:left w:val="nil"/>
              <w:bottom w:val="single" w:sz="4" w:space="0" w:color="auto"/>
              <w:right w:val="nil"/>
            </w:tcBorders>
          </w:tcPr>
          <w:p w14:paraId="3AB81A86" w14:textId="13970A1E" w:rsidR="00471C1A" w:rsidRPr="004E0F60" w:rsidRDefault="005763C6" w:rsidP="00356C12">
            <w:pPr>
              <w:pStyle w:val="BMSTableTitle"/>
              <w:rPr>
                <w:szCs w:val="24"/>
                <w:lang w:val="en-AU"/>
              </w:rPr>
            </w:pPr>
            <w:bookmarkStart w:id="43" w:name="_Ref85212759"/>
            <w:bookmarkStart w:id="44" w:name="_Ref5364566"/>
            <w:r>
              <w:lastRenderedPageBreak/>
              <w:t xml:space="preserve">Table </w:t>
            </w:r>
            <w:r>
              <w:fldChar w:fldCharType="begin"/>
            </w:r>
            <w:r>
              <w:instrText xml:space="preserve"> SEQ Table \* ARABIC </w:instrText>
            </w:r>
            <w:r>
              <w:fldChar w:fldCharType="separate"/>
            </w:r>
            <w:r w:rsidR="00C057C0">
              <w:rPr>
                <w:noProof/>
              </w:rPr>
              <w:t>14</w:t>
            </w:r>
            <w:r>
              <w:fldChar w:fldCharType="end"/>
            </w:r>
            <w:bookmarkEnd w:id="43"/>
            <w:r>
              <w:t xml:space="preserve"> </w:t>
            </w:r>
            <w:r w:rsidRPr="00F77310">
              <w:t>Efficacy results (CA209017)</w:t>
            </w:r>
            <w:bookmarkEnd w:id="44"/>
          </w:p>
        </w:tc>
      </w:tr>
      <w:tr w:rsidR="00471C1A" w:rsidRPr="004E0F60" w14:paraId="52490876" w14:textId="77777777" w:rsidTr="00807021">
        <w:tc>
          <w:tcPr>
            <w:tcW w:w="2932" w:type="dxa"/>
            <w:tcBorders>
              <w:top w:val="single" w:sz="4" w:space="0" w:color="auto"/>
              <w:left w:val="nil"/>
              <w:bottom w:val="single" w:sz="4" w:space="0" w:color="auto"/>
              <w:right w:val="nil"/>
            </w:tcBorders>
          </w:tcPr>
          <w:p w14:paraId="46B08E66" w14:textId="77777777" w:rsidR="00471C1A" w:rsidRPr="004E0F60" w:rsidRDefault="00471C1A" w:rsidP="00807021">
            <w:pPr>
              <w:keepNext/>
              <w:keepLines/>
              <w:spacing w:after="0"/>
              <w:jc w:val="center"/>
              <w:rPr>
                <w:rFonts w:eastAsia="Times New Roman" w:cs="Times New Roman"/>
                <w:b/>
                <w:sz w:val="20"/>
                <w:szCs w:val="20"/>
              </w:rPr>
            </w:pPr>
          </w:p>
        </w:tc>
        <w:tc>
          <w:tcPr>
            <w:tcW w:w="3063" w:type="dxa"/>
            <w:gridSpan w:val="3"/>
            <w:tcBorders>
              <w:top w:val="single" w:sz="4" w:space="0" w:color="auto"/>
              <w:left w:val="nil"/>
              <w:bottom w:val="single" w:sz="4" w:space="0" w:color="auto"/>
              <w:right w:val="nil"/>
            </w:tcBorders>
            <w:hideMark/>
          </w:tcPr>
          <w:p w14:paraId="7E53C76D" w14:textId="77777777" w:rsidR="00471C1A" w:rsidRPr="004E0F60" w:rsidRDefault="00471C1A" w:rsidP="004D7D64">
            <w:pPr>
              <w:keepNext/>
              <w:keepLines/>
              <w:widowControl w:val="0"/>
              <w:spacing w:after="0"/>
              <w:jc w:val="center"/>
              <w:rPr>
                <w:rFonts w:eastAsia="Times New Roman" w:cs="Times New Roman"/>
                <w:b/>
                <w:sz w:val="20"/>
                <w:szCs w:val="20"/>
              </w:rPr>
            </w:pPr>
            <w:r w:rsidRPr="004E0F60">
              <w:rPr>
                <w:rFonts w:eastAsia="Times New Roman" w:cs="Times New Roman"/>
                <w:b/>
                <w:sz w:val="20"/>
                <w:szCs w:val="20"/>
              </w:rPr>
              <w:t>nivolumab</w:t>
            </w:r>
            <w:r w:rsidRPr="004E0F60">
              <w:rPr>
                <w:rFonts w:eastAsia="Times New Roman" w:cs="Times New Roman"/>
                <w:b/>
                <w:sz w:val="20"/>
                <w:szCs w:val="20"/>
              </w:rPr>
              <w:br/>
              <w:t>(n = 135)</w:t>
            </w:r>
          </w:p>
        </w:tc>
        <w:tc>
          <w:tcPr>
            <w:tcW w:w="3031" w:type="dxa"/>
            <w:gridSpan w:val="3"/>
            <w:tcBorders>
              <w:top w:val="single" w:sz="4" w:space="0" w:color="auto"/>
              <w:left w:val="nil"/>
              <w:bottom w:val="single" w:sz="4" w:space="0" w:color="auto"/>
              <w:right w:val="nil"/>
            </w:tcBorders>
            <w:hideMark/>
          </w:tcPr>
          <w:p w14:paraId="6F16A1C5" w14:textId="77777777" w:rsidR="00471C1A" w:rsidRPr="004E0F60" w:rsidRDefault="00471C1A" w:rsidP="004D7D64">
            <w:pPr>
              <w:keepNext/>
              <w:keepLines/>
              <w:widowControl w:val="0"/>
              <w:spacing w:after="0"/>
              <w:jc w:val="center"/>
              <w:rPr>
                <w:rFonts w:eastAsia="Times New Roman" w:cs="Times New Roman"/>
                <w:b/>
                <w:sz w:val="20"/>
                <w:szCs w:val="20"/>
              </w:rPr>
            </w:pPr>
            <w:r w:rsidRPr="004E0F60">
              <w:rPr>
                <w:rFonts w:eastAsia="Times New Roman" w:cs="Times New Roman"/>
                <w:b/>
                <w:sz w:val="20"/>
                <w:szCs w:val="20"/>
              </w:rPr>
              <w:t>docetaxel</w:t>
            </w:r>
            <w:r w:rsidRPr="004E0F60">
              <w:rPr>
                <w:rFonts w:eastAsia="Times New Roman" w:cs="Times New Roman"/>
                <w:b/>
                <w:sz w:val="20"/>
                <w:szCs w:val="20"/>
              </w:rPr>
              <w:br/>
              <w:t>(n = 137)</w:t>
            </w:r>
          </w:p>
        </w:tc>
      </w:tr>
      <w:tr w:rsidR="00471C1A" w:rsidRPr="004E0F60" w14:paraId="34631605" w14:textId="77777777" w:rsidTr="00807021">
        <w:tc>
          <w:tcPr>
            <w:tcW w:w="2932" w:type="dxa"/>
            <w:tcBorders>
              <w:top w:val="single" w:sz="4" w:space="0" w:color="auto"/>
              <w:left w:val="nil"/>
              <w:bottom w:val="nil"/>
              <w:right w:val="nil"/>
            </w:tcBorders>
            <w:hideMark/>
          </w:tcPr>
          <w:p w14:paraId="56D6877C" w14:textId="77777777" w:rsidR="00471C1A" w:rsidRPr="004E0F60" w:rsidRDefault="00471C1A" w:rsidP="00807021">
            <w:pPr>
              <w:keepNext/>
              <w:keepLines/>
              <w:spacing w:after="0"/>
              <w:rPr>
                <w:rFonts w:eastAsia="Times New Roman" w:cs="Times New Roman"/>
                <w:b/>
                <w:sz w:val="20"/>
                <w:szCs w:val="20"/>
              </w:rPr>
            </w:pPr>
            <w:r w:rsidRPr="004E0F60">
              <w:rPr>
                <w:rFonts w:eastAsia="Times New Roman" w:cs="Times New Roman"/>
                <w:b/>
                <w:sz w:val="20"/>
                <w:szCs w:val="20"/>
              </w:rPr>
              <w:t xml:space="preserve">Overall survival </w:t>
            </w:r>
          </w:p>
        </w:tc>
        <w:tc>
          <w:tcPr>
            <w:tcW w:w="1540" w:type="dxa"/>
            <w:tcBorders>
              <w:top w:val="single" w:sz="4" w:space="0" w:color="auto"/>
              <w:left w:val="nil"/>
              <w:bottom w:val="nil"/>
              <w:right w:val="nil"/>
            </w:tcBorders>
          </w:tcPr>
          <w:p w14:paraId="7F187A1B"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Borders>
              <w:top w:val="single" w:sz="4" w:space="0" w:color="auto"/>
              <w:left w:val="nil"/>
              <w:bottom w:val="nil"/>
              <w:right w:val="nil"/>
            </w:tcBorders>
          </w:tcPr>
          <w:p w14:paraId="69116ABF" w14:textId="77777777" w:rsidR="00471C1A" w:rsidRPr="004E0F60" w:rsidRDefault="00471C1A" w:rsidP="004D7D64">
            <w:pPr>
              <w:keepNext/>
              <w:keepLines/>
              <w:widowControl w:val="0"/>
              <w:spacing w:after="0"/>
              <w:rPr>
                <w:rFonts w:eastAsia="Times New Roman" w:cs="Times New Roman"/>
                <w:sz w:val="20"/>
                <w:szCs w:val="20"/>
              </w:rPr>
            </w:pPr>
          </w:p>
        </w:tc>
        <w:tc>
          <w:tcPr>
            <w:tcW w:w="1500" w:type="dxa"/>
            <w:gridSpan w:val="2"/>
            <w:tcBorders>
              <w:top w:val="single" w:sz="4" w:space="0" w:color="auto"/>
              <w:left w:val="nil"/>
              <w:bottom w:val="nil"/>
              <w:right w:val="nil"/>
            </w:tcBorders>
          </w:tcPr>
          <w:p w14:paraId="5C3914DA"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Borders>
              <w:top w:val="single" w:sz="4" w:space="0" w:color="auto"/>
              <w:left w:val="nil"/>
              <w:bottom w:val="nil"/>
              <w:right w:val="nil"/>
            </w:tcBorders>
          </w:tcPr>
          <w:p w14:paraId="14E1C584"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245D65BC" w14:textId="77777777" w:rsidTr="00807021">
        <w:tc>
          <w:tcPr>
            <w:tcW w:w="2932" w:type="dxa"/>
            <w:hideMark/>
          </w:tcPr>
          <w:p w14:paraId="58509914" w14:textId="77777777" w:rsidR="00471C1A" w:rsidRPr="004E0F60" w:rsidRDefault="00471C1A" w:rsidP="00807021">
            <w:pPr>
              <w:keepNext/>
              <w:keepLines/>
              <w:tabs>
                <w:tab w:val="left" w:pos="201"/>
              </w:tabs>
              <w:spacing w:after="0"/>
              <w:rPr>
                <w:rFonts w:eastAsia="Times New Roman" w:cs="Times New Roman"/>
                <w:sz w:val="20"/>
                <w:szCs w:val="20"/>
              </w:rPr>
            </w:pPr>
            <w:r w:rsidRPr="004E0F60">
              <w:rPr>
                <w:rFonts w:eastAsia="Times New Roman" w:cs="Times New Roman"/>
                <w:sz w:val="20"/>
                <w:szCs w:val="20"/>
              </w:rPr>
              <w:tab/>
              <w:t>Events</w:t>
            </w:r>
          </w:p>
        </w:tc>
        <w:tc>
          <w:tcPr>
            <w:tcW w:w="3063" w:type="dxa"/>
            <w:gridSpan w:val="3"/>
            <w:vAlign w:val="center"/>
            <w:hideMark/>
          </w:tcPr>
          <w:p w14:paraId="270D773F"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86 (63.7%)</w:t>
            </w:r>
          </w:p>
        </w:tc>
        <w:tc>
          <w:tcPr>
            <w:tcW w:w="3031" w:type="dxa"/>
            <w:gridSpan w:val="3"/>
            <w:vAlign w:val="center"/>
            <w:hideMark/>
          </w:tcPr>
          <w:p w14:paraId="4AA483B4"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113 (82.5%)</w:t>
            </w:r>
          </w:p>
        </w:tc>
      </w:tr>
      <w:tr w:rsidR="00471C1A" w:rsidRPr="004E0F60" w14:paraId="13BC9A97" w14:textId="77777777" w:rsidTr="00807021">
        <w:tc>
          <w:tcPr>
            <w:tcW w:w="2932" w:type="dxa"/>
            <w:hideMark/>
          </w:tcPr>
          <w:p w14:paraId="2E14B2DE"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 xml:space="preserve">Hazard ratio </w:t>
            </w:r>
          </w:p>
        </w:tc>
        <w:tc>
          <w:tcPr>
            <w:tcW w:w="6094" w:type="dxa"/>
            <w:gridSpan w:val="6"/>
            <w:hideMark/>
          </w:tcPr>
          <w:p w14:paraId="6B1EB2C2"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0.59</w:t>
            </w:r>
          </w:p>
        </w:tc>
      </w:tr>
      <w:tr w:rsidR="00471C1A" w:rsidRPr="004E0F60" w14:paraId="7B0C4EBD" w14:textId="77777777" w:rsidTr="00807021">
        <w:tc>
          <w:tcPr>
            <w:tcW w:w="2932" w:type="dxa"/>
            <w:hideMark/>
          </w:tcPr>
          <w:p w14:paraId="45834BBA"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color w:val="000000"/>
                <w:sz w:val="20"/>
                <w:szCs w:val="20"/>
              </w:rPr>
              <w:t>96.85% CI</w:t>
            </w:r>
          </w:p>
        </w:tc>
        <w:tc>
          <w:tcPr>
            <w:tcW w:w="6094" w:type="dxa"/>
            <w:gridSpan w:val="6"/>
            <w:hideMark/>
          </w:tcPr>
          <w:p w14:paraId="58FCF33D"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(0.43, 0.81)</w:t>
            </w:r>
          </w:p>
        </w:tc>
      </w:tr>
      <w:tr w:rsidR="00471C1A" w:rsidRPr="004E0F60" w14:paraId="5F134EF5" w14:textId="77777777" w:rsidTr="00807021">
        <w:tc>
          <w:tcPr>
            <w:tcW w:w="2932" w:type="dxa"/>
            <w:hideMark/>
          </w:tcPr>
          <w:p w14:paraId="223591DD"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p-value</w:t>
            </w:r>
          </w:p>
        </w:tc>
        <w:tc>
          <w:tcPr>
            <w:tcW w:w="6094" w:type="dxa"/>
            <w:gridSpan w:val="6"/>
            <w:hideMark/>
          </w:tcPr>
          <w:p w14:paraId="7C297FA8"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0.0002</w:t>
            </w:r>
          </w:p>
        </w:tc>
      </w:tr>
      <w:tr w:rsidR="00471C1A" w:rsidRPr="004E0F60" w14:paraId="47EF5DBA" w14:textId="77777777" w:rsidTr="00807021">
        <w:tc>
          <w:tcPr>
            <w:tcW w:w="2932" w:type="dxa"/>
          </w:tcPr>
          <w:p w14:paraId="02C901D2" w14:textId="77777777" w:rsidR="00471C1A" w:rsidRPr="004E0F60" w:rsidRDefault="00471C1A" w:rsidP="00807021">
            <w:pPr>
              <w:keepNext/>
              <w:keepLines/>
              <w:tabs>
                <w:tab w:val="left" w:pos="180"/>
              </w:tabs>
              <w:spacing w:after="0"/>
              <w:rPr>
                <w:rFonts w:eastAsia="Times New Roman" w:cs="Times New Roman"/>
                <w:sz w:val="20"/>
                <w:szCs w:val="20"/>
              </w:rPr>
            </w:pPr>
          </w:p>
        </w:tc>
        <w:tc>
          <w:tcPr>
            <w:tcW w:w="1540" w:type="dxa"/>
          </w:tcPr>
          <w:p w14:paraId="74578F95"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5E2C2D1B" w14:textId="77777777" w:rsidR="00471C1A" w:rsidRPr="004E0F60" w:rsidRDefault="00471C1A" w:rsidP="004D7D64">
            <w:pPr>
              <w:keepNext/>
              <w:keepLines/>
              <w:widowControl w:val="0"/>
              <w:spacing w:after="0"/>
              <w:jc w:val="center"/>
              <w:rPr>
                <w:rFonts w:eastAsia="Times New Roman" w:cs="Times New Roman"/>
                <w:sz w:val="20"/>
                <w:szCs w:val="20"/>
              </w:rPr>
            </w:pPr>
          </w:p>
        </w:tc>
        <w:tc>
          <w:tcPr>
            <w:tcW w:w="1500" w:type="dxa"/>
            <w:gridSpan w:val="2"/>
          </w:tcPr>
          <w:p w14:paraId="5FCB5DD1"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17DB022E" w14:textId="77777777" w:rsidR="00471C1A" w:rsidRPr="004E0F60" w:rsidRDefault="00471C1A" w:rsidP="004D7D64">
            <w:pPr>
              <w:keepNext/>
              <w:keepLines/>
              <w:widowControl w:val="0"/>
              <w:spacing w:after="0"/>
              <w:jc w:val="center"/>
              <w:rPr>
                <w:rFonts w:eastAsia="Times New Roman" w:cs="Times New Roman"/>
                <w:sz w:val="20"/>
                <w:szCs w:val="20"/>
              </w:rPr>
            </w:pPr>
          </w:p>
        </w:tc>
      </w:tr>
      <w:tr w:rsidR="00471C1A" w:rsidRPr="004E0F60" w14:paraId="7F8946B5" w14:textId="77777777" w:rsidTr="00807021">
        <w:tc>
          <w:tcPr>
            <w:tcW w:w="2932" w:type="dxa"/>
            <w:hideMark/>
          </w:tcPr>
          <w:p w14:paraId="44EB7931"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Median (95% CI) months</w:t>
            </w:r>
          </w:p>
        </w:tc>
        <w:tc>
          <w:tcPr>
            <w:tcW w:w="3063" w:type="dxa"/>
            <w:gridSpan w:val="3"/>
            <w:vAlign w:val="center"/>
            <w:hideMark/>
          </w:tcPr>
          <w:p w14:paraId="189537BA" w14:textId="77777777" w:rsidR="00471C1A" w:rsidRPr="004E0F60" w:rsidRDefault="00471C1A" w:rsidP="004D7D64">
            <w:pPr>
              <w:keepNext/>
              <w:keepLines/>
              <w:widowControl w:val="0"/>
              <w:tabs>
                <w:tab w:val="left" w:pos="360"/>
              </w:tabs>
              <w:spacing w:before="60" w:after="60"/>
              <w:jc w:val="center"/>
              <w:rPr>
                <w:rFonts w:eastAsia="Calibri" w:cs="Times New Roman"/>
                <w:sz w:val="20"/>
                <w:szCs w:val="20"/>
              </w:rPr>
            </w:pPr>
            <w:r w:rsidRPr="004E0F60">
              <w:rPr>
                <w:rFonts w:eastAsia="Calibri" w:cs="Times New Roman"/>
                <w:sz w:val="20"/>
                <w:szCs w:val="20"/>
              </w:rPr>
              <w:t>9.23 (7.33, 13.27)</w:t>
            </w:r>
          </w:p>
        </w:tc>
        <w:tc>
          <w:tcPr>
            <w:tcW w:w="3031" w:type="dxa"/>
            <w:gridSpan w:val="3"/>
            <w:vAlign w:val="center"/>
            <w:hideMark/>
          </w:tcPr>
          <w:p w14:paraId="2F8795C4" w14:textId="77777777" w:rsidR="00471C1A" w:rsidRPr="004E0F60" w:rsidRDefault="00471C1A" w:rsidP="004D7D64">
            <w:pPr>
              <w:keepNext/>
              <w:keepLines/>
              <w:widowControl w:val="0"/>
              <w:tabs>
                <w:tab w:val="left" w:pos="360"/>
              </w:tabs>
              <w:spacing w:before="60" w:after="60"/>
              <w:jc w:val="center"/>
              <w:rPr>
                <w:rFonts w:eastAsia="Calibri" w:cs="Times New Roman"/>
                <w:sz w:val="20"/>
                <w:szCs w:val="20"/>
              </w:rPr>
            </w:pPr>
            <w:r w:rsidRPr="004E0F60">
              <w:rPr>
                <w:rFonts w:eastAsia="Calibri" w:cs="Times New Roman"/>
                <w:sz w:val="20"/>
                <w:szCs w:val="20"/>
              </w:rPr>
              <w:t>6.01 (5.13, 7.33)</w:t>
            </w:r>
          </w:p>
        </w:tc>
      </w:tr>
      <w:tr w:rsidR="00471C1A" w:rsidRPr="004E0F60" w14:paraId="2378317B" w14:textId="77777777" w:rsidTr="00807021">
        <w:tc>
          <w:tcPr>
            <w:tcW w:w="2932" w:type="dxa"/>
            <w:hideMark/>
          </w:tcPr>
          <w:p w14:paraId="506A8B09"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Rate % (95% CI) at 12 months</w:t>
            </w:r>
          </w:p>
        </w:tc>
        <w:tc>
          <w:tcPr>
            <w:tcW w:w="3063" w:type="dxa"/>
            <w:gridSpan w:val="3"/>
            <w:hideMark/>
          </w:tcPr>
          <w:p w14:paraId="2264A6B9"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42.1 (33.7, 50.3)</w:t>
            </w:r>
          </w:p>
        </w:tc>
        <w:tc>
          <w:tcPr>
            <w:tcW w:w="3031" w:type="dxa"/>
            <w:gridSpan w:val="3"/>
            <w:hideMark/>
          </w:tcPr>
          <w:p w14:paraId="0A5CC181"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23.7 (16.9, 31.1)</w:t>
            </w:r>
          </w:p>
        </w:tc>
      </w:tr>
      <w:tr w:rsidR="00471C1A" w:rsidRPr="004E0F60" w14:paraId="5E39F6C3" w14:textId="77777777" w:rsidTr="00807021">
        <w:tc>
          <w:tcPr>
            <w:tcW w:w="2932" w:type="dxa"/>
          </w:tcPr>
          <w:p w14:paraId="550EF753" w14:textId="77777777" w:rsidR="00471C1A" w:rsidRPr="004E0F60" w:rsidRDefault="00471C1A" w:rsidP="00807021">
            <w:pPr>
              <w:keepNext/>
              <w:keepLines/>
              <w:spacing w:after="0"/>
              <w:rPr>
                <w:rFonts w:eastAsia="Times New Roman" w:cs="Times New Roman"/>
                <w:b/>
                <w:sz w:val="20"/>
                <w:szCs w:val="20"/>
              </w:rPr>
            </w:pPr>
          </w:p>
        </w:tc>
        <w:tc>
          <w:tcPr>
            <w:tcW w:w="1540" w:type="dxa"/>
          </w:tcPr>
          <w:p w14:paraId="3A331B78"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55B1AF26" w14:textId="77777777" w:rsidR="00471C1A" w:rsidRPr="004E0F60" w:rsidRDefault="00471C1A" w:rsidP="004D7D64">
            <w:pPr>
              <w:keepNext/>
              <w:keepLines/>
              <w:widowControl w:val="0"/>
              <w:spacing w:after="0"/>
              <w:rPr>
                <w:rFonts w:eastAsia="Times New Roman" w:cs="Times New Roman"/>
                <w:sz w:val="20"/>
                <w:szCs w:val="20"/>
              </w:rPr>
            </w:pPr>
          </w:p>
        </w:tc>
        <w:tc>
          <w:tcPr>
            <w:tcW w:w="1500" w:type="dxa"/>
            <w:gridSpan w:val="2"/>
          </w:tcPr>
          <w:p w14:paraId="1C991581"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37DAC164"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25962611" w14:textId="77777777" w:rsidTr="00807021">
        <w:tc>
          <w:tcPr>
            <w:tcW w:w="2932" w:type="dxa"/>
            <w:hideMark/>
          </w:tcPr>
          <w:p w14:paraId="70BC8415" w14:textId="77777777" w:rsidR="00471C1A" w:rsidRPr="004E0F60" w:rsidRDefault="00471C1A" w:rsidP="00807021">
            <w:pPr>
              <w:keepNext/>
              <w:keepLines/>
              <w:spacing w:after="0"/>
              <w:rPr>
                <w:rFonts w:eastAsia="Times New Roman" w:cs="Times New Roman"/>
                <w:b/>
                <w:sz w:val="20"/>
                <w:szCs w:val="20"/>
              </w:rPr>
            </w:pPr>
            <w:r w:rsidRPr="004E0F60">
              <w:rPr>
                <w:rFonts w:eastAsia="Times New Roman" w:cs="Times New Roman"/>
                <w:b/>
                <w:sz w:val="20"/>
                <w:szCs w:val="20"/>
              </w:rPr>
              <w:t xml:space="preserve">Confirmed objective response </w:t>
            </w:r>
          </w:p>
        </w:tc>
        <w:tc>
          <w:tcPr>
            <w:tcW w:w="1540" w:type="dxa"/>
            <w:hideMark/>
          </w:tcPr>
          <w:p w14:paraId="0B241364"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27</w:t>
            </w:r>
          </w:p>
        </w:tc>
        <w:tc>
          <w:tcPr>
            <w:tcW w:w="1523" w:type="dxa"/>
            <w:gridSpan w:val="2"/>
            <w:hideMark/>
          </w:tcPr>
          <w:p w14:paraId="02089D40"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(20.0%)</w:t>
            </w:r>
          </w:p>
        </w:tc>
        <w:tc>
          <w:tcPr>
            <w:tcW w:w="1500" w:type="dxa"/>
            <w:gridSpan w:val="2"/>
            <w:hideMark/>
          </w:tcPr>
          <w:p w14:paraId="1F856363"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12</w:t>
            </w:r>
          </w:p>
        </w:tc>
        <w:tc>
          <w:tcPr>
            <w:tcW w:w="1531" w:type="dxa"/>
            <w:hideMark/>
          </w:tcPr>
          <w:p w14:paraId="5B429D37"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(8.8%)</w:t>
            </w:r>
          </w:p>
        </w:tc>
      </w:tr>
      <w:tr w:rsidR="00471C1A" w:rsidRPr="004E0F60" w14:paraId="3A547C20" w14:textId="77777777" w:rsidTr="00807021">
        <w:tc>
          <w:tcPr>
            <w:tcW w:w="2932" w:type="dxa"/>
            <w:hideMark/>
          </w:tcPr>
          <w:p w14:paraId="0C3F20E9" w14:textId="77777777" w:rsidR="00471C1A" w:rsidRPr="004E0F60" w:rsidRDefault="00471C1A" w:rsidP="00807021">
            <w:pPr>
              <w:keepNext/>
              <w:keepLines/>
              <w:spacing w:after="0"/>
              <w:jc w:val="center"/>
              <w:rPr>
                <w:rFonts w:eastAsia="Times New Roman" w:cs="Times New Roman"/>
                <w:sz w:val="20"/>
                <w:szCs w:val="20"/>
              </w:rPr>
            </w:pPr>
            <w:r w:rsidRPr="004E0F60">
              <w:rPr>
                <w:rFonts w:eastAsia="Times New Roman" w:cs="Times New Roman"/>
                <w:sz w:val="20"/>
                <w:szCs w:val="20"/>
              </w:rPr>
              <w:t>(95% CI)</w:t>
            </w:r>
          </w:p>
        </w:tc>
        <w:tc>
          <w:tcPr>
            <w:tcW w:w="3063" w:type="dxa"/>
            <w:gridSpan w:val="3"/>
            <w:hideMark/>
          </w:tcPr>
          <w:p w14:paraId="6CDE501A"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(13.6, 27.7)</w:t>
            </w:r>
          </w:p>
        </w:tc>
        <w:tc>
          <w:tcPr>
            <w:tcW w:w="3031" w:type="dxa"/>
            <w:gridSpan w:val="3"/>
            <w:hideMark/>
          </w:tcPr>
          <w:p w14:paraId="27B3DDE6"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(4.6, 14.8)</w:t>
            </w:r>
          </w:p>
        </w:tc>
      </w:tr>
      <w:tr w:rsidR="00471C1A" w:rsidRPr="004E0F60" w14:paraId="5B4395A7" w14:textId="77777777" w:rsidTr="00807021">
        <w:tc>
          <w:tcPr>
            <w:tcW w:w="2932" w:type="dxa"/>
            <w:hideMark/>
          </w:tcPr>
          <w:p w14:paraId="562A9A9C"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Odds ratio (95% CI)</w:t>
            </w:r>
          </w:p>
        </w:tc>
        <w:tc>
          <w:tcPr>
            <w:tcW w:w="6094" w:type="dxa"/>
            <w:gridSpan w:val="6"/>
            <w:hideMark/>
          </w:tcPr>
          <w:p w14:paraId="3B7A3B59"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2.64 (1.27, 5.49)</w:t>
            </w:r>
          </w:p>
        </w:tc>
      </w:tr>
      <w:tr w:rsidR="00471C1A" w:rsidRPr="004E0F60" w14:paraId="1141EDB6" w14:textId="77777777" w:rsidTr="00807021">
        <w:tc>
          <w:tcPr>
            <w:tcW w:w="2932" w:type="dxa"/>
            <w:hideMark/>
          </w:tcPr>
          <w:p w14:paraId="4AD11D15"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p-value</w:t>
            </w:r>
          </w:p>
        </w:tc>
        <w:tc>
          <w:tcPr>
            <w:tcW w:w="6094" w:type="dxa"/>
            <w:gridSpan w:val="6"/>
            <w:hideMark/>
          </w:tcPr>
          <w:p w14:paraId="53557A4E"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0.0083</w:t>
            </w:r>
          </w:p>
        </w:tc>
      </w:tr>
      <w:tr w:rsidR="00471C1A" w:rsidRPr="004E0F60" w14:paraId="7B0B9090" w14:textId="77777777" w:rsidTr="00807021">
        <w:tc>
          <w:tcPr>
            <w:tcW w:w="2932" w:type="dxa"/>
          </w:tcPr>
          <w:p w14:paraId="29491DC2" w14:textId="77777777" w:rsidR="00471C1A" w:rsidRPr="004E0F60" w:rsidRDefault="00471C1A" w:rsidP="00807021">
            <w:pPr>
              <w:keepNext/>
              <w:keepLines/>
              <w:tabs>
                <w:tab w:val="left" w:pos="180"/>
              </w:tabs>
              <w:spacing w:after="0"/>
              <w:jc w:val="center"/>
              <w:rPr>
                <w:rFonts w:eastAsia="Times New Roman" w:cs="Times New Roman"/>
                <w:sz w:val="20"/>
                <w:szCs w:val="20"/>
              </w:rPr>
            </w:pPr>
          </w:p>
        </w:tc>
        <w:tc>
          <w:tcPr>
            <w:tcW w:w="1540" w:type="dxa"/>
          </w:tcPr>
          <w:p w14:paraId="75076F9E"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3951FFED" w14:textId="77777777" w:rsidR="00471C1A" w:rsidRPr="004E0F60" w:rsidRDefault="00471C1A" w:rsidP="004D7D64">
            <w:pPr>
              <w:keepNext/>
              <w:keepLines/>
              <w:widowControl w:val="0"/>
              <w:spacing w:after="0"/>
              <w:jc w:val="center"/>
              <w:rPr>
                <w:rFonts w:eastAsia="Times New Roman" w:cs="Times New Roman"/>
                <w:sz w:val="20"/>
                <w:szCs w:val="20"/>
              </w:rPr>
            </w:pPr>
          </w:p>
        </w:tc>
        <w:tc>
          <w:tcPr>
            <w:tcW w:w="1500" w:type="dxa"/>
            <w:gridSpan w:val="2"/>
          </w:tcPr>
          <w:p w14:paraId="19D406EF"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761ABE83" w14:textId="77777777" w:rsidR="00471C1A" w:rsidRPr="004E0F60" w:rsidRDefault="00471C1A" w:rsidP="004D7D64">
            <w:pPr>
              <w:keepNext/>
              <w:keepLines/>
              <w:widowControl w:val="0"/>
              <w:spacing w:after="0"/>
              <w:jc w:val="center"/>
              <w:rPr>
                <w:rFonts w:eastAsia="Times New Roman" w:cs="Times New Roman"/>
                <w:sz w:val="20"/>
                <w:szCs w:val="20"/>
              </w:rPr>
            </w:pPr>
          </w:p>
        </w:tc>
      </w:tr>
      <w:tr w:rsidR="00471C1A" w:rsidRPr="004E0F60" w14:paraId="5CA8C576" w14:textId="77777777" w:rsidTr="00807021">
        <w:tc>
          <w:tcPr>
            <w:tcW w:w="2932" w:type="dxa"/>
            <w:hideMark/>
          </w:tcPr>
          <w:p w14:paraId="05B5D096"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Complete response (CR)</w:t>
            </w:r>
          </w:p>
        </w:tc>
        <w:tc>
          <w:tcPr>
            <w:tcW w:w="1540" w:type="dxa"/>
            <w:hideMark/>
          </w:tcPr>
          <w:p w14:paraId="2B0FD01A"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1</w:t>
            </w:r>
          </w:p>
        </w:tc>
        <w:tc>
          <w:tcPr>
            <w:tcW w:w="1523" w:type="dxa"/>
            <w:gridSpan w:val="2"/>
            <w:hideMark/>
          </w:tcPr>
          <w:p w14:paraId="18AF4579"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(0.7%)</w:t>
            </w:r>
          </w:p>
        </w:tc>
        <w:tc>
          <w:tcPr>
            <w:tcW w:w="1500" w:type="dxa"/>
            <w:gridSpan w:val="2"/>
            <w:hideMark/>
          </w:tcPr>
          <w:p w14:paraId="1708E623"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 xml:space="preserve">0 </w:t>
            </w:r>
          </w:p>
        </w:tc>
        <w:tc>
          <w:tcPr>
            <w:tcW w:w="1531" w:type="dxa"/>
          </w:tcPr>
          <w:p w14:paraId="4B718283"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1934C10B" w14:textId="77777777" w:rsidTr="00807021">
        <w:tc>
          <w:tcPr>
            <w:tcW w:w="2932" w:type="dxa"/>
            <w:hideMark/>
          </w:tcPr>
          <w:p w14:paraId="51AC32F5"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Partial response (PR)</w:t>
            </w:r>
          </w:p>
        </w:tc>
        <w:tc>
          <w:tcPr>
            <w:tcW w:w="1540" w:type="dxa"/>
            <w:hideMark/>
          </w:tcPr>
          <w:p w14:paraId="562BBAD8"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26</w:t>
            </w:r>
          </w:p>
        </w:tc>
        <w:tc>
          <w:tcPr>
            <w:tcW w:w="1523" w:type="dxa"/>
            <w:gridSpan w:val="2"/>
            <w:hideMark/>
          </w:tcPr>
          <w:p w14:paraId="66ABC223"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(19.3%)</w:t>
            </w:r>
          </w:p>
        </w:tc>
        <w:tc>
          <w:tcPr>
            <w:tcW w:w="1500" w:type="dxa"/>
            <w:gridSpan w:val="2"/>
            <w:hideMark/>
          </w:tcPr>
          <w:p w14:paraId="6643B877"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 xml:space="preserve">12 </w:t>
            </w:r>
          </w:p>
        </w:tc>
        <w:tc>
          <w:tcPr>
            <w:tcW w:w="1531" w:type="dxa"/>
            <w:hideMark/>
          </w:tcPr>
          <w:p w14:paraId="4F08A1D1"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(8.8%)</w:t>
            </w:r>
          </w:p>
        </w:tc>
      </w:tr>
      <w:tr w:rsidR="00471C1A" w:rsidRPr="004E0F60" w14:paraId="0F30D54E" w14:textId="77777777" w:rsidTr="00807021">
        <w:tc>
          <w:tcPr>
            <w:tcW w:w="2932" w:type="dxa"/>
            <w:hideMark/>
          </w:tcPr>
          <w:p w14:paraId="17DE8EFA"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Stable disease (SD)</w:t>
            </w:r>
          </w:p>
        </w:tc>
        <w:tc>
          <w:tcPr>
            <w:tcW w:w="1540" w:type="dxa"/>
            <w:hideMark/>
          </w:tcPr>
          <w:p w14:paraId="501FC757"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39</w:t>
            </w:r>
          </w:p>
        </w:tc>
        <w:tc>
          <w:tcPr>
            <w:tcW w:w="1523" w:type="dxa"/>
            <w:gridSpan w:val="2"/>
            <w:hideMark/>
          </w:tcPr>
          <w:p w14:paraId="6E2F291F"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(28.9%)</w:t>
            </w:r>
          </w:p>
        </w:tc>
        <w:tc>
          <w:tcPr>
            <w:tcW w:w="1500" w:type="dxa"/>
            <w:gridSpan w:val="2"/>
            <w:hideMark/>
          </w:tcPr>
          <w:p w14:paraId="22498645"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 xml:space="preserve">47 </w:t>
            </w:r>
          </w:p>
        </w:tc>
        <w:tc>
          <w:tcPr>
            <w:tcW w:w="1531" w:type="dxa"/>
            <w:hideMark/>
          </w:tcPr>
          <w:p w14:paraId="79B0D037"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(34.3%)</w:t>
            </w:r>
          </w:p>
        </w:tc>
      </w:tr>
      <w:tr w:rsidR="00471C1A" w:rsidRPr="004E0F60" w14:paraId="0D517929" w14:textId="77777777" w:rsidTr="00807021">
        <w:tc>
          <w:tcPr>
            <w:tcW w:w="2932" w:type="dxa"/>
          </w:tcPr>
          <w:p w14:paraId="5F73C69C" w14:textId="77777777" w:rsidR="00471C1A" w:rsidRPr="004E0F60" w:rsidRDefault="00471C1A" w:rsidP="00807021">
            <w:pPr>
              <w:keepNext/>
              <w:keepLines/>
              <w:tabs>
                <w:tab w:val="left" w:pos="180"/>
              </w:tabs>
              <w:spacing w:after="0"/>
              <w:rPr>
                <w:rFonts w:eastAsia="Times New Roman" w:cs="Times New Roman"/>
                <w:sz w:val="20"/>
                <w:szCs w:val="20"/>
              </w:rPr>
            </w:pPr>
          </w:p>
        </w:tc>
        <w:tc>
          <w:tcPr>
            <w:tcW w:w="1540" w:type="dxa"/>
          </w:tcPr>
          <w:p w14:paraId="77972E21"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7DD1918F" w14:textId="77777777" w:rsidR="00471C1A" w:rsidRPr="004E0F60" w:rsidRDefault="00471C1A" w:rsidP="004D7D64">
            <w:pPr>
              <w:keepNext/>
              <w:keepLines/>
              <w:widowControl w:val="0"/>
              <w:spacing w:after="0"/>
              <w:rPr>
                <w:rFonts w:eastAsia="Times New Roman" w:cs="Times New Roman"/>
                <w:sz w:val="20"/>
                <w:szCs w:val="20"/>
              </w:rPr>
            </w:pPr>
          </w:p>
        </w:tc>
        <w:tc>
          <w:tcPr>
            <w:tcW w:w="1500" w:type="dxa"/>
            <w:gridSpan w:val="2"/>
          </w:tcPr>
          <w:p w14:paraId="6BCA189A"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431EBD50"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2DCB7C48" w14:textId="77777777" w:rsidTr="00807021">
        <w:tc>
          <w:tcPr>
            <w:tcW w:w="2932" w:type="dxa"/>
            <w:hideMark/>
          </w:tcPr>
          <w:p w14:paraId="09A1DE3C" w14:textId="77777777" w:rsidR="00471C1A" w:rsidRPr="004E0F60" w:rsidRDefault="00471C1A" w:rsidP="00807021">
            <w:pPr>
              <w:keepNext/>
              <w:keepLines/>
              <w:tabs>
                <w:tab w:val="left" w:pos="180"/>
              </w:tabs>
              <w:spacing w:after="0"/>
              <w:rPr>
                <w:rFonts w:eastAsia="Times New Roman" w:cs="Times New Roman"/>
                <w:b/>
                <w:sz w:val="20"/>
                <w:szCs w:val="20"/>
              </w:rPr>
            </w:pPr>
            <w:r w:rsidRPr="004E0F60">
              <w:rPr>
                <w:rFonts w:eastAsia="Times New Roman" w:cs="Times New Roman"/>
                <w:b/>
                <w:sz w:val="20"/>
                <w:szCs w:val="20"/>
              </w:rPr>
              <w:t xml:space="preserve">Median duration of response </w:t>
            </w:r>
          </w:p>
        </w:tc>
        <w:tc>
          <w:tcPr>
            <w:tcW w:w="2054" w:type="dxa"/>
            <w:gridSpan w:val="2"/>
          </w:tcPr>
          <w:p w14:paraId="21D74A16" w14:textId="77777777" w:rsidR="00471C1A" w:rsidRPr="004E0F60" w:rsidRDefault="00471C1A" w:rsidP="004D7D64">
            <w:pPr>
              <w:keepNext/>
              <w:keepLines/>
              <w:widowControl w:val="0"/>
              <w:spacing w:after="0"/>
              <w:rPr>
                <w:rFonts w:eastAsia="Times New Roman" w:cs="Times New Roman"/>
                <w:sz w:val="20"/>
                <w:szCs w:val="20"/>
              </w:rPr>
            </w:pPr>
          </w:p>
        </w:tc>
        <w:tc>
          <w:tcPr>
            <w:tcW w:w="2010" w:type="dxa"/>
            <w:gridSpan w:val="2"/>
          </w:tcPr>
          <w:p w14:paraId="5B4200DD"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2030" w:type="dxa"/>
            <w:gridSpan w:val="2"/>
          </w:tcPr>
          <w:p w14:paraId="0E27F415"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3A194E55" w14:textId="77777777" w:rsidTr="00807021">
        <w:tc>
          <w:tcPr>
            <w:tcW w:w="2932" w:type="dxa"/>
            <w:hideMark/>
          </w:tcPr>
          <w:p w14:paraId="726BA7E6"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Months (range)</w:t>
            </w:r>
          </w:p>
        </w:tc>
        <w:tc>
          <w:tcPr>
            <w:tcW w:w="1540" w:type="dxa"/>
            <w:hideMark/>
          </w:tcPr>
          <w:p w14:paraId="27152947"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Not reached</w:t>
            </w:r>
          </w:p>
        </w:tc>
        <w:tc>
          <w:tcPr>
            <w:tcW w:w="1523" w:type="dxa"/>
            <w:gridSpan w:val="2"/>
            <w:hideMark/>
          </w:tcPr>
          <w:p w14:paraId="71DD530B"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(2.9 - 20.5</w:t>
            </w:r>
            <w:r w:rsidRPr="004E0F60">
              <w:rPr>
                <w:rFonts w:eastAsia="Times New Roman" w:cs="Times New Roman"/>
                <w:sz w:val="20"/>
                <w:szCs w:val="20"/>
                <w:vertAlign w:val="superscript"/>
              </w:rPr>
              <w:t>+</w:t>
            </w:r>
            <w:r w:rsidRPr="004E0F60">
              <w:rPr>
                <w:rFonts w:eastAsia="Times New Roman" w:cs="Times New Roman"/>
                <w:sz w:val="20"/>
                <w:szCs w:val="20"/>
              </w:rPr>
              <w:t>)</w:t>
            </w:r>
          </w:p>
        </w:tc>
        <w:tc>
          <w:tcPr>
            <w:tcW w:w="1500" w:type="dxa"/>
            <w:gridSpan w:val="2"/>
            <w:hideMark/>
          </w:tcPr>
          <w:p w14:paraId="52C7CD6C"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8.4</w:t>
            </w:r>
          </w:p>
        </w:tc>
        <w:tc>
          <w:tcPr>
            <w:tcW w:w="1531" w:type="dxa"/>
            <w:hideMark/>
          </w:tcPr>
          <w:p w14:paraId="56208EF6"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(1.4</w:t>
            </w:r>
            <w:r w:rsidRPr="004E0F60">
              <w:rPr>
                <w:rFonts w:eastAsia="Times New Roman" w:cs="Times New Roman"/>
                <w:sz w:val="20"/>
                <w:szCs w:val="20"/>
                <w:vertAlign w:val="superscript"/>
              </w:rPr>
              <w:t>+</w:t>
            </w:r>
            <w:r w:rsidRPr="004E0F60">
              <w:rPr>
                <w:rFonts w:eastAsia="Times New Roman" w:cs="Times New Roman"/>
                <w:sz w:val="20"/>
                <w:szCs w:val="20"/>
              </w:rPr>
              <w:t xml:space="preserve"> - 15.2</w:t>
            </w:r>
            <w:r w:rsidRPr="004E0F60">
              <w:rPr>
                <w:rFonts w:eastAsia="Times New Roman" w:cs="Times New Roman"/>
                <w:sz w:val="20"/>
                <w:szCs w:val="20"/>
                <w:vertAlign w:val="superscript"/>
              </w:rPr>
              <w:t>+</w:t>
            </w:r>
            <w:r w:rsidRPr="004E0F60">
              <w:rPr>
                <w:rFonts w:eastAsia="Times New Roman" w:cs="Times New Roman"/>
                <w:sz w:val="20"/>
                <w:szCs w:val="20"/>
              </w:rPr>
              <w:t>)</w:t>
            </w:r>
          </w:p>
        </w:tc>
      </w:tr>
      <w:tr w:rsidR="00471C1A" w:rsidRPr="004E0F60" w14:paraId="75C6E4BC" w14:textId="77777777" w:rsidTr="00807021">
        <w:tc>
          <w:tcPr>
            <w:tcW w:w="2932" w:type="dxa"/>
          </w:tcPr>
          <w:p w14:paraId="77DED9FC" w14:textId="77777777" w:rsidR="00471C1A" w:rsidRPr="004E0F60" w:rsidRDefault="00471C1A" w:rsidP="00807021">
            <w:pPr>
              <w:keepNext/>
              <w:keepLines/>
              <w:tabs>
                <w:tab w:val="left" w:pos="180"/>
              </w:tabs>
              <w:spacing w:after="0"/>
              <w:rPr>
                <w:rFonts w:eastAsia="Times New Roman" w:cs="Times New Roman"/>
                <w:sz w:val="20"/>
                <w:szCs w:val="20"/>
              </w:rPr>
            </w:pPr>
          </w:p>
        </w:tc>
        <w:tc>
          <w:tcPr>
            <w:tcW w:w="1540" w:type="dxa"/>
          </w:tcPr>
          <w:p w14:paraId="3B5D80D9"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0D24D8AE" w14:textId="77777777" w:rsidR="00471C1A" w:rsidRPr="004E0F60" w:rsidRDefault="00471C1A" w:rsidP="004D7D64">
            <w:pPr>
              <w:keepNext/>
              <w:keepLines/>
              <w:widowControl w:val="0"/>
              <w:spacing w:after="0"/>
              <w:rPr>
                <w:rFonts w:eastAsia="Times New Roman" w:cs="Times New Roman"/>
                <w:sz w:val="20"/>
                <w:szCs w:val="20"/>
              </w:rPr>
            </w:pPr>
          </w:p>
        </w:tc>
        <w:tc>
          <w:tcPr>
            <w:tcW w:w="1500" w:type="dxa"/>
            <w:gridSpan w:val="2"/>
          </w:tcPr>
          <w:p w14:paraId="59994880"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687F46AA"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2F635C25" w14:textId="77777777" w:rsidTr="00807021">
        <w:tc>
          <w:tcPr>
            <w:tcW w:w="2932" w:type="dxa"/>
            <w:hideMark/>
          </w:tcPr>
          <w:p w14:paraId="6A41FF99" w14:textId="77777777" w:rsidR="00471C1A" w:rsidRPr="004E0F60" w:rsidRDefault="00471C1A" w:rsidP="00807021">
            <w:pPr>
              <w:keepNext/>
              <w:keepLines/>
              <w:tabs>
                <w:tab w:val="left" w:pos="180"/>
              </w:tabs>
              <w:spacing w:after="0"/>
              <w:rPr>
                <w:rFonts w:eastAsia="Times New Roman" w:cs="Times New Roman"/>
                <w:b/>
                <w:sz w:val="20"/>
                <w:szCs w:val="20"/>
              </w:rPr>
            </w:pPr>
            <w:r w:rsidRPr="004E0F60">
              <w:rPr>
                <w:rFonts w:eastAsia="Times New Roman" w:cs="Times New Roman"/>
                <w:b/>
                <w:sz w:val="20"/>
                <w:szCs w:val="20"/>
              </w:rPr>
              <w:t>Median time to response</w:t>
            </w:r>
          </w:p>
        </w:tc>
        <w:tc>
          <w:tcPr>
            <w:tcW w:w="1540" w:type="dxa"/>
          </w:tcPr>
          <w:p w14:paraId="00F781CE"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323B5A8F" w14:textId="77777777" w:rsidR="00471C1A" w:rsidRPr="004E0F60" w:rsidRDefault="00471C1A" w:rsidP="004D7D64">
            <w:pPr>
              <w:keepNext/>
              <w:keepLines/>
              <w:widowControl w:val="0"/>
              <w:spacing w:after="0"/>
              <w:rPr>
                <w:rFonts w:eastAsia="Times New Roman" w:cs="Times New Roman"/>
                <w:sz w:val="20"/>
                <w:szCs w:val="20"/>
              </w:rPr>
            </w:pPr>
          </w:p>
        </w:tc>
        <w:tc>
          <w:tcPr>
            <w:tcW w:w="1500" w:type="dxa"/>
            <w:gridSpan w:val="2"/>
          </w:tcPr>
          <w:p w14:paraId="2A0DE58F"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722C7A79"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7556831A" w14:textId="77777777" w:rsidTr="00807021">
        <w:trPr>
          <w:trHeight w:val="261"/>
        </w:trPr>
        <w:tc>
          <w:tcPr>
            <w:tcW w:w="2932" w:type="dxa"/>
            <w:hideMark/>
          </w:tcPr>
          <w:p w14:paraId="11D2D421"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Months (range)</w:t>
            </w:r>
          </w:p>
        </w:tc>
        <w:tc>
          <w:tcPr>
            <w:tcW w:w="1540" w:type="dxa"/>
            <w:hideMark/>
          </w:tcPr>
          <w:p w14:paraId="6020C3E9"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2.2</w:t>
            </w:r>
          </w:p>
        </w:tc>
        <w:tc>
          <w:tcPr>
            <w:tcW w:w="1523" w:type="dxa"/>
            <w:gridSpan w:val="2"/>
            <w:hideMark/>
          </w:tcPr>
          <w:p w14:paraId="6408BE40"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(1.6 - 11.8)</w:t>
            </w:r>
          </w:p>
        </w:tc>
        <w:tc>
          <w:tcPr>
            <w:tcW w:w="1500" w:type="dxa"/>
            <w:gridSpan w:val="2"/>
            <w:hideMark/>
          </w:tcPr>
          <w:p w14:paraId="3E7779B6" w14:textId="77777777" w:rsidR="00471C1A" w:rsidRPr="004E0F60" w:rsidRDefault="00471C1A" w:rsidP="004D7D64">
            <w:pPr>
              <w:keepNext/>
              <w:keepLines/>
              <w:widowControl w:val="0"/>
              <w:spacing w:after="0"/>
              <w:jc w:val="right"/>
              <w:rPr>
                <w:rFonts w:eastAsia="Times New Roman" w:cs="Times New Roman"/>
                <w:sz w:val="20"/>
                <w:szCs w:val="20"/>
              </w:rPr>
            </w:pPr>
            <w:r w:rsidRPr="004E0F60">
              <w:rPr>
                <w:rFonts w:eastAsia="Times New Roman" w:cs="Times New Roman"/>
                <w:sz w:val="20"/>
                <w:szCs w:val="20"/>
              </w:rPr>
              <w:t>2.1</w:t>
            </w:r>
          </w:p>
        </w:tc>
        <w:tc>
          <w:tcPr>
            <w:tcW w:w="1531" w:type="dxa"/>
            <w:hideMark/>
          </w:tcPr>
          <w:p w14:paraId="08851A81" w14:textId="77777777" w:rsidR="00471C1A" w:rsidRPr="004E0F60" w:rsidRDefault="00471C1A" w:rsidP="004D7D64">
            <w:pPr>
              <w:keepNext/>
              <w:keepLines/>
              <w:widowControl w:val="0"/>
              <w:spacing w:after="0"/>
              <w:rPr>
                <w:rFonts w:eastAsia="Times New Roman" w:cs="Times New Roman"/>
                <w:sz w:val="20"/>
                <w:szCs w:val="20"/>
              </w:rPr>
            </w:pPr>
            <w:r w:rsidRPr="004E0F60">
              <w:rPr>
                <w:rFonts w:eastAsia="Times New Roman" w:cs="Times New Roman"/>
                <w:sz w:val="20"/>
                <w:szCs w:val="20"/>
              </w:rPr>
              <w:t>(1.8 - 9.5)</w:t>
            </w:r>
          </w:p>
        </w:tc>
      </w:tr>
      <w:tr w:rsidR="00471C1A" w:rsidRPr="004E0F60" w14:paraId="0EFB542F" w14:textId="77777777" w:rsidTr="00807021">
        <w:tc>
          <w:tcPr>
            <w:tcW w:w="2932" w:type="dxa"/>
            <w:hideMark/>
          </w:tcPr>
          <w:p w14:paraId="12F07E26" w14:textId="77777777" w:rsidR="00471C1A" w:rsidRPr="004E0F60" w:rsidRDefault="00471C1A" w:rsidP="00807021">
            <w:pPr>
              <w:keepNext/>
              <w:keepLines/>
              <w:spacing w:after="0"/>
              <w:rPr>
                <w:rFonts w:eastAsia="Times New Roman" w:cs="Times New Roman"/>
                <w:b/>
                <w:sz w:val="20"/>
                <w:szCs w:val="20"/>
              </w:rPr>
            </w:pPr>
            <w:r w:rsidRPr="004E0F60">
              <w:rPr>
                <w:rFonts w:eastAsia="Times New Roman" w:cs="Times New Roman"/>
                <w:b/>
                <w:sz w:val="20"/>
                <w:szCs w:val="20"/>
              </w:rPr>
              <w:t>Progression-free survival</w:t>
            </w:r>
          </w:p>
        </w:tc>
        <w:tc>
          <w:tcPr>
            <w:tcW w:w="1540" w:type="dxa"/>
          </w:tcPr>
          <w:p w14:paraId="2F243B77"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1C0A1EE5" w14:textId="77777777" w:rsidR="00471C1A" w:rsidRPr="004E0F60" w:rsidRDefault="00471C1A" w:rsidP="004D7D64">
            <w:pPr>
              <w:keepNext/>
              <w:keepLines/>
              <w:widowControl w:val="0"/>
              <w:spacing w:after="0"/>
              <w:rPr>
                <w:rFonts w:eastAsia="Times New Roman" w:cs="Times New Roman"/>
                <w:sz w:val="20"/>
                <w:szCs w:val="20"/>
              </w:rPr>
            </w:pPr>
          </w:p>
        </w:tc>
        <w:tc>
          <w:tcPr>
            <w:tcW w:w="1500" w:type="dxa"/>
            <w:gridSpan w:val="2"/>
          </w:tcPr>
          <w:p w14:paraId="4B5008CA"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586DFFCE" w14:textId="77777777" w:rsidR="00471C1A" w:rsidRPr="004E0F60" w:rsidRDefault="00471C1A" w:rsidP="004D7D64">
            <w:pPr>
              <w:keepNext/>
              <w:keepLines/>
              <w:widowControl w:val="0"/>
              <w:spacing w:after="0"/>
              <w:rPr>
                <w:rFonts w:eastAsia="Times New Roman" w:cs="Times New Roman"/>
                <w:sz w:val="20"/>
                <w:szCs w:val="20"/>
              </w:rPr>
            </w:pPr>
          </w:p>
        </w:tc>
      </w:tr>
      <w:tr w:rsidR="00471C1A" w:rsidRPr="004E0F60" w14:paraId="6AB8A109" w14:textId="77777777" w:rsidTr="00807021">
        <w:tc>
          <w:tcPr>
            <w:tcW w:w="2932" w:type="dxa"/>
            <w:hideMark/>
          </w:tcPr>
          <w:p w14:paraId="5AD95A73" w14:textId="77777777" w:rsidR="00471C1A" w:rsidRPr="004E0F60" w:rsidRDefault="00471C1A" w:rsidP="00807021">
            <w:pPr>
              <w:keepNext/>
              <w:keepLines/>
              <w:tabs>
                <w:tab w:val="left" w:pos="201"/>
              </w:tabs>
              <w:spacing w:after="0"/>
              <w:rPr>
                <w:rFonts w:eastAsia="Times New Roman" w:cs="Times New Roman"/>
                <w:sz w:val="20"/>
                <w:szCs w:val="20"/>
              </w:rPr>
            </w:pPr>
            <w:r w:rsidRPr="004E0F60">
              <w:rPr>
                <w:rFonts w:eastAsia="Times New Roman" w:cs="Times New Roman"/>
                <w:sz w:val="20"/>
                <w:szCs w:val="20"/>
              </w:rPr>
              <w:tab/>
              <w:t>Events</w:t>
            </w:r>
          </w:p>
        </w:tc>
        <w:tc>
          <w:tcPr>
            <w:tcW w:w="3063" w:type="dxa"/>
            <w:gridSpan w:val="3"/>
            <w:vAlign w:val="center"/>
            <w:hideMark/>
          </w:tcPr>
          <w:p w14:paraId="5F6FE3A3"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105 (77.8%)</w:t>
            </w:r>
          </w:p>
        </w:tc>
        <w:tc>
          <w:tcPr>
            <w:tcW w:w="3031" w:type="dxa"/>
            <w:gridSpan w:val="3"/>
            <w:vAlign w:val="center"/>
            <w:hideMark/>
          </w:tcPr>
          <w:p w14:paraId="627CD9B3"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122 (89.1%)</w:t>
            </w:r>
          </w:p>
        </w:tc>
      </w:tr>
      <w:tr w:rsidR="00471C1A" w:rsidRPr="004E0F60" w14:paraId="5F398949" w14:textId="77777777" w:rsidTr="00807021">
        <w:tc>
          <w:tcPr>
            <w:tcW w:w="2932" w:type="dxa"/>
            <w:hideMark/>
          </w:tcPr>
          <w:p w14:paraId="4806BD85"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 xml:space="preserve">Hazard ratio </w:t>
            </w:r>
          </w:p>
        </w:tc>
        <w:tc>
          <w:tcPr>
            <w:tcW w:w="6094" w:type="dxa"/>
            <w:gridSpan w:val="6"/>
            <w:hideMark/>
          </w:tcPr>
          <w:p w14:paraId="45A17CB2"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 xml:space="preserve">0.62 </w:t>
            </w:r>
          </w:p>
        </w:tc>
      </w:tr>
      <w:tr w:rsidR="00471C1A" w:rsidRPr="004E0F60" w14:paraId="636A572D" w14:textId="77777777" w:rsidTr="00807021">
        <w:tc>
          <w:tcPr>
            <w:tcW w:w="2932" w:type="dxa"/>
            <w:hideMark/>
          </w:tcPr>
          <w:p w14:paraId="3D54A071"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color w:val="000000"/>
                <w:sz w:val="20"/>
                <w:szCs w:val="20"/>
              </w:rPr>
              <w:t>95% CI</w:t>
            </w:r>
          </w:p>
        </w:tc>
        <w:tc>
          <w:tcPr>
            <w:tcW w:w="6094" w:type="dxa"/>
            <w:gridSpan w:val="6"/>
            <w:hideMark/>
          </w:tcPr>
          <w:p w14:paraId="729BF09B"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(0.47, 0.81)</w:t>
            </w:r>
          </w:p>
        </w:tc>
      </w:tr>
      <w:tr w:rsidR="00471C1A" w:rsidRPr="004E0F60" w14:paraId="73CE3DBC" w14:textId="77777777" w:rsidTr="00807021">
        <w:tc>
          <w:tcPr>
            <w:tcW w:w="2932" w:type="dxa"/>
            <w:hideMark/>
          </w:tcPr>
          <w:p w14:paraId="019F56B5" w14:textId="77777777" w:rsidR="00471C1A" w:rsidRPr="004E0F60" w:rsidRDefault="00471C1A" w:rsidP="00807021">
            <w:pPr>
              <w:keepNext/>
              <w:keepLines/>
              <w:tabs>
                <w:tab w:val="left" w:pos="180"/>
              </w:tabs>
              <w:spacing w:after="0"/>
              <w:jc w:val="center"/>
              <w:rPr>
                <w:rFonts w:eastAsia="Times New Roman" w:cs="Times New Roman"/>
                <w:sz w:val="20"/>
                <w:szCs w:val="20"/>
              </w:rPr>
            </w:pPr>
            <w:r w:rsidRPr="004E0F60">
              <w:rPr>
                <w:rFonts w:eastAsia="Times New Roman" w:cs="Times New Roman"/>
                <w:sz w:val="20"/>
                <w:szCs w:val="20"/>
              </w:rPr>
              <w:t>p-value</w:t>
            </w:r>
          </w:p>
        </w:tc>
        <w:tc>
          <w:tcPr>
            <w:tcW w:w="6094" w:type="dxa"/>
            <w:gridSpan w:val="6"/>
            <w:hideMark/>
          </w:tcPr>
          <w:p w14:paraId="58CE0CCF" w14:textId="77777777" w:rsidR="00471C1A" w:rsidRPr="004E0F60" w:rsidRDefault="00471C1A" w:rsidP="004D7D64">
            <w:pPr>
              <w:keepNext/>
              <w:keepLines/>
              <w:widowControl w:val="0"/>
              <w:spacing w:after="0"/>
              <w:jc w:val="center"/>
              <w:rPr>
                <w:rFonts w:eastAsia="Times New Roman" w:cs="Times New Roman"/>
                <w:sz w:val="20"/>
                <w:szCs w:val="20"/>
              </w:rPr>
            </w:pPr>
            <w:r w:rsidRPr="004E0F60">
              <w:rPr>
                <w:rFonts w:eastAsia="Times New Roman" w:cs="Times New Roman"/>
                <w:sz w:val="20"/>
                <w:szCs w:val="20"/>
              </w:rPr>
              <w:t>&lt; 0.0004</w:t>
            </w:r>
          </w:p>
        </w:tc>
      </w:tr>
      <w:tr w:rsidR="00471C1A" w:rsidRPr="004E0F60" w14:paraId="49CAC5D6" w14:textId="77777777" w:rsidTr="00807021">
        <w:tc>
          <w:tcPr>
            <w:tcW w:w="2932" w:type="dxa"/>
          </w:tcPr>
          <w:p w14:paraId="4A23471D" w14:textId="77777777" w:rsidR="00471C1A" w:rsidRPr="004E0F60" w:rsidRDefault="00471C1A" w:rsidP="00807021">
            <w:pPr>
              <w:keepNext/>
              <w:keepLines/>
              <w:tabs>
                <w:tab w:val="left" w:pos="180"/>
              </w:tabs>
              <w:spacing w:after="0"/>
              <w:rPr>
                <w:rFonts w:eastAsia="Times New Roman" w:cs="Times New Roman"/>
                <w:sz w:val="20"/>
                <w:szCs w:val="20"/>
              </w:rPr>
            </w:pPr>
          </w:p>
        </w:tc>
        <w:tc>
          <w:tcPr>
            <w:tcW w:w="1540" w:type="dxa"/>
          </w:tcPr>
          <w:p w14:paraId="466BFA14"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23" w:type="dxa"/>
            <w:gridSpan w:val="2"/>
          </w:tcPr>
          <w:p w14:paraId="3765A33D" w14:textId="77777777" w:rsidR="00471C1A" w:rsidRPr="004E0F60" w:rsidRDefault="00471C1A" w:rsidP="004D7D64">
            <w:pPr>
              <w:keepNext/>
              <w:keepLines/>
              <w:widowControl w:val="0"/>
              <w:spacing w:after="0"/>
              <w:jc w:val="center"/>
              <w:rPr>
                <w:rFonts w:eastAsia="Times New Roman" w:cs="Times New Roman"/>
                <w:sz w:val="20"/>
                <w:szCs w:val="20"/>
              </w:rPr>
            </w:pPr>
          </w:p>
        </w:tc>
        <w:tc>
          <w:tcPr>
            <w:tcW w:w="1500" w:type="dxa"/>
            <w:gridSpan w:val="2"/>
          </w:tcPr>
          <w:p w14:paraId="51342A0F" w14:textId="77777777" w:rsidR="00471C1A" w:rsidRPr="004E0F60" w:rsidRDefault="00471C1A" w:rsidP="004D7D64">
            <w:pPr>
              <w:keepNext/>
              <w:keepLines/>
              <w:widowControl w:val="0"/>
              <w:spacing w:after="0"/>
              <w:jc w:val="right"/>
              <w:rPr>
                <w:rFonts w:eastAsia="Times New Roman" w:cs="Times New Roman"/>
                <w:sz w:val="20"/>
                <w:szCs w:val="20"/>
              </w:rPr>
            </w:pPr>
          </w:p>
        </w:tc>
        <w:tc>
          <w:tcPr>
            <w:tcW w:w="1531" w:type="dxa"/>
          </w:tcPr>
          <w:p w14:paraId="593E658D" w14:textId="77777777" w:rsidR="00471C1A" w:rsidRPr="004E0F60" w:rsidRDefault="00471C1A" w:rsidP="004D7D64">
            <w:pPr>
              <w:keepNext/>
              <w:keepLines/>
              <w:widowControl w:val="0"/>
              <w:spacing w:after="0"/>
              <w:jc w:val="center"/>
              <w:rPr>
                <w:rFonts w:eastAsia="Times New Roman" w:cs="Times New Roman"/>
                <w:sz w:val="20"/>
                <w:szCs w:val="20"/>
              </w:rPr>
            </w:pPr>
          </w:p>
        </w:tc>
      </w:tr>
      <w:tr w:rsidR="00471C1A" w:rsidRPr="004E0F60" w14:paraId="5C26B5B2" w14:textId="77777777" w:rsidTr="00807021">
        <w:tc>
          <w:tcPr>
            <w:tcW w:w="2932" w:type="dxa"/>
            <w:hideMark/>
          </w:tcPr>
          <w:p w14:paraId="03148700"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Median (95% CI) (months)</w:t>
            </w:r>
          </w:p>
        </w:tc>
        <w:tc>
          <w:tcPr>
            <w:tcW w:w="3063" w:type="dxa"/>
            <w:gridSpan w:val="3"/>
            <w:hideMark/>
          </w:tcPr>
          <w:p w14:paraId="458BBFD3" w14:textId="77777777" w:rsidR="00471C1A" w:rsidRPr="004E0F60" w:rsidRDefault="00471C1A" w:rsidP="004D7D64">
            <w:pPr>
              <w:keepNext/>
              <w:keepLines/>
              <w:widowControl w:val="0"/>
              <w:tabs>
                <w:tab w:val="left" w:pos="360"/>
              </w:tabs>
              <w:spacing w:before="60" w:after="60"/>
              <w:jc w:val="center"/>
              <w:rPr>
                <w:rFonts w:eastAsia="Calibri" w:cs="Times New Roman"/>
                <w:sz w:val="20"/>
                <w:szCs w:val="20"/>
              </w:rPr>
            </w:pPr>
            <w:r w:rsidRPr="004E0F60">
              <w:rPr>
                <w:rFonts w:eastAsia="Calibri" w:cs="Times New Roman"/>
                <w:sz w:val="20"/>
                <w:szCs w:val="20"/>
              </w:rPr>
              <w:t>3.48 (2.14, 4.86)</w:t>
            </w:r>
          </w:p>
        </w:tc>
        <w:tc>
          <w:tcPr>
            <w:tcW w:w="3031" w:type="dxa"/>
            <w:gridSpan w:val="3"/>
            <w:hideMark/>
          </w:tcPr>
          <w:p w14:paraId="1D4ADDAB" w14:textId="77777777" w:rsidR="00471C1A" w:rsidRPr="004E0F60" w:rsidRDefault="00471C1A" w:rsidP="004D7D64">
            <w:pPr>
              <w:keepNext/>
              <w:keepLines/>
              <w:widowControl w:val="0"/>
              <w:tabs>
                <w:tab w:val="left" w:pos="360"/>
              </w:tabs>
              <w:spacing w:before="60" w:after="60"/>
              <w:jc w:val="center"/>
              <w:rPr>
                <w:rFonts w:eastAsia="Calibri" w:cs="Times New Roman"/>
                <w:sz w:val="20"/>
                <w:szCs w:val="20"/>
              </w:rPr>
            </w:pPr>
            <w:r w:rsidRPr="004E0F60">
              <w:rPr>
                <w:rFonts w:eastAsia="Calibri" w:cs="Times New Roman"/>
                <w:sz w:val="20"/>
                <w:szCs w:val="20"/>
              </w:rPr>
              <w:t>2.83 (2.10, 3.52)</w:t>
            </w:r>
          </w:p>
        </w:tc>
      </w:tr>
      <w:tr w:rsidR="00471C1A" w:rsidRPr="004E0F60" w14:paraId="48F58B39" w14:textId="77777777" w:rsidTr="00807021">
        <w:tc>
          <w:tcPr>
            <w:tcW w:w="2932" w:type="dxa"/>
            <w:tcBorders>
              <w:top w:val="nil"/>
              <w:left w:val="nil"/>
              <w:bottom w:val="single" w:sz="4" w:space="0" w:color="auto"/>
              <w:right w:val="nil"/>
            </w:tcBorders>
            <w:hideMark/>
          </w:tcPr>
          <w:p w14:paraId="54155FEE" w14:textId="77777777" w:rsidR="00471C1A" w:rsidRPr="004E0F60" w:rsidRDefault="00471C1A" w:rsidP="00807021">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Rate % (95% CI) at 12 months</w:t>
            </w:r>
          </w:p>
        </w:tc>
        <w:tc>
          <w:tcPr>
            <w:tcW w:w="3063" w:type="dxa"/>
            <w:gridSpan w:val="3"/>
            <w:tcBorders>
              <w:top w:val="nil"/>
              <w:left w:val="nil"/>
              <w:bottom w:val="single" w:sz="4" w:space="0" w:color="auto"/>
              <w:right w:val="nil"/>
            </w:tcBorders>
            <w:hideMark/>
          </w:tcPr>
          <w:p w14:paraId="530E0760" w14:textId="77777777" w:rsidR="00471C1A" w:rsidRPr="004E0F60" w:rsidRDefault="00471C1A" w:rsidP="004D7D64">
            <w:pPr>
              <w:keepNext/>
              <w:keepLines/>
              <w:widowControl w:val="0"/>
              <w:tabs>
                <w:tab w:val="left" w:pos="360"/>
              </w:tabs>
              <w:spacing w:before="60" w:after="60"/>
              <w:jc w:val="center"/>
              <w:rPr>
                <w:rFonts w:eastAsia="Calibri" w:cs="Times New Roman"/>
                <w:sz w:val="20"/>
                <w:szCs w:val="20"/>
              </w:rPr>
            </w:pPr>
            <w:r w:rsidRPr="004E0F60">
              <w:rPr>
                <w:rFonts w:eastAsia="Calibri" w:cs="Times New Roman"/>
                <w:sz w:val="20"/>
                <w:szCs w:val="20"/>
              </w:rPr>
              <w:t>20.8 (14.0, 28.4)</w:t>
            </w:r>
          </w:p>
        </w:tc>
        <w:tc>
          <w:tcPr>
            <w:tcW w:w="3031" w:type="dxa"/>
            <w:gridSpan w:val="3"/>
            <w:tcBorders>
              <w:top w:val="nil"/>
              <w:left w:val="nil"/>
              <w:bottom w:val="single" w:sz="4" w:space="0" w:color="auto"/>
              <w:right w:val="nil"/>
            </w:tcBorders>
            <w:hideMark/>
          </w:tcPr>
          <w:p w14:paraId="5C3DC684" w14:textId="77777777" w:rsidR="00471C1A" w:rsidRPr="004E0F60" w:rsidRDefault="00471C1A" w:rsidP="004D7D64">
            <w:pPr>
              <w:keepNext/>
              <w:keepLines/>
              <w:widowControl w:val="0"/>
              <w:tabs>
                <w:tab w:val="left" w:pos="360"/>
              </w:tabs>
              <w:spacing w:after="60"/>
              <w:jc w:val="center"/>
              <w:rPr>
                <w:rFonts w:eastAsia="Calibri" w:cs="Times New Roman"/>
                <w:sz w:val="20"/>
                <w:szCs w:val="20"/>
              </w:rPr>
            </w:pPr>
            <w:r w:rsidRPr="004E0F60">
              <w:rPr>
                <w:rFonts w:eastAsia="Calibri" w:cs="Times New Roman"/>
                <w:sz w:val="20"/>
                <w:szCs w:val="20"/>
              </w:rPr>
              <w:t>6.4 (2.9, 11.8)</w:t>
            </w:r>
          </w:p>
        </w:tc>
      </w:tr>
    </w:tbl>
    <w:p w14:paraId="72480F4A" w14:textId="77777777" w:rsidR="00C659AE" w:rsidRPr="004E0F60" w:rsidRDefault="00C659AE" w:rsidP="00C659AE">
      <w:pPr>
        <w:pStyle w:val="EMEABodyText"/>
        <w:rPr>
          <w:lang w:val="en-AU"/>
        </w:rPr>
      </w:pPr>
    </w:p>
    <w:p w14:paraId="517F704F" w14:textId="43AA3FA6" w:rsidR="00C659AE" w:rsidRPr="004E0F60" w:rsidRDefault="00C659AE" w:rsidP="005E766C">
      <w:pPr>
        <w:spacing w:after="120"/>
      </w:pPr>
      <w:r w:rsidRPr="004E0F60">
        <w:t>The rate of disease-related symptom improvement, as measured by LCSS, was similar between the nivolumab group (18.5%) and the docetaxel group (21.2%).  The average EQ-VAS increased over time for both treatment groups, indicating better overall health status for patients remaining on treatment.</w:t>
      </w:r>
    </w:p>
    <w:p w14:paraId="7558A17D" w14:textId="5AC21483" w:rsidR="00BF2F27" w:rsidRPr="004E0F60" w:rsidRDefault="00BF2F27" w:rsidP="005E766C">
      <w:pPr>
        <w:spacing w:after="120"/>
      </w:pPr>
      <w:r w:rsidRPr="004E0F60">
        <w:t>The OS rates at 24 months were 22.9% (95% CI: 16.2, 30.3) for nivolumab and 8.0% (95% CI: 4.3, 13.3) for docetaxel. The PFS rate at 24 months for nivolumab was 15.6% (95% CI: 9.7, 22.7) and for docetaxel there were no patients at risk at 24 months as all patients had either progressed, were censored, or lost to follow-up. With minimum 24 months follow-up, objective response rates remain 20.0% for nivolumab and 8.8% for docetaxel with median durations of response 25.2 months (range: 2.9, 30.4) and 8.4 months (range: 1.4+, 18.0+), respectively.</w:t>
      </w:r>
    </w:p>
    <w:p w14:paraId="56AEA4A7" w14:textId="0F1380C8" w:rsidR="00F00E6F" w:rsidRPr="004E0F60" w:rsidRDefault="00F00E6F" w:rsidP="00F00E6F">
      <w:pPr>
        <w:pStyle w:val="Heading6"/>
        <w:rPr>
          <w:lang w:val="en-AU"/>
        </w:rPr>
      </w:pPr>
      <w:r w:rsidRPr="004E0F60">
        <w:rPr>
          <w:lang w:val="en-AU"/>
        </w:rPr>
        <w:t>Single-arm</w:t>
      </w:r>
      <w:r w:rsidR="003B3A6B" w:rsidRPr="004E0F60">
        <w:rPr>
          <w:lang w:val="en-AU"/>
        </w:rPr>
        <w:t xml:space="preserve"> </w:t>
      </w:r>
      <w:r w:rsidRPr="004E0F60">
        <w:rPr>
          <w:lang w:val="en-AU"/>
        </w:rPr>
        <w:t>phase 2 study</w:t>
      </w:r>
      <w:r w:rsidR="003B3A6B" w:rsidRPr="004E0F60">
        <w:rPr>
          <w:lang w:val="en-AU"/>
        </w:rPr>
        <w:t xml:space="preserve"> </w:t>
      </w:r>
      <w:r w:rsidRPr="004E0F60">
        <w:rPr>
          <w:lang w:val="en-AU"/>
        </w:rPr>
        <w:t>(CA209063)</w:t>
      </w:r>
    </w:p>
    <w:p w14:paraId="72EDCDED" w14:textId="0364E47E" w:rsidR="00C659AE" w:rsidRPr="004E0F60" w:rsidRDefault="00C659AE" w:rsidP="005E766C">
      <w:pPr>
        <w:spacing w:after="120"/>
      </w:pPr>
      <w:r w:rsidRPr="004E0F60">
        <w:t xml:space="preserve">Study CA209063 was a single-arm, open-label study conducted in 117 patients with locally advanced or metastatic squamous NSCLC after two or more lines of therapy; </w:t>
      </w:r>
      <w:proofErr w:type="gramStart"/>
      <w:r w:rsidRPr="004E0F60">
        <w:t>otherwise</w:t>
      </w:r>
      <w:proofErr w:type="gramEnd"/>
      <w:r w:rsidRPr="004E0F60">
        <w:t xml:space="preserve"> similar inclusion criteria as study CA209017 were applied. Nivolumab 3 mg/kg showed an overall response rate of 14.5% (95% CI: 8.7,</w:t>
      </w:r>
      <w:r w:rsidR="004E0F60">
        <w:t xml:space="preserve"> </w:t>
      </w:r>
      <w:r w:rsidRPr="004E0F60">
        <w:t>22.2%), a median OS of 8.21 months (95% CI: 6.05,</w:t>
      </w:r>
      <w:r w:rsidR="004E0F60">
        <w:t xml:space="preserve"> </w:t>
      </w:r>
      <w:r w:rsidRPr="004E0F60">
        <w:t xml:space="preserve">10.9), and a median PFS of 1.87 months </w:t>
      </w:r>
      <w:r w:rsidRPr="004E0F60">
        <w:lastRenderedPageBreak/>
        <w:t>(95% CI 1.77,</w:t>
      </w:r>
      <w:r w:rsidR="004E0F60">
        <w:t xml:space="preserve"> </w:t>
      </w:r>
      <w:r w:rsidRPr="004E0F60">
        <w:t>3.15). The PFS was measured by RECIST, version 1.1. The estimated 1-year survival rate was 41%.</w:t>
      </w:r>
    </w:p>
    <w:p w14:paraId="6B6B723D" w14:textId="3EACDD03" w:rsidR="00C659AE" w:rsidRPr="004E0F60" w:rsidRDefault="00AD65C1" w:rsidP="00B56C40">
      <w:pPr>
        <w:pStyle w:val="Heading5"/>
      </w:pPr>
      <w:r w:rsidRPr="004E0F60">
        <w:t>Previously treated a</w:t>
      </w:r>
      <w:r w:rsidR="00AD2AD1" w:rsidRPr="004E0F60">
        <w:t>dvanced or metastatic n</w:t>
      </w:r>
      <w:r w:rsidR="00605524" w:rsidRPr="004E0F60">
        <w:t>on</w:t>
      </w:r>
      <w:r w:rsidR="006C05FE" w:rsidRPr="004E0F60">
        <w:t>-</w:t>
      </w:r>
      <w:r w:rsidR="00605524" w:rsidRPr="004E0F60">
        <w:t xml:space="preserve">squamous </w:t>
      </w:r>
      <w:r w:rsidR="00F00E6F" w:rsidRPr="004E0F60">
        <w:t xml:space="preserve">(NSQ) </w:t>
      </w:r>
      <w:r w:rsidR="00C659AE" w:rsidRPr="004E0F60">
        <w:t>NSCLC</w:t>
      </w:r>
      <w:r w:rsidR="00B56C40" w:rsidRPr="004E0F60">
        <w:t xml:space="preserve"> - OPDIVO monotherapy</w:t>
      </w:r>
    </w:p>
    <w:p w14:paraId="3F36BA36" w14:textId="35E62420" w:rsidR="00F00E6F" w:rsidRPr="004E0F60" w:rsidRDefault="00F756B1" w:rsidP="00F00E6F">
      <w:pPr>
        <w:pStyle w:val="Heading6"/>
        <w:rPr>
          <w:lang w:val="en-AU"/>
        </w:rPr>
      </w:pPr>
      <w:r w:rsidRPr="004E0F60">
        <w:rPr>
          <w:lang w:val="en-AU"/>
        </w:rPr>
        <w:t>Randomised phase 3 study vs. docetaxel</w:t>
      </w:r>
      <w:r w:rsidR="003B3A6B" w:rsidRPr="004E0F60">
        <w:rPr>
          <w:lang w:val="en-AU"/>
        </w:rPr>
        <w:t xml:space="preserve"> </w:t>
      </w:r>
      <w:r w:rsidR="00F00E6F" w:rsidRPr="004E0F60">
        <w:rPr>
          <w:lang w:val="en-AU"/>
        </w:rPr>
        <w:t>(CA209057)</w:t>
      </w:r>
    </w:p>
    <w:p w14:paraId="0528039F" w14:textId="5E1ADF77" w:rsidR="00C659AE" w:rsidRPr="004E0F60" w:rsidRDefault="00C659AE" w:rsidP="005E766C">
      <w:pPr>
        <w:spacing w:after="120"/>
      </w:pPr>
      <w:r w:rsidRPr="004E0F60">
        <w:t xml:space="preserve">The safety and efficacy of nivolumab 3 mg/kg as a single agent for the treatment of advanced or metastatic non-squamous NSCLC were evaluated in a phase 3, randomised, open-label study (CA209057). The study included patients (18 years or older) who have experienced disease progression during or after one prior platinum doublet-based chemotherapy regimen which may have included maintenance therapy and who had an ECOG performance status score of 0 or 1. An additional line of TKI therapy was allowed for patients with known EGFR mutation or ALK translocation.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 </w:t>
      </w:r>
    </w:p>
    <w:p w14:paraId="3950C173" w14:textId="4EE293B9" w:rsidR="00C659AE" w:rsidRPr="004E0F60" w:rsidRDefault="00C659AE" w:rsidP="00B82A53">
      <w:pPr>
        <w:spacing w:after="120"/>
      </w:pPr>
      <w:r w:rsidRPr="004E0F60">
        <w:t>A total of 582 patients were randomised to receive either nivolumab 3 mg/kg administered intravenously over 60 minutes every 2 weeks (n = 292) or docetaxel 75 mg/m</w:t>
      </w:r>
      <w:r w:rsidRPr="004E0F60">
        <w:rPr>
          <w:vertAlign w:val="superscript"/>
        </w:rPr>
        <w:t>2</w:t>
      </w:r>
      <w:r w:rsidRPr="004E0F60">
        <w:t xml:space="preserve"> every 3 weeks (n = 290). Treatment was continued </w:t>
      </w:r>
      <w:proofErr w:type="gramStart"/>
      <w:r w:rsidRPr="004E0F60">
        <w:t>as long as</w:t>
      </w:r>
      <w:proofErr w:type="gramEnd"/>
      <w:r w:rsidRPr="004E0F60">
        <w:t xml:space="preserve"> clinical benefit was observed or until treatment was no longer tolerated. Tumour assessments, according to the RECIST version 1.1, were conducted 9 weeks after randomisation and continued every 6 weeks thereafter. The primary efficacy outcome measure was OS. Key secondary efficacy outcome measures were investigator-assessed ORR and PFS. In addition, symptom improvement and overall health status were assessed using the LCSS average symptom burden index and the EQ-5D Visual Analogue Scale (EQ-VAS), respectively.</w:t>
      </w:r>
    </w:p>
    <w:p w14:paraId="0A87A3E7" w14:textId="77777777" w:rsidR="00C659AE" w:rsidRPr="004E0F60" w:rsidRDefault="00C659AE" w:rsidP="005E766C">
      <w:pPr>
        <w:spacing w:after="120"/>
      </w:pPr>
      <w:r w:rsidRPr="004E0F60">
        <w:t xml:space="preserve">The median age was 62 years (range: 21 to 85) with 34% </w:t>
      </w:r>
      <w:r w:rsidRPr="004E0F60">
        <w:sym w:font="Symbol" w:char="F0B3"/>
      </w:r>
      <w:r w:rsidRPr="004E0F60">
        <w:t xml:space="preserve">65 years of age and 7% </w:t>
      </w:r>
      <w:r w:rsidRPr="004E0F60">
        <w:sym w:font="Symbol" w:char="F0B3"/>
      </w:r>
      <w:r w:rsidRPr="004E0F60">
        <w:t xml:space="preserve">75 years of age. </w:t>
      </w:r>
      <w:proofErr w:type="gramStart"/>
      <w:r w:rsidRPr="004E0F60">
        <w:t>The majority of</w:t>
      </w:r>
      <w:proofErr w:type="gramEnd"/>
      <w:r w:rsidRPr="004E0F60">
        <w:t xml:space="preserve"> patients were white (92%) and male (55%). Baseline ECOG performance status was 0 (31%) or 1 (69%). Seventy-nine percent of patients were former/current smokers.</w:t>
      </w:r>
    </w:p>
    <w:p w14:paraId="046230CD" w14:textId="62275AEA" w:rsidR="00C659AE" w:rsidRPr="004E0F60" w:rsidRDefault="00C659AE" w:rsidP="005E766C">
      <w:pPr>
        <w:spacing w:after="120"/>
      </w:pPr>
      <w:r w:rsidRPr="004E0F60">
        <w:t xml:space="preserve">The Kaplan-Meier curves for OS are shown in </w:t>
      </w:r>
      <w:r w:rsidR="00C40A1B" w:rsidRPr="004E0F60">
        <w:fldChar w:fldCharType="begin"/>
      </w:r>
      <w:r w:rsidR="00C40A1B" w:rsidRPr="004E0F60">
        <w:instrText xml:space="preserve"> REF _Ref5364879 \h </w:instrText>
      </w:r>
      <w:r w:rsidR="00C40A1B" w:rsidRPr="004E0F60">
        <w:fldChar w:fldCharType="separate"/>
      </w:r>
      <w:r w:rsidR="00C057C0" w:rsidRPr="004E0F60">
        <w:t xml:space="preserve">Figure </w:t>
      </w:r>
      <w:r w:rsidR="00C057C0">
        <w:rPr>
          <w:noProof/>
        </w:rPr>
        <w:t>9</w:t>
      </w:r>
      <w:r w:rsidR="00C40A1B" w:rsidRPr="004E0F60">
        <w:fldChar w:fldCharType="end"/>
      </w:r>
      <w:r w:rsidRPr="004E0F60">
        <w:t>.</w:t>
      </w:r>
    </w:p>
    <w:p w14:paraId="45F6DA73" w14:textId="2386B9E0" w:rsidR="00C659AE" w:rsidRPr="004E0F60" w:rsidRDefault="00356C12" w:rsidP="00356C12">
      <w:pPr>
        <w:pStyle w:val="BMSTableTitle"/>
        <w:rPr>
          <w:color w:val="000000" w:themeColor="text1"/>
          <w:szCs w:val="22"/>
          <w:lang w:val="en-AU"/>
        </w:rPr>
      </w:pPr>
      <w:bookmarkStart w:id="45" w:name="_Ref5364879"/>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9</w:t>
      </w:r>
      <w:r w:rsidR="00CA3E55">
        <w:rPr>
          <w:lang w:val="en-AU"/>
        </w:rPr>
        <w:fldChar w:fldCharType="end"/>
      </w:r>
      <w:bookmarkEnd w:id="45"/>
      <w:r w:rsidRPr="004E0F60">
        <w:rPr>
          <w:lang w:val="en-AU"/>
        </w:rPr>
        <w:t xml:space="preserve"> </w:t>
      </w:r>
      <w:r w:rsidR="00F00E6F" w:rsidRPr="004E0F60">
        <w:rPr>
          <w:color w:val="000000" w:themeColor="text1"/>
          <w:szCs w:val="22"/>
          <w:lang w:val="en-AU"/>
        </w:rPr>
        <w:t>Overall survival</w:t>
      </w:r>
      <w:r w:rsidR="00C659AE" w:rsidRPr="004E0F60">
        <w:rPr>
          <w:color w:val="000000" w:themeColor="text1"/>
          <w:szCs w:val="22"/>
          <w:lang w:val="en-AU"/>
        </w:rPr>
        <w:t xml:space="preserve"> (CA209057)</w:t>
      </w:r>
    </w:p>
    <w:p w14:paraId="2A274D8A" w14:textId="77777777" w:rsidR="00C659AE" w:rsidRPr="004E0F60" w:rsidRDefault="00C659AE" w:rsidP="004D7D64">
      <w:pPr>
        <w:pStyle w:val="EMEABodyText"/>
        <w:keepNext/>
        <w:keepLines/>
        <w:widowControl w:val="0"/>
        <w:rPr>
          <w:color w:val="000000" w:themeColor="text1"/>
          <w:lang w:val="en-AU"/>
        </w:rPr>
      </w:pPr>
      <w:r w:rsidRPr="004E0F60">
        <w:rPr>
          <w:noProof/>
          <w:color w:val="000000" w:themeColor="text1"/>
          <w:lang w:val="en-AU" w:eastAsia="en-AU"/>
        </w:rPr>
        <mc:AlternateContent>
          <mc:Choice Requires="wpg">
            <w:drawing>
              <wp:inline distT="0" distB="0" distL="0" distR="0" wp14:anchorId="723F1429" wp14:editId="4DC156F9">
                <wp:extent cx="5048679" cy="3972560"/>
                <wp:effectExtent l="0" t="0" r="0" b="889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679" cy="3972560"/>
                          <a:chOff x="15240" y="7620"/>
                          <a:chExt cx="61285" cy="49625"/>
                        </a:xfrm>
                      </wpg:grpSpPr>
                      <pic:pic xmlns:pic="http://schemas.openxmlformats.org/drawingml/2006/picture">
                        <pic:nvPicPr>
                          <pic:cNvPr id="36"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b="22650"/>
                          <a:stretch>
                            <a:fillRect/>
                          </a:stretch>
                        </pic:blipFill>
                        <pic:spPr bwMode="auto">
                          <a:xfrm>
                            <a:off x="15240" y="7620"/>
                            <a:ext cx="61285" cy="42454"/>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17"/>
                        <wpg:cNvGrpSpPr>
                          <a:grpSpLocks/>
                        </wpg:cNvGrpSpPr>
                        <wpg:grpSpPr bwMode="auto">
                          <a:xfrm>
                            <a:off x="24384" y="37338"/>
                            <a:ext cx="15183" cy="5407"/>
                            <a:chOff x="24384" y="37338"/>
                            <a:chExt cx="15183" cy="5407"/>
                          </a:xfrm>
                        </wpg:grpSpPr>
                        <wps:wsp>
                          <wps:cNvPr id="38" name="Isosceles Triangle 20"/>
                          <wps:cNvSpPr>
                            <a:spLocks noChangeArrowheads="1"/>
                          </wps:cNvSpPr>
                          <wps:spPr bwMode="auto">
                            <a:xfrm>
                              <a:off x="25379" y="37870"/>
                              <a:ext cx="996" cy="887"/>
                            </a:xfrm>
                            <a:prstGeom prst="triangle">
                              <a:avLst>
                                <a:gd name="adj" fmla="val 50000"/>
                              </a:avLst>
                            </a:prstGeom>
                            <a:solidFill>
                              <a:schemeClr val="bg1">
                                <a:lumMod val="100000"/>
                                <a:lumOff val="0"/>
                              </a:schemeClr>
                            </a:solidFill>
                            <a:ln w="8890">
                              <a:solidFill>
                                <a:schemeClr val="tx1">
                                  <a:lumMod val="85000"/>
                                  <a:lumOff val="15000"/>
                                </a:schemeClr>
                              </a:solidFill>
                              <a:miter lim="800000"/>
                              <a:headEnd/>
                              <a:tailEnd/>
                            </a:ln>
                          </wps:spPr>
                          <wps:bodyPr rot="0" vert="horz" wrap="square" lIns="91440" tIns="45720" rIns="91440" bIns="45720" anchor="ctr" anchorCtr="0" upright="1">
                            <a:noAutofit/>
                          </wps:bodyPr>
                        </wps:wsp>
                        <wps:wsp>
                          <wps:cNvPr id="39" name="Straight Connector 21"/>
                          <wps:cNvCnPr>
                            <a:cxnSpLocks noChangeShapeType="1"/>
                          </wps:cNvCnPr>
                          <wps:spPr bwMode="auto">
                            <a:xfrm>
                              <a:off x="24384" y="38313"/>
                              <a:ext cx="2987" cy="0"/>
                            </a:xfrm>
                            <a:prstGeom prst="line">
                              <a:avLst/>
                            </a:prstGeom>
                            <a:noFill/>
                            <a:ln w="8890">
                              <a:solidFill>
                                <a:schemeClr val="tx1">
                                  <a:lumMod val="85000"/>
                                  <a:lumOff val="15000"/>
                                </a:schemeClr>
                              </a:solidFill>
                              <a:round/>
                              <a:headEnd/>
                              <a:tailEnd/>
                            </a:ln>
                            <a:extLst>
                              <a:ext uri="{909E8E84-426E-40DD-AFC4-6F175D3DCCD1}">
                                <a14:hiddenFill xmlns:a14="http://schemas.microsoft.com/office/drawing/2010/main">
                                  <a:noFill/>
                                </a14:hiddenFill>
                              </a:ext>
                            </a:extLst>
                          </wps:spPr>
                          <wps:bodyPr/>
                        </wps:wsp>
                        <wps:wsp>
                          <wps:cNvPr id="40" name="Oval 22"/>
                          <wps:cNvSpPr>
                            <a:spLocks noChangeArrowheads="1"/>
                          </wps:cNvSpPr>
                          <wps:spPr bwMode="auto">
                            <a:xfrm>
                              <a:off x="25379" y="39644"/>
                              <a:ext cx="996" cy="887"/>
                            </a:xfrm>
                            <a:prstGeom prst="ellipse">
                              <a:avLst/>
                            </a:prstGeom>
                            <a:noFill/>
                            <a:ln w="8890">
                              <a:solidFill>
                                <a:schemeClr val="tx1">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Straight Connector 23"/>
                          <wps:cNvCnPr>
                            <a:cxnSpLocks noChangeShapeType="1"/>
                          </wps:cNvCnPr>
                          <wps:spPr bwMode="auto">
                            <a:xfrm>
                              <a:off x="24384" y="40088"/>
                              <a:ext cx="2987" cy="0"/>
                            </a:xfrm>
                            <a:prstGeom prst="line">
                              <a:avLst/>
                            </a:prstGeom>
                            <a:noFill/>
                            <a:ln w="8890">
                              <a:solidFill>
                                <a:schemeClr val="tx1">
                                  <a:lumMod val="85000"/>
                                  <a:lumOff val="15000"/>
                                </a:schemeClr>
                              </a:solidFill>
                              <a:prstDash val="dash"/>
                              <a:round/>
                              <a:headEnd/>
                              <a:tailEnd/>
                            </a:ln>
                            <a:extLst>
                              <a:ext uri="{909E8E84-426E-40DD-AFC4-6F175D3DCCD1}">
                                <a14:hiddenFill xmlns:a14="http://schemas.microsoft.com/office/drawing/2010/main">
                                  <a:noFill/>
                                </a14:hiddenFill>
                              </a:ext>
                            </a:extLst>
                          </wps:spPr>
                          <wps:bodyPr/>
                        </wps:wsp>
                        <wps:wsp>
                          <wps:cNvPr id="42" name="TextBox 9"/>
                          <wps:cNvSpPr txBox="1">
                            <a:spLocks noChangeArrowheads="1"/>
                          </wps:cNvSpPr>
                          <wps:spPr bwMode="auto">
                            <a:xfrm>
                              <a:off x="27369" y="37338"/>
                              <a:ext cx="10718"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0A70" w14:textId="77777777" w:rsidR="00D1033D" w:rsidRDefault="00D1033D" w:rsidP="00C659AE">
                                <w:pPr>
                                  <w:pStyle w:val="NormalWeb"/>
                                  <w:spacing w:before="0" w:beforeAutospacing="0" w:after="0" w:afterAutospacing="0"/>
                                </w:pPr>
                                <w:r>
                                  <w:rPr>
                                    <w:rFonts w:ascii="Arial" w:hAnsi="Arial" w:cs="Arial"/>
                                    <w:color w:val="000000" w:themeColor="text1"/>
                                    <w:kern w:val="24"/>
                                    <w:sz w:val="20"/>
                                    <w:szCs w:val="20"/>
                                  </w:rPr>
                                  <w:t>OPDIVO</w:t>
                                </w:r>
                              </w:p>
                            </w:txbxContent>
                          </wps:txbx>
                          <wps:bodyPr rot="0" vert="horz" wrap="square" lIns="91440" tIns="45720" rIns="91440" bIns="45720" anchor="t" anchorCtr="0" upright="1">
                            <a:noAutofit/>
                          </wps:bodyPr>
                        </wps:wsp>
                        <wps:wsp>
                          <wps:cNvPr id="43" name="TextBox 10"/>
                          <wps:cNvSpPr txBox="1">
                            <a:spLocks noChangeArrowheads="1"/>
                          </wps:cNvSpPr>
                          <wps:spPr bwMode="auto">
                            <a:xfrm>
                              <a:off x="27369" y="38934"/>
                              <a:ext cx="12198"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8489" w14:textId="77777777" w:rsidR="00D1033D" w:rsidRDefault="00D1033D" w:rsidP="00C659AE">
                                <w:pPr>
                                  <w:pStyle w:val="NormalWeb"/>
                                  <w:spacing w:before="0" w:beforeAutospacing="0" w:after="0" w:afterAutospacing="0"/>
                                </w:pPr>
                                <w:r>
                                  <w:rPr>
                                    <w:color w:val="000000" w:themeColor="text1"/>
                                    <w:kern w:val="24"/>
                                    <w:sz w:val="20"/>
                                    <w:szCs w:val="20"/>
                                  </w:rPr>
                                  <w:t>Docetaxel</w:t>
                                </w:r>
                              </w:p>
                            </w:txbxContent>
                          </wps:txbx>
                          <wps:bodyPr rot="0" vert="horz" wrap="square" lIns="91440" tIns="45720" rIns="91440" bIns="45720" anchor="t" anchorCtr="0" upright="1">
                            <a:noAutofit/>
                          </wps:bodyPr>
                        </wps:wsp>
                      </wpg:grpSp>
                      <wps:wsp>
                        <wps:cNvPr id="44" name="TextBox 11"/>
                        <wps:cNvSpPr txBox="1">
                          <a:spLocks noChangeArrowheads="1"/>
                        </wps:cNvSpPr>
                        <wps:spPr bwMode="auto">
                          <a:xfrm>
                            <a:off x="17456" y="48072"/>
                            <a:ext cx="20629"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4213" w14:textId="77777777" w:rsidR="00D1033D" w:rsidRPr="00316007" w:rsidRDefault="00D1033D" w:rsidP="00C659AE">
                              <w:pPr>
                                <w:pStyle w:val="NormalWeb"/>
                                <w:spacing w:before="0" w:beforeAutospacing="0" w:after="0" w:afterAutospacing="0"/>
                                <w:rPr>
                                  <w:rFonts w:ascii="Arial" w:hAnsi="Arial" w:cs="Arial"/>
                                  <w:sz w:val="16"/>
                                  <w:szCs w:val="16"/>
                                </w:rPr>
                              </w:pPr>
                              <w:r w:rsidRPr="00316007">
                                <w:rPr>
                                  <w:rFonts w:ascii="Arial" w:hAnsi="Arial" w:cs="Arial"/>
                                  <w:color w:val="000000" w:themeColor="text1"/>
                                  <w:kern w:val="24"/>
                                  <w:sz w:val="16"/>
                                  <w:szCs w:val="16"/>
                                </w:rPr>
                                <w:t>Number at Risk</w:t>
                              </w:r>
                            </w:p>
                            <w:p w14:paraId="249588B4" w14:textId="77777777" w:rsidR="00D1033D" w:rsidRPr="00316007" w:rsidRDefault="00D1033D" w:rsidP="00C659AE">
                              <w:pPr>
                                <w:pStyle w:val="NormalWeb"/>
                                <w:spacing w:before="0" w:beforeAutospacing="0" w:after="0" w:afterAutospacing="0"/>
                                <w:rPr>
                                  <w:rFonts w:ascii="Arial" w:hAnsi="Arial" w:cs="Arial"/>
                                  <w:b/>
                                  <w:sz w:val="16"/>
                                  <w:szCs w:val="16"/>
                                </w:rPr>
                              </w:pPr>
                              <w:r w:rsidRPr="00316007">
                                <w:rPr>
                                  <w:rFonts w:ascii="Arial" w:hAnsi="Arial" w:cs="Arial"/>
                                  <w:b/>
                                  <w:color w:val="000000" w:themeColor="text1"/>
                                  <w:kern w:val="24"/>
                                  <w:sz w:val="16"/>
                                  <w:szCs w:val="16"/>
                                </w:rPr>
                                <w:t>OPDIVO</w:t>
                              </w:r>
                            </w:p>
                          </w:txbxContent>
                        </wps:txbx>
                        <wps:bodyPr rot="0" vert="horz" wrap="square" lIns="91440" tIns="45720" rIns="91440" bIns="45720" anchor="t" anchorCtr="0" upright="1">
                          <a:noAutofit/>
                        </wps:bodyPr>
                      </wps:wsp>
                      <pic:pic xmlns:pic="http://schemas.openxmlformats.org/drawingml/2006/picture">
                        <pic:nvPicPr>
                          <pic:cNvPr id="45"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t="83797" b="6177"/>
                          <a:stretch>
                            <a:fillRect/>
                          </a:stretch>
                        </pic:blipFill>
                        <pic:spPr bwMode="auto">
                          <a:xfrm>
                            <a:off x="15724" y="51911"/>
                            <a:ext cx="59405" cy="5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3F1429" id="Group 35" o:spid="_x0000_s1028" style="width:397.55pt;height:312.8pt;mso-position-horizontal-relative:char;mso-position-vertical-relative:line" coordorigin="15240,7620" coordsize="61285,4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15240;top:7620;width:61285;height:4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">
                  <v:imagedata r:id="rId21" o:title="" cropbottom="14844f"/>
                </v:shape>
                <v:group id="Group 17" o:spid="_x0000_s1030" style="position:absolute;left:24384;top:37338;width:15183;height:5407" coordorigin="24384,37338" coordsize="1518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31" type="#_x0000_t5" style="position:absolute;left:25379;top:37870;width:996;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" fillcolor="white [3212]" strokecolor="#272727 [2749]" strokeweight=".7pt"/>
                  <v:line id="Straight Connector 21" o:spid="_x0000_s1032" style="position:absolute;visibility:visible;mso-wrap-style:square" from="24384,38313" to="27371,3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" strokecolor="#272727 [2749]" strokeweight=".7pt"/>
                  <v:oval id="Oval 22" o:spid="_x0000_s1033" style="position:absolute;left:25379;top:39644;width:996;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" filled="f" strokecolor="#272727 [2749]" strokeweight=".7pt"/>
                  <v:line id="Straight Connector 23" o:spid="_x0000_s1034" style="position:absolute;visibility:visible;mso-wrap-style:square" from="24384,40088" to="27371,4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" strokecolor="#272727 [2749]" strokeweight=".7pt">
                    <v:stroke dashstyle="dash"/>
                  </v:line>
                  <v:shape id="TextBox 9" o:spid="_x0000_s1035" type="#_x0000_t202" style="position:absolute;left:27369;top:37338;width:1071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95F0A70" w14:textId="77777777" w:rsidR="00D1033D" w:rsidRDefault="00D1033D" w:rsidP="00C659AE">
                          <w:pPr>
                            <w:pStyle w:val="NormalWeb"/>
                            <w:spacing w:before="0" w:beforeAutospacing="0" w:after="0" w:afterAutospacing="0"/>
                          </w:pPr>
                          <w:r>
                            <w:rPr>
                              <w:rFonts w:ascii="Arial" w:hAnsi="Arial" w:cs="Arial"/>
                              <w:color w:val="000000" w:themeColor="text1"/>
                              <w:kern w:val="24"/>
                              <w:sz w:val="20"/>
                              <w:szCs w:val="20"/>
                            </w:rPr>
                            <w:t>OPDIVO</w:t>
                          </w:r>
                        </w:p>
                      </w:txbxContent>
                    </v:textbox>
                  </v:shape>
                  <v:shape id="TextBox 10" o:spid="_x0000_s1036" type="#_x0000_t202" style="position:absolute;left:27369;top:38934;width:12198;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3D58489" w14:textId="77777777" w:rsidR="00D1033D" w:rsidRDefault="00D1033D" w:rsidP="00C659AE">
                          <w:pPr>
                            <w:pStyle w:val="NormalWeb"/>
                            <w:spacing w:before="0" w:beforeAutospacing="0" w:after="0" w:afterAutospacing="0"/>
                          </w:pPr>
                          <w:r>
                            <w:rPr>
                              <w:color w:val="000000" w:themeColor="text1"/>
                              <w:kern w:val="24"/>
                              <w:sz w:val="20"/>
                              <w:szCs w:val="20"/>
                            </w:rPr>
                            <w:t>Docetaxel</w:t>
                          </w:r>
                        </w:p>
                      </w:txbxContent>
                    </v:textbox>
                  </v:shape>
                </v:group>
                <v:shape id="TextBox 11" o:spid="_x0000_s1037" type="#_x0000_t202" style="position:absolute;left:17456;top:48072;width:20629;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00A4213" w14:textId="77777777" w:rsidR="00D1033D" w:rsidRPr="00316007" w:rsidRDefault="00D1033D" w:rsidP="00C659AE">
                        <w:pPr>
                          <w:pStyle w:val="NormalWeb"/>
                          <w:spacing w:before="0" w:beforeAutospacing="0" w:after="0" w:afterAutospacing="0"/>
                          <w:rPr>
                            <w:rFonts w:ascii="Arial" w:hAnsi="Arial" w:cs="Arial"/>
                            <w:sz w:val="16"/>
                            <w:szCs w:val="16"/>
                          </w:rPr>
                        </w:pPr>
                        <w:r w:rsidRPr="00316007">
                          <w:rPr>
                            <w:rFonts w:ascii="Arial" w:hAnsi="Arial" w:cs="Arial"/>
                            <w:color w:val="000000" w:themeColor="text1"/>
                            <w:kern w:val="24"/>
                            <w:sz w:val="16"/>
                            <w:szCs w:val="16"/>
                          </w:rPr>
                          <w:t>Number at Risk</w:t>
                        </w:r>
                      </w:p>
                      <w:p w14:paraId="249588B4" w14:textId="77777777" w:rsidR="00D1033D" w:rsidRPr="00316007" w:rsidRDefault="00D1033D" w:rsidP="00C659AE">
                        <w:pPr>
                          <w:pStyle w:val="NormalWeb"/>
                          <w:spacing w:before="0" w:beforeAutospacing="0" w:after="0" w:afterAutospacing="0"/>
                          <w:rPr>
                            <w:rFonts w:ascii="Arial" w:hAnsi="Arial" w:cs="Arial"/>
                            <w:b/>
                            <w:sz w:val="16"/>
                            <w:szCs w:val="16"/>
                          </w:rPr>
                        </w:pPr>
                        <w:r w:rsidRPr="00316007">
                          <w:rPr>
                            <w:rFonts w:ascii="Arial" w:hAnsi="Arial" w:cs="Arial"/>
                            <w:b/>
                            <w:color w:val="000000" w:themeColor="text1"/>
                            <w:kern w:val="24"/>
                            <w:sz w:val="16"/>
                            <w:szCs w:val="16"/>
                          </w:rPr>
                          <w:t>OPDIVO</w:t>
                        </w:r>
                      </w:p>
                    </w:txbxContent>
                  </v:textbox>
                </v:shape>
                <v:shape id="Picture 19" o:spid="_x0000_s1038" type="#_x0000_t75" style="position:absolute;left:15724;top:51911;width:594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">
                  <v:imagedata r:id="rId21" o:title="" croptop="54917f" cropbottom="4048f"/>
                </v:shape>
                <w10:anchorlock/>
              </v:group>
            </w:pict>
          </mc:Fallback>
        </mc:AlternateContent>
      </w:r>
    </w:p>
    <w:p w14:paraId="6E46CE84" w14:textId="595EDB11" w:rsidR="003E47FA" w:rsidRPr="000A1565" w:rsidRDefault="00C659AE" w:rsidP="005763C6">
      <w:pPr>
        <w:spacing w:before="240"/>
      </w:pPr>
      <w:r w:rsidRPr="004E0F60">
        <w:t>The trial demonstrated a statistically significant improvement in OS for patients randomised to nivolumab as compared with docetaxel at the prespecified interim analysis when 413 events were observed (93% of the planned number of events for final analysis). Efficacy results are shown in</w:t>
      </w:r>
      <w:r w:rsidR="005763C6">
        <w:t xml:space="preserve"> </w:t>
      </w:r>
      <w:r w:rsidR="005763C6">
        <w:fldChar w:fldCharType="begin"/>
      </w:r>
      <w:r w:rsidR="005763C6">
        <w:instrText xml:space="preserve"> REF _Ref85212865 \h </w:instrText>
      </w:r>
      <w:r w:rsidR="005763C6">
        <w:fldChar w:fldCharType="separate"/>
      </w:r>
      <w:r w:rsidR="00C057C0">
        <w:t xml:space="preserve">Table </w:t>
      </w:r>
      <w:r w:rsidR="00C057C0">
        <w:rPr>
          <w:noProof/>
        </w:rPr>
        <w:t>15</w:t>
      </w:r>
      <w:r w:rsidR="005763C6">
        <w:fldChar w:fldCharType="end"/>
      </w:r>
      <w:r w:rsidR="005763C6">
        <w:t>.</w:t>
      </w:r>
      <w:r w:rsidR="00A31B33">
        <w:t xml:space="preserve"> </w:t>
      </w:r>
      <w:r w:rsidR="00A31B33" w:rsidRPr="000A1565">
        <w:t>Within the first three months, a higher number of deaths was observed with nivolumab monotherapy compared to docetaxel, followed by a long-term survival benefit (see Figure 9). Factors associated with early deaths were poorer prognostic factors and/or more aggressive disease combined with low or no tumour PD-L1 expression.</w:t>
      </w:r>
    </w:p>
    <w:tbl>
      <w:tblPr>
        <w:tblW w:w="0" w:type="auto"/>
        <w:tblLook w:val="04A0" w:firstRow="1" w:lastRow="0" w:firstColumn="1" w:lastColumn="0" w:noHBand="0" w:noVBand="1"/>
      </w:tblPr>
      <w:tblGrid>
        <w:gridCol w:w="3343"/>
        <w:gridCol w:w="342"/>
        <w:gridCol w:w="2634"/>
        <w:gridCol w:w="39"/>
        <w:gridCol w:w="2668"/>
      </w:tblGrid>
      <w:tr w:rsidR="00605524" w:rsidRPr="004E0F60" w14:paraId="5204501F" w14:textId="77777777" w:rsidTr="00605524">
        <w:tc>
          <w:tcPr>
            <w:tcW w:w="9026" w:type="dxa"/>
            <w:gridSpan w:val="5"/>
            <w:tcBorders>
              <w:left w:val="nil"/>
              <w:bottom w:val="single" w:sz="4" w:space="0" w:color="auto"/>
              <w:right w:val="nil"/>
            </w:tcBorders>
          </w:tcPr>
          <w:p w14:paraId="187EC2CF" w14:textId="158A82EE" w:rsidR="005C7AC7" w:rsidRPr="004E0F60" w:rsidRDefault="005763C6" w:rsidP="00356C12">
            <w:pPr>
              <w:pStyle w:val="BMSTableTitle"/>
              <w:rPr>
                <w:lang w:val="en-AU"/>
              </w:rPr>
            </w:pPr>
            <w:bookmarkStart w:id="46" w:name="_Ref85212865"/>
            <w:bookmarkStart w:id="47" w:name="_Ref5364625"/>
            <w:r>
              <w:lastRenderedPageBreak/>
              <w:t xml:space="preserve">Table </w:t>
            </w:r>
            <w:r>
              <w:fldChar w:fldCharType="begin"/>
            </w:r>
            <w:r>
              <w:instrText xml:space="preserve"> SEQ Table \* ARABIC </w:instrText>
            </w:r>
            <w:r>
              <w:fldChar w:fldCharType="separate"/>
            </w:r>
            <w:r w:rsidR="00C057C0">
              <w:rPr>
                <w:noProof/>
              </w:rPr>
              <w:t>15</w:t>
            </w:r>
            <w:r>
              <w:fldChar w:fldCharType="end"/>
            </w:r>
            <w:bookmarkEnd w:id="46"/>
            <w:r>
              <w:t xml:space="preserve"> </w:t>
            </w:r>
            <w:r w:rsidRPr="00817E27">
              <w:t>Efficacy Results (CA209057)</w:t>
            </w:r>
            <w:bookmarkEnd w:id="47"/>
          </w:p>
        </w:tc>
      </w:tr>
      <w:tr w:rsidR="00FF1901" w:rsidRPr="004E0F60" w14:paraId="52FF8945" w14:textId="04844A69" w:rsidTr="00FF1901">
        <w:tc>
          <w:tcPr>
            <w:tcW w:w="3685" w:type="dxa"/>
            <w:gridSpan w:val="2"/>
            <w:tcBorders>
              <w:top w:val="single" w:sz="4" w:space="0" w:color="auto"/>
              <w:left w:val="nil"/>
              <w:bottom w:val="single" w:sz="4" w:space="0" w:color="auto"/>
              <w:right w:val="nil"/>
            </w:tcBorders>
          </w:tcPr>
          <w:p w14:paraId="73B8D6CC" w14:textId="2015131B" w:rsidR="00FF1901" w:rsidRPr="004E0F60" w:rsidRDefault="00FF1901" w:rsidP="004D7D64">
            <w:pPr>
              <w:keepNext/>
              <w:keepLines/>
              <w:widowControl w:val="0"/>
              <w:tabs>
                <w:tab w:val="left" w:pos="180"/>
              </w:tabs>
              <w:spacing w:after="0"/>
              <w:rPr>
                <w:rFonts w:eastAsia="Times New Roman" w:cs="Times New Roman"/>
                <w:color w:val="000000"/>
                <w:sz w:val="20"/>
                <w:szCs w:val="20"/>
              </w:rPr>
            </w:pPr>
          </w:p>
        </w:tc>
        <w:tc>
          <w:tcPr>
            <w:tcW w:w="2673" w:type="dxa"/>
            <w:gridSpan w:val="2"/>
            <w:tcBorders>
              <w:top w:val="single" w:sz="4" w:space="0" w:color="auto"/>
              <w:left w:val="nil"/>
              <w:bottom w:val="single" w:sz="4" w:space="0" w:color="auto"/>
              <w:right w:val="nil"/>
            </w:tcBorders>
            <w:hideMark/>
          </w:tcPr>
          <w:p w14:paraId="1515442D" w14:textId="638AC23B" w:rsidR="00FF1901" w:rsidRPr="004E0F60" w:rsidRDefault="00FF1901" w:rsidP="004D7D64">
            <w:pPr>
              <w:keepNext/>
              <w:keepLines/>
              <w:widowControl w:val="0"/>
              <w:spacing w:after="0"/>
              <w:jc w:val="center"/>
              <w:rPr>
                <w:rFonts w:eastAsia="Times New Roman" w:cs="Times New Roman"/>
                <w:b/>
                <w:color w:val="000000"/>
                <w:sz w:val="20"/>
                <w:szCs w:val="20"/>
              </w:rPr>
            </w:pPr>
            <w:r w:rsidRPr="004E0F60">
              <w:rPr>
                <w:rFonts w:eastAsia="Times New Roman" w:cs="Times New Roman"/>
                <w:b/>
                <w:color w:val="000000"/>
                <w:sz w:val="20"/>
                <w:szCs w:val="20"/>
              </w:rPr>
              <w:t>nivolumab</w:t>
            </w:r>
            <w:r w:rsidRPr="004E0F60">
              <w:rPr>
                <w:rFonts w:eastAsia="Times New Roman" w:cs="Times New Roman"/>
                <w:b/>
                <w:color w:val="000000"/>
                <w:sz w:val="20"/>
                <w:szCs w:val="20"/>
              </w:rPr>
              <w:br/>
              <w:t>(n = 292)</w:t>
            </w:r>
          </w:p>
        </w:tc>
        <w:tc>
          <w:tcPr>
            <w:tcW w:w="2668" w:type="dxa"/>
            <w:tcBorders>
              <w:top w:val="single" w:sz="4" w:space="0" w:color="auto"/>
              <w:left w:val="nil"/>
              <w:bottom w:val="single" w:sz="4" w:space="0" w:color="auto"/>
              <w:right w:val="nil"/>
            </w:tcBorders>
            <w:hideMark/>
          </w:tcPr>
          <w:p w14:paraId="6BE533C2" w14:textId="5D4A3FF4" w:rsidR="00FF1901" w:rsidRPr="004E0F60" w:rsidRDefault="00FF1901" w:rsidP="004D7D64">
            <w:pPr>
              <w:keepNext/>
              <w:keepLines/>
              <w:widowControl w:val="0"/>
              <w:spacing w:after="0"/>
              <w:jc w:val="center"/>
              <w:rPr>
                <w:rFonts w:eastAsia="Times New Roman" w:cs="Times New Roman"/>
                <w:b/>
                <w:color w:val="000000"/>
                <w:sz w:val="20"/>
                <w:szCs w:val="20"/>
              </w:rPr>
            </w:pPr>
            <w:r w:rsidRPr="004E0F60">
              <w:rPr>
                <w:rFonts w:eastAsia="Times New Roman" w:cs="Times New Roman"/>
                <w:b/>
                <w:color w:val="000000"/>
                <w:sz w:val="20"/>
                <w:szCs w:val="20"/>
              </w:rPr>
              <w:t>docetaxel</w:t>
            </w:r>
            <w:r w:rsidRPr="004E0F60">
              <w:rPr>
                <w:rFonts w:eastAsia="Times New Roman" w:cs="Times New Roman"/>
                <w:b/>
                <w:color w:val="000000"/>
                <w:sz w:val="20"/>
                <w:szCs w:val="20"/>
              </w:rPr>
              <w:br/>
              <w:t>(n = 290)</w:t>
            </w:r>
          </w:p>
        </w:tc>
      </w:tr>
      <w:tr w:rsidR="00FF1901" w:rsidRPr="004E0F60" w14:paraId="6AFD8A04" w14:textId="70A18EFC" w:rsidTr="00FF1901">
        <w:tc>
          <w:tcPr>
            <w:tcW w:w="3685" w:type="dxa"/>
            <w:gridSpan w:val="2"/>
            <w:tcBorders>
              <w:top w:val="single" w:sz="4" w:space="0" w:color="auto"/>
              <w:left w:val="nil"/>
              <w:bottom w:val="nil"/>
              <w:right w:val="nil"/>
            </w:tcBorders>
            <w:hideMark/>
          </w:tcPr>
          <w:p w14:paraId="3041F635" w14:textId="62275EA8" w:rsidR="00FF1901" w:rsidRPr="004E0F60" w:rsidRDefault="00FF1901" w:rsidP="004D7D64">
            <w:pPr>
              <w:keepNext/>
              <w:keepLines/>
              <w:widowControl w:val="0"/>
              <w:tabs>
                <w:tab w:val="left" w:pos="180"/>
              </w:tabs>
              <w:spacing w:after="0"/>
              <w:rPr>
                <w:rFonts w:eastAsia="Times New Roman" w:cs="Times New Roman"/>
                <w:b/>
                <w:color w:val="000000"/>
                <w:sz w:val="20"/>
                <w:szCs w:val="20"/>
              </w:rPr>
            </w:pPr>
            <w:r w:rsidRPr="004E0F60">
              <w:rPr>
                <w:rFonts w:eastAsia="Times New Roman" w:cs="Times New Roman"/>
                <w:b/>
                <w:color w:val="000000"/>
                <w:sz w:val="20"/>
                <w:szCs w:val="20"/>
              </w:rPr>
              <w:t>Prespecified interim analysis</w:t>
            </w:r>
          </w:p>
        </w:tc>
        <w:tc>
          <w:tcPr>
            <w:tcW w:w="2673" w:type="dxa"/>
            <w:gridSpan w:val="2"/>
            <w:tcBorders>
              <w:top w:val="single" w:sz="4" w:space="0" w:color="auto"/>
              <w:left w:val="nil"/>
              <w:bottom w:val="nil"/>
              <w:right w:val="nil"/>
            </w:tcBorders>
          </w:tcPr>
          <w:p w14:paraId="6D8F166F" w14:textId="1B673BEF" w:rsidR="00FF1901" w:rsidRPr="004E0F60" w:rsidRDefault="00FF1901" w:rsidP="004D7D64">
            <w:pPr>
              <w:keepNext/>
              <w:keepLines/>
              <w:widowControl w:val="0"/>
              <w:spacing w:after="0"/>
              <w:jc w:val="center"/>
              <w:rPr>
                <w:rFonts w:eastAsia="Times New Roman" w:cs="Times New Roman"/>
                <w:color w:val="000000"/>
                <w:sz w:val="20"/>
                <w:szCs w:val="20"/>
              </w:rPr>
            </w:pPr>
          </w:p>
        </w:tc>
        <w:tc>
          <w:tcPr>
            <w:tcW w:w="2668" w:type="dxa"/>
            <w:tcBorders>
              <w:top w:val="single" w:sz="4" w:space="0" w:color="auto"/>
              <w:left w:val="nil"/>
              <w:bottom w:val="nil"/>
              <w:right w:val="nil"/>
            </w:tcBorders>
          </w:tcPr>
          <w:p w14:paraId="255C8F98" w14:textId="6272FEB0" w:rsidR="00FF1901" w:rsidRPr="004E0F60" w:rsidRDefault="00FF1901" w:rsidP="004D7D64">
            <w:pPr>
              <w:keepNext/>
              <w:keepLines/>
              <w:widowControl w:val="0"/>
              <w:spacing w:after="0"/>
              <w:jc w:val="center"/>
              <w:rPr>
                <w:rFonts w:eastAsia="Times New Roman" w:cs="Times New Roman"/>
                <w:color w:val="000000"/>
                <w:sz w:val="20"/>
                <w:szCs w:val="20"/>
              </w:rPr>
            </w:pPr>
          </w:p>
        </w:tc>
      </w:tr>
      <w:tr w:rsidR="00FF1901" w:rsidRPr="004E0F60" w14:paraId="791B7C7F" w14:textId="42C7EE76" w:rsidTr="00FF1901">
        <w:tc>
          <w:tcPr>
            <w:tcW w:w="3685" w:type="dxa"/>
            <w:gridSpan w:val="2"/>
            <w:hideMark/>
          </w:tcPr>
          <w:p w14:paraId="1BA4A674" w14:textId="00F74CB7" w:rsidR="00FF1901" w:rsidRPr="004E0F60" w:rsidRDefault="00FF1901" w:rsidP="004D7D64">
            <w:pPr>
              <w:keepNext/>
              <w:keepLines/>
              <w:widowControl w:val="0"/>
              <w:tabs>
                <w:tab w:val="left" w:pos="180"/>
              </w:tabs>
              <w:spacing w:after="0"/>
              <w:rPr>
                <w:rFonts w:eastAsia="Times New Roman" w:cs="Times New Roman"/>
                <w:b/>
                <w:color w:val="000000"/>
                <w:sz w:val="20"/>
                <w:szCs w:val="20"/>
              </w:rPr>
            </w:pPr>
            <w:r w:rsidRPr="004E0F60">
              <w:rPr>
                <w:rFonts w:eastAsia="Times New Roman" w:cs="Times New Roman"/>
                <w:b/>
                <w:color w:val="000000"/>
                <w:sz w:val="20"/>
                <w:szCs w:val="20"/>
              </w:rPr>
              <w:t>Overall survival</w:t>
            </w:r>
          </w:p>
        </w:tc>
        <w:tc>
          <w:tcPr>
            <w:tcW w:w="2673" w:type="dxa"/>
            <w:gridSpan w:val="2"/>
          </w:tcPr>
          <w:p w14:paraId="1692724E" w14:textId="2A46C300" w:rsidR="00FF1901" w:rsidRPr="004E0F60" w:rsidRDefault="00FF1901" w:rsidP="004D7D64">
            <w:pPr>
              <w:keepNext/>
              <w:keepLines/>
              <w:widowControl w:val="0"/>
              <w:spacing w:after="0"/>
              <w:jc w:val="center"/>
              <w:rPr>
                <w:rFonts w:eastAsia="Times New Roman" w:cs="Times New Roman"/>
                <w:color w:val="000000"/>
                <w:sz w:val="20"/>
                <w:szCs w:val="20"/>
              </w:rPr>
            </w:pPr>
          </w:p>
        </w:tc>
        <w:tc>
          <w:tcPr>
            <w:tcW w:w="2668" w:type="dxa"/>
          </w:tcPr>
          <w:p w14:paraId="0B37DCBA" w14:textId="77B3AB84" w:rsidR="00FF1901" w:rsidRPr="004E0F60" w:rsidRDefault="00FF1901" w:rsidP="004D7D64">
            <w:pPr>
              <w:keepNext/>
              <w:keepLines/>
              <w:widowControl w:val="0"/>
              <w:spacing w:after="0"/>
              <w:jc w:val="center"/>
              <w:rPr>
                <w:rFonts w:eastAsia="Times New Roman" w:cs="Times New Roman"/>
                <w:color w:val="000000"/>
                <w:sz w:val="20"/>
                <w:szCs w:val="20"/>
              </w:rPr>
            </w:pPr>
          </w:p>
        </w:tc>
      </w:tr>
      <w:tr w:rsidR="00FF1901" w:rsidRPr="004E0F60" w14:paraId="360840F3" w14:textId="1124FCBC" w:rsidTr="00FF1901">
        <w:tc>
          <w:tcPr>
            <w:tcW w:w="3685" w:type="dxa"/>
            <w:gridSpan w:val="2"/>
            <w:hideMark/>
          </w:tcPr>
          <w:p w14:paraId="2E84056E" w14:textId="0B13FE8F"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Events (%)</w:t>
            </w:r>
          </w:p>
        </w:tc>
        <w:tc>
          <w:tcPr>
            <w:tcW w:w="2673" w:type="dxa"/>
            <w:gridSpan w:val="2"/>
            <w:hideMark/>
          </w:tcPr>
          <w:p w14:paraId="19D11904" w14:textId="191977B0"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190 (65.1%)</w:t>
            </w:r>
          </w:p>
        </w:tc>
        <w:tc>
          <w:tcPr>
            <w:tcW w:w="2668" w:type="dxa"/>
            <w:hideMark/>
          </w:tcPr>
          <w:p w14:paraId="05B96FF2" w14:textId="01115636"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223 (76.9%)</w:t>
            </w:r>
          </w:p>
        </w:tc>
      </w:tr>
      <w:tr w:rsidR="00FF1901" w:rsidRPr="004E0F60" w14:paraId="3F515614" w14:textId="7D1F2CBA" w:rsidTr="00FF1901">
        <w:tc>
          <w:tcPr>
            <w:tcW w:w="3685" w:type="dxa"/>
            <w:gridSpan w:val="2"/>
            <w:hideMark/>
          </w:tcPr>
          <w:p w14:paraId="75B0804B" w14:textId="1B52B3CD"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 xml:space="preserve">Hazard </w:t>
            </w:r>
            <w:proofErr w:type="spellStart"/>
            <w:r w:rsidRPr="004E0F60">
              <w:rPr>
                <w:rFonts w:eastAsia="Times New Roman" w:cs="Times New Roman"/>
                <w:color w:val="000000"/>
                <w:sz w:val="20"/>
                <w:szCs w:val="20"/>
              </w:rPr>
              <w:t>ratio</w:t>
            </w:r>
            <w:r w:rsidRPr="004E0F60">
              <w:rPr>
                <w:rFonts w:eastAsia="Times New Roman" w:cs="Times New Roman"/>
                <w:color w:val="000000"/>
                <w:sz w:val="20"/>
                <w:szCs w:val="20"/>
                <w:vertAlign w:val="superscript"/>
              </w:rPr>
              <w:t>a</w:t>
            </w:r>
            <w:proofErr w:type="spellEnd"/>
          </w:p>
        </w:tc>
        <w:tc>
          <w:tcPr>
            <w:tcW w:w="5341" w:type="dxa"/>
            <w:gridSpan w:val="3"/>
            <w:hideMark/>
          </w:tcPr>
          <w:p w14:paraId="0F36AB2B" w14:textId="4EC8818F"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0.73</w:t>
            </w:r>
          </w:p>
        </w:tc>
      </w:tr>
      <w:tr w:rsidR="00FF1901" w:rsidRPr="004E0F60" w14:paraId="741D48C0" w14:textId="449DF90A" w:rsidTr="00FF1901">
        <w:tc>
          <w:tcPr>
            <w:tcW w:w="3685" w:type="dxa"/>
            <w:gridSpan w:val="2"/>
            <w:hideMark/>
          </w:tcPr>
          <w:p w14:paraId="2E6025B8" w14:textId="3003DD59"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(95.92% CI)</w:t>
            </w:r>
          </w:p>
        </w:tc>
        <w:tc>
          <w:tcPr>
            <w:tcW w:w="5341" w:type="dxa"/>
            <w:gridSpan w:val="3"/>
            <w:hideMark/>
          </w:tcPr>
          <w:p w14:paraId="3993BF43" w14:textId="1F4F69E3"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(0.59, 0.89)</w:t>
            </w:r>
          </w:p>
        </w:tc>
      </w:tr>
      <w:tr w:rsidR="00FF1901" w:rsidRPr="004E0F60" w14:paraId="128B03A1" w14:textId="435BE5B4" w:rsidTr="00FF1901">
        <w:tc>
          <w:tcPr>
            <w:tcW w:w="3685" w:type="dxa"/>
            <w:gridSpan w:val="2"/>
            <w:hideMark/>
          </w:tcPr>
          <w:p w14:paraId="227CDEAB" w14:textId="0D5621D4"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b/>
                <w:color w:val="000000"/>
                <w:sz w:val="20"/>
                <w:szCs w:val="20"/>
              </w:rPr>
              <w:tab/>
            </w:r>
            <w:r w:rsidRPr="004E0F60">
              <w:rPr>
                <w:rFonts w:eastAsia="Times New Roman" w:cs="Times New Roman"/>
                <w:b/>
                <w:color w:val="000000"/>
                <w:sz w:val="20"/>
                <w:szCs w:val="20"/>
              </w:rPr>
              <w:tab/>
            </w:r>
            <w:r w:rsidRPr="004E0F60">
              <w:rPr>
                <w:rFonts w:eastAsia="Times New Roman" w:cs="Times New Roman"/>
                <w:color w:val="000000"/>
                <w:sz w:val="20"/>
                <w:szCs w:val="20"/>
              </w:rPr>
              <w:t>p-</w:t>
            </w:r>
            <w:proofErr w:type="spellStart"/>
            <w:r w:rsidRPr="004E0F60">
              <w:rPr>
                <w:rFonts w:eastAsia="Times New Roman" w:cs="Times New Roman"/>
                <w:color w:val="000000"/>
                <w:sz w:val="20"/>
                <w:szCs w:val="20"/>
              </w:rPr>
              <w:t>value</w:t>
            </w:r>
            <w:r w:rsidRPr="004E0F60">
              <w:rPr>
                <w:rFonts w:eastAsia="Times New Roman" w:cs="Times New Roman"/>
                <w:color w:val="000000"/>
                <w:sz w:val="20"/>
                <w:szCs w:val="20"/>
                <w:vertAlign w:val="superscript"/>
              </w:rPr>
              <w:t>b</w:t>
            </w:r>
            <w:proofErr w:type="spellEnd"/>
          </w:p>
        </w:tc>
        <w:tc>
          <w:tcPr>
            <w:tcW w:w="5341" w:type="dxa"/>
            <w:gridSpan w:val="3"/>
            <w:hideMark/>
          </w:tcPr>
          <w:p w14:paraId="2B7715C5" w14:textId="3C5C7E09"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0.0015</w:t>
            </w:r>
          </w:p>
        </w:tc>
      </w:tr>
      <w:tr w:rsidR="00FF1901" w:rsidRPr="004E0F60" w14:paraId="4EFDA878" w14:textId="72075307" w:rsidTr="00FF1901">
        <w:tc>
          <w:tcPr>
            <w:tcW w:w="3685" w:type="dxa"/>
            <w:gridSpan w:val="2"/>
            <w:hideMark/>
          </w:tcPr>
          <w:p w14:paraId="7A1701E4" w14:textId="3787FA57" w:rsidR="00FF1901" w:rsidRPr="004E0F60" w:rsidRDefault="00FF1901" w:rsidP="004D7D64">
            <w:pPr>
              <w:keepNext/>
              <w:keepLines/>
              <w:widowControl w:val="0"/>
              <w:tabs>
                <w:tab w:val="left" w:pos="180"/>
              </w:tabs>
              <w:spacing w:before="120" w:after="0"/>
              <w:rPr>
                <w:rFonts w:eastAsia="Times New Roman" w:cs="Times New Roman"/>
                <w:color w:val="000000"/>
                <w:sz w:val="20"/>
                <w:szCs w:val="20"/>
              </w:rPr>
            </w:pPr>
            <w:r w:rsidRPr="004E0F60">
              <w:rPr>
                <w:rFonts w:eastAsia="Times New Roman" w:cs="Times New Roman"/>
                <w:color w:val="000000"/>
                <w:sz w:val="20"/>
                <w:szCs w:val="20"/>
              </w:rPr>
              <w:tab/>
              <w:t>Median (95% CI) months</w:t>
            </w:r>
          </w:p>
        </w:tc>
        <w:tc>
          <w:tcPr>
            <w:tcW w:w="2673" w:type="dxa"/>
            <w:gridSpan w:val="2"/>
            <w:hideMark/>
          </w:tcPr>
          <w:p w14:paraId="5FB06FD4" w14:textId="4D75D4A1"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12.19 (9.66, 14.98)</w:t>
            </w:r>
          </w:p>
        </w:tc>
        <w:tc>
          <w:tcPr>
            <w:tcW w:w="2668" w:type="dxa"/>
            <w:hideMark/>
          </w:tcPr>
          <w:p w14:paraId="0EBEF65B" w14:textId="3C6B0E10"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9.36 (8.05, 10.68)</w:t>
            </w:r>
          </w:p>
        </w:tc>
      </w:tr>
      <w:tr w:rsidR="00FF1901" w:rsidRPr="004E0F60" w14:paraId="33905F23" w14:textId="62706503" w:rsidTr="00FF1901">
        <w:tc>
          <w:tcPr>
            <w:tcW w:w="3685" w:type="dxa"/>
            <w:gridSpan w:val="2"/>
            <w:hideMark/>
          </w:tcPr>
          <w:p w14:paraId="7434F243" w14:textId="1E091DDE" w:rsidR="00FF1901" w:rsidRPr="004E0F60" w:rsidRDefault="00FF1901" w:rsidP="004D7D64">
            <w:pPr>
              <w:keepNext/>
              <w:keepLines/>
              <w:widowControl w:val="0"/>
              <w:tabs>
                <w:tab w:val="left" w:pos="180"/>
              </w:tabs>
              <w:spacing w:before="120" w:after="0"/>
              <w:rPr>
                <w:rFonts w:eastAsia="Times New Roman" w:cs="Times New Roman"/>
                <w:color w:val="000000"/>
                <w:sz w:val="20"/>
                <w:szCs w:val="20"/>
              </w:rPr>
            </w:pPr>
            <w:r w:rsidRPr="004E0F60">
              <w:rPr>
                <w:rFonts w:eastAsia="Times New Roman" w:cs="Times New Roman"/>
                <w:color w:val="000000"/>
                <w:sz w:val="20"/>
                <w:szCs w:val="20"/>
              </w:rPr>
              <w:tab/>
              <w:t>Rate % (95% CI) at 12 months</w:t>
            </w:r>
          </w:p>
        </w:tc>
        <w:tc>
          <w:tcPr>
            <w:tcW w:w="2673" w:type="dxa"/>
            <w:gridSpan w:val="2"/>
            <w:hideMark/>
          </w:tcPr>
          <w:p w14:paraId="2E3ED90B" w14:textId="5ECB9DE5"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50.5 (44.6, 56.1)</w:t>
            </w:r>
          </w:p>
        </w:tc>
        <w:tc>
          <w:tcPr>
            <w:tcW w:w="2668" w:type="dxa"/>
            <w:hideMark/>
          </w:tcPr>
          <w:p w14:paraId="3C1959A2" w14:textId="447548A3"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39.0 (33.3, 44.6)</w:t>
            </w:r>
          </w:p>
        </w:tc>
      </w:tr>
      <w:tr w:rsidR="00FF1901" w:rsidRPr="004E0F60" w14:paraId="34216123" w14:textId="7B5CDFAE" w:rsidTr="00FF1901">
        <w:tc>
          <w:tcPr>
            <w:tcW w:w="3685" w:type="dxa"/>
            <w:gridSpan w:val="2"/>
            <w:hideMark/>
          </w:tcPr>
          <w:p w14:paraId="449E9FE6" w14:textId="0CE00F17" w:rsidR="00FF1901" w:rsidRPr="004E0F60" w:rsidRDefault="00FF1901" w:rsidP="004D7D64">
            <w:pPr>
              <w:keepNext/>
              <w:keepLines/>
              <w:widowControl w:val="0"/>
              <w:spacing w:before="120" w:after="0"/>
              <w:rPr>
                <w:rFonts w:eastAsia="Times New Roman" w:cs="Times New Roman"/>
                <w:b/>
                <w:color w:val="000000"/>
                <w:sz w:val="20"/>
                <w:szCs w:val="20"/>
              </w:rPr>
            </w:pPr>
            <w:r w:rsidRPr="004E0F60">
              <w:rPr>
                <w:rFonts w:eastAsia="Times New Roman" w:cs="Times New Roman"/>
                <w:b/>
                <w:color w:val="000000"/>
                <w:sz w:val="20"/>
                <w:szCs w:val="20"/>
              </w:rPr>
              <w:t>Confirmed objective response</w:t>
            </w:r>
          </w:p>
        </w:tc>
        <w:tc>
          <w:tcPr>
            <w:tcW w:w="2634" w:type="dxa"/>
            <w:hideMark/>
          </w:tcPr>
          <w:p w14:paraId="146920C3" w14:textId="0AAFA785" w:rsidR="00FF1901" w:rsidRPr="004E0F60" w:rsidRDefault="00FF1901" w:rsidP="004D7D64">
            <w:pPr>
              <w:keepNext/>
              <w:keepLines/>
              <w:widowControl w:val="0"/>
              <w:spacing w:before="120" w:after="0"/>
              <w:jc w:val="center"/>
              <w:rPr>
                <w:rFonts w:eastAsia="Times New Roman" w:cs="Times New Roman"/>
                <w:color w:val="000000"/>
                <w:sz w:val="20"/>
                <w:szCs w:val="20"/>
              </w:rPr>
            </w:pPr>
            <w:r w:rsidRPr="004E0F60">
              <w:rPr>
                <w:rFonts w:eastAsia="Times New Roman" w:cs="Times New Roman"/>
                <w:color w:val="000000"/>
                <w:sz w:val="20"/>
                <w:szCs w:val="20"/>
              </w:rPr>
              <w:t>56 (19.2%)</w:t>
            </w:r>
          </w:p>
        </w:tc>
        <w:tc>
          <w:tcPr>
            <w:tcW w:w="2707" w:type="dxa"/>
            <w:gridSpan w:val="2"/>
            <w:hideMark/>
          </w:tcPr>
          <w:p w14:paraId="201A8307" w14:textId="0FBA5BB5" w:rsidR="00FF1901" w:rsidRPr="004E0F60" w:rsidRDefault="00FF1901" w:rsidP="004D7D64">
            <w:pPr>
              <w:keepNext/>
              <w:keepLines/>
              <w:widowControl w:val="0"/>
              <w:spacing w:before="120" w:after="0"/>
              <w:jc w:val="center"/>
              <w:rPr>
                <w:rFonts w:eastAsia="Times New Roman" w:cs="Times New Roman"/>
                <w:color w:val="000000"/>
                <w:sz w:val="20"/>
                <w:szCs w:val="20"/>
              </w:rPr>
            </w:pPr>
            <w:r w:rsidRPr="004E0F60">
              <w:rPr>
                <w:rFonts w:eastAsia="Times New Roman" w:cs="Times New Roman"/>
                <w:color w:val="000000"/>
                <w:sz w:val="20"/>
                <w:szCs w:val="20"/>
              </w:rPr>
              <w:t>36 (12.4%)</w:t>
            </w:r>
          </w:p>
        </w:tc>
      </w:tr>
      <w:tr w:rsidR="00FF1901" w:rsidRPr="004E0F60" w14:paraId="7380EF97" w14:textId="41B22352" w:rsidTr="00FF1901">
        <w:tc>
          <w:tcPr>
            <w:tcW w:w="3685" w:type="dxa"/>
            <w:gridSpan w:val="2"/>
            <w:hideMark/>
          </w:tcPr>
          <w:p w14:paraId="7F983B07" w14:textId="34FE0781"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(95% CI)</w:t>
            </w:r>
          </w:p>
        </w:tc>
        <w:tc>
          <w:tcPr>
            <w:tcW w:w="2673" w:type="dxa"/>
            <w:gridSpan w:val="2"/>
            <w:hideMark/>
          </w:tcPr>
          <w:p w14:paraId="0E1D680B" w14:textId="1072ABEB"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(14.8, 24.2)</w:t>
            </w:r>
          </w:p>
        </w:tc>
        <w:tc>
          <w:tcPr>
            <w:tcW w:w="2668" w:type="dxa"/>
            <w:hideMark/>
          </w:tcPr>
          <w:p w14:paraId="192D2213" w14:textId="1A3A17DC"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(8.8, 16.8)</w:t>
            </w:r>
          </w:p>
        </w:tc>
      </w:tr>
      <w:tr w:rsidR="00FF1901" w:rsidRPr="004E0F60" w14:paraId="4F4DEC4E" w14:textId="3AC9F9DC" w:rsidTr="00FF1901">
        <w:tc>
          <w:tcPr>
            <w:tcW w:w="3685" w:type="dxa"/>
            <w:gridSpan w:val="2"/>
            <w:hideMark/>
          </w:tcPr>
          <w:p w14:paraId="34747901" w14:textId="6A01D6CE"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Odds ratio (95% CI)</w:t>
            </w:r>
          </w:p>
        </w:tc>
        <w:tc>
          <w:tcPr>
            <w:tcW w:w="5341" w:type="dxa"/>
            <w:gridSpan w:val="3"/>
            <w:hideMark/>
          </w:tcPr>
          <w:p w14:paraId="7352ECA8" w14:textId="639A8AC1"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1.68 (1.07, 2.64)</w:t>
            </w:r>
          </w:p>
        </w:tc>
      </w:tr>
      <w:tr w:rsidR="00FF1901" w:rsidRPr="004E0F60" w14:paraId="5496823C" w14:textId="6BB043D3" w:rsidTr="00FF1901">
        <w:tc>
          <w:tcPr>
            <w:tcW w:w="3685" w:type="dxa"/>
            <w:gridSpan w:val="2"/>
            <w:hideMark/>
          </w:tcPr>
          <w:p w14:paraId="7B6F4F2A" w14:textId="71834E67"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p-value</w:t>
            </w:r>
          </w:p>
        </w:tc>
        <w:tc>
          <w:tcPr>
            <w:tcW w:w="5341" w:type="dxa"/>
            <w:gridSpan w:val="3"/>
            <w:hideMark/>
          </w:tcPr>
          <w:p w14:paraId="783CEE7F" w14:textId="5563AB52"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0.0246</w:t>
            </w:r>
          </w:p>
        </w:tc>
      </w:tr>
      <w:tr w:rsidR="00FF1901" w:rsidRPr="004E0F60" w14:paraId="365E841E" w14:textId="314A0E8F" w:rsidTr="00FF1901">
        <w:tc>
          <w:tcPr>
            <w:tcW w:w="3685" w:type="dxa"/>
            <w:gridSpan w:val="2"/>
            <w:hideMark/>
          </w:tcPr>
          <w:p w14:paraId="2D0F1AA1" w14:textId="43EF5889" w:rsidR="00FF1901" w:rsidRPr="004E0F60" w:rsidRDefault="00FF1901" w:rsidP="004D7D64">
            <w:pPr>
              <w:keepNext/>
              <w:keepLines/>
              <w:widowControl w:val="0"/>
              <w:tabs>
                <w:tab w:val="left" w:pos="180"/>
              </w:tabs>
              <w:spacing w:before="120" w:after="0"/>
              <w:rPr>
                <w:rFonts w:eastAsia="Times New Roman" w:cs="Times New Roman"/>
                <w:color w:val="000000"/>
                <w:sz w:val="20"/>
                <w:szCs w:val="20"/>
              </w:rPr>
            </w:pPr>
            <w:r w:rsidRPr="004E0F60">
              <w:rPr>
                <w:rFonts w:eastAsia="Times New Roman" w:cs="Times New Roman"/>
                <w:color w:val="000000"/>
                <w:sz w:val="20"/>
                <w:szCs w:val="20"/>
              </w:rPr>
              <w:tab/>
              <w:t>Complete response (CR)</w:t>
            </w:r>
          </w:p>
        </w:tc>
        <w:tc>
          <w:tcPr>
            <w:tcW w:w="2634" w:type="dxa"/>
            <w:hideMark/>
          </w:tcPr>
          <w:p w14:paraId="377D5C5E" w14:textId="502453FD"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4 (1.4%)</w:t>
            </w:r>
          </w:p>
        </w:tc>
        <w:tc>
          <w:tcPr>
            <w:tcW w:w="2707" w:type="dxa"/>
            <w:gridSpan w:val="2"/>
            <w:hideMark/>
          </w:tcPr>
          <w:p w14:paraId="5F4D5FBB" w14:textId="1CB6F10C"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 (0.3%)</w:t>
            </w:r>
          </w:p>
        </w:tc>
      </w:tr>
      <w:tr w:rsidR="00FF1901" w:rsidRPr="004E0F60" w14:paraId="4E76FBA0" w14:textId="5726485C" w:rsidTr="00FF1901">
        <w:tc>
          <w:tcPr>
            <w:tcW w:w="3685" w:type="dxa"/>
            <w:gridSpan w:val="2"/>
            <w:hideMark/>
          </w:tcPr>
          <w:p w14:paraId="62FF3E0D" w14:textId="011D5C72"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Partial response (PR)</w:t>
            </w:r>
          </w:p>
        </w:tc>
        <w:tc>
          <w:tcPr>
            <w:tcW w:w="2634" w:type="dxa"/>
            <w:hideMark/>
          </w:tcPr>
          <w:p w14:paraId="74FC59AD" w14:textId="5E702262"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52 (17.8%)</w:t>
            </w:r>
          </w:p>
        </w:tc>
        <w:tc>
          <w:tcPr>
            <w:tcW w:w="2707" w:type="dxa"/>
            <w:gridSpan w:val="2"/>
            <w:hideMark/>
          </w:tcPr>
          <w:p w14:paraId="100943B4" w14:textId="0EE3E073"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35 (12.1%)</w:t>
            </w:r>
          </w:p>
        </w:tc>
      </w:tr>
      <w:tr w:rsidR="00FF1901" w:rsidRPr="004E0F60" w14:paraId="73B03E59" w14:textId="6F53A3AF" w:rsidTr="00FF1901">
        <w:tc>
          <w:tcPr>
            <w:tcW w:w="3685" w:type="dxa"/>
            <w:gridSpan w:val="2"/>
            <w:hideMark/>
          </w:tcPr>
          <w:p w14:paraId="459FFB8C" w14:textId="72B2CE2E"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Stable disease (SD)</w:t>
            </w:r>
          </w:p>
        </w:tc>
        <w:tc>
          <w:tcPr>
            <w:tcW w:w="2634" w:type="dxa"/>
            <w:hideMark/>
          </w:tcPr>
          <w:p w14:paraId="2581FC35" w14:textId="509CB5F8"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74 (25.3%)</w:t>
            </w:r>
          </w:p>
        </w:tc>
        <w:tc>
          <w:tcPr>
            <w:tcW w:w="2707" w:type="dxa"/>
            <w:gridSpan w:val="2"/>
            <w:hideMark/>
          </w:tcPr>
          <w:p w14:paraId="06B548A3" w14:textId="26FDBD4B"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122 (42.1%)</w:t>
            </w:r>
          </w:p>
        </w:tc>
      </w:tr>
      <w:tr w:rsidR="00FF1901" w:rsidRPr="004E0F60" w14:paraId="746AC547" w14:textId="71E76B91" w:rsidTr="00FF1901">
        <w:tc>
          <w:tcPr>
            <w:tcW w:w="3685" w:type="dxa"/>
            <w:gridSpan w:val="2"/>
            <w:hideMark/>
          </w:tcPr>
          <w:p w14:paraId="4B54D1D2" w14:textId="76BB6EAD" w:rsidR="00FF1901" w:rsidRPr="004E0F60" w:rsidRDefault="00FF1901" w:rsidP="004D7D64">
            <w:pPr>
              <w:keepNext/>
              <w:keepLines/>
              <w:widowControl w:val="0"/>
              <w:tabs>
                <w:tab w:val="left" w:pos="180"/>
              </w:tabs>
              <w:spacing w:before="120" w:after="0"/>
              <w:rPr>
                <w:rFonts w:eastAsia="Times New Roman" w:cs="Times New Roman"/>
                <w:b/>
                <w:color w:val="000000"/>
                <w:sz w:val="20"/>
                <w:szCs w:val="20"/>
              </w:rPr>
            </w:pPr>
            <w:r w:rsidRPr="004E0F60">
              <w:rPr>
                <w:rFonts w:eastAsia="Times New Roman" w:cs="Times New Roman"/>
                <w:b/>
                <w:color w:val="000000"/>
                <w:sz w:val="20"/>
                <w:szCs w:val="20"/>
              </w:rPr>
              <w:t xml:space="preserve">Median duration of response </w:t>
            </w:r>
          </w:p>
        </w:tc>
        <w:tc>
          <w:tcPr>
            <w:tcW w:w="2634" w:type="dxa"/>
          </w:tcPr>
          <w:p w14:paraId="100237F0" w14:textId="0F91D7AA" w:rsidR="00FF1901" w:rsidRPr="004E0F60" w:rsidRDefault="00FF1901" w:rsidP="004D7D64">
            <w:pPr>
              <w:keepNext/>
              <w:keepLines/>
              <w:widowControl w:val="0"/>
              <w:spacing w:before="120" w:after="0"/>
              <w:jc w:val="center"/>
              <w:rPr>
                <w:rFonts w:eastAsia="Times New Roman" w:cs="Times New Roman"/>
                <w:color w:val="000000"/>
                <w:sz w:val="20"/>
                <w:szCs w:val="20"/>
              </w:rPr>
            </w:pPr>
          </w:p>
        </w:tc>
        <w:tc>
          <w:tcPr>
            <w:tcW w:w="2707" w:type="dxa"/>
            <w:gridSpan w:val="2"/>
          </w:tcPr>
          <w:p w14:paraId="4028B313" w14:textId="690B4F20" w:rsidR="00FF1901" w:rsidRPr="004E0F60" w:rsidRDefault="00FF1901" w:rsidP="004D7D64">
            <w:pPr>
              <w:keepNext/>
              <w:keepLines/>
              <w:widowControl w:val="0"/>
              <w:spacing w:before="120" w:after="0"/>
              <w:jc w:val="center"/>
              <w:rPr>
                <w:rFonts w:eastAsia="Times New Roman" w:cs="Times New Roman"/>
                <w:color w:val="000000"/>
                <w:sz w:val="20"/>
                <w:szCs w:val="20"/>
              </w:rPr>
            </w:pPr>
          </w:p>
        </w:tc>
      </w:tr>
      <w:tr w:rsidR="00FF1901" w:rsidRPr="004E0F60" w14:paraId="7FB2F3A3" w14:textId="2DA859D6" w:rsidTr="00FF1901">
        <w:tc>
          <w:tcPr>
            <w:tcW w:w="3343" w:type="dxa"/>
            <w:hideMark/>
          </w:tcPr>
          <w:p w14:paraId="3F1F2BC8" w14:textId="56169DEC"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 xml:space="preserve"> </w:t>
            </w:r>
            <w:r w:rsidRPr="004E0F60">
              <w:rPr>
                <w:rFonts w:eastAsia="Times New Roman" w:cs="Times New Roman"/>
                <w:color w:val="000000"/>
                <w:sz w:val="20"/>
                <w:szCs w:val="20"/>
              </w:rPr>
              <w:tab/>
              <w:t>Months (range)</w:t>
            </w:r>
          </w:p>
        </w:tc>
        <w:tc>
          <w:tcPr>
            <w:tcW w:w="2976" w:type="dxa"/>
            <w:gridSpan w:val="2"/>
            <w:hideMark/>
          </w:tcPr>
          <w:p w14:paraId="29DF5C38" w14:textId="3CB55781"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17.15 (1.8, 22.6+)</w:t>
            </w:r>
          </w:p>
        </w:tc>
        <w:tc>
          <w:tcPr>
            <w:tcW w:w="2707" w:type="dxa"/>
            <w:gridSpan w:val="2"/>
            <w:hideMark/>
          </w:tcPr>
          <w:p w14:paraId="78E18B89" w14:textId="13EAB181"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5.55 (1.2+, 15.2+)</w:t>
            </w:r>
          </w:p>
        </w:tc>
      </w:tr>
      <w:tr w:rsidR="00FF1901" w:rsidRPr="004E0F60" w14:paraId="6064DBE0" w14:textId="2D2A75DE" w:rsidTr="00FF1901">
        <w:tc>
          <w:tcPr>
            <w:tcW w:w="3685" w:type="dxa"/>
            <w:gridSpan w:val="2"/>
            <w:hideMark/>
          </w:tcPr>
          <w:p w14:paraId="0F39B193" w14:textId="2E8B3485" w:rsidR="00FF1901" w:rsidRPr="004E0F60" w:rsidRDefault="00FF1901" w:rsidP="004D7D64">
            <w:pPr>
              <w:keepNext/>
              <w:keepLines/>
              <w:widowControl w:val="0"/>
              <w:tabs>
                <w:tab w:val="left" w:pos="180"/>
              </w:tabs>
              <w:spacing w:before="120" w:after="0"/>
              <w:rPr>
                <w:rFonts w:eastAsia="Times New Roman" w:cs="Times New Roman"/>
                <w:b/>
                <w:color w:val="000000"/>
                <w:sz w:val="20"/>
                <w:szCs w:val="20"/>
              </w:rPr>
            </w:pPr>
            <w:r w:rsidRPr="004E0F60">
              <w:rPr>
                <w:rFonts w:eastAsia="Times New Roman" w:cs="Times New Roman"/>
                <w:b/>
                <w:color w:val="000000"/>
                <w:sz w:val="20"/>
                <w:szCs w:val="20"/>
              </w:rPr>
              <w:t>Median time to response</w:t>
            </w:r>
          </w:p>
        </w:tc>
        <w:tc>
          <w:tcPr>
            <w:tcW w:w="2634" w:type="dxa"/>
          </w:tcPr>
          <w:p w14:paraId="335E0389" w14:textId="2D6A9AA0" w:rsidR="00FF1901" w:rsidRPr="004E0F60" w:rsidRDefault="00FF1901" w:rsidP="004D7D64">
            <w:pPr>
              <w:keepNext/>
              <w:keepLines/>
              <w:widowControl w:val="0"/>
              <w:spacing w:before="120" w:after="0"/>
              <w:jc w:val="center"/>
              <w:rPr>
                <w:rFonts w:eastAsia="Times New Roman" w:cs="Times New Roman"/>
                <w:color w:val="000000"/>
                <w:sz w:val="20"/>
                <w:szCs w:val="20"/>
              </w:rPr>
            </w:pPr>
          </w:p>
        </w:tc>
        <w:tc>
          <w:tcPr>
            <w:tcW w:w="2707" w:type="dxa"/>
            <w:gridSpan w:val="2"/>
          </w:tcPr>
          <w:p w14:paraId="38BA5BE9" w14:textId="6DBAAA76" w:rsidR="00FF1901" w:rsidRPr="004E0F60" w:rsidRDefault="00FF1901" w:rsidP="004D7D64">
            <w:pPr>
              <w:keepNext/>
              <w:keepLines/>
              <w:widowControl w:val="0"/>
              <w:spacing w:before="120" w:after="0"/>
              <w:jc w:val="center"/>
              <w:rPr>
                <w:rFonts w:eastAsia="Times New Roman" w:cs="Times New Roman"/>
                <w:color w:val="000000"/>
                <w:sz w:val="20"/>
                <w:szCs w:val="20"/>
              </w:rPr>
            </w:pPr>
          </w:p>
        </w:tc>
      </w:tr>
      <w:tr w:rsidR="00FF1901" w:rsidRPr="004E0F60" w14:paraId="179A1443" w14:textId="651D6C0C" w:rsidTr="00FF1901">
        <w:trPr>
          <w:trHeight w:val="261"/>
        </w:trPr>
        <w:tc>
          <w:tcPr>
            <w:tcW w:w="3685" w:type="dxa"/>
            <w:gridSpan w:val="2"/>
            <w:hideMark/>
          </w:tcPr>
          <w:p w14:paraId="1853FF3D" w14:textId="50F88902"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Months (range)</w:t>
            </w:r>
          </w:p>
        </w:tc>
        <w:tc>
          <w:tcPr>
            <w:tcW w:w="2634" w:type="dxa"/>
            <w:hideMark/>
          </w:tcPr>
          <w:p w14:paraId="697378FC" w14:textId="2B87F7D2"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2.10 (1.2, 8.6)</w:t>
            </w:r>
          </w:p>
        </w:tc>
        <w:tc>
          <w:tcPr>
            <w:tcW w:w="2707" w:type="dxa"/>
            <w:gridSpan w:val="2"/>
            <w:hideMark/>
          </w:tcPr>
          <w:p w14:paraId="0DF553BC" w14:textId="1A3B0437"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2.61 (1.4, 6.3)</w:t>
            </w:r>
          </w:p>
        </w:tc>
      </w:tr>
      <w:tr w:rsidR="00FF1901" w:rsidRPr="004E0F60" w14:paraId="52A4EEC4" w14:textId="29903EB1" w:rsidTr="00FF1901">
        <w:trPr>
          <w:trHeight w:val="261"/>
        </w:trPr>
        <w:tc>
          <w:tcPr>
            <w:tcW w:w="3685" w:type="dxa"/>
            <w:gridSpan w:val="2"/>
            <w:hideMark/>
          </w:tcPr>
          <w:p w14:paraId="0D081454" w14:textId="34C6FFCC" w:rsidR="00FF1901" w:rsidRPr="004E0F60" w:rsidRDefault="00FF1901" w:rsidP="004D7D64">
            <w:pPr>
              <w:keepNext/>
              <w:keepLines/>
              <w:widowControl w:val="0"/>
              <w:tabs>
                <w:tab w:val="left" w:pos="180"/>
              </w:tabs>
              <w:spacing w:before="120" w:after="0"/>
              <w:rPr>
                <w:rFonts w:eastAsia="Times New Roman" w:cs="Times New Roman"/>
                <w:b/>
                <w:color w:val="000000"/>
                <w:sz w:val="20"/>
                <w:szCs w:val="20"/>
              </w:rPr>
            </w:pPr>
            <w:r w:rsidRPr="004E0F60">
              <w:rPr>
                <w:rFonts w:eastAsia="Times New Roman" w:cs="Times New Roman"/>
                <w:b/>
                <w:color w:val="000000"/>
                <w:sz w:val="20"/>
                <w:szCs w:val="20"/>
              </w:rPr>
              <w:t>Progression-free survival</w:t>
            </w:r>
          </w:p>
        </w:tc>
        <w:tc>
          <w:tcPr>
            <w:tcW w:w="2634" w:type="dxa"/>
          </w:tcPr>
          <w:p w14:paraId="0A0080A8" w14:textId="514FFD1D" w:rsidR="00FF1901" w:rsidRPr="004E0F60" w:rsidRDefault="00FF1901" w:rsidP="004D7D64">
            <w:pPr>
              <w:keepNext/>
              <w:keepLines/>
              <w:widowControl w:val="0"/>
              <w:spacing w:before="120" w:after="0"/>
              <w:jc w:val="center"/>
              <w:rPr>
                <w:rFonts w:eastAsia="Times New Roman" w:cs="Times New Roman"/>
                <w:b/>
                <w:color w:val="000000"/>
                <w:sz w:val="20"/>
                <w:szCs w:val="20"/>
              </w:rPr>
            </w:pPr>
          </w:p>
        </w:tc>
        <w:tc>
          <w:tcPr>
            <w:tcW w:w="2707" w:type="dxa"/>
            <w:gridSpan w:val="2"/>
          </w:tcPr>
          <w:p w14:paraId="505471F7" w14:textId="04AE30BC" w:rsidR="00FF1901" w:rsidRPr="004E0F60" w:rsidRDefault="00FF1901" w:rsidP="004D7D64">
            <w:pPr>
              <w:keepNext/>
              <w:keepLines/>
              <w:widowControl w:val="0"/>
              <w:spacing w:before="120" w:after="0"/>
              <w:jc w:val="center"/>
              <w:rPr>
                <w:rFonts w:eastAsia="Times New Roman" w:cs="Times New Roman"/>
                <w:b/>
                <w:color w:val="000000"/>
                <w:sz w:val="20"/>
                <w:szCs w:val="20"/>
              </w:rPr>
            </w:pPr>
          </w:p>
        </w:tc>
      </w:tr>
      <w:tr w:rsidR="00FF1901" w:rsidRPr="004E0F60" w14:paraId="31C7AA8F" w14:textId="23BE4938" w:rsidTr="00FF1901">
        <w:trPr>
          <w:trHeight w:val="261"/>
        </w:trPr>
        <w:tc>
          <w:tcPr>
            <w:tcW w:w="3685" w:type="dxa"/>
            <w:gridSpan w:val="2"/>
            <w:hideMark/>
          </w:tcPr>
          <w:p w14:paraId="1C68AD79" w14:textId="1DC1CE17"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Events</w:t>
            </w:r>
          </w:p>
        </w:tc>
        <w:tc>
          <w:tcPr>
            <w:tcW w:w="2634" w:type="dxa"/>
            <w:hideMark/>
          </w:tcPr>
          <w:p w14:paraId="76D3AD61" w14:textId="2F0C0E44"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234 (80.1%)</w:t>
            </w:r>
          </w:p>
        </w:tc>
        <w:tc>
          <w:tcPr>
            <w:tcW w:w="2707" w:type="dxa"/>
            <w:gridSpan w:val="2"/>
            <w:hideMark/>
          </w:tcPr>
          <w:p w14:paraId="31AF6BCF" w14:textId="7C8C0C3C"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245 (84.5%)</w:t>
            </w:r>
          </w:p>
        </w:tc>
      </w:tr>
      <w:tr w:rsidR="00FF1901" w:rsidRPr="004E0F60" w14:paraId="1C484D14" w14:textId="78B53A11" w:rsidTr="00FF1901">
        <w:trPr>
          <w:trHeight w:val="261"/>
        </w:trPr>
        <w:tc>
          <w:tcPr>
            <w:tcW w:w="3685" w:type="dxa"/>
            <w:gridSpan w:val="2"/>
            <w:hideMark/>
          </w:tcPr>
          <w:p w14:paraId="53E6F8EE" w14:textId="560BA0B7"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Hazard ratio</w:t>
            </w:r>
          </w:p>
        </w:tc>
        <w:tc>
          <w:tcPr>
            <w:tcW w:w="5341" w:type="dxa"/>
            <w:gridSpan w:val="3"/>
            <w:hideMark/>
          </w:tcPr>
          <w:p w14:paraId="5EE89927" w14:textId="17216F3D"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0.92</w:t>
            </w:r>
          </w:p>
        </w:tc>
      </w:tr>
      <w:tr w:rsidR="00FF1901" w:rsidRPr="004E0F60" w14:paraId="04DB8F11" w14:textId="2AC7F28E" w:rsidTr="00FF1901">
        <w:trPr>
          <w:trHeight w:val="261"/>
        </w:trPr>
        <w:tc>
          <w:tcPr>
            <w:tcW w:w="3685" w:type="dxa"/>
            <w:gridSpan w:val="2"/>
            <w:hideMark/>
          </w:tcPr>
          <w:p w14:paraId="1CC1BEED" w14:textId="5B81A63F"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95% CI</w:t>
            </w:r>
          </w:p>
        </w:tc>
        <w:tc>
          <w:tcPr>
            <w:tcW w:w="5341" w:type="dxa"/>
            <w:gridSpan w:val="3"/>
            <w:hideMark/>
          </w:tcPr>
          <w:p w14:paraId="4FC64896" w14:textId="17D39355"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(0.77, 1.11)</w:t>
            </w:r>
          </w:p>
        </w:tc>
      </w:tr>
      <w:tr w:rsidR="00FF1901" w:rsidRPr="004E0F60" w14:paraId="162E6408" w14:textId="3D8A41FB" w:rsidTr="00FF1901">
        <w:trPr>
          <w:trHeight w:val="261"/>
        </w:trPr>
        <w:tc>
          <w:tcPr>
            <w:tcW w:w="3685" w:type="dxa"/>
            <w:gridSpan w:val="2"/>
            <w:hideMark/>
          </w:tcPr>
          <w:p w14:paraId="760C3A37" w14:textId="53B100C9" w:rsidR="00FF1901" w:rsidRPr="004E0F60" w:rsidRDefault="00FF190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p-value</w:t>
            </w:r>
          </w:p>
        </w:tc>
        <w:tc>
          <w:tcPr>
            <w:tcW w:w="5341" w:type="dxa"/>
            <w:gridSpan w:val="3"/>
            <w:hideMark/>
          </w:tcPr>
          <w:p w14:paraId="4E225547" w14:textId="4877F8A2"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0.3932</w:t>
            </w:r>
          </w:p>
        </w:tc>
      </w:tr>
      <w:tr w:rsidR="00FF1901" w:rsidRPr="004E0F60" w14:paraId="16BF5187" w14:textId="3786FFD4" w:rsidTr="00FF1901">
        <w:trPr>
          <w:trHeight w:val="261"/>
        </w:trPr>
        <w:tc>
          <w:tcPr>
            <w:tcW w:w="3685" w:type="dxa"/>
            <w:gridSpan w:val="2"/>
            <w:hideMark/>
          </w:tcPr>
          <w:p w14:paraId="0CC03537" w14:textId="7C121FEF" w:rsidR="00FF1901" w:rsidRPr="004E0F60" w:rsidRDefault="00FF1901" w:rsidP="004D7D64">
            <w:pPr>
              <w:keepNext/>
              <w:keepLines/>
              <w:widowControl w:val="0"/>
              <w:tabs>
                <w:tab w:val="left" w:pos="180"/>
              </w:tabs>
              <w:spacing w:before="120" w:after="0"/>
              <w:rPr>
                <w:rFonts w:eastAsia="Times New Roman" w:cs="Times New Roman"/>
                <w:color w:val="000000"/>
                <w:sz w:val="20"/>
                <w:szCs w:val="20"/>
              </w:rPr>
            </w:pPr>
            <w:r w:rsidRPr="004E0F60">
              <w:rPr>
                <w:rFonts w:eastAsia="Times New Roman" w:cs="Times New Roman"/>
                <w:color w:val="000000"/>
                <w:sz w:val="20"/>
                <w:szCs w:val="20"/>
              </w:rPr>
              <w:tab/>
              <w:t>Median (95% CI) months</w:t>
            </w:r>
          </w:p>
        </w:tc>
        <w:tc>
          <w:tcPr>
            <w:tcW w:w="2634" w:type="dxa"/>
            <w:hideMark/>
          </w:tcPr>
          <w:p w14:paraId="44C63C32" w14:textId="5E60074A"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2.33 (2.17, 3.32)</w:t>
            </w:r>
          </w:p>
        </w:tc>
        <w:tc>
          <w:tcPr>
            <w:tcW w:w="2707" w:type="dxa"/>
            <w:gridSpan w:val="2"/>
            <w:hideMark/>
          </w:tcPr>
          <w:p w14:paraId="0400335E" w14:textId="25047847"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4.21 (3.45, 4.86)</w:t>
            </w:r>
          </w:p>
        </w:tc>
      </w:tr>
      <w:tr w:rsidR="00FF1901" w:rsidRPr="004E0F60" w14:paraId="5F7F99C0" w14:textId="032BE636" w:rsidTr="00FF1901">
        <w:trPr>
          <w:trHeight w:val="261"/>
        </w:trPr>
        <w:tc>
          <w:tcPr>
            <w:tcW w:w="3685" w:type="dxa"/>
            <w:gridSpan w:val="2"/>
            <w:tcBorders>
              <w:top w:val="nil"/>
              <w:left w:val="nil"/>
              <w:bottom w:val="single" w:sz="4" w:space="0" w:color="auto"/>
              <w:right w:val="nil"/>
            </w:tcBorders>
            <w:hideMark/>
          </w:tcPr>
          <w:p w14:paraId="44A75A3F" w14:textId="51113F28" w:rsidR="00FF1901" w:rsidRPr="004E0F60" w:rsidRDefault="00FF1901" w:rsidP="004D7D64">
            <w:pPr>
              <w:keepNext/>
              <w:keepLines/>
              <w:widowControl w:val="0"/>
              <w:tabs>
                <w:tab w:val="left" w:pos="180"/>
              </w:tabs>
              <w:spacing w:before="120" w:after="0"/>
              <w:rPr>
                <w:rFonts w:eastAsia="Times New Roman" w:cs="Times New Roman"/>
                <w:color w:val="000000"/>
                <w:sz w:val="20"/>
                <w:szCs w:val="20"/>
              </w:rPr>
            </w:pPr>
            <w:r w:rsidRPr="004E0F60">
              <w:rPr>
                <w:rFonts w:eastAsia="Times New Roman" w:cs="Times New Roman"/>
                <w:color w:val="000000"/>
                <w:sz w:val="20"/>
                <w:szCs w:val="20"/>
              </w:rPr>
              <w:tab/>
              <w:t>Rate % (95% CI) at 12 months</w:t>
            </w:r>
          </w:p>
        </w:tc>
        <w:tc>
          <w:tcPr>
            <w:tcW w:w="2634" w:type="dxa"/>
            <w:tcBorders>
              <w:top w:val="nil"/>
              <w:left w:val="nil"/>
              <w:bottom w:val="single" w:sz="4" w:space="0" w:color="auto"/>
              <w:right w:val="nil"/>
            </w:tcBorders>
            <w:hideMark/>
          </w:tcPr>
          <w:p w14:paraId="633DF12F" w14:textId="217E0CC3"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18.5 (14.1, 23.4)</w:t>
            </w:r>
          </w:p>
        </w:tc>
        <w:tc>
          <w:tcPr>
            <w:tcW w:w="2707" w:type="dxa"/>
            <w:gridSpan w:val="2"/>
            <w:tcBorders>
              <w:top w:val="nil"/>
              <w:left w:val="nil"/>
              <w:bottom w:val="single" w:sz="4" w:space="0" w:color="auto"/>
              <w:right w:val="nil"/>
            </w:tcBorders>
            <w:hideMark/>
          </w:tcPr>
          <w:p w14:paraId="5A5A9128" w14:textId="7BBC5593" w:rsidR="00FF1901" w:rsidRPr="004E0F60" w:rsidRDefault="00FF190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8.1 (5.1, 12.0)</w:t>
            </w:r>
          </w:p>
        </w:tc>
      </w:tr>
    </w:tbl>
    <w:p w14:paraId="28A1545B" w14:textId="343F5909" w:rsidR="00C659AE" w:rsidRPr="004E0F60" w:rsidRDefault="00C659AE" w:rsidP="004D7D64">
      <w:pPr>
        <w:pStyle w:val="EMEABodyText"/>
        <w:keepNext/>
        <w:keepLines/>
        <w:widowControl w:val="0"/>
        <w:ind w:left="567" w:hanging="567"/>
        <w:rPr>
          <w:color w:val="000000" w:themeColor="text1"/>
          <w:sz w:val="18"/>
          <w:szCs w:val="18"/>
          <w:lang w:val="en-AU"/>
        </w:rPr>
      </w:pPr>
      <w:r w:rsidRPr="004E0F60">
        <w:rPr>
          <w:color w:val="000000" w:themeColor="text1"/>
          <w:sz w:val="18"/>
          <w:szCs w:val="18"/>
          <w:vertAlign w:val="superscript"/>
          <w:lang w:val="en-AU"/>
        </w:rPr>
        <w:t>a</w:t>
      </w:r>
      <w:r w:rsidR="00605524" w:rsidRPr="004E0F60">
        <w:rPr>
          <w:color w:val="000000" w:themeColor="text1"/>
          <w:sz w:val="18"/>
          <w:szCs w:val="18"/>
          <w:vertAlign w:val="superscript"/>
          <w:lang w:val="en-AU"/>
        </w:rPr>
        <w:t xml:space="preserve"> </w:t>
      </w:r>
      <w:r w:rsidRPr="004E0F60">
        <w:rPr>
          <w:color w:val="000000" w:themeColor="text1"/>
          <w:sz w:val="18"/>
          <w:szCs w:val="18"/>
          <w:lang w:val="en-AU"/>
        </w:rPr>
        <w:t>Derived from a stratified proportional hazards model.</w:t>
      </w:r>
    </w:p>
    <w:p w14:paraId="502DE792" w14:textId="2DE30593" w:rsidR="00C659AE" w:rsidRPr="004E0F60" w:rsidRDefault="00C659AE" w:rsidP="004D7D64">
      <w:pPr>
        <w:pStyle w:val="EMEABodyText"/>
        <w:keepNext/>
        <w:keepLines/>
        <w:widowControl w:val="0"/>
        <w:ind w:left="567" w:hanging="567"/>
        <w:rPr>
          <w:color w:val="000000" w:themeColor="text1"/>
          <w:sz w:val="18"/>
          <w:szCs w:val="18"/>
          <w:vertAlign w:val="superscript"/>
          <w:lang w:val="en-AU"/>
        </w:rPr>
      </w:pPr>
      <w:r w:rsidRPr="004E0F60">
        <w:rPr>
          <w:color w:val="000000" w:themeColor="text1"/>
          <w:sz w:val="18"/>
          <w:szCs w:val="18"/>
          <w:vertAlign w:val="superscript"/>
          <w:lang w:val="en-AU"/>
        </w:rPr>
        <w:t>b</w:t>
      </w:r>
      <w:r w:rsidR="00605524" w:rsidRPr="004E0F60">
        <w:rPr>
          <w:color w:val="000000" w:themeColor="text1"/>
          <w:sz w:val="18"/>
          <w:szCs w:val="18"/>
          <w:vertAlign w:val="superscript"/>
          <w:lang w:val="en-AU"/>
        </w:rPr>
        <w:t xml:space="preserve"> </w:t>
      </w:r>
      <w:r w:rsidRPr="004E0F60">
        <w:rPr>
          <w:color w:val="000000" w:themeColor="text1"/>
          <w:sz w:val="18"/>
          <w:szCs w:val="18"/>
          <w:lang w:val="en-AU"/>
        </w:rPr>
        <w:t>P-value is derived from a log-rank test stratified by prior maintenance therapy and line of therapy; the corresponding O’Brien-Fleming efficacy boundary significance level is 0.0408.</w:t>
      </w:r>
    </w:p>
    <w:p w14:paraId="5BDF00E1" w14:textId="77777777" w:rsidR="00042D5D" w:rsidRPr="004E0F60" w:rsidRDefault="00042D5D" w:rsidP="005E766C">
      <w:pPr>
        <w:spacing w:after="120"/>
      </w:pPr>
      <w:bookmarkStart w:id="48" w:name="Table6_EfficacyResults"/>
      <w:bookmarkEnd w:id="48"/>
    </w:p>
    <w:p w14:paraId="513F406A" w14:textId="165B2A58" w:rsidR="00C659AE" w:rsidRPr="004E0F60" w:rsidRDefault="00C659AE" w:rsidP="005E766C">
      <w:pPr>
        <w:spacing w:after="120"/>
      </w:pPr>
      <w:r w:rsidRPr="004E0F60">
        <w:t>The rate of disease-related symptom improvement, as measured by LCSS, was similar between the nivolumab group (17.8%) and the docetaxel group (19.7%). The average EQ-VAS increased over time for both treatment groups, indicating better overall health status for patients remaining on treatment.</w:t>
      </w:r>
    </w:p>
    <w:p w14:paraId="630B3197" w14:textId="36608D6A" w:rsidR="005C7AC7" w:rsidRDefault="00BF2F27" w:rsidP="005C7AC7">
      <w:pPr>
        <w:spacing w:after="120"/>
      </w:pPr>
      <w:r w:rsidRPr="004E0F60">
        <w:t>The OS rates at 24 months were 28.7% (95% CI: 23.6, 34.0) for nivolumab and 15.8% (95% CI: 11.9, 20.3) for docetaxel. The PFS rates at 24 months were 11.9% (95% CI: 8.3, 16.2) for nivolumab and 1.0% (95% CI: 0.2, 3.3) for docetaxel. With minimum 24 months follow-up, objective response rates remain 19.2% for nivolumab and 12.4% for docetaxel with median durations of response 17.2 months (range: 1.8, 33.7+) and 5.6 months (range: 1.2+, 16.8), respectively.</w:t>
      </w:r>
    </w:p>
    <w:p w14:paraId="6C6EF539" w14:textId="77777777" w:rsidR="00B25E35" w:rsidRDefault="00B25E35" w:rsidP="00B25E35">
      <w:pPr>
        <w:pStyle w:val="Heading4"/>
      </w:pPr>
      <w:r w:rsidRPr="004C7A5C">
        <w:lastRenderedPageBreak/>
        <w:t>M</w:t>
      </w:r>
      <w:r>
        <w:t>ALIGNANT</w:t>
      </w:r>
      <w:r w:rsidRPr="004C7A5C">
        <w:t xml:space="preserve"> P</w:t>
      </w:r>
      <w:r>
        <w:t>LEURAL</w:t>
      </w:r>
      <w:r w:rsidRPr="004C7A5C">
        <w:t xml:space="preserve"> M</w:t>
      </w:r>
      <w:r>
        <w:t>ESOTHELIOMA (MPM)</w:t>
      </w:r>
    </w:p>
    <w:p w14:paraId="77C28E01" w14:textId="77777777" w:rsidR="00B25E35" w:rsidRDefault="00B25E35" w:rsidP="00B25E35">
      <w:pPr>
        <w:pStyle w:val="Heading5"/>
      </w:pPr>
      <w:r w:rsidRPr="004E0F60">
        <w:t xml:space="preserve">Previously </w:t>
      </w:r>
      <w:r>
        <w:t>un</w:t>
      </w:r>
      <w:r w:rsidRPr="004E0F60">
        <w:t xml:space="preserve">treated </w:t>
      </w:r>
      <w:r>
        <w:t>unresectable malignant pleural mesothelioma</w:t>
      </w:r>
      <w:r w:rsidRPr="004E0F60">
        <w:t xml:space="preserve"> - OPDIVO </w:t>
      </w:r>
      <w:r>
        <w:t>in combination with ipilimumab</w:t>
      </w:r>
    </w:p>
    <w:p w14:paraId="7DCEB7C4" w14:textId="77777777" w:rsidR="00B25E35" w:rsidRPr="004C7A5C" w:rsidRDefault="00B25E35" w:rsidP="00B25E35">
      <w:pPr>
        <w:pStyle w:val="Heading6"/>
      </w:pPr>
      <w:proofErr w:type="spellStart"/>
      <w:r w:rsidRPr="004E0F60">
        <w:t>Randomised</w:t>
      </w:r>
      <w:proofErr w:type="spellEnd"/>
      <w:r w:rsidRPr="004E0F60">
        <w:t xml:space="preserve"> phase 3 study vs. </w:t>
      </w:r>
      <w:r>
        <w:t>chemotherapy</w:t>
      </w:r>
      <w:r w:rsidRPr="004E0F60">
        <w:t xml:space="preserve"> (CA209</w:t>
      </w:r>
      <w:r>
        <w:t>743</w:t>
      </w:r>
      <w:r w:rsidRPr="004E0F60">
        <w:t>)</w:t>
      </w:r>
    </w:p>
    <w:p w14:paraId="7E6CE0B2" w14:textId="42104219" w:rsidR="00B25E35" w:rsidRDefault="00B25E35" w:rsidP="00B25E35">
      <w:r>
        <w:t>CA209743 was a randomised, open-label trial in patients with unresectable malignant pleural mesothelioma. The trial included patients (18 years of age and older) with histologically confirmed and previously untreated malignant pleural mesothelioma of epithelioid or non-epithelioid histology, ECOG performance status 0 or 1, and no palliative radiotherapy within 14 days of first trial therapy. Patients with primitive peritoneal, pericardial, testis, or tunica vaginalis mesothelioma, interstitial lung disease, active autoimmune disease, medical conditions requiring systemic immunosuppression, and brain metastasis (unless surgically resected or treated with stereotaxic radiotherapy and no evolution within 3 months prior to inclusion in the trial) were excluded from the trial. Patients received nivolumab 3 mg/kg over 30 minutes by intravenous infusion every 2 weeks and ipilimumab 1 mg/kg over 30 minutes by intravenous infusion every 6 weeks for up to 2 years, or chemotherapy consisting of cisplatin 75 mg/m</w:t>
      </w:r>
      <w:r w:rsidRPr="00065CDD">
        <w:rPr>
          <w:rStyle w:val="BMSSuperscript"/>
        </w:rPr>
        <w:t>2</w:t>
      </w:r>
      <w:r w:rsidRPr="00A60BD9">
        <w:t xml:space="preserve"> </w:t>
      </w:r>
      <w:r>
        <w:t>and pemetrexed 500 mg/m</w:t>
      </w:r>
      <w:r w:rsidRPr="00125A7E">
        <w:rPr>
          <w:rStyle w:val="BMSSuperscript"/>
        </w:rPr>
        <w:t>2</w:t>
      </w:r>
      <w:r w:rsidRPr="000A744A">
        <w:rPr>
          <w:rStyle w:val="BMSSubscript"/>
        </w:rPr>
        <w:t xml:space="preserve"> </w:t>
      </w:r>
      <w:r>
        <w:t>or carboplatin 5 AUC and pemetrexed 500 mg/m</w:t>
      </w:r>
      <w:r w:rsidRPr="00065CDD">
        <w:rPr>
          <w:rStyle w:val="BMSSuperscript"/>
        </w:rPr>
        <w:t>2</w:t>
      </w:r>
      <w:r>
        <w:t xml:space="preserve"> for up to 6 cycles (each cycle was 21 days). Stratification factors for </w:t>
      </w:r>
      <w:r w:rsidR="0032025A">
        <w:t>randomisation</w:t>
      </w:r>
      <w:r>
        <w:t xml:space="preserve"> were </w:t>
      </w:r>
      <w:proofErr w:type="spellStart"/>
      <w:r>
        <w:t>tumor</w:t>
      </w:r>
      <w:proofErr w:type="spellEnd"/>
      <w:r>
        <w:t xml:space="preserve"> histology (epithelioid vs. </w:t>
      </w:r>
      <w:proofErr w:type="spellStart"/>
      <w:r>
        <w:t>sarcomatoid</w:t>
      </w:r>
      <w:proofErr w:type="spellEnd"/>
      <w:r>
        <w:t xml:space="preserve"> or mixed histology subtypes) and gender (male vs. female). </w:t>
      </w:r>
      <w:r w:rsidRPr="00B65ACC">
        <w:t>Study treatment continued until disease progression, unacceptable toxicity, or for up to 24 months.</w:t>
      </w:r>
      <w:r>
        <w:t xml:space="preserve"> </w:t>
      </w:r>
      <w:r w:rsidRPr="00407363">
        <w:t xml:space="preserve">Patients who discontinued combination therapy because of an adverse </w:t>
      </w:r>
      <w:r>
        <w:t>reaction</w:t>
      </w:r>
      <w:r w:rsidRPr="00407363">
        <w:t xml:space="preserve"> attributed to ipilimumab were permitted to continue </w:t>
      </w:r>
      <w:r>
        <w:t>nivolumab as a single agent as part of the study</w:t>
      </w:r>
      <w:r w:rsidRPr="00641475">
        <w:t>.</w:t>
      </w:r>
      <w:r>
        <w:t xml:space="preserve"> </w:t>
      </w:r>
      <w:r w:rsidRPr="00B65ACC">
        <w:t xml:space="preserve">Treatment continued beyond disease progression if a patient was clinically stable and </w:t>
      </w:r>
      <w:proofErr w:type="gramStart"/>
      <w:r w:rsidRPr="00B65ACC">
        <w:t>was considered to be</w:t>
      </w:r>
      <w:proofErr w:type="gramEnd"/>
      <w:r w:rsidRPr="00B65ACC">
        <w:t xml:space="preserve"> deriving clinical benefit by the investigator.</w:t>
      </w:r>
      <w:r>
        <w:t xml:space="preserve"> Tumour assessments were performed every 6 weeks from the first dose of study treatment for the first 12 months, then every 12 weeks until disease progression or study treatment was discontinued. </w:t>
      </w:r>
      <w:r w:rsidRPr="00A56134">
        <w:t>The</w:t>
      </w:r>
      <w:r>
        <w:t xml:space="preserve"> primary efficacy outcome measure</w:t>
      </w:r>
      <w:r w:rsidRPr="00A56134">
        <w:t xml:space="preserve"> </w:t>
      </w:r>
      <w:r>
        <w:t>was</w:t>
      </w:r>
      <w:r w:rsidRPr="00A56134">
        <w:t xml:space="preserve"> </w:t>
      </w:r>
      <w:r>
        <w:t>OS</w:t>
      </w:r>
      <w:r w:rsidRPr="00B65ACC">
        <w:t xml:space="preserve">. Additional efficacy outcome measures included </w:t>
      </w:r>
      <w:r>
        <w:t xml:space="preserve">PFS, </w:t>
      </w:r>
      <w:r w:rsidRPr="00B65ACC">
        <w:t>ORR,</w:t>
      </w:r>
      <w:r>
        <w:t xml:space="preserve"> duration of response, and disease control rate (DCR) </w:t>
      </w:r>
      <w:r w:rsidRPr="00B65ACC">
        <w:t>as assessed by BICR</w:t>
      </w:r>
      <w:r>
        <w:t xml:space="preserve"> utilizing modified RECIST criteria</w:t>
      </w:r>
      <w:r w:rsidRPr="00B65ACC">
        <w:t>.</w:t>
      </w:r>
    </w:p>
    <w:p w14:paraId="31F50EAA" w14:textId="77777777" w:rsidR="00B25E35" w:rsidRDefault="00B25E35" w:rsidP="00B25E35">
      <w:r>
        <w:t>A total of 605 patients were randomised to receive either nivolumab in combination with ipilimumab (n=303) or chemotherapy (n=302). The median age was 69 years (range: 25 to 89) with 72% ≥65 and 26% ≥75 years, 85% White, and 77% male. Baseline ECOG performance status was 0 (40%) or 1 (60%), and 75% had epithelioid and 25% had non-epithelioid histology.</w:t>
      </w:r>
    </w:p>
    <w:p w14:paraId="21406F4B" w14:textId="433566FE" w:rsidR="00FE19D4" w:rsidRDefault="00B25E35" w:rsidP="00B25E35">
      <w:r>
        <w:t>The trial demonstrated a statistically significant improvement in OS for patients randomized to nivolumab in combination with ipilimumab compared to chemotherapy with a minimum follow-up of 22 months. Efficacy results from</w:t>
      </w:r>
      <w:r w:rsidRPr="00417D78">
        <w:t xml:space="preserve"> the prespecified interim analysis whe</w:t>
      </w:r>
      <w:r w:rsidRPr="004C7A5C">
        <w:t>n at least</w:t>
      </w:r>
      <w:r>
        <w:t xml:space="preserve"> </w:t>
      </w:r>
      <w:r w:rsidRPr="005413A5">
        <w:t>40</w:t>
      </w:r>
      <w:r>
        <w:t>3</w:t>
      </w:r>
      <w:r w:rsidRPr="00417D78">
        <w:t xml:space="preserve"> events were observed (</w:t>
      </w:r>
      <w:r w:rsidRPr="00C467DF">
        <w:t>85</w:t>
      </w:r>
      <w:r w:rsidRPr="00417D78">
        <w:t>% of the planned number of events for final analysis)</w:t>
      </w:r>
      <w:r>
        <w:t xml:space="preserve"> are presented in</w:t>
      </w:r>
      <w:r w:rsidR="005763C6">
        <w:t xml:space="preserve"> </w:t>
      </w:r>
      <w:r w:rsidR="005763C6">
        <w:fldChar w:fldCharType="begin"/>
      </w:r>
      <w:r w:rsidR="005763C6">
        <w:instrText xml:space="preserve"> REF _Ref85212938 \h </w:instrText>
      </w:r>
      <w:r w:rsidR="005763C6">
        <w:fldChar w:fldCharType="separate"/>
      </w:r>
      <w:r w:rsidR="00C057C0">
        <w:t xml:space="preserve">Table </w:t>
      </w:r>
      <w:r w:rsidR="00C057C0">
        <w:rPr>
          <w:noProof/>
        </w:rPr>
        <w:t>16</w:t>
      </w:r>
      <w:r w:rsidR="005763C6">
        <w:fldChar w:fldCharType="end"/>
      </w:r>
      <w:r>
        <w:t xml:space="preserve"> and </w:t>
      </w:r>
      <w:r>
        <w:fldChar w:fldCharType="begin"/>
      </w:r>
      <w:r>
        <w:instrText xml:space="preserve"> REF _Ref46494391 \h </w:instrText>
      </w:r>
      <w:r>
        <w:fldChar w:fldCharType="separate"/>
      </w:r>
      <w:r w:rsidR="00C057C0">
        <w:t xml:space="preserve">Figure </w:t>
      </w:r>
      <w:r w:rsidR="00C057C0">
        <w:rPr>
          <w:noProof/>
        </w:rPr>
        <w:t>10</w:t>
      </w:r>
      <w:r>
        <w:fldChar w:fldCharType="end"/>
      </w:r>
      <w:r>
        <w:t>.</w:t>
      </w:r>
    </w:p>
    <w:p w14:paraId="35C0DEF0" w14:textId="560BA7C4" w:rsidR="00B25E35" w:rsidRDefault="00FE19D4" w:rsidP="00FE19D4">
      <w:pPr>
        <w:spacing w:line="276" w:lineRule="auto"/>
        <w:jc w:val="left"/>
      </w:pPr>
      <w:r>
        <w:br w:type="page"/>
      </w:r>
    </w:p>
    <w:tbl>
      <w:tblPr>
        <w:tblW w:w="9360" w:type="dxa"/>
        <w:tblLayout w:type="fixed"/>
        <w:tblLook w:val="0000" w:firstRow="0" w:lastRow="0" w:firstColumn="0" w:lastColumn="0" w:noHBand="0" w:noVBand="0"/>
      </w:tblPr>
      <w:tblGrid>
        <w:gridCol w:w="3120"/>
        <w:gridCol w:w="3120"/>
        <w:gridCol w:w="3120"/>
      </w:tblGrid>
      <w:tr w:rsidR="00B25E35" w:rsidRPr="00653AAD" w14:paraId="026BDAB2" w14:textId="77777777" w:rsidTr="00D379CB">
        <w:trPr>
          <w:tblHeader/>
        </w:trPr>
        <w:tc>
          <w:tcPr>
            <w:tcW w:w="9360" w:type="dxa"/>
            <w:gridSpan w:val="3"/>
            <w:tcBorders>
              <w:bottom w:val="single" w:sz="8" w:space="0" w:color="auto"/>
            </w:tcBorders>
            <w:shd w:val="clear" w:color="auto" w:fill="auto"/>
            <w:vAlign w:val="center"/>
          </w:tcPr>
          <w:p w14:paraId="3FFA5A6D" w14:textId="6F9ECB40" w:rsidR="00B25E35" w:rsidRPr="001E5384" w:rsidRDefault="005763C6" w:rsidP="00AF0092">
            <w:pPr>
              <w:pStyle w:val="Caption"/>
              <w:keepNext/>
              <w:tabs>
                <w:tab w:val="left" w:pos="7189"/>
              </w:tabs>
              <w:jc w:val="left"/>
            </w:pPr>
            <w:bookmarkStart w:id="49" w:name="_Ref85212938"/>
            <w:bookmarkStart w:id="50" w:name="_Ref46494298"/>
            <w:r>
              <w:lastRenderedPageBreak/>
              <w:t xml:space="preserve">Table </w:t>
            </w:r>
            <w:fldSimple w:instr=" SEQ Table \* ARABIC ">
              <w:r w:rsidR="00C057C0">
                <w:rPr>
                  <w:noProof/>
                </w:rPr>
                <w:t>16</w:t>
              </w:r>
            </w:fldSimple>
            <w:bookmarkEnd w:id="49"/>
            <w:r>
              <w:t xml:space="preserve"> </w:t>
            </w:r>
            <w:r w:rsidRPr="0065049B">
              <w:t>Efficacy Results (CA209743)</w:t>
            </w:r>
            <w:bookmarkEnd w:id="50"/>
          </w:p>
        </w:tc>
      </w:tr>
      <w:tr w:rsidR="00B25E35" w14:paraId="17022C4D" w14:textId="77777777" w:rsidTr="00D379CB">
        <w:trPr>
          <w:tblHeader/>
        </w:trPr>
        <w:tc>
          <w:tcPr>
            <w:tcW w:w="3120" w:type="dxa"/>
            <w:tcBorders>
              <w:top w:val="single" w:sz="8" w:space="0" w:color="auto"/>
              <w:left w:val="single" w:sz="4" w:space="0" w:color="000000"/>
              <w:bottom w:val="single" w:sz="4" w:space="0" w:color="000000"/>
              <w:right w:val="single" w:sz="4" w:space="0" w:color="000000"/>
            </w:tcBorders>
            <w:shd w:val="clear" w:color="auto" w:fill="auto"/>
            <w:vAlign w:val="center"/>
          </w:tcPr>
          <w:p w14:paraId="7EB1A2FF" w14:textId="77777777" w:rsidR="00B25E35" w:rsidRDefault="00B25E35" w:rsidP="00D379CB">
            <w:pPr>
              <w:pStyle w:val="BMSTableHeader"/>
              <w:spacing w:before="0" w:after="0"/>
              <w:jc w:val="left"/>
            </w:pPr>
          </w:p>
        </w:tc>
        <w:tc>
          <w:tcPr>
            <w:tcW w:w="3120" w:type="dxa"/>
            <w:tcBorders>
              <w:top w:val="single" w:sz="8" w:space="0" w:color="auto"/>
              <w:left w:val="single" w:sz="4" w:space="0" w:color="000000"/>
              <w:bottom w:val="single" w:sz="4" w:space="0" w:color="000000"/>
              <w:right w:val="single" w:sz="4" w:space="0" w:color="000000"/>
            </w:tcBorders>
            <w:shd w:val="clear" w:color="auto" w:fill="auto"/>
            <w:vAlign w:val="center"/>
          </w:tcPr>
          <w:p w14:paraId="7FC703A7" w14:textId="77777777" w:rsidR="00B25E35" w:rsidRDefault="00B25E35" w:rsidP="00D379CB">
            <w:pPr>
              <w:pStyle w:val="BMSTableHeader"/>
              <w:spacing w:before="0" w:after="0"/>
            </w:pPr>
            <w:r>
              <w:t>Nivolumab and Ipilimumab</w:t>
            </w:r>
            <w:r>
              <w:br/>
              <w:t>(n=303)</w:t>
            </w:r>
          </w:p>
        </w:tc>
        <w:tc>
          <w:tcPr>
            <w:tcW w:w="3120" w:type="dxa"/>
            <w:tcBorders>
              <w:top w:val="single" w:sz="8" w:space="0" w:color="auto"/>
              <w:left w:val="single" w:sz="4" w:space="0" w:color="000000"/>
              <w:bottom w:val="single" w:sz="4" w:space="0" w:color="000000"/>
              <w:right w:val="single" w:sz="4" w:space="0" w:color="000000"/>
            </w:tcBorders>
            <w:shd w:val="clear" w:color="auto" w:fill="auto"/>
            <w:vAlign w:val="center"/>
          </w:tcPr>
          <w:p w14:paraId="10E4078B" w14:textId="77777777" w:rsidR="00B25E35" w:rsidRDefault="00B25E35" w:rsidP="00D379CB">
            <w:pPr>
              <w:pStyle w:val="BMSTableHeader"/>
              <w:spacing w:before="0" w:after="0"/>
            </w:pPr>
            <w:r>
              <w:t>Chemotherapy</w:t>
            </w:r>
            <w:r>
              <w:br/>
              <w:t>(n=302)</w:t>
            </w:r>
          </w:p>
        </w:tc>
      </w:tr>
      <w:tr w:rsidR="00B25E35" w14:paraId="0C36166D" w14:textId="77777777" w:rsidTr="00D379CB">
        <w:tc>
          <w:tcPr>
            <w:tcW w:w="9360" w:type="dxa"/>
            <w:gridSpan w:val="3"/>
            <w:tcBorders>
              <w:top w:val="single" w:sz="4" w:space="0" w:color="000000"/>
              <w:left w:val="single" w:sz="4" w:space="0" w:color="000000"/>
              <w:bottom w:val="single" w:sz="4" w:space="0" w:color="000000"/>
              <w:right w:val="single" w:sz="4" w:space="0" w:color="000000"/>
            </w:tcBorders>
            <w:vAlign w:val="center"/>
          </w:tcPr>
          <w:p w14:paraId="496A406B" w14:textId="77777777" w:rsidR="00B25E35" w:rsidRDefault="00B25E35" w:rsidP="00D379CB">
            <w:pPr>
              <w:pStyle w:val="BMSTableText"/>
              <w:spacing w:before="0" w:after="0"/>
              <w:jc w:val="left"/>
              <w:rPr>
                <w:sz w:val="18"/>
                <w:szCs w:val="18"/>
              </w:rPr>
            </w:pPr>
            <w:r>
              <w:rPr>
                <w:b/>
              </w:rPr>
              <w:t>Overall Survival</w:t>
            </w:r>
          </w:p>
        </w:tc>
      </w:tr>
      <w:tr w:rsidR="00B25E35" w14:paraId="6333E6C4" w14:textId="77777777" w:rsidTr="00D379CB">
        <w:trPr>
          <w:trHeight w:val="287"/>
        </w:trPr>
        <w:tc>
          <w:tcPr>
            <w:tcW w:w="3120" w:type="dxa"/>
            <w:tcBorders>
              <w:top w:val="single" w:sz="4" w:space="0" w:color="000000"/>
              <w:left w:val="single" w:sz="4" w:space="0" w:color="000000"/>
              <w:right w:val="single" w:sz="4" w:space="0" w:color="000000"/>
            </w:tcBorders>
            <w:vAlign w:val="center"/>
          </w:tcPr>
          <w:p w14:paraId="12070700" w14:textId="77777777" w:rsidR="00B25E35" w:rsidRDefault="00B25E35" w:rsidP="00D379CB">
            <w:pPr>
              <w:pStyle w:val="BMSTableText"/>
              <w:spacing w:before="0" w:after="0"/>
              <w:jc w:val="left"/>
              <w:rPr>
                <w:sz w:val="18"/>
                <w:szCs w:val="18"/>
              </w:rPr>
            </w:pPr>
            <w:r>
              <w:tab/>
              <w:t>Event</w:t>
            </w:r>
            <w:r w:rsidRPr="00630976">
              <w:t>s (%)</w:t>
            </w:r>
          </w:p>
        </w:tc>
        <w:tc>
          <w:tcPr>
            <w:tcW w:w="3120" w:type="dxa"/>
            <w:tcBorders>
              <w:top w:val="single" w:sz="4" w:space="0" w:color="000000"/>
              <w:left w:val="single" w:sz="4" w:space="0" w:color="000000"/>
              <w:right w:val="single" w:sz="4" w:space="0" w:color="000000"/>
            </w:tcBorders>
            <w:vAlign w:val="center"/>
          </w:tcPr>
          <w:p w14:paraId="32A455B4" w14:textId="77777777" w:rsidR="00B25E35" w:rsidRPr="0002260B" w:rsidRDefault="00B25E35" w:rsidP="00D379CB">
            <w:pPr>
              <w:pStyle w:val="BMSTableText"/>
              <w:spacing w:before="0" w:after="0"/>
            </w:pPr>
            <w:r w:rsidRPr="0002260B">
              <w:t>200 (66)</w:t>
            </w:r>
          </w:p>
        </w:tc>
        <w:tc>
          <w:tcPr>
            <w:tcW w:w="3120" w:type="dxa"/>
            <w:tcBorders>
              <w:top w:val="single" w:sz="4" w:space="0" w:color="000000"/>
              <w:left w:val="single" w:sz="4" w:space="0" w:color="000000"/>
              <w:right w:val="single" w:sz="4" w:space="0" w:color="000000"/>
            </w:tcBorders>
            <w:vAlign w:val="center"/>
          </w:tcPr>
          <w:p w14:paraId="6578B7E6" w14:textId="77777777" w:rsidR="00B25E35" w:rsidRPr="0002260B" w:rsidRDefault="00B25E35" w:rsidP="00D379CB">
            <w:pPr>
              <w:pStyle w:val="BMSTableText"/>
              <w:spacing w:before="0" w:after="0"/>
            </w:pPr>
            <w:r w:rsidRPr="0002260B">
              <w:t>219 (73)</w:t>
            </w:r>
          </w:p>
        </w:tc>
      </w:tr>
      <w:tr w:rsidR="00B25E35" w14:paraId="5CAC59A6" w14:textId="77777777" w:rsidTr="00D379CB">
        <w:trPr>
          <w:trHeight w:val="476"/>
        </w:trPr>
        <w:tc>
          <w:tcPr>
            <w:tcW w:w="3120" w:type="dxa"/>
            <w:tcBorders>
              <w:top w:val="single" w:sz="4" w:space="0" w:color="000000"/>
              <w:left w:val="single" w:sz="4" w:space="0" w:color="000000"/>
              <w:right w:val="single" w:sz="4" w:space="0" w:color="000000"/>
            </w:tcBorders>
            <w:vAlign w:val="center"/>
          </w:tcPr>
          <w:p w14:paraId="5928E2D7" w14:textId="77777777" w:rsidR="00B25E35" w:rsidRDefault="00B25E35" w:rsidP="00D379CB">
            <w:pPr>
              <w:pStyle w:val="BMSTableText"/>
              <w:spacing w:before="0" w:after="0"/>
              <w:jc w:val="left"/>
            </w:pPr>
            <w:r>
              <w:tab/>
            </w:r>
            <w:r w:rsidRPr="00630976">
              <w:t>Median (months)</w:t>
            </w:r>
            <w:r w:rsidRPr="005F6758">
              <w:rPr>
                <w:rStyle w:val="BMSSuperscript"/>
                <w:sz w:val="20"/>
              </w:rPr>
              <w:t>a</w:t>
            </w:r>
          </w:p>
          <w:p w14:paraId="109332B1" w14:textId="77777777" w:rsidR="00B25E35" w:rsidRDefault="00B25E35" w:rsidP="00D379CB">
            <w:pPr>
              <w:pStyle w:val="BMSTableText"/>
              <w:spacing w:before="0" w:after="0"/>
              <w:jc w:val="left"/>
            </w:pPr>
            <w:r>
              <w:tab/>
            </w:r>
            <w:r>
              <w:tab/>
            </w:r>
            <w:r w:rsidRPr="00630976">
              <w:t>(</w:t>
            </w:r>
            <w:r w:rsidRPr="001C3BE7">
              <w:t>95</w:t>
            </w:r>
            <w:r w:rsidRPr="00630976">
              <w:t>% CI)</w:t>
            </w:r>
          </w:p>
        </w:tc>
        <w:tc>
          <w:tcPr>
            <w:tcW w:w="3120" w:type="dxa"/>
            <w:tcBorders>
              <w:top w:val="single" w:sz="4" w:space="0" w:color="000000"/>
              <w:left w:val="single" w:sz="4" w:space="0" w:color="000000"/>
              <w:right w:val="single" w:sz="4" w:space="0" w:color="000000"/>
            </w:tcBorders>
            <w:vAlign w:val="center"/>
          </w:tcPr>
          <w:p w14:paraId="7A0C68F1" w14:textId="77777777" w:rsidR="00B25E35" w:rsidRPr="001847F0" w:rsidRDefault="00B25E35" w:rsidP="00D379CB">
            <w:pPr>
              <w:pStyle w:val="BMSTableText"/>
              <w:spacing w:before="0" w:after="0"/>
            </w:pPr>
            <w:r w:rsidRPr="0002260B">
              <w:t>18.1</w:t>
            </w:r>
            <w:r w:rsidRPr="0002260B">
              <w:br/>
              <w:t>(16.8, 21.5)</w:t>
            </w:r>
          </w:p>
        </w:tc>
        <w:tc>
          <w:tcPr>
            <w:tcW w:w="3120" w:type="dxa"/>
            <w:tcBorders>
              <w:top w:val="single" w:sz="4" w:space="0" w:color="000000"/>
              <w:left w:val="single" w:sz="4" w:space="0" w:color="000000"/>
              <w:right w:val="single" w:sz="4" w:space="0" w:color="000000"/>
            </w:tcBorders>
            <w:vAlign w:val="center"/>
          </w:tcPr>
          <w:p w14:paraId="4922F20B" w14:textId="77777777" w:rsidR="00B25E35" w:rsidRPr="001847F0" w:rsidRDefault="00B25E35" w:rsidP="00D379CB">
            <w:pPr>
              <w:pStyle w:val="BMSTableText"/>
              <w:spacing w:before="0" w:after="0"/>
            </w:pPr>
            <w:r w:rsidRPr="001847F0">
              <w:t>14.1</w:t>
            </w:r>
            <w:r w:rsidRPr="001847F0">
              <w:br/>
            </w:r>
            <w:r w:rsidRPr="0002260B">
              <w:t>(</w:t>
            </w:r>
            <w:r w:rsidRPr="001847F0">
              <w:t>12.5, 16.2)</w:t>
            </w:r>
          </w:p>
        </w:tc>
      </w:tr>
      <w:tr w:rsidR="00B25E35" w14:paraId="5338D0FB" w14:textId="77777777" w:rsidTr="00D379CB">
        <w:trPr>
          <w:trHeight w:val="197"/>
        </w:trPr>
        <w:tc>
          <w:tcPr>
            <w:tcW w:w="3120" w:type="dxa"/>
            <w:tcBorders>
              <w:top w:val="single" w:sz="4" w:space="0" w:color="000000"/>
              <w:left w:val="single" w:sz="4" w:space="0" w:color="000000"/>
              <w:bottom w:val="single" w:sz="4" w:space="0" w:color="000000"/>
              <w:right w:val="single" w:sz="4" w:space="0" w:color="000000"/>
            </w:tcBorders>
            <w:vAlign w:val="center"/>
          </w:tcPr>
          <w:p w14:paraId="5AF82459" w14:textId="77777777" w:rsidR="00B25E35" w:rsidRDefault="00B25E35" w:rsidP="00D379CB">
            <w:pPr>
              <w:pStyle w:val="BMSTableText"/>
              <w:spacing w:before="0" w:after="0"/>
              <w:jc w:val="left"/>
              <w:rPr>
                <w:sz w:val="18"/>
                <w:szCs w:val="18"/>
              </w:rPr>
            </w:pPr>
            <w:r>
              <w:tab/>
            </w:r>
            <w:r w:rsidRPr="00630976">
              <w:t>Hazard ratio (</w:t>
            </w:r>
            <w:r>
              <w:t>96.6</w:t>
            </w:r>
            <w:r w:rsidRPr="00630976">
              <w:t xml:space="preserve">% </w:t>
            </w:r>
            <w:proofErr w:type="gramStart"/>
            <w:r w:rsidRPr="00630976">
              <w:t>CI)</w:t>
            </w:r>
            <w:r w:rsidRPr="005F6758">
              <w:rPr>
                <w:rStyle w:val="BMSSuperscript"/>
                <w:sz w:val="20"/>
              </w:rPr>
              <w:t>b</w:t>
            </w:r>
            <w:proofErr w:type="gramEnd"/>
          </w:p>
        </w:tc>
        <w:tc>
          <w:tcPr>
            <w:tcW w:w="6240" w:type="dxa"/>
            <w:gridSpan w:val="2"/>
            <w:tcBorders>
              <w:top w:val="single" w:sz="4" w:space="0" w:color="000000"/>
              <w:left w:val="single" w:sz="4" w:space="0" w:color="000000"/>
              <w:bottom w:val="single" w:sz="4" w:space="0" w:color="000000"/>
              <w:right w:val="single" w:sz="4" w:space="0" w:color="000000"/>
            </w:tcBorders>
            <w:vAlign w:val="center"/>
          </w:tcPr>
          <w:p w14:paraId="7C974B83" w14:textId="77777777" w:rsidR="00B25E35" w:rsidRPr="007A52DC" w:rsidRDefault="00B25E35" w:rsidP="00D379CB">
            <w:pPr>
              <w:pStyle w:val="BMSTableText"/>
              <w:spacing w:before="0" w:after="0"/>
            </w:pPr>
            <w:r w:rsidRPr="007A52DC">
              <w:t>0.74 (0.60, 0.91)</w:t>
            </w:r>
          </w:p>
        </w:tc>
      </w:tr>
      <w:tr w:rsidR="00B25E35" w14:paraId="79531CC7"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45B618B5" w14:textId="77777777" w:rsidR="00B25E35" w:rsidRDefault="00B25E35" w:rsidP="00D379CB">
            <w:pPr>
              <w:pStyle w:val="BMSTableText"/>
              <w:spacing w:before="0" w:after="0"/>
              <w:jc w:val="left"/>
              <w:rPr>
                <w:sz w:val="18"/>
                <w:szCs w:val="18"/>
              </w:rPr>
            </w:pPr>
            <w:r>
              <w:tab/>
              <w:t xml:space="preserve">Stratified log-rank </w:t>
            </w:r>
            <w:r w:rsidRPr="00630976">
              <w:t>p-</w:t>
            </w:r>
            <w:proofErr w:type="spellStart"/>
            <w:r w:rsidRPr="00630976">
              <w:t>value</w:t>
            </w:r>
            <w:r w:rsidRPr="005F6758">
              <w:rPr>
                <w:rStyle w:val="BMSSuperscript"/>
                <w:sz w:val="20"/>
              </w:rPr>
              <w:t>c</w:t>
            </w:r>
            <w:proofErr w:type="spellEnd"/>
          </w:p>
        </w:tc>
        <w:tc>
          <w:tcPr>
            <w:tcW w:w="6240" w:type="dxa"/>
            <w:gridSpan w:val="2"/>
            <w:tcBorders>
              <w:top w:val="single" w:sz="4" w:space="0" w:color="000000"/>
              <w:left w:val="single" w:sz="4" w:space="0" w:color="000000"/>
              <w:bottom w:val="single" w:sz="4" w:space="0" w:color="000000"/>
              <w:right w:val="single" w:sz="4" w:space="0" w:color="000000"/>
            </w:tcBorders>
            <w:vAlign w:val="center"/>
          </w:tcPr>
          <w:p w14:paraId="75DEA454" w14:textId="77777777" w:rsidR="00B25E35" w:rsidRPr="0002260B" w:rsidRDefault="00B25E35" w:rsidP="00D379CB">
            <w:pPr>
              <w:pStyle w:val="BMSTableText"/>
              <w:spacing w:before="0" w:after="0"/>
            </w:pPr>
            <w:r w:rsidRPr="0002260B">
              <w:t>0.002</w:t>
            </w:r>
          </w:p>
        </w:tc>
      </w:tr>
      <w:tr w:rsidR="00B25E35" w14:paraId="37207661"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0483FEA6" w14:textId="77777777" w:rsidR="00B25E35" w:rsidRDefault="00B25E35" w:rsidP="00D379CB">
            <w:pPr>
              <w:pStyle w:val="BMSTableText"/>
              <w:spacing w:before="0" w:after="0"/>
              <w:jc w:val="left"/>
              <w:rPr>
                <w:sz w:val="18"/>
                <w:szCs w:val="18"/>
              </w:rPr>
            </w:pPr>
            <w:r>
              <w:tab/>
              <w:t xml:space="preserve">Rate (95% CI) at 24 </w:t>
            </w:r>
            <w:proofErr w:type="spellStart"/>
            <w:r>
              <w:t>months</w:t>
            </w:r>
            <w:r w:rsidRPr="005F6758">
              <w:rPr>
                <w:rStyle w:val="BMSSuperscript"/>
                <w:sz w:val="20"/>
              </w:rPr>
              <w:t>a</w:t>
            </w:r>
            <w:proofErr w:type="spellEnd"/>
          </w:p>
        </w:tc>
        <w:tc>
          <w:tcPr>
            <w:tcW w:w="3120" w:type="dxa"/>
            <w:tcBorders>
              <w:top w:val="single" w:sz="4" w:space="0" w:color="000000"/>
              <w:left w:val="single" w:sz="4" w:space="0" w:color="000000"/>
              <w:bottom w:val="single" w:sz="4" w:space="0" w:color="000000"/>
              <w:right w:val="single" w:sz="4" w:space="0" w:color="000000"/>
            </w:tcBorders>
            <w:vAlign w:val="center"/>
          </w:tcPr>
          <w:p w14:paraId="56CCDFA0" w14:textId="77777777" w:rsidR="00B25E35" w:rsidRPr="007A52DC" w:rsidRDefault="00B25E35" w:rsidP="00D379CB">
            <w:pPr>
              <w:pStyle w:val="BMSTableText"/>
              <w:spacing w:before="0" w:after="0"/>
              <w:rPr>
                <w:szCs w:val="18"/>
              </w:rPr>
            </w:pPr>
            <w:r w:rsidRPr="007A52DC">
              <w:rPr>
                <w:szCs w:val="18"/>
              </w:rPr>
              <w:t>41% (35.1, 46.5)</w:t>
            </w:r>
          </w:p>
        </w:tc>
        <w:tc>
          <w:tcPr>
            <w:tcW w:w="3120" w:type="dxa"/>
            <w:tcBorders>
              <w:top w:val="single" w:sz="4" w:space="0" w:color="000000"/>
              <w:left w:val="single" w:sz="4" w:space="0" w:color="000000"/>
              <w:bottom w:val="single" w:sz="4" w:space="0" w:color="000000"/>
              <w:right w:val="single" w:sz="4" w:space="0" w:color="000000"/>
            </w:tcBorders>
            <w:vAlign w:val="center"/>
          </w:tcPr>
          <w:p w14:paraId="0CABD53E" w14:textId="77777777" w:rsidR="00B25E35" w:rsidRPr="007A52DC" w:rsidRDefault="00B25E35" w:rsidP="00D379CB">
            <w:pPr>
              <w:pStyle w:val="BMSTableText"/>
              <w:spacing w:before="0" w:after="0"/>
              <w:rPr>
                <w:szCs w:val="18"/>
              </w:rPr>
            </w:pPr>
            <w:r w:rsidRPr="007A52DC">
              <w:rPr>
                <w:szCs w:val="18"/>
              </w:rPr>
              <w:t>27% (21.9, 32.4)</w:t>
            </w:r>
          </w:p>
        </w:tc>
      </w:tr>
      <w:tr w:rsidR="00B25E35" w14:paraId="4B3331C3" w14:textId="77777777" w:rsidTr="00D379CB">
        <w:tc>
          <w:tcPr>
            <w:tcW w:w="9360" w:type="dxa"/>
            <w:gridSpan w:val="3"/>
            <w:tcBorders>
              <w:top w:val="single" w:sz="4" w:space="0" w:color="000000"/>
              <w:left w:val="single" w:sz="4" w:space="0" w:color="000000"/>
              <w:bottom w:val="single" w:sz="4" w:space="0" w:color="000000"/>
              <w:right w:val="single" w:sz="4" w:space="0" w:color="000000"/>
            </w:tcBorders>
            <w:vAlign w:val="center"/>
          </w:tcPr>
          <w:p w14:paraId="736A2C52" w14:textId="77777777" w:rsidR="00B25E35" w:rsidRDefault="00B25E35" w:rsidP="00D379CB">
            <w:pPr>
              <w:pStyle w:val="BMSTableText"/>
              <w:spacing w:before="0" w:after="0"/>
              <w:jc w:val="left"/>
            </w:pPr>
            <w:r w:rsidRPr="008549D9">
              <w:rPr>
                <w:b/>
              </w:rPr>
              <w:t>Progression-free Survival</w:t>
            </w:r>
          </w:p>
        </w:tc>
      </w:tr>
      <w:tr w:rsidR="00B25E35" w14:paraId="3AC2CFA4"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0608D5F1" w14:textId="77777777" w:rsidR="00B25E35" w:rsidRPr="00842B0A" w:rsidRDefault="00B25E35" w:rsidP="00D379CB">
            <w:pPr>
              <w:pStyle w:val="BMSTableText"/>
              <w:spacing w:before="0" w:after="0"/>
              <w:jc w:val="left"/>
              <w:rPr>
                <w:b/>
              </w:rPr>
            </w:pPr>
            <w:r>
              <w:tab/>
            </w:r>
            <w:r w:rsidRPr="00842B0A">
              <w:t>Events (%)</w:t>
            </w:r>
          </w:p>
        </w:tc>
        <w:tc>
          <w:tcPr>
            <w:tcW w:w="3120" w:type="dxa"/>
            <w:tcBorders>
              <w:top w:val="single" w:sz="4" w:space="0" w:color="000000"/>
              <w:left w:val="single" w:sz="4" w:space="0" w:color="000000"/>
              <w:bottom w:val="single" w:sz="4" w:space="0" w:color="000000"/>
              <w:right w:val="single" w:sz="4" w:space="0" w:color="000000"/>
            </w:tcBorders>
            <w:vAlign w:val="center"/>
          </w:tcPr>
          <w:p w14:paraId="1C0438B3" w14:textId="77777777" w:rsidR="00B25E35" w:rsidRDefault="00B25E35" w:rsidP="00D379CB">
            <w:pPr>
              <w:pStyle w:val="BMSTableText"/>
              <w:spacing w:before="0" w:after="0"/>
            </w:pPr>
            <w:r w:rsidRPr="008549D9">
              <w:t>218 (72)</w:t>
            </w:r>
          </w:p>
        </w:tc>
        <w:tc>
          <w:tcPr>
            <w:tcW w:w="3120" w:type="dxa"/>
            <w:tcBorders>
              <w:top w:val="single" w:sz="4" w:space="0" w:color="000000"/>
              <w:left w:val="single" w:sz="4" w:space="0" w:color="000000"/>
              <w:bottom w:val="single" w:sz="4" w:space="0" w:color="000000"/>
              <w:right w:val="single" w:sz="4" w:space="0" w:color="000000"/>
            </w:tcBorders>
            <w:vAlign w:val="center"/>
          </w:tcPr>
          <w:p w14:paraId="68FFDCB4" w14:textId="77777777" w:rsidR="00B25E35" w:rsidRDefault="00B25E35" w:rsidP="00D379CB">
            <w:pPr>
              <w:pStyle w:val="BMSTableText"/>
              <w:spacing w:before="0" w:after="0"/>
            </w:pPr>
            <w:r w:rsidRPr="00C87D29">
              <w:t xml:space="preserve">209 </w:t>
            </w:r>
            <w:r w:rsidRPr="008549D9">
              <w:t>(69)</w:t>
            </w:r>
          </w:p>
        </w:tc>
      </w:tr>
      <w:tr w:rsidR="00B25E35" w14:paraId="554AAC28"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5EA48FC8" w14:textId="77777777" w:rsidR="00B25E35" w:rsidRPr="00842B0A" w:rsidRDefault="00B25E35" w:rsidP="00D379CB">
            <w:pPr>
              <w:pStyle w:val="BMSTableText"/>
              <w:spacing w:before="0" w:after="0"/>
              <w:jc w:val="left"/>
              <w:rPr>
                <w:b/>
              </w:rPr>
            </w:pPr>
            <w:r>
              <w:tab/>
            </w:r>
            <w:r w:rsidRPr="00630976">
              <w:t>Hazard ratio</w:t>
            </w:r>
            <w:r>
              <w:t xml:space="preserve"> </w:t>
            </w:r>
            <w:r w:rsidRPr="00630976">
              <w:t>(9</w:t>
            </w:r>
            <w:r>
              <w:t>5</w:t>
            </w:r>
            <w:r w:rsidRPr="00630976">
              <w:t xml:space="preserve">% </w:t>
            </w:r>
            <w:proofErr w:type="gramStart"/>
            <w:r w:rsidRPr="00630976">
              <w:t>CI)</w:t>
            </w:r>
            <w:r w:rsidRPr="005F6758">
              <w:rPr>
                <w:rStyle w:val="BMSSuperscript"/>
                <w:sz w:val="20"/>
              </w:rPr>
              <w:t>b</w:t>
            </w:r>
            <w:proofErr w:type="gramEnd"/>
          </w:p>
        </w:tc>
        <w:tc>
          <w:tcPr>
            <w:tcW w:w="6240" w:type="dxa"/>
            <w:gridSpan w:val="2"/>
            <w:tcBorders>
              <w:top w:val="single" w:sz="4" w:space="0" w:color="000000"/>
              <w:left w:val="single" w:sz="4" w:space="0" w:color="000000"/>
              <w:bottom w:val="single" w:sz="4" w:space="0" w:color="000000"/>
              <w:right w:val="single" w:sz="4" w:space="0" w:color="000000"/>
            </w:tcBorders>
            <w:vAlign w:val="center"/>
          </w:tcPr>
          <w:p w14:paraId="6A2CD740" w14:textId="77777777" w:rsidR="00B25E35" w:rsidRDefault="00B25E35" w:rsidP="00D379CB">
            <w:pPr>
              <w:pStyle w:val="BMSTableText"/>
              <w:spacing w:before="0" w:after="0"/>
            </w:pPr>
            <w:r w:rsidRPr="008549D9">
              <w:t>1.0 (0.82, 1.21)</w:t>
            </w:r>
          </w:p>
        </w:tc>
      </w:tr>
      <w:tr w:rsidR="00B25E35" w14:paraId="2BDA6641"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2CBB68AD" w14:textId="77777777" w:rsidR="00B25E35" w:rsidRDefault="00B25E35" w:rsidP="00D379CB">
            <w:pPr>
              <w:pStyle w:val="BMSTableText"/>
              <w:spacing w:before="0" w:after="0"/>
              <w:jc w:val="left"/>
              <w:rPr>
                <w:sz w:val="18"/>
                <w:szCs w:val="18"/>
              </w:rPr>
            </w:pPr>
            <w:r>
              <w:tab/>
            </w:r>
            <w:r w:rsidRPr="00630976">
              <w:t>Median (months)</w:t>
            </w:r>
            <w:r w:rsidRPr="005F6758">
              <w:rPr>
                <w:rStyle w:val="BMSSuperscript"/>
                <w:sz w:val="20"/>
              </w:rPr>
              <w:t>a</w:t>
            </w:r>
          </w:p>
          <w:p w14:paraId="2CAB8F23" w14:textId="77777777" w:rsidR="00B25E35" w:rsidRPr="00842B0A" w:rsidRDefault="00B25E35" w:rsidP="00D379CB">
            <w:pPr>
              <w:pStyle w:val="BMSTableText"/>
              <w:spacing w:before="0" w:after="0"/>
              <w:jc w:val="left"/>
              <w:rPr>
                <w:b/>
              </w:rPr>
            </w:pPr>
            <w:r>
              <w:tab/>
            </w:r>
            <w:r>
              <w:tab/>
            </w:r>
            <w:r w:rsidRPr="00630976">
              <w:t>(</w:t>
            </w:r>
            <w:r w:rsidRPr="0035297C">
              <w:t>95</w:t>
            </w:r>
            <w:r w:rsidRPr="00630976">
              <w:t>% CI)</w:t>
            </w:r>
          </w:p>
        </w:tc>
        <w:tc>
          <w:tcPr>
            <w:tcW w:w="3120" w:type="dxa"/>
            <w:tcBorders>
              <w:top w:val="single" w:sz="4" w:space="0" w:color="000000"/>
              <w:left w:val="single" w:sz="4" w:space="0" w:color="000000"/>
              <w:bottom w:val="single" w:sz="4" w:space="0" w:color="000000"/>
              <w:right w:val="single" w:sz="4" w:space="0" w:color="000000"/>
            </w:tcBorders>
            <w:vAlign w:val="center"/>
          </w:tcPr>
          <w:p w14:paraId="4C9F06D5" w14:textId="77777777" w:rsidR="00B25E35" w:rsidRDefault="00B25E35" w:rsidP="00D379CB">
            <w:pPr>
              <w:pStyle w:val="BMSTableText"/>
              <w:spacing w:before="0" w:after="0"/>
            </w:pPr>
            <w:r w:rsidRPr="008549D9">
              <w:t>6.8</w:t>
            </w:r>
            <w:r w:rsidRPr="008549D9">
              <w:br/>
            </w:r>
            <w:r w:rsidRPr="00C87D29">
              <w:t>(</w:t>
            </w:r>
            <w:r w:rsidRPr="008549D9">
              <w:t>5.6, 7.4)</w:t>
            </w:r>
          </w:p>
        </w:tc>
        <w:tc>
          <w:tcPr>
            <w:tcW w:w="3120" w:type="dxa"/>
            <w:tcBorders>
              <w:top w:val="single" w:sz="4" w:space="0" w:color="000000"/>
              <w:left w:val="single" w:sz="4" w:space="0" w:color="000000"/>
              <w:bottom w:val="single" w:sz="4" w:space="0" w:color="000000"/>
              <w:right w:val="single" w:sz="4" w:space="0" w:color="000000"/>
            </w:tcBorders>
            <w:vAlign w:val="center"/>
          </w:tcPr>
          <w:p w14:paraId="0BD60069" w14:textId="77777777" w:rsidR="00B25E35" w:rsidRDefault="00B25E35" w:rsidP="00D379CB">
            <w:pPr>
              <w:pStyle w:val="BMSTableText"/>
              <w:spacing w:before="0" w:after="0"/>
            </w:pPr>
            <w:r w:rsidRPr="008549D9">
              <w:t>7.2</w:t>
            </w:r>
            <w:r w:rsidRPr="008549D9">
              <w:br/>
              <w:t>(6.9, 8.1)</w:t>
            </w:r>
          </w:p>
        </w:tc>
      </w:tr>
      <w:tr w:rsidR="00B25E35" w14:paraId="3F693F62"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7491A899" w14:textId="77777777" w:rsidR="00B25E35" w:rsidRDefault="00B25E35" w:rsidP="00D379CB">
            <w:pPr>
              <w:pStyle w:val="BMSTableText"/>
              <w:spacing w:before="0" w:after="0"/>
              <w:jc w:val="left"/>
            </w:pPr>
            <w:r w:rsidRPr="00842B0A">
              <w:rPr>
                <w:b/>
              </w:rPr>
              <w:t>O</w:t>
            </w:r>
            <w:r>
              <w:rPr>
                <w:b/>
              </w:rPr>
              <w:t>verall Response Rate</w:t>
            </w:r>
          </w:p>
        </w:tc>
        <w:tc>
          <w:tcPr>
            <w:tcW w:w="3120" w:type="dxa"/>
            <w:tcBorders>
              <w:top w:val="single" w:sz="4" w:space="0" w:color="000000"/>
              <w:left w:val="single" w:sz="4" w:space="0" w:color="000000"/>
              <w:bottom w:val="single" w:sz="4" w:space="0" w:color="000000"/>
              <w:right w:val="single" w:sz="4" w:space="0" w:color="000000"/>
            </w:tcBorders>
            <w:vAlign w:val="center"/>
          </w:tcPr>
          <w:p w14:paraId="12FDDF62" w14:textId="77777777" w:rsidR="00B25E35" w:rsidRPr="00F46DB7" w:rsidRDefault="00B25E35" w:rsidP="00D379CB">
            <w:pPr>
              <w:pStyle w:val="BMSTableText"/>
              <w:spacing w:before="0" w:after="0"/>
            </w:pPr>
            <w:r>
              <w:t>40%</w:t>
            </w:r>
          </w:p>
        </w:tc>
        <w:tc>
          <w:tcPr>
            <w:tcW w:w="3120" w:type="dxa"/>
            <w:tcBorders>
              <w:top w:val="single" w:sz="4" w:space="0" w:color="000000"/>
              <w:left w:val="single" w:sz="4" w:space="0" w:color="000000"/>
              <w:bottom w:val="single" w:sz="4" w:space="0" w:color="000000"/>
              <w:right w:val="single" w:sz="4" w:space="0" w:color="000000"/>
            </w:tcBorders>
            <w:vAlign w:val="center"/>
          </w:tcPr>
          <w:p w14:paraId="306F785C" w14:textId="77777777" w:rsidR="00B25E35" w:rsidRPr="00F46DB7" w:rsidRDefault="00B25E35" w:rsidP="00D379CB">
            <w:pPr>
              <w:pStyle w:val="BMSTableText"/>
              <w:spacing w:before="0" w:after="0"/>
            </w:pPr>
            <w:r>
              <w:t>43%</w:t>
            </w:r>
          </w:p>
        </w:tc>
      </w:tr>
      <w:tr w:rsidR="00B25E35" w14:paraId="7A83EAB0"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43B163E6" w14:textId="77777777" w:rsidR="00B25E35" w:rsidRDefault="00B25E35" w:rsidP="00D379CB">
            <w:pPr>
              <w:pStyle w:val="BMSTableText"/>
              <w:spacing w:before="0" w:after="0"/>
              <w:jc w:val="left"/>
              <w:rPr>
                <w:sz w:val="18"/>
                <w:szCs w:val="18"/>
              </w:rPr>
            </w:pPr>
            <w:r>
              <w:tab/>
            </w:r>
            <w:r w:rsidRPr="00630976">
              <w:t>(95% CI)</w:t>
            </w:r>
          </w:p>
        </w:tc>
        <w:tc>
          <w:tcPr>
            <w:tcW w:w="3120" w:type="dxa"/>
            <w:tcBorders>
              <w:top w:val="single" w:sz="4" w:space="0" w:color="000000"/>
              <w:left w:val="single" w:sz="4" w:space="0" w:color="000000"/>
              <w:bottom w:val="single" w:sz="4" w:space="0" w:color="000000"/>
              <w:right w:val="single" w:sz="4" w:space="0" w:color="000000"/>
            </w:tcBorders>
            <w:vAlign w:val="center"/>
          </w:tcPr>
          <w:p w14:paraId="07524B78" w14:textId="77777777" w:rsidR="00B25E35" w:rsidRPr="00F46DB7" w:rsidRDefault="00B25E35" w:rsidP="00D379CB">
            <w:pPr>
              <w:pStyle w:val="BMSTableText"/>
              <w:spacing w:before="0" w:after="0"/>
            </w:pPr>
            <w:r w:rsidRPr="00F46DB7">
              <w:t>(34.1, 45.4)</w:t>
            </w:r>
          </w:p>
        </w:tc>
        <w:tc>
          <w:tcPr>
            <w:tcW w:w="3120" w:type="dxa"/>
            <w:tcBorders>
              <w:top w:val="single" w:sz="4" w:space="0" w:color="000000"/>
              <w:left w:val="single" w:sz="4" w:space="0" w:color="000000"/>
              <w:bottom w:val="single" w:sz="4" w:space="0" w:color="000000"/>
              <w:right w:val="single" w:sz="4" w:space="0" w:color="000000"/>
            </w:tcBorders>
            <w:vAlign w:val="center"/>
          </w:tcPr>
          <w:p w14:paraId="7B25F70F" w14:textId="77777777" w:rsidR="00B25E35" w:rsidRPr="00F46DB7" w:rsidRDefault="00B25E35" w:rsidP="00D379CB">
            <w:pPr>
              <w:pStyle w:val="BMSTableText"/>
              <w:spacing w:before="0" w:after="0"/>
            </w:pPr>
            <w:r w:rsidRPr="00F46DB7">
              <w:t>(37.1, 48.5)</w:t>
            </w:r>
          </w:p>
        </w:tc>
      </w:tr>
      <w:tr w:rsidR="00B25E35" w14:paraId="0158FAE4"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31CF660A" w14:textId="77777777" w:rsidR="00B25E35" w:rsidRDefault="00B25E35" w:rsidP="00D379CB">
            <w:pPr>
              <w:pStyle w:val="BMSTableText"/>
              <w:spacing w:before="0" w:after="0"/>
              <w:jc w:val="left"/>
              <w:rPr>
                <w:sz w:val="18"/>
                <w:szCs w:val="18"/>
              </w:rPr>
            </w:pPr>
            <w:r>
              <w:tab/>
            </w:r>
            <w:r w:rsidRPr="00630976">
              <w:t>Complete response</w:t>
            </w:r>
          </w:p>
        </w:tc>
        <w:tc>
          <w:tcPr>
            <w:tcW w:w="3120" w:type="dxa"/>
            <w:tcBorders>
              <w:top w:val="single" w:sz="4" w:space="0" w:color="000000"/>
              <w:left w:val="single" w:sz="4" w:space="0" w:color="000000"/>
              <w:bottom w:val="single" w:sz="4" w:space="0" w:color="000000"/>
              <w:right w:val="single" w:sz="4" w:space="0" w:color="000000"/>
            </w:tcBorders>
            <w:vAlign w:val="center"/>
          </w:tcPr>
          <w:p w14:paraId="7C8A4A19" w14:textId="77777777" w:rsidR="00B25E35" w:rsidRPr="00F46DB7" w:rsidRDefault="00B25E35" w:rsidP="00D379CB">
            <w:pPr>
              <w:pStyle w:val="BMSTableText"/>
              <w:spacing w:before="0" w:after="0"/>
            </w:pPr>
            <w:r w:rsidRPr="00F46DB7">
              <w:t>1.7</w:t>
            </w:r>
            <w:r>
              <w:t>%</w:t>
            </w:r>
          </w:p>
        </w:tc>
        <w:tc>
          <w:tcPr>
            <w:tcW w:w="3120" w:type="dxa"/>
            <w:tcBorders>
              <w:top w:val="single" w:sz="4" w:space="0" w:color="000000"/>
              <w:left w:val="single" w:sz="4" w:space="0" w:color="000000"/>
              <w:bottom w:val="single" w:sz="4" w:space="0" w:color="000000"/>
              <w:right w:val="single" w:sz="4" w:space="0" w:color="000000"/>
            </w:tcBorders>
            <w:vAlign w:val="center"/>
          </w:tcPr>
          <w:p w14:paraId="60499153" w14:textId="77777777" w:rsidR="00B25E35" w:rsidRPr="00F46DB7" w:rsidRDefault="00B25E35" w:rsidP="00D379CB">
            <w:pPr>
              <w:pStyle w:val="BMSTableText"/>
              <w:spacing w:before="0" w:after="0"/>
            </w:pPr>
            <w:r w:rsidRPr="00F46DB7">
              <w:t>0</w:t>
            </w:r>
          </w:p>
        </w:tc>
      </w:tr>
      <w:tr w:rsidR="00B25E35" w14:paraId="0E79B178"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4D9DB938" w14:textId="77777777" w:rsidR="00B25E35" w:rsidRDefault="00B25E35" w:rsidP="00D379CB">
            <w:pPr>
              <w:pStyle w:val="BMSTableText"/>
              <w:spacing w:before="0" w:after="0"/>
              <w:jc w:val="left"/>
              <w:rPr>
                <w:sz w:val="18"/>
                <w:szCs w:val="18"/>
              </w:rPr>
            </w:pPr>
            <w:r>
              <w:tab/>
            </w:r>
            <w:r w:rsidRPr="00630976">
              <w:t>Partial response</w:t>
            </w:r>
          </w:p>
        </w:tc>
        <w:tc>
          <w:tcPr>
            <w:tcW w:w="3120" w:type="dxa"/>
            <w:tcBorders>
              <w:top w:val="single" w:sz="4" w:space="0" w:color="000000"/>
              <w:left w:val="single" w:sz="4" w:space="0" w:color="000000"/>
              <w:bottom w:val="single" w:sz="4" w:space="0" w:color="000000"/>
              <w:right w:val="single" w:sz="4" w:space="0" w:color="000000"/>
            </w:tcBorders>
            <w:vAlign w:val="center"/>
          </w:tcPr>
          <w:p w14:paraId="36D7829F" w14:textId="77777777" w:rsidR="00B25E35" w:rsidRPr="00F46DB7" w:rsidRDefault="00B25E35" w:rsidP="00D379CB">
            <w:pPr>
              <w:pStyle w:val="BMSTableText"/>
              <w:spacing w:before="0" w:after="0"/>
            </w:pPr>
            <w:r w:rsidRPr="00F46DB7">
              <w:t>38</w:t>
            </w:r>
            <w:r>
              <w:t>%</w:t>
            </w:r>
          </w:p>
        </w:tc>
        <w:tc>
          <w:tcPr>
            <w:tcW w:w="3120" w:type="dxa"/>
            <w:tcBorders>
              <w:top w:val="single" w:sz="4" w:space="0" w:color="000000"/>
              <w:left w:val="single" w:sz="4" w:space="0" w:color="000000"/>
              <w:bottom w:val="single" w:sz="4" w:space="0" w:color="000000"/>
              <w:right w:val="single" w:sz="4" w:space="0" w:color="000000"/>
            </w:tcBorders>
            <w:vAlign w:val="center"/>
          </w:tcPr>
          <w:p w14:paraId="04BAD493" w14:textId="77777777" w:rsidR="00B25E35" w:rsidRPr="00F46DB7" w:rsidRDefault="00B25E35" w:rsidP="00D379CB">
            <w:pPr>
              <w:pStyle w:val="BMSTableText"/>
              <w:spacing w:before="0" w:after="0"/>
            </w:pPr>
            <w:r w:rsidRPr="00F46DB7">
              <w:t>43</w:t>
            </w:r>
            <w:r>
              <w:t>%</w:t>
            </w:r>
          </w:p>
        </w:tc>
      </w:tr>
      <w:tr w:rsidR="00B25E35" w14:paraId="48FA7E1B" w14:textId="77777777" w:rsidTr="00D379CB">
        <w:tc>
          <w:tcPr>
            <w:tcW w:w="9360" w:type="dxa"/>
            <w:gridSpan w:val="3"/>
            <w:tcBorders>
              <w:top w:val="single" w:sz="4" w:space="0" w:color="000000"/>
              <w:left w:val="single" w:sz="4" w:space="0" w:color="000000"/>
              <w:bottom w:val="single" w:sz="4" w:space="0" w:color="000000"/>
              <w:right w:val="single" w:sz="4" w:space="0" w:color="000000"/>
            </w:tcBorders>
            <w:vAlign w:val="center"/>
          </w:tcPr>
          <w:p w14:paraId="6D9A068F" w14:textId="77777777" w:rsidR="00B25E35" w:rsidRDefault="00B25E35" w:rsidP="00D379CB">
            <w:pPr>
              <w:pStyle w:val="BMSTableText"/>
              <w:spacing w:before="0" w:after="0"/>
              <w:jc w:val="left"/>
              <w:rPr>
                <w:sz w:val="18"/>
                <w:szCs w:val="18"/>
              </w:rPr>
            </w:pPr>
            <w:r w:rsidRPr="008C7603">
              <w:rPr>
                <w:b/>
              </w:rPr>
              <w:t>Duration of Response</w:t>
            </w:r>
          </w:p>
        </w:tc>
      </w:tr>
      <w:tr w:rsidR="00B25E35" w14:paraId="6EC8C0F9"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4CC4A9D9" w14:textId="77777777" w:rsidR="00B25E35" w:rsidRDefault="00B25E35" w:rsidP="00D379CB">
            <w:pPr>
              <w:pStyle w:val="BMSTableText"/>
              <w:spacing w:before="0" w:after="0"/>
              <w:jc w:val="left"/>
            </w:pPr>
            <w:r>
              <w:tab/>
            </w:r>
            <w:r w:rsidRPr="00630976">
              <w:t>Median (months)</w:t>
            </w:r>
            <w:r w:rsidRPr="005F6758">
              <w:rPr>
                <w:rStyle w:val="BMSSuperscript"/>
                <w:sz w:val="20"/>
              </w:rPr>
              <w:t>a</w:t>
            </w:r>
            <w:r w:rsidRPr="00630976">
              <w:br/>
            </w:r>
            <w:r>
              <w:tab/>
            </w:r>
            <w:r>
              <w:tab/>
            </w:r>
            <w:r w:rsidRPr="00630976">
              <w:t>(95% CI)</w:t>
            </w:r>
          </w:p>
        </w:tc>
        <w:tc>
          <w:tcPr>
            <w:tcW w:w="3120" w:type="dxa"/>
            <w:tcBorders>
              <w:top w:val="single" w:sz="4" w:space="0" w:color="000000"/>
              <w:left w:val="single" w:sz="4" w:space="0" w:color="000000"/>
              <w:bottom w:val="single" w:sz="4" w:space="0" w:color="000000"/>
              <w:right w:val="single" w:sz="4" w:space="0" w:color="000000"/>
            </w:tcBorders>
            <w:vAlign w:val="center"/>
          </w:tcPr>
          <w:p w14:paraId="2FB4D415" w14:textId="77777777" w:rsidR="00B25E35" w:rsidRPr="008549D9" w:rsidRDefault="00B25E35" w:rsidP="00D379CB">
            <w:pPr>
              <w:pStyle w:val="BMSTableText"/>
              <w:spacing w:before="0" w:after="0"/>
            </w:pPr>
            <w:r w:rsidRPr="008549D9">
              <w:t>11.0</w:t>
            </w:r>
            <w:r w:rsidRPr="008549D9">
              <w:br/>
              <w:t>(8.1, 16.5)</w:t>
            </w:r>
          </w:p>
        </w:tc>
        <w:tc>
          <w:tcPr>
            <w:tcW w:w="3120" w:type="dxa"/>
            <w:tcBorders>
              <w:top w:val="single" w:sz="4" w:space="0" w:color="000000"/>
              <w:left w:val="single" w:sz="4" w:space="0" w:color="000000"/>
              <w:bottom w:val="single" w:sz="4" w:space="0" w:color="000000"/>
              <w:right w:val="single" w:sz="4" w:space="0" w:color="000000"/>
            </w:tcBorders>
            <w:vAlign w:val="center"/>
          </w:tcPr>
          <w:p w14:paraId="4738F2D5" w14:textId="77777777" w:rsidR="00B25E35" w:rsidRPr="008549D9" w:rsidRDefault="00B25E35" w:rsidP="00D379CB">
            <w:pPr>
              <w:pStyle w:val="BMSTableText"/>
              <w:spacing w:before="0" w:after="0"/>
            </w:pPr>
            <w:r w:rsidRPr="008549D9">
              <w:t>6.7</w:t>
            </w:r>
            <w:r w:rsidRPr="008549D9">
              <w:br/>
              <w:t>(5.3, 7.1)</w:t>
            </w:r>
          </w:p>
        </w:tc>
      </w:tr>
      <w:tr w:rsidR="00B25E35" w14:paraId="24D8AFC3"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26A00A5E" w14:textId="77777777" w:rsidR="00B25E35" w:rsidRDefault="00B25E35" w:rsidP="00D379CB">
            <w:pPr>
              <w:pStyle w:val="BMSTableText"/>
              <w:spacing w:before="0" w:after="0"/>
              <w:jc w:val="left"/>
            </w:pPr>
            <w:r>
              <w:tab/>
            </w:r>
            <w:r w:rsidRPr="00630976">
              <w:t xml:space="preserve">% </w:t>
            </w:r>
            <w:proofErr w:type="gramStart"/>
            <w:r w:rsidRPr="00630976">
              <w:t>with</w:t>
            </w:r>
            <w:proofErr w:type="gramEnd"/>
            <w:r w:rsidRPr="00630976">
              <w:t xml:space="preserve"> duration ≥</w:t>
            </w:r>
            <w:r>
              <w:t>6</w:t>
            </w:r>
            <w:r w:rsidRPr="00630976">
              <w:t xml:space="preserve"> months</w:t>
            </w:r>
          </w:p>
        </w:tc>
        <w:tc>
          <w:tcPr>
            <w:tcW w:w="3120" w:type="dxa"/>
            <w:tcBorders>
              <w:top w:val="single" w:sz="4" w:space="0" w:color="000000"/>
              <w:left w:val="single" w:sz="4" w:space="0" w:color="000000"/>
              <w:bottom w:val="single" w:sz="4" w:space="0" w:color="000000"/>
              <w:right w:val="single" w:sz="4" w:space="0" w:color="000000"/>
            </w:tcBorders>
            <w:vAlign w:val="center"/>
          </w:tcPr>
          <w:p w14:paraId="64BA8001" w14:textId="77777777" w:rsidR="00B25E35" w:rsidRPr="008549D9" w:rsidRDefault="00B25E35" w:rsidP="00D379CB">
            <w:pPr>
              <w:pStyle w:val="BMSTableText"/>
              <w:spacing w:before="0" w:after="0"/>
            </w:pPr>
            <w:r w:rsidRPr="008549D9">
              <w:t>69</w:t>
            </w:r>
            <w:r>
              <w:t>%</w:t>
            </w:r>
          </w:p>
        </w:tc>
        <w:tc>
          <w:tcPr>
            <w:tcW w:w="3120" w:type="dxa"/>
            <w:tcBorders>
              <w:top w:val="single" w:sz="4" w:space="0" w:color="000000"/>
              <w:left w:val="single" w:sz="4" w:space="0" w:color="000000"/>
              <w:bottom w:val="single" w:sz="4" w:space="0" w:color="000000"/>
              <w:right w:val="single" w:sz="4" w:space="0" w:color="000000"/>
            </w:tcBorders>
            <w:vAlign w:val="center"/>
          </w:tcPr>
          <w:p w14:paraId="61CD879E" w14:textId="77777777" w:rsidR="00B25E35" w:rsidRPr="008549D9" w:rsidRDefault="00B25E35" w:rsidP="00D379CB">
            <w:pPr>
              <w:pStyle w:val="BMSTableText"/>
              <w:spacing w:before="0" w:after="0"/>
            </w:pPr>
            <w:r w:rsidRPr="008549D9">
              <w:t>53</w:t>
            </w:r>
            <w:r>
              <w:t>%</w:t>
            </w:r>
          </w:p>
        </w:tc>
      </w:tr>
      <w:tr w:rsidR="00B25E35" w14:paraId="29A5B4E2" w14:textId="77777777" w:rsidTr="00D379CB">
        <w:tc>
          <w:tcPr>
            <w:tcW w:w="3120" w:type="dxa"/>
            <w:tcBorders>
              <w:top w:val="single" w:sz="4" w:space="0" w:color="000000"/>
              <w:left w:val="single" w:sz="4" w:space="0" w:color="000000"/>
              <w:bottom w:val="single" w:sz="4" w:space="0" w:color="000000"/>
              <w:right w:val="single" w:sz="4" w:space="0" w:color="000000"/>
            </w:tcBorders>
            <w:vAlign w:val="center"/>
          </w:tcPr>
          <w:p w14:paraId="27DB8CE1" w14:textId="77777777" w:rsidR="00B25E35" w:rsidRPr="00135E86" w:rsidRDefault="00B25E35" w:rsidP="00D379CB">
            <w:pPr>
              <w:pStyle w:val="BMSTableText"/>
              <w:spacing w:before="0" w:after="0"/>
              <w:jc w:val="left"/>
              <w:rPr>
                <w:b/>
              </w:rPr>
            </w:pPr>
            <w:r w:rsidRPr="007453F2">
              <w:rPr>
                <w:b/>
              </w:rPr>
              <w:t>Disease Control Rate</w:t>
            </w:r>
            <w:r>
              <w:rPr>
                <w:b/>
              </w:rPr>
              <w:t xml:space="preserve"> </w:t>
            </w:r>
            <w:r w:rsidRPr="005947A3">
              <w:t>(95% CI)</w:t>
            </w:r>
          </w:p>
        </w:tc>
        <w:tc>
          <w:tcPr>
            <w:tcW w:w="3120" w:type="dxa"/>
            <w:tcBorders>
              <w:top w:val="single" w:sz="4" w:space="0" w:color="000000"/>
              <w:left w:val="single" w:sz="4" w:space="0" w:color="000000"/>
              <w:bottom w:val="single" w:sz="4" w:space="0" w:color="000000"/>
              <w:right w:val="single" w:sz="4" w:space="0" w:color="000000"/>
            </w:tcBorders>
            <w:vAlign w:val="center"/>
          </w:tcPr>
          <w:p w14:paraId="2CB860B1" w14:textId="77777777" w:rsidR="00B25E35" w:rsidRPr="008549D9" w:rsidRDefault="00B25E35" w:rsidP="00D379CB">
            <w:pPr>
              <w:pStyle w:val="BMSTableText"/>
              <w:spacing w:before="0" w:after="0"/>
            </w:pPr>
            <w:r w:rsidRPr="008549D9">
              <w:t>77% (71.4, 81.2)</w:t>
            </w:r>
          </w:p>
        </w:tc>
        <w:tc>
          <w:tcPr>
            <w:tcW w:w="3120" w:type="dxa"/>
            <w:tcBorders>
              <w:top w:val="single" w:sz="4" w:space="0" w:color="000000"/>
              <w:left w:val="single" w:sz="4" w:space="0" w:color="000000"/>
              <w:bottom w:val="single" w:sz="4" w:space="0" w:color="000000"/>
              <w:right w:val="single" w:sz="4" w:space="0" w:color="000000"/>
            </w:tcBorders>
            <w:vAlign w:val="center"/>
          </w:tcPr>
          <w:p w14:paraId="38622EAF" w14:textId="77777777" w:rsidR="00B25E35" w:rsidRPr="008549D9" w:rsidRDefault="00B25E35" w:rsidP="00D379CB">
            <w:pPr>
              <w:pStyle w:val="BMSTableText"/>
              <w:spacing w:before="0" w:after="0"/>
            </w:pPr>
            <w:r w:rsidRPr="008549D9">
              <w:t>85% (80.6, 88.9)</w:t>
            </w:r>
          </w:p>
        </w:tc>
      </w:tr>
    </w:tbl>
    <w:p w14:paraId="55191C9D" w14:textId="77777777" w:rsidR="00B25E35" w:rsidRPr="00DF33B2" w:rsidRDefault="00B25E35" w:rsidP="00B25E35">
      <w:pPr>
        <w:pStyle w:val="BMSTableNoteInfo"/>
        <w:spacing w:before="0"/>
        <w:rPr>
          <w:sz w:val="18"/>
          <w:szCs w:val="18"/>
        </w:rPr>
      </w:pPr>
      <w:r w:rsidRPr="00790294">
        <w:rPr>
          <w:rStyle w:val="BMSTableNote"/>
          <w:sz w:val="18"/>
          <w:szCs w:val="18"/>
        </w:rPr>
        <w:t>a</w:t>
      </w:r>
      <w:r w:rsidRPr="00DF33B2">
        <w:rPr>
          <w:sz w:val="18"/>
          <w:szCs w:val="18"/>
        </w:rPr>
        <w:tab/>
      </w:r>
      <w:r w:rsidRPr="00790294">
        <w:rPr>
          <w:sz w:val="18"/>
        </w:rPr>
        <w:t>Kaplan-Meier estimate.</w:t>
      </w:r>
    </w:p>
    <w:p w14:paraId="3F6B9D0F" w14:textId="77777777" w:rsidR="00B25E35" w:rsidRPr="00DF33B2" w:rsidRDefault="00B25E35" w:rsidP="00B25E35">
      <w:pPr>
        <w:pStyle w:val="BMSTableNoteInfo"/>
        <w:spacing w:before="0"/>
        <w:rPr>
          <w:sz w:val="18"/>
          <w:szCs w:val="18"/>
        </w:rPr>
      </w:pPr>
      <w:r w:rsidRPr="00790294">
        <w:rPr>
          <w:rStyle w:val="BMSTableNote"/>
          <w:sz w:val="18"/>
          <w:szCs w:val="18"/>
        </w:rPr>
        <w:t>b</w:t>
      </w:r>
      <w:r w:rsidRPr="00DF33B2">
        <w:rPr>
          <w:sz w:val="18"/>
          <w:szCs w:val="18"/>
        </w:rPr>
        <w:tab/>
      </w:r>
      <w:r w:rsidRPr="00790294">
        <w:rPr>
          <w:sz w:val="18"/>
        </w:rPr>
        <w:t>Stratified Cox proportional hazard model.</w:t>
      </w:r>
    </w:p>
    <w:p w14:paraId="1E75231D" w14:textId="77777777" w:rsidR="00B25E35" w:rsidRDefault="00B25E35" w:rsidP="00B25E35">
      <w:pPr>
        <w:pStyle w:val="BMSTableNoteInfo"/>
        <w:spacing w:before="0"/>
        <w:rPr>
          <w:sz w:val="18"/>
        </w:rPr>
      </w:pPr>
      <w:r w:rsidRPr="00790294">
        <w:rPr>
          <w:rStyle w:val="BMSTableNote"/>
          <w:sz w:val="18"/>
          <w:szCs w:val="18"/>
        </w:rPr>
        <w:t>c</w:t>
      </w:r>
      <w:r w:rsidRPr="00DF33B2">
        <w:rPr>
          <w:sz w:val="18"/>
          <w:szCs w:val="18"/>
        </w:rPr>
        <w:tab/>
      </w:r>
      <w:r w:rsidRPr="00790294">
        <w:rPr>
          <w:sz w:val="18"/>
        </w:rPr>
        <w:t>p-value is compared with the allocated alpha of 0.0345 for this interim analysis.</w:t>
      </w:r>
    </w:p>
    <w:p w14:paraId="0ED0E123" w14:textId="77777777" w:rsidR="00B25E35" w:rsidRPr="004972EC" w:rsidRDefault="00B25E35" w:rsidP="00B25E35">
      <w:pPr>
        <w:pStyle w:val="BMSBodyText"/>
      </w:pPr>
    </w:p>
    <w:p w14:paraId="7E59A7C5" w14:textId="5260ABF0" w:rsidR="00B25E35" w:rsidRDefault="00B25E35" w:rsidP="00B25E35">
      <w:pPr>
        <w:pStyle w:val="Caption"/>
        <w:keepNext/>
      </w:pPr>
      <w:bookmarkStart w:id="51" w:name="_Ref46494391"/>
      <w:bookmarkStart w:id="52" w:name="_Ref46494386"/>
      <w:r>
        <w:lastRenderedPageBreak/>
        <w:t xml:space="preserve">Figure </w:t>
      </w:r>
      <w:fldSimple w:instr=" SEQ Figure \* ARABIC ">
        <w:r w:rsidR="00C057C0">
          <w:rPr>
            <w:noProof/>
          </w:rPr>
          <w:t>10</w:t>
        </w:r>
      </w:fldSimple>
      <w:bookmarkEnd w:id="51"/>
      <w:r>
        <w:t>: Overall Survival (CA209743)</w:t>
      </w:r>
      <w:bookmarkEnd w:id="52"/>
    </w:p>
    <w:p w14:paraId="50862946" w14:textId="42104219" w:rsidR="00B25E35" w:rsidRDefault="00B25E35" w:rsidP="00B25E35">
      <w:pPr>
        <w:spacing w:after="120"/>
      </w:pPr>
      <w:r>
        <w:rPr>
          <w:noProof/>
          <w:lang w:eastAsia="en-AU"/>
        </w:rPr>
        <w:drawing>
          <wp:inline distT="0" distB="0" distL="0" distR="0" wp14:anchorId="51BC2D10" wp14:editId="3B1991D5">
            <wp:extent cx="5731510" cy="5114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DIVO_Figure S.5.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5114270"/>
                    </a:xfrm>
                    <a:prstGeom prst="rect">
                      <a:avLst/>
                    </a:prstGeom>
                  </pic:spPr>
                </pic:pic>
              </a:graphicData>
            </a:graphic>
          </wp:inline>
        </w:drawing>
      </w:r>
    </w:p>
    <w:p w14:paraId="45EA543F" w14:textId="77777777" w:rsidR="00B25E35" w:rsidRPr="00565146" w:rsidRDefault="00B25E35" w:rsidP="00B25E35">
      <w:pPr>
        <w:pStyle w:val="EMEABodyText"/>
        <w:rPr>
          <w:noProof/>
          <w:sz w:val="20"/>
          <w:szCs w:val="22"/>
        </w:rPr>
      </w:pPr>
      <w:r w:rsidRPr="00565146">
        <w:rPr>
          <w:noProof/>
          <w:sz w:val="20"/>
          <w:szCs w:val="22"/>
        </w:rPr>
        <w:t>--○--  Nivolumab + ipilimumab (events: 200/303), median and 95% CI: 18.07 (16.82, 21.45)</w:t>
      </w:r>
    </w:p>
    <w:p w14:paraId="311DF606" w14:textId="10FAB0A0" w:rsidR="00B25E35" w:rsidRPr="00565146" w:rsidRDefault="00B25E35" w:rsidP="00B25E35">
      <w:pPr>
        <w:pStyle w:val="EMEABodyText"/>
        <w:rPr>
          <w:noProof/>
          <w:sz w:val="20"/>
          <w:szCs w:val="22"/>
        </w:rPr>
      </w:pPr>
      <w:r w:rsidRPr="00565146">
        <w:rPr>
          <w:noProof/>
          <w:sz w:val="20"/>
          <w:szCs w:val="22"/>
        </w:rPr>
        <w:t>--+--  Chemotherapy (events: 219/302), median and 95% CI: 14.09 (12.45, 16.23)</w:t>
      </w:r>
    </w:p>
    <w:p w14:paraId="2C5CB0A9" w14:textId="77777777" w:rsidR="00565146" w:rsidRPr="00565146" w:rsidRDefault="00565146" w:rsidP="00565146">
      <w:r w:rsidRPr="00565146">
        <w:t>In a prespecified exploratory analysis based on histology, in the subgroup of patients with epithelioid histology, the hazard ratio (HR) for OS was 0.85 (95% CI: 0.68, 1.06), with median OS of 18.7 months in the OPDIVO and ipilimumab arm and 16.2 months in the chemotherapy arm. In the subgroup of patients with non-epithelioid histology, the HR for OS was 0.46 (95% CI: 0.31, 0.70), with median OS of 16.9 months in the OPDIVO and ipilimumab arm and 8.8 months in the chemotherapy arm.</w:t>
      </w:r>
    </w:p>
    <w:p w14:paraId="7C569E32" w14:textId="77777777" w:rsidR="00B25E35" w:rsidRPr="004E0F60" w:rsidRDefault="00B25E35" w:rsidP="00B25E35">
      <w:pPr>
        <w:pStyle w:val="EMEABodyText"/>
        <w:rPr>
          <w:noProof/>
        </w:rPr>
      </w:pPr>
    </w:p>
    <w:p w14:paraId="77A339BF" w14:textId="235B4230" w:rsidR="00C659AE" w:rsidRPr="004E0F60" w:rsidRDefault="001D1088" w:rsidP="00392401">
      <w:pPr>
        <w:pStyle w:val="Heading4"/>
      </w:pPr>
      <w:r w:rsidRPr="004E0F60">
        <w:t>R</w:t>
      </w:r>
      <w:r w:rsidR="00AC5895" w:rsidRPr="004E0F60">
        <w:t>ENAL CELL CARCINOMA</w:t>
      </w:r>
      <w:r w:rsidR="00C659AE" w:rsidRPr="004E0F60">
        <w:t xml:space="preserve"> (RCC)</w:t>
      </w:r>
    </w:p>
    <w:p w14:paraId="149AAB06" w14:textId="229CDAD0" w:rsidR="00AC5895" w:rsidRPr="004E0F60" w:rsidRDefault="004F30BD" w:rsidP="005E766C">
      <w:pPr>
        <w:pStyle w:val="Heading5"/>
        <w:spacing w:before="0" w:after="120"/>
      </w:pPr>
      <w:r w:rsidRPr="004E0F60">
        <w:t xml:space="preserve">Previously </w:t>
      </w:r>
      <w:r w:rsidR="00AD65C1" w:rsidRPr="004E0F60">
        <w:t>u</w:t>
      </w:r>
      <w:r w:rsidRPr="004E0F60">
        <w:t>ntreated</w:t>
      </w:r>
      <w:r w:rsidR="00AC5895" w:rsidRPr="004E0F60">
        <w:t xml:space="preserve"> </w:t>
      </w:r>
      <w:r w:rsidR="0065199A" w:rsidRPr="004E0F60">
        <w:t xml:space="preserve">advanced or metastatic </w:t>
      </w:r>
      <w:r w:rsidR="00AC5895" w:rsidRPr="004E0F60">
        <w:t xml:space="preserve">RCC - OPDIVO in combination with ipilimumab </w:t>
      </w:r>
    </w:p>
    <w:p w14:paraId="662AEAA2" w14:textId="406152F5" w:rsidR="003B3A6B" w:rsidRPr="004E0F60" w:rsidRDefault="003B3A6B" w:rsidP="003B3A6B">
      <w:pPr>
        <w:pStyle w:val="Heading6"/>
        <w:rPr>
          <w:lang w:val="en-AU"/>
        </w:rPr>
      </w:pPr>
      <w:r w:rsidRPr="004E0F60">
        <w:rPr>
          <w:lang w:val="en-AU"/>
        </w:rPr>
        <w:t>Randomised</w:t>
      </w:r>
      <w:r w:rsidR="00F756B1" w:rsidRPr="004E0F60">
        <w:rPr>
          <w:lang w:val="en-AU"/>
        </w:rPr>
        <w:t xml:space="preserve"> </w:t>
      </w:r>
      <w:r w:rsidRPr="004E0F60">
        <w:rPr>
          <w:lang w:val="en-AU"/>
        </w:rPr>
        <w:t xml:space="preserve">phase 3 study </w:t>
      </w:r>
      <w:r w:rsidR="00F756B1" w:rsidRPr="004E0F60">
        <w:rPr>
          <w:lang w:val="en-AU"/>
        </w:rPr>
        <w:t xml:space="preserve">of nivolumab in combination with ipilimumab </w:t>
      </w:r>
      <w:r w:rsidRPr="004E0F60">
        <w:rPr>
          <w:lang w:val="en-AU"/>
        </w:rPr>
        <w:t>vs. sunitinib</w:t>
      </w:r>
      <w:r w:rsidR="00F756B1" w:rsidRPr="004E0F60">
        <w:rPr>
          <w:lang w:val="en-AU"/>
        </w:rPr>
        <w:t xml:space="preserve"> </w:t>
      </w:r>
      <w:r w:rsidRPr="004E0F60">
        <w:rPr>
          <w:lang w:val="en-AU"/>
        </w:rPr>
        <w:t>(CA209214)</w:t>
      </w:r>
    </w:p>
    <w:p w14:paraId="4762FEE4" w14:textId="0C90904D" w:rsidR="00AC5895" w:rsidRPr="004E0F60" w:rsidRDefault="00AC5895" w:rsidP="005E766C">
      <w:pPr>
        <w:autoSpaceDE w:val="0"/>
        <w:autoSpaceDN w:val="0"/>
        <w:adjustRightInd w:val="0"/>
        <w:spacing w:after="120"/>
      </w:pPr>
      <w:r w:rsidRPr="004E0F60">
        <w:t xml:space="preserve">The safety and efficacy of nivolumab 3 mg/kg in combination with ipilimumab 1 mg/kg for the treatment of advanced RCC was evaluated in a Phase 3, randomised, open-label study (CA209214). The study included patients (18 years or older) with previously untreated, </w:t>
      </w:r>
      <w:proofErr w:type="gramStart"/>
      <w:r w:rsidRPr="004E0F60">
        <w:t>advanced</w:t>
      </w:r>
      <w:proofErr w:type="gramEnd"/>
      <w:r w:rsidRPr="004E0F60">
        <w:t xml:space="preserve"> or metastatic renal </w:t>
      </w:r>
      <w:r w:rsidRPr="004E0F60">
        <w:lastRenderedPageBreak/>
        <w:t xml:space="preserve">cell carcinoma and </w:t>
      </w:r>
      <w:proofErr w:type="spellStart"/>
      <w:r w:rsidRPr="004E0F60">
        <w:t>Karnofsky</w:t>
      </w:r>
      <w:proofErr w:type="spellEnd"/>
      <w:r w:rsidRPr="004E0F60">
        <w:t xml:space="preserve"> performance status ≥ 70%. Prior adjuvant or neoadjuvant therapy was allowed if such therapy did not include an agent that targets vascular endothelial growth factor (VEGF</w:t>
      </w:r>
      <w:proofErr w:type="gramStart"/>
      <w:r w:rsidRPr="004E0F60">
        <w:t>)</w:t>
      </w:r>
      <w:proofErr w:type="gramEnd"/>
      <w:r w:rsidRPr="004E0F60">
        <w:t xml:space="preserve"> or VEGF receptors and recurrence occurred at least 6 months after the last dose of adjuvant or neoadjuvant therapy.</w:t>
      </w:r>
      <w:r w:rsidR="00D5087A" w:rsidRPr="004E0F60">
        <w:t xml:space="preserve"> </w:t>
      </w:r>
      <w:r w:rsidRPr="004E0F60">
        <w:t xml:space="preserve">The primary efficacy population includes those intermediate/poor risk patients with at least 1 or more of 6 prognostic risk factors as per the International Metastatic RCC Database Consortium (IMDC) criteria (less than one year from time of initial renal cell carcinoma diagnosis to randomization, </w:t>
      </w:r>
      <w:proofErr w:type="spellStart"/>
      <w:r w:rsidRPr="004E0F60">
        <w:t>Karnofsky</w:t>
      </w:r>
      <w:proofErr w:type="spellEnd"/>
      <w:r w:rsidRPr="004E0F60">
        <w:t xml:space="preserve"> performance status &lt;80%, haemoglobin less than the lower limit of normal, corrected calcium of greater than 10 mg/dL, platelet count greater than the upper limit of normal, and absolute neutrophil count greater than the upper limit of normal). This study included patients regardless of their tumour PD-L1 status. Patients with any history of or concurrent brain metastases, active autoimmune disease, or medical conditions requiring systemic immunosuppression were excluded from the study. Patients were stratified by (IMDC) prognostic score and region.</w:t>
      </w:r>
    </w:p>
    <w:p w14:paraId="3BD93EFB" w14:textId="77777777" w:rsidR="00AC5895" w:rsidRPr="004E0F60" w:rsidRDefault="00AC5895" w:rsidP="005E766C">
      <w:pPr>
        <w:spacing w:after="120"/>
      </w:pPr>
      <w:r w:rsidRPr="004E0F60">
        <w:t xml:space="preserve">A total of 1096 patients were randomised in the trial, of which 847 patients had intermediate/poor-risk RCC and received either nivolumab 3 mg/kg (n = 425) administered intravenously over 60 minutes in combination with ipilimumab 1 mg/kg administered intravenously over 30 minutes every 3 weeks for 4 doses followed by nivolumab monotherapy 3 mg/kg every 2 weeks or sunitinib (n = 422) 50 mg daily, administered orally for 4 weeks followed by 2 weeks off, every cycle. Treatment was continued </w:t>
      </w:r>
      <w:proofErr w:type="gramStart"/>
      <w:r w:rsidRPr="004E0F60">
        <w:t>as long as</w:t>
      </w:r>
      <w:proofErr w:type="gramEnd"/>
      <w:r w:rsidRPr="004E0F60">
        <w:t xml:space="preserve"> clinical benefit was observed or until treatment was no longer tolerated. The first tumour assessments were conducted 12 weeks after randomisation and continued every 6 weeks thereafter for the first year and then every 12 weeks until progression or treatment discontinuation, whichever occurred later. Treatment beyond initial investigator-assessed RECIST, version 1.1-defined progression was permitted if the patient had a clinical benefit and was tolerating study drug as determined by the investigator. The primary efficacy outcome measures were OS, ORR and PFS as determined by a Blinded Independent Central Review (BICR) in intermediate/poor risk patients. </w:t>
      </w:r>
    </w:p>
    <w:p w14:paraId="1851E7F8" w14:textId="77777777" w:rsidR="00AC5895" w:rsidRPr="004E0F60" w:rsidRDefault="00AC5895" w:rsidP="005E766C">
      <w:pPr>
        <w:spacing w:after="120"/>
      </w:pPr>
      <w:r w:rsidRPr="004E0F60">
        <w:t>Baseline characteristics were generally balanced between the two groups. The median age was 61 years (range: 21-85) with 38% </w:t>
      </w:r>
      <w:r w:rsidRPr="004E0F60">
        <w:sym w:font="Symbol" w:char="F0B3"/>
      </w:r>
      <w:r w:rsidRPr="004E0F60">
        <w:t> 65 years of age and 8% </w:t>
      </w:r>
      <w:r w:rsidRPr="004E0F60">
        <w:sym w:font="Symbol" w:char="F0B3"/>
      </w:r>
      <w:r w:rsidRPr="004E0F60">
        <w:t xml:space="preserve"> 75 years of age. </w:t>
      </w:r>
      <w:proofErr w:type="gramStart"/>
      <w:r w:rsidRPr="004E0F60">
        <w:t>The majority of</w:t>
      </w:r>
      <w:proofErr w:type="gramEnd"/>
      <w:r w:rsidRPr="004E0F60">
        <w:t xml:space="preserve"> patients were male (73%) and white (87%), and 31% and 69% of patients had a baseline KPS of 70 to 80% and 90 to 100%, respectively. The median duration of time from initial diagnosis to randomisation was 0.4 years in both the nivolumab 3 mg/kg in combination with ipilimumab 1 mg/kg and sunitinib groups. The median duration of treatment was 7.9 months (range: 1 day- 21.4+ months) in nivolumab with ipilimumab- treated patients and was 7.8 months (range: 1 days- 20.2+ months) in sunitinib-treated patients. Nivolumab with ipilimumab was continued beyond progression in 29% of patients.</w:t>
      </w:r>
    </w:p>
    <w:p w14:paraId="193CE532" w14:textId="7DC0DE2F" w:rsidR="00AC5895" w:rsidRPr="004E0F60" w:rsidRDefault="00AC5895" w:rsidP="005E766C">
      <w:pPr>
        <w:spacing w:after="120"/>
      </w:pPr>
      <w:r w:rsidRPr="004E0F60">
        <w:t xml:space="preserve">The Kaplan-Meier curves for OS in intermediate/poor risk patients is shown in </w:t>
      </w:r>
      <w:r w:rsidR="00C40A1B" w:rsidRPr="004E0F60">
        <w:fldChar w:fldCharType="begin"/>
      </w:r>
      <w:r w:rsidR="00C40A1B" w:rsidRPr="004E0F60">
        <w:instrText xml:space="preserve"> REF _Ref5364887 \h </w:instrText>
      </w:r>
      <w:r w:rsidR="00C40A1B" w:rsidRPr="004E0F60">
        <w:fldChar w:fldCharType="separate"/>
      </w:r>
      <w:r w:rsidR="00C057C0" w:rsidRPr="004E0F60">
        <w:t xml:space="preserve">Figure </w:t>
      </w:r>
      <w:r w:rsidR="00C057C0">
        <w:rPr>
          <w:noProof/>
        </w:rPr>
        <w:t>11</w:t>
      </w:r>
      <w:r w:rsidR="00C40A1B" w:rsidRPr="004E0F60">
        <w:fldChar w:fldCharType="end"/>
      </w:r>
      <w:r w:rsidRPr="004E0F60">
        <w:t>.</w:t>
      </w:r>
    </w:p>
    <w:p w14:paraId="5031694F" w14:textId="5642F402" w:rsidR="00AC5895" w:rsidRPr="004E0F60" w:rsidRDefault="00236EFA" w:rsidP="00236EFA">
      <w:pPr>
        <w:pStyle w:val="BMSTableTitle"/>
        <w:rPr>
          <w:lang w:val="en-AU"/>
        </w:rPr>
      </w:pPr>
      <w:bookmarkStart w:id="53" w:name="_Ref5364887"/>
      <w:r w:rsidRPr="004E0F60">
        <w:rPr>
          <w:lang w:val="en-AU"/>
        </w:rPr>
        <w:lastRenderedPageBreak/>
        <w:t xml:space="preserve">Figure </w:t>
      </w:r>
      <w:r w:rsidR="00CA3E55">
        <w:rPr>
          <w:lang w:val="en-AU"/>
        </w:rPr>
        <w:fldChar w:fldCharType="begin"/>
      </w:r>
      <w:r w:rsidR="00CA3E55">
        <w:rPr>
          <w:lang w:val="en-AU"/>
        </w:rPr>
        <w:instrText xml:space="preserve"> SEQ Figure \* ARABIC </w:instrText>
      </w:r>
      <w:r w:rsidR="00CA3E55">
        <w:rPr>
          <w:lang w:val="en-AU"/>
        </w:rPr>
        <w:fldChar w:fldCharType="separate"/>
      </w:r>
      <w:r w:rsidR="00C057C0">
        <w:rPr>
          <w:noProof/>
          <w:lang w:val="en-AU"/>
        </w:rPr>
        <w:t>11</w:t>
      </w:r>
      <w:r w:rsidR="00CA3E55">
        <w:rPr>
          <w:lang w:val="en-AU"/>
        </w:rPr>
        <w:fldChar w:fldCharType="end"/>
      </w:r>
      <w:bookmarkEnd w:id="53"/>
      <w:r w:rsidRPr="004E0F60">
        <w:rPr>
          <w:lang w:val="en-AU"/>
        </w:rPr>
        <w:t xml:space="preserve"> </w:t>
      </w:r>
      <w:r w:rsidR="00AA41F7" w:rsidRPr="004E0F60">
        <w:rPr>
          <w:lang w:val="en-AU"/>
        </w:rPr>
        <w:t>Overall survival</w:t>
      </w:r>
      <w:r w:rsidR="00AC5895" w:rsidRPr="004E0F60">
        <w:rPr>
          <w:lang w:val="en-AU"/>
        </w:rPr>
        <w:t xml:space="preserve"> </w:t>
      </w:r>
      <w:r w:rsidR="006C7C95" w:rsidRPr="004E0F60">
        <w:rPr>
          <w:lang w:val="en-AU"/>
        </w:rPr>
        <w:t xml:space="preserve">in intermediate/poor risk </w:t>
      </w:r>
      <w:r w:rsidR="00CA53E5" w:rsidRPr="004E0F60">
        <w:rPr>
          <w:lang w:val="en-AU"/>
        </w:rPr>
        <w:t>patients</w:t>
      </w:r>
      <w:r w:rsidR="00752D29" w:rsidRPr="004E0F60">
        <w:rPr>
          <w:lang w:val="en-AU"/>
        </w:rPr>
        <w:t xml:space="preserve"> with RCC</w:t>
      </w:r>
      <w:r w:rsidR="00CA53E5" w:rsidRPr="004E0F60">
        <w:rPr>
          <w:lang w:val="en-AU"/>
        </w:rPr>
        <w:t xml:space="preserve"> </w:t>
      </w:r>
      <w:r w:rsidR="00AC5895" w:rsidRPr="004E0F60">
        <w:rPr>
          <w:lang w:val="en-AU"/>
        </w:rPr>
        <w:t>(CA209214)</w:t>
      </w:r>
    </w:p>
    <w:p w14:paraId="12A1D3BE" w14:textId="77777777" w:rsidR="00AC5895" w:rsidRPr="004E0F60" w:rsidRDefault="00AC5895" w:rsidP="00035478">
      <w:pPr>
        <w:pStyle w:val="EMEABodyText"/>
        <w:keepNext/>
        <w:rPr>
          <w:b/>
          <w:szCs w:val="20"/>
          <w:highlight w:val="lightGray"/>
          <w:lang w:val="en-AU"/>
        </w:rPr>
      </w:pPr>
    </w:p>
    <w:p w14:paraId="6544E3E8" w14:textId="77777777" w:rsidR="00AC5895" w:rsidRPr="004E0F60" w:rsidRDefault="00AC5895" w:rsidP="005E766C">
      <w:pPr>
        <w:keepNext/>
        <w:jc w:val="center"/>
      </w:pPr>
      <w:r w:rsidRPr="004E0F60">
        <w:rPr>
          <w:noProof/>
          <w:lang w:eastAsia="en-AU"/>
        </w:rPr>
        <mc:AlternateContent>
          <mc:Choice Requires="wps">
            <w:drawing>
              <wp:anchor distT="0" distB="0" distL="114300" distR="114300" simplePos="0" relativeHeight="251658244" behindDoc="0" locked="0" layoutInCell="1" allowOverlap="1" wp14:anchorId="54E10692" wp14:editId="4E78480F">
                <wp:simplePos x="0" y="0"/>
                <wp:positionH relativeFrom="margin">
                  <wp:posOffset>0</wp:posOffset>
                </wp:positionH>
                <wp:positionV relativeFrom="paragraph">
                  <wp:posOffset>1035685</wp:posOffset>
                </wp:positionV>
                <wp:extent cx="349885" cy="1496695"/>
                <wp:effectExtent l="0" t="0" r="3810" b="825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078F6" w14:textId="77777777" w:rsidR="00D1033D" w:rsidRDefault="00D1033D" w:rsidP="00AC5895">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54E10692" id="Text Box 194" o:spid="_x0000_s1039" type="#_x0000_t202" style="position:absolute;left:0;text-align:left;margin-left:0;margin-top:81.55pt;width:27.55pt;height:117.85pt;z-index:25165824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" stroked="f">
                <v:textbox style="layout-flow:vertical;mso-layout-flow-alt:bottom-to-top;mso-fit-shape-to-text:t">
                  <w:txbxContent>
                    <w:p w14:paraId="7D1078F6" w14:textId="77777777" w:rsidR="00D1033D" w:rsidRDefault="00D1033D" w:rsidP="00AC5895">
                      <w:r>
                        <w:t>Probability of Survival</w:t>
                      </w:r>
                    </w:p>
                  </w:txbxContent>
                </v:textbox>
                <w10:wrap anchorx="margin"/>
              </v:shape>
            </w:pict>
          </mc:Fallback>
        </mc:AlternateContent>
      </w:r>
      <w:r w:rsidRPr="004E0F60">
        <w:rPr>
          <w:b/>
          <w:noProof/>
          <w:lang w:eastAsia="en-AU"/>
        </w:rPr>
        <w:drawing>
          <wp:inline distT="0" distB="0" distL="0" distR="0" wp14:anchorId="5FC2E30E" wp14:editId="7771513F">
            <wp:extent cx="4630420" cy="3408680"/>
            <wp:effectExtent l="0" t="0" r="0" b="1270"/>
            <wp:docPr id="11" name="Picture 11" descr="Kaplan-Meier Plot of Overall Survival Primary Analysis_EU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plan-Meier Plot of Overall Survival Primary Analysis_EU_v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0420" cy="3408680"/>
                    </a:xfrm>
                    <a:prstGeom prst="rect">
                      <a:avLst/>
                    </a:prstGeom>
                    <a:noFill/>
                    <a:ln>
                      <a:noFill/>
                    </a:ln>
                  </pic:spPr>
                </pic:pic>
              </a:graphicData>
            </a:graphic>
          </wp:inline>
        </w:drawing>
      </w:r>
    </w:p>
    <w:p w14:paraId="1EE82ADA" w14:textId="77777777" w:rsidR="00AC5895" w:rsidRPr="004E0F60" w:rsidRDefault="00AC5895" w:rsidP="00C7048D">
      <w:pPr>
        <w:pStyle w:val="EMEABodyText"/>
        <w:keepNext/>
        <w:jc w:val="center"/>
        <w:rPr>
          <w:lang w:val="en-AU"/>
        </w:rPr>
      </w:pPr>
      <w:r w:rsidRPr="004E0F60">
        <w:rPr>
          <w:lang w:val="en-AU"/>
        </w:rPr>
        <w:t>Overall Survival (Months)</w:t>
      </w:r>
    </w:p>
    <w:p w14:paraId="4BC0B26E" w14:textId="77777777" w:rsidR="00AC5895" w:rsidRPr="004E0F60" w:rsidRDefault="00AC5895" w:rsidP="00035478">
      <w:pPr>
        <w:pStyle w:val="EMEABodyText"/>
        <w:keepNext/>
        <w:rPr>
          <w:lang w:val="en-AU"/>
        </w:rPr>
      </w:pPr>
      <w:r w:rsidRPr="004E0F60">
        <w:rPr>
          <w:lang w:val="en-AU"/>
        </w:rPr>
        <w:t>Number of Subjects at Risk</w:t>
      </w:r>
    </w:p>
    <w:tbl>
      <w:tblPr>
        <w:tblW w:w="0" w:type="dxa"/>
        <w:tblInd w:w="817" w:type="dxa"/>
        <w:tblLayout w:type="fixed"/>
        <w:tblLook w:val="04A0" w:firstRow="1" w:lastRow="0" w:firstColumn="1" w:lastColumn="0" w:noHBand="0" w:noVBand="1"/>
      </w:tblPr>
      <w:tblGrid>
        <w:gridCol w:w="851"/>
        <w:gridCol w:w="567"/>
        <w:gridCol w:w="709"/>
        <w:gridCol w:w="566"/>
        <w:gridCol w:w="709"/>
        <w:gridCol w:w="567"/>
        <w:gridCol w:w="567"/>
        <w:gridCol w:w="567"/>
        <w:gridCol w:w="567"/>
        <w:gridCol w:w="709"/>
        <w:gridCol w:w="567"/>
        <w:gridCol w:w="567"/>
      </w:tblGrid>
      <w:tr w:rsidR="00AC5895" w:rsidRPr="004E0F60" w14:paraId="5A35B802" w14:textId="77777777" w:rsidTr="00A27024">
        <w:tc>
          <w:tcPr>
            <w:tcW w:w="7513" w:type="dxa"/>
            <w:gridSpan w:val="12"/>
            <w:hideMark/>
          </w:tcPr>
          <w:p w14:paraId="3A89F982" w14:textId="77777777" w:rsidR="00AC5895" w:rsidRPr="004E0F60" w:rsidRDefault="00AC5895" w:rsidP="00035478">
            <w:pPr>
              <w:pStyle w:val="EMEABodyText"/>
              <w:keepNext/>
              <w:rPr>
                <w:lang w:val="en-AU"/>
              </w:rPr>
            </w:pPr>
            <w:r w:rsidRPr="004E0F60">
              <w:rPr>
                <w:lang w:val="en-AU"/>
              </w:rPr>
              <w:t>Nivolumab + Ipilimumab</w:t>
            </w:r>
          </w:p>
        </w:tc>
      </w:tr>
      <w:tr w:rsidR="00AC5895" w:rsidRPr="004E0F60" w14:paraId="2CE89309" w14:textId="77777777" w:rsidTr="00A27024">
        <w:tc>
          <w:tcPr>
            <w:tcW w:w="851" w:type="dxa"/>
            <w:hideMark/>
          </w:tcPr>
          <w:p w14:paraId="59E0FF04" w14:textId="77777777" w:rsidR="00AC5895" w:rsidRPr="004E0F60" w:rsidRDefault="00AC5895" w:rsidP="00C7048D">
            <w:pPr>
              <w:pStyle w:val="EMEABodyText"/>
              <w:keepNext/>
              <w:ind w:left="34"/>
              <w:jc w:val="center"/>
              <w:rPr>
                <w:lang w:val="en-AU"/>
              </w:rPr>
            </w:pPr>
            <w:r w:rsidRPr="004E0F60">
              <w:rPr>
                <w:lang w:val="en-AU"/>
              </w:rPr>
              <w:t>425</w:t>
            </w:r>
          </w:p>
        </w:tc>
        <w:tc>
          <w:tcPr>
            <w:tcW w:w="567" w:type="dxa"/>
            <w:hideMark/>
          </w:tcPr>
          <w:p w14:paraId="27A41193" w14:textId="77777777" w:rsidR="00AC5895" w:rsidRPr="004E0F60" w:rsidRDefault="00AC5895" w:rsidP="00035478">
            <w:pPr>
              <w:pStyle w:val="EMEABodyText"/>
              <w:keepNext/>
              <w:jc w:val="center"/>
              <w:rPr>
                <w:lang w:val="en-AU"/>
              </w:rPr>
            </w:pPr>
            <w:r w:rsidRPr="004E0F60">
              <w:rPr>
                <w:lang w:val="en-AU"/>
              </w:rPr>
              <w:t>399</w:t>
            </w:r>
          </w:p>
        </w:tc>
        <w:tc>
          <w:tcPr>
            <w:tcW w:w="709" w:type="dxa"/>
            <w:hideMark/>
          </w:tcPr>
          <w:p w14:paraId="5C42F510" w14:textId="77777777" w:rsidR="00AC5895" w:rsidRPr="004E0F60" w:rsidRDefault="00AC5895" w:rsidP="00035478">
            <w:pPr>
              <w:pStyle w:val="EMEABodyText"/>
              <w:keepNext/>
              <w:jc w:val="center"/>
              <w:rPr>
                <w:lang w:val="en-AU"/>
              </w:rPr>
            </w:pPr>
            <w:r w:rsidRPr="004E0F60">
              <w:rPr>
                <w:lang w:val="en-AU"/>
              </w:rPr>
              <w:t>372</w:t>
            </w:r>
          </w:p>
        </w:tc>
        <w:tc>
          <w:tcPr>
            <w:tcW w:w="566" w:type="dxa"/>
            <w:hideMark/>
          </w:tcPr>
          <w:p w14:paraId="0FC05DA7" w14:textId="77777777" w:rsidR="00AC5895" w:rsidRPr="004E0F60" w:rsidRDefault="00AC5895" w:rsidP="00035478">
            <w:pPr>
              <w:pStyle w:val="EMEABodyText"/>
              <w:keepNext/>
              <w:jc w:val="center"/>
              <w:rPr>
                <w:lang w:val="en-AU"/>
              </w:rPr>
            </w:pPr>
            <w:r w:rsidRPr="004E0F60">
              <w:rPr>
                <w:lang w:val="en-AU"/>
              </w:rPr>
              <w:t>348</w:t>
            </w:r>
          </w:p>
        </w:tc>
        <w:tc>
          <w:tcPr>
            <w:tcW w:w="709" w:type="dxa"/>
            <w:hideMark/>
          </w:tcPr>
          <w:p w14:paraId="61D5864A" w14:textId="77777777" w:rsidR="00AC5895" w:rsidRPr="004E0F60" w:rsidRDefault="00AC5895" w:rsidP="00035478">
            <w:pPr>
              <w:pStyle w:val="EMEABodyText"/>
              <w:keepNext/>
              <w:jc w:val="center"/>
              <w:rPr>
                <w:lang w:val="en-AU"/>
              </w:rPr>
            </w:pPr>
            <w:r w:rsidRPr="004E0F60">
              <w:rPr>
                <w:lang w:val="en-AU"/>
              </w:rPr>
              <w:t>332</w:t>
            </w:r>
          </w:p>
        </w:tc>
        <w:tc>
          <w:tcPr>
            <w:tcW w:w="567" w:type="dxa"/>
            <w:hideMark/>
          </w:tcPr>
          <w:p w14:paraId="578DAEAE" w14:textId="77777777" w:rsidR="00AC5895" w:rsidRPr="004E0F60" w:rsidRDefault="00AC5895" w:rsidP="00035478">
            <w:pPr>
              <w:pStyle w:val="EMEABodyText"/>
              <w:keepNext/>
              <w:jc w:val="center"/>
              <w:rPr>
                <w:lang w:val="en-AU"/>
              </w:rPr>
            </w:pPr>
            <w:r w:rsidRPr="004E0F60">
              <w:rPr>
                <w:lang w:val="en-AU"/>
              </w:rPr>
              <w:t>318</w:t>
            </w:r>
          </w:p>
        </w:tc>
        <w:tc>
          <w:tcPr>
            <w:tcW w:w="567" w:type="dxa"/>
            <w:hideMark/>
          </w:tcPr>
          <w:p w14:paraId="71733554" w14:textId="77777777" w:rsidR="00AC5895" w:rsidRPr="004E0F60" w:rsidRDefault="00AC5895" w:rsidP="00035478">
            <w:pPr>
              <w:pStyle w:val="EMEABodyText"/>
              <w:keepNext/>
              <w:jc w:val="center"/>
              <w:rPr>
                <w:lang w:val="en-AU"/>
              </w:rPr>
            </w:pPr>
            <w:r w:rsidRPr="004E0F60">
              <w:rPr>
                <w:lang w:val="en-AU"/>
              </w:rPr>
              <w:t>300</w:t>
            </w:r>
          </w:p>
        </w:tc>
        <w:tc>
          <w:tcPr>
            <w:tcW w:w="567" w:type="dxa"/>
            <w:hideMark/>
          </w:tcPr>
          <w:p w14:paraId="6BD1DBD6" w14:textId="77777777" w:rsidR="00AC5895" w:rsidRPr="004E0F60" w:rsidRDefault="00AC5895" w:rsidP="00035478">
            <w:pPr>
              <w:pStyle w:val="EMEABodyText"/>
              <w:keepNext/>
              <w:jc w:val="center"/>
              <w:rPr>
                <w:lang w:val="en-AU"/>
              </w:rPr>
            </w:pPr>
            <w:r w:rsidRPr="004E0F60">
              <w:rPr>
                <w:lang w:val="en-AU"/>
              </w:rPr>
              <w:t>241</w:t>
            </w:r>
          </w:p>
        </w:tc>
        <w:tc>
          <w:tcPr>
            <w:tcW w:w="567" w:type="dxa"/>
            <w:hideMark/>
          </w:tcPr>
          <w:p w14:paraId="6CEB988D" w14:textId="77777777" w:rsidR="00AC5895" w:rsidRPr="004E0F60" w:rsidRDefault="00AC5895" w:rsidP="00035478">
            <w:pPr>
              <w:pStyle w:val="EMEABodyText"/>
              <w:keepNext/>
              <w:jc w:val="center"/>
              <w:rPr>
                <w:lang w:val="en-AU"/>
              </w:rPr>
            </w:pPr>
            <w:r w:rsidRPr="004E0F60">
              <w:rPr>
                <w:lang w:val="en-AU"/>
              </w:rPr>
              <w:t>119</w:t>
            </w:r>
          </w:p>
        </w:tc>
        <w:tc>
          <w:tcPr>
            <w:tcW w:w="709" w:type="dxa"/>
            <w:hideMark/>
          </w:tcPr>
          <w:p w14:paraId="25484426" w14:textId="77777777" w:rsidR="00AC5895" w:rsidRPr="004E0F60" w:rsidRDefault="00AC5895" w:rsidP="00035478">
            <w:pPr>
              <w:pStyle w:val="EMEABodyText"/>
              <w:keepNext/>
              <w:jc w:val="center"/>
              <w:rPr>
                <w:lang w:val="en-AU"/>
              </w:rPr>
            </w:pPr>
            <w:r w:rsidRPr="004E0F60">
              <w:rPr>
                <w:lang w:val="en-AU"/>
              </w:rPr>
              <w:t>44</w:t>
            </w:r>
          </w:p>
        </w:tc>
        <w:tc>
          <w:tcPr>
            <w:tcW w:w="567" w:type="dxa"/>
            <w:hideMark/>
          </w:tcPr>
          <w:p w14:paraId="606B2112" w14:textId="77777777" w:rsidR="00AC5895" w:rsidRPr="004E0F60" w:rsidRDefault="00AC5895" w:rsidP="00035478">
            <w:pPr>
              <w:pStyle w:val="EMEABodyText"/>
              <w:keepNext/>
              <w:jc w:val="center"/>
              <w:rPr>
                <w:lang w:val="en-AU"/>
              </w:rPr>
            </w:pPr>
            <w:r w:rsidRPr="004E0F60">
              <w:rPr>
                <w:lang w:val="en-AU"/>
              </w:rPr>
              <w:t>2</w:t>
            </w:r>
          </w:p>
        </w:tc>
        <w:tc>
          <w:tcPr>
            <w:tcW w:w="567" w:type="dxa"/>
            <w:hideMark/>
          </w:tcPr>
          <w:p w14:paraId="08E0A362" w14:textId="77777777" w:rsidR="00AC5895" w:rsidRPr="004E0F60" w:rsidRDefault="00AC5895" w:rsidP="00035478">
            <w:pPr>
              <w:pStyle w:val="EMEABodyText"/>
              <w:keepNext/>
              <w:jc w:val="center"/>
              <w:rPr>
                <w:lang w:val="en-AU"/>
              </w:rPr>
            </w:pPr>
            <w:r w:rsidRPr="004E0F60">
              <w:rPr>
                <w:lang w:val="en-AU"/>
              </w:rPr>
              <w:t>0</w:t>
            </w:r>
          </w:p>
        </w:tc>
      </w:tr>
      <w:tr w:rsidR="00AC5895" w:rsidRPr="004E0F60" w14:paraId="2D4768DB" w14:textId="77777777" w:rsidTr="00A27024">
        <w:tc>
          <w:tcPr>
            <w:tcW w:w="7513" w:type="dxa"/>
            <w:gridSpan w:val="12"/>
            <w:hideMark/>
          </w:tcPr>
          <w:p w14:paraId="715D8F17" w14:textId="77777777" w:rsidR="00AC5895" w:rsidRPr="004E0F60" w:rsidRDefault="00AC5895" w:rsidP="00C7048D">
            <w:pPr>
              <w:pStyle w:val="EMEABodyText"/>
              <w:keepNext/>
              <w:ind w:left="34"/>
              <w:rPr>
                <w:lang w:val="en-AU"/>
              </w:rPr>
            </w:pPr>
            <w:r w:rsidRPr="004E0F60">
              <w:rPr>
                <w:lang w:val="en-AU"/>
              </w:rPr>
              <w:t>Sunitinib</w:t>
            </w:r>
          </w:p>
        </w:tc>
      </w:tr>
      <w:tr w:rsidR="00AC5895" w:rsidRPr="004E0F60" w14:paraId="0F8F8CE4" w14:textId="77777777" w:rsidTr="00A27024">
        <w:tc>
          <w:tcPr>
            <w:tcW w:w="851" w:type="dxa"/>
            <w:hideMark/>
          </w:tcPr>
          <w:p w14:paraId="278E6B02" w14:textId="77777777" w:rsidR="00AC5895" w:rsidRPr="004E0F60" w:rsidRDefault="00AC5895" w:rsidP="00C7048D">
            <w:pPr>
              <w:pStyle w:val="EMEABodyText"/>
              <w:keepNext/>
              <w:ind w:left="34"/>
              <w:jc w:val="center"/>
              <w:rPr>
                <w:lang w:val="en-AU"/>
              </w:rPr>
            </w:pPr>
            <w:r w:rsidRPr="004E0F60">
              <w:rPr>
                <w:lang w:val="en-AU"/>
              </w:rPr>
              <w:t>422</w:t>
            </w:r>
          </w:p>
        </w:tc>
        <w:tc>
          <w:tcPr>
            <w:tcW w:w="567" w:type="dxa"/>
            <w:hideMark/>
          </w:tcPr>
          <w:p w14:paraId="1DABF037" w14:textId="77777777" w:rsidR="00AC5895" w:rsidRPr="004E0F60" w:rsidRDefault="00AC5895" w:rsidP="00035478">
            <w:pPr>
              <w:pStyle w:val="EMEABodyText"/>
              <w:keepNext/>
              <w:jc w:val="center"/>
              <w:rPr>
                <w:lang w:val="en-AU"/>
              </w:rPr>
            </w:pPr>
            <w:r w:rsidRPr="004E0F60">
              <w:rPr>
                <w:lang w:val="en-AU"/>
              </w:rPr>
              <w:t>387</w:t>
            </w:r>
          </w:p>
        </w:tc>
        <w:tc>
          <w:tcPr>
            <w:tcW w:w="709" w:type="dxa"/>
            <w:hideMark/>
          </w:tcPr>
          <w:p w14:paraId="682B2234" w14:textId="77777777" w:rsidR="00AC5895" w:rsidRPr="004E0F60" w:rsidRDefault="00AC5895" w:rsidP="00035478">
            <w:pPr>
              <w:pStyle w:val="EMEABodyText"/>
              <w:keepNext/>
              <w:jc w:val="center"/>
              <w:rPr>
                <w:lang w:val="en-AU"/>
              </w:rPr>
            </w:pPr>
            <w:r w:rsidRPr="004E0F60">
              <w:rPr>
                <w:lang w:val="en-AU"/>
              </w:rPr>
              <w:t>352</w:t>
            </w:r>
          </w:p>
        </w:tc>
        <w:tc>
          <w:tcPr>
            <w:tcW w:w="566" w:type="dxa"/>
            <w:hideMark/>
          </w:tcPr>
          <w:p w14:paraId="59CC15E2" w14:textId="77777777" w:rsidR="00AC5895" w:rsidRPr="004E0F60" w:rsidRDefault="00AC5895" w:rsidP="00035478">
            <w:pPr>
              <w:pStyle w:val="EMEABodyText"/>
              <w:keepNext/>
              <w:jc w:val="center"/>
              <w:rPr>
                <w:lang w:val="en-AU"/>
              </w:rPr>
            </w:pPr>
            <w:r w:rsidRPr="004E0F60">
              <w:rPr>
                <w:lang w:val="en-AU"/>
              </w:rPr>
              <w:t>315</w:t>
            </w:r>
          </w:p>
        </w:tc>
        <w:tc>
          <w:tcPr>
            <w:tcW w:w="709" w:type="dxa"/>
            <w:hideMark/>
          </w:tcPr>
          <w:p w14:paraId="057055A6" w14:textId="77777777" w:rsidR="00AC5895" w:rsidRPr="004E0F60" w:rsidRDefault="00AC5895" w:rsidP="00035478">
            <w:pPr>
              <w:pStyle w:val="EMEABodyText"/>
              <w:keepNext/>
              <w:jc w:val="center"/>
              <w:rPr>
                <w:lang w:val="en-AU"/>
              </w:rPr>
            </w:pPr>
            <w:r w:rsidRPr="004E0F60">
              <w:rPr>
                <w:lang w:val="en-AU"/>
              </w:rPr>
              <w:t>288</w:t>
            </w:r>
          </w:p>
        </w:tc>
        <w:tc>
          <w:tcPr>
            <w:tcW w:w="567" w:type="dxa"/>
            <w:hideMark/>
          </w:tcPr>
          <w:p w14:paraId="41926CEA" w14:textId="77777777" w:rsidR="00AC5895" w:rsidRPr="004E0F60" w:rsidRDefault="00AC5895" w:rsidP="00035478">
            <w:pPr>
              <w:pStyle w:val="EMEABodyText"/>
              <w:keepNext/>
              <w:jc w:val="center"/>
              <w:rPr>
                <w:lang w:val="en-AU"/>
              </w:rPr>
            </w:pPr>
            <w:r w:rsidRPr="004E0F60">
              <w:rPr>
                <w:lang w:val="en-AU"/>
              </w:rPr>
              <w:t>253</w:t>
            </w:r>
          </w:p>
        </w:tc>
        <w:tc>
          <w:tcPr>
            <w:tcW w:w="567" w:type="dxa"/>
            <w:hideMark/>
          </w:tcPr>
          <w:p w14:paraId="29691BE9" w14:textId="77777777" w:rsidR="00AC5895" w:rsidRPr="004E0F60" w:rsidRDefault="00AC5895" w:rsidP="00035478">
            <w:pPr>
              <w:pStyle w:val="EMEABodyText"/>
              <w:keepNext/>
              <w:jc w:val="center"/>
              <w:rPr>
                <w:lang w:val="en-AU"/>
              </w:rPr>
            </w:pPr>
            <w:r w:rsidRPr="004E0F60">
              <w:rPr>
                <w:lang w:val="en-AU"/>
              </w:rPr>
              <w:t>225</w:t>
            </w:r>
          </w:p>
        </w:tc>
        <w:tc>
          <w:tcPr>
            <w:tcW w:w="567" w:type="dxa"/>
            <w:hideMark/>
          </w:tcPr>
          <w:p w14:paraId="40607763" w14:textId="77777777" w:rsidR="00AC5895" w:rsidRPr="004E0F60" w:rsidRDefault="00AC5895" w:rsidP="00035478">
            <w:pPr>
              <w:pStyle w:val="EMEABodyText"/>
              <w:keepNext/>
              <w:jc w:val="center"/>
              <w:rPr>
                <w:lang w:val="en-AU"/>
              </w:rPr>
            </w:pPr>
            <w:r w:rsidRPr="004E0F60">
              <w:rPr>
                <w:lang w:val="en-AU"/>
              </w:rPr>
              <w:t>179</w:t>
            </w:r>
          </w:p>
        </w:tc>
        <w:tc>
          <w:tcPr>
            <w:tcW w:w="567" w:type="dxa"/>
            <w:hideMark/>
          </w:tcPr>
          <w:p w14:paraId="4FD0DE37" w14:textId="77777777" w:rsidR="00AC5895" w:rsidRPr="004E0F60" w:rsidRDefault="00AC5895" w:rsidP="00035478">
            <w:pPr>
              <w:pStyle w:val="EMEABodyText"/>
              <w:keepNext/>
              <w:jc w:val="center"/>
              <w:rPr>
                <w:lang w:val="en-AU"/>
              </w:rPr>
            </w:pPr>
            <w:r w:rsidRPr="004E0F60">
              <w:rPr>
                <w:lang w:val="en-AU"/>
              </w:rPr>
              <w:t>89</w:t>
            </w:r>
          </w:p>
        </w:tc>
        <w:tc>
          <w:tcPr>
            <w:tcW w:w="709" w:type="dxa"/>
            <w:hideMark/>
          </w:tcPr>
          <w:p w14:paraId="1AE9C83D" w14:textId="77777777" w:rsidR="00AC5895" w:rsidRPr="004E0F60" w:rsidRDefault="00AC5895" w:rsidP="00035478">
            <w:pPr>
              <w:pStyle w:val="EMEABodyText"/>
              <w:keepNext/>
              <w:jc w:val="center"/>
              <w:rPr>
                <w:lang w:val="en-AU"/>
              </w:rPr>
            </w:pPr>
            <w:r w:rsidRPr="004E0F60">
              <w:rPr>
                <w:lang w:val="en-AU"/>
              </w:rPr>
              <w:t>34</w:t>
            </w:r>
          </w:p>
        </w:tc>
        <w:tc>
          <w:tcPr>
            <w:tcW w:w="567" w:type="dxa"/>
            <w:hideMark/>
          </w:tcPr>
          <w:p w14:paraId="15B380FD" w14:textId="77777777" w:rsidR="00AC5895" w:rsidRPr="004E0F60" w:rsidRDefault="00AC5895" w:rsidP="00035478">
            <w:pPr>
              <w:pStyle w:val="EMEABodyText"/>
              <w:keepNext/>
              <w:jc w:val="center"/>
              <w:rPr>
                <w:lang w:val="en-AU"/>
              </w:rPr>
            </w:pPr>
            <w:r w:rsidRPr="004E0F60">
              <w:rPr>
                <w:lang w:val="en-AU"/>
              </w:rPr>
              <w:t>3</w:t>
            </w:r>
          </w:p>
        </w:tc>
        <w:tc>
          <w:tcPr>
            <w:tcW w:w="567" w:type="dxa"/>
            <w:hideMark/>
          </w:tcPr>
          <w:p w14:paraId="22681F90" w14:textId="77777777" w:rsidR="00AC5895" w:rsidRPr="004E0F60" w:rsidRDefault="00AC5895" w:rsidP="00035478">
            <w:pPr>
              <w:pStyle w:val="EMEABodyText"/>
              <w:keepNext/>
              <w:jc w:val="center"/>
              <w:rPr>
                <w:lang w:val="en-AU"/>
              </w:rPr>
            </w:pPr>
            <w:r w:rsidRPr="004E0F60">
              <w:rPr>
                <w:lang w:val="en-AU"/>
              </w:rPr>
              <w:t>0</w:t>
            </w:r>
          </w:p>
        </w:tc>
      </w:tr>
    </w:tbl>
    <w:p w14:paraId="111CB570" w14:textId="77777777" w:rsidR="00AC5895" w:rsidRPr="004E0F60" w:rsidRDefault="00AC5895" w:rsidP="00C7048D">
      <w:pPr>
        <w:pStyle w:val="EMEABodyText"/>
        <w:keepNext/>
        <w:rPr>
          <w:szCs w:val="20"/>
          <w:lang w:val="en-AU"/>
        </w:rPr>
      </w:pPr>
      <w:r w:rsidRPr="004E0F60">
        <w:rPr>
          <w:noProof/>
          <w:lang w:val="en-AU" w:eastAsia="en-AU"/>
        </w:rPr>
        <w:drawing>
          <wp:inline distT="0" distB="0" distL="0" distR="0" wp14:anchorId="16845681" wp14:editId="5146CA02">
            <wp:extent cx="461010" cy="18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4E0F60">
        <w:rPr>
          <w:lang w:val="en-AU"/>
        </w:rPr>
        <w:t>Nivolumab + ipilimumab (events: 140/425), median and 95.0% CI: NE (28.2, NE)</w:t>
      </w:r>
    </w:p>
    <w:p w14:paraId="15693C6B" w14:textId="77777777" w:rsidR="00AC5895" w:rsidRPr="004E0F60" w:rsidRDefault="00AC5895" w:rsidP="00035478">
      <w:pPr>
        <w:pStyle w:val="EMEABodyText"/>
        <w:keepNext/>
        <w:rPr>
          <w:lang w:val="en-AU"/>
        </w:rPr>
      </w:pPr>
      <w:r w:rsidRPr="004E0F60">
        <w:rPr>
          <w:noProof/>
          <w:lang w:val="en-AU" w:eastAsia="en-AU"/>
        </w:rPr>
        <w:drawing>
          <wp:inline distT="0" distB="0" distL="0" distR="0" wp14:anchorId="44DECBEC" wp14:editId="23C08CC3">
            <wp:extent cx="46101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4E0F60">
        <w:rPr>
          <w:lang w:val="en-AU"/>
        </w:rPr>
        <w:t xml:space="preserve"> Sunitinib (events: 188/422), median and 95.0% CI: 25.9 (22.1, NE)</w:t>
      </w:r>
    </w:p>
    <w:p w14:paraId="013F873A" w14:textId="77777777" w:rsidR="00AC5895" w:rsidRPr="004E0F60" w:rsidRDefault="00AC5895" w:rsidP="00AC5895">
      <w:pPr>
        <w:pStyle w:val="EMEABodyText"/>
        <w:rPr>
          <w:lang w:val="en-AU"/>
        </w:rPr>
      </w:pPr>
    </w:p>
    <w:p w14:paraId="592BA227" w14:textId="0DE2D4AD" w:rsidR="00CA53E5" w:rsidRPr="004E0F60" w:rsidRDefault="00AC5895" w:rsidP="005E766C">
      <w:pPr>
        <w:spacing w:after="120"/>
      </w:pPr>
      <w:r w:rsidRPr="004E0F60">
        <w:t>The trial demonstrated superior OS and ORR and an improvement in PFS for intermediate/poor risk patients randomised to nivolumab plus ipilimumab as compared with sunitinib. (</w:t>
      </w:r>
      <w:r w:rsidR="005763C6">
        <w:fldChar w:fldCharType="begin"/>
      </w:r>
      <w:r w:rsidR="005763C6">
        <w:instrText xml:space="preserve"> REF _Ref85213069 \h </w:instrText>
      </w:r>
      <w:r w:rsidR="005763C6">
        <w:fldChar w:fldCharType="separate"/>
      </w:r>
      <w:r w:rsidR="00C057C0">
        <w:t xml:space="preserve">Table </w:t>
      </w:r>
      <w:r w:rsidR="00C057C0">
        <w:rPr>
          <w:noProof/>
        </w:rPr>
        <w:t>17</w:t>
      </w:r>
      <w:r w:rsidR="005763C6">
        <w:fldChar w:fldCharType="end"/>
      </w:r>
      <w:r w:rsidRPr="004E0F60">
        <w:t xml:space="preserve"> and </w:t>
      </w:r>
      <w:r w:rsidR="00C40A1B" w:rsidRPr="004E0F60">
        <w:fldChar w:fldCharType="begin"/>
      </w:r>
      <w:r w:rsidR="00C40A1B" w:rsidRPr="004E0F60">
        <w:instrText xml:space="preserve"> REF _Ref5364887 \h </w:instrText>
      </w:r>
      <w:r w:rsidR="00C40A1B" w:rsidRPr="004E0F60">
        <w:fldChar w:fldCharType="separate"/>
      </w:r>
      <w:r w:rsidR="00C057C0" w:rsidRPr="004E0F60">
        <w:t xml:space="preserve">Figure </w:t>
      </w:r>
      <w:r w:rsidR="00C057C0">
        <w:rPr>
          <w:noProof/>
        </w:rPr>
        <w:t>11</w:t>
      </w:r>
      <w:r w:rsidR="00C40A1B" w:rsidRPr="004E0F60">
        <w:fldChar w:fldCharType="end"/>
      </w:r>
      <w:r w:rsidRPr="004E0F60">
        <w:t>). OS benefit was observed regardless of tumour PD-L1 expression level.</w:t>
      </w:r>
    </w:p>
    <w:p w14:paraId="39A71B65" w14:textId="34598D01" w:rsidR="00AC5895" w:rsidRPr="004E0F60" w:rsidRDefault="00AC5895" w:rsidP="005E766C">
      <w:pPr>
        <w:spacing w:after="120"/>
      </w:pPr>
      <w:r w:rsidRPr="004E0F60">
        <w:t>Efficacy results are shown in</w:t>
      </w:r>
      <w:r w:rsidR="005763C6">
        <w:t xml:space="preserve"> </w:t>
      </w:r>
      <w:r w:rsidR="005763C6">
        <w:fldChar w:fldCharType="begin"/>
      </w:r>
      <w:r w:rsidR="005763C6">
        <w:instrText xml:space="preserve"> REF _Ref85213069 \h </w:instrText>
      </w:r>
      <w:r w:rsidR="005763C6">
        <w:fldChar w:fldCharType="separate"/>
      </w:r>
      <w:r w:rsidR="00C057C0">
        <w:t xml:space="preserve">Table </w:t>
      </w:r>
      <w:r w:rsidR="00C057C0">
        <w:rPr>
          <w:noProof/>
        </w:rPr>
        <w:t>17</w:t>
      </w:r>
      <w:r w:rsidR="005763C6">
        <w:fldChar w:fldCharType="end"/>
      </w:r>
      <w:r w:rsidRPr="004E0F60">
        <w:t>.</w:t>
      </w:r>
    </w:p>
    <w:tbl>
      <w:tblPr>
        <w:tblW w:w="9174" w:type="dxa"/>
        <w:tblLook w:val="04A0" w:firstRow="1" w:lastRow="0" w:firstColumn="1" w:lastColumn="0" w:noHBand="0" w:noVBand="1"/>
      </w:tblPr>
      <w:tblGrid>
        <w:gridCol w:w="3060"/>
        <w:gridCol w:w="1544"/>
        <w:gridCol w:w="1747"/>
        <w:gridCol w:w="1187"/>
        <w:gridCol w:w="1636"/>
      </w:tblGrid>
      <w:tr w:rsidR="00AC5895" w:rsidRPr="004E0F60" w14:paraId="62FC7BE8" w14:textId="77777777" w:rsidTr="00A27024">
        <w:tc>
          <w:tcPr>
            <w:tcW w:w="9174" w:type="dxa"/>
            <w:gridSpan w:val="5"/>
            <w:tcBorders>
              <w:left w:val="nil"/>
              <w:bottom w:val="single" w:sz="4" w:space="0" w:color="auto"/>
              <w:right w:val="nil"/>
            </w:tcBorders>
          </w:tcPr>
          <w:p w14:paraId="5AD2C5D6" w14:textId="4F04B0B2" w:rsidR="00AC5895" w:rsidRPr="004E0F60" w:rsidRDefault="005763C6" w:rsidP="00377933">
            <w:pPr>
              <w:pStyle w:val="BMSTableTitle"/>
              <w:rPr>
                <w:lang w:val="en-AU"/>
              </w:rPr>
            </w:pPr>
            <w:bookmarkStart w:id="54" w:name="_Ref85213069"/>
            <w:bookmarkStart w:id="55" w:name="_Ref5364645"/>
            <w:r>
              <w:lastRenderedPageBreak/>
              <w:t xml:space="preserve">Table </w:t>
            </w:r>
            <w:r>
              <w:fldChar w:fldCharType="begin"/>
            </w:r>
            <w:r>
              <w:instrText xml:space="preserve"> SEQ Table \* ARABIC </w:instrText>
            </w:r>
            <w:r>
              <w:fldChar w:fldCharType="separate"/>
            </w:r>
            <w:r w:rsidR="00C057C0">
              <w:rPr>
                <w:noProof/>
              </w:rPr>
              <w:t>17</w:t>
            </w:r>
            <w:r>
              <w:fldChar w:fldCharType="end"/>
            </w:r>
            <w:bookmarkEnd w:id="54"/>
            <w:r>
              <w:t xml:space="preserve"> </w:t>
            </w:r>
            <w:r w:rsidRPr="00F90D87">
              <w:t>Efficacy results for intermediate/poor risk patients with RCC (CA209214)</w:t>
            </w:r>
            <w:bookmarkEnd w:id="55"/>
          </w:p>
        </w:tc>
      </w:tr>
      <w:tr w:rsidR="00AC5895" w:rsidRPr="004E0F60" w14:paraId="200E6519" w14:textId="77777777" w:rsidTr="00A27024">
        <w:tc>
          <w:tcPr>
            <w:tcW w:w="3060" w:type="dxa"/>
            <w:tcBorders>
              <w:top w:val="single" w:sz="4" w:space="0" w:color="auto"/>
              <w:left w:val="nil"/>
              <w:bottom w:val="single" w:sz="4" w:space="0" w:color="auto"/>
              <w:right w:val="nil"/>
            </w:tcBorders>
          </w:tcPr>
          <w:p w14:paraId="0B2A52F8" w14:textId="77777777" w:rsidR="00AC5895" w:rsidRPr="004E0F60" w:rsidRDefault="00AC5895" w:rsidP="001E150A">
            <w:pPr>
              <w:keepNext/>
              <w:keepLines/>
              <w:spacing w:after="0"/>
              <w:jc w:val="center"/>
              <w:rPr>
                <w:b/>
                <w:sz w:val="20"/>
              </w:rPr>
            </w:pPr>
          </w:p>
        </w:tc>
        <w:tc>
          <w:tcPr>
            <w:tcW w:w="3291" w:type="dxa"/>
            <w:gridSpan w:val="2"/>
            <w:tcBorders>
              <w:top w:val="single" w:sz="4" w:space="0" w:color="auto"/>
              <w:left w:val="nil"/>
              <w:bottom w:val="single" w:sz="4" w:space="0" w:color="auto"/>
              <w:right w:val="nil"/>
            </w:tcBorders>
            <w:hideMark/>
          </w:tcPr>
          <w:p w14:paraId="71BDA5D8" w14:textId="77777777" w:rsidR="00AC5895" w:rsidRPr="004E0F60" w:rsidRDefault="00AC5895" w:rsidP="001E150A">
            <w:pPr>
              <w:keepNext/>
              <w:keepLines/>
              <w:spacing w:after="0"/>
              <w:jc w:val="center"/>
              <w:rPr>
                <w:b/>
                <w:sz w:val="20"/>
              </w:rPr>
            </w:pPr>
            <w:r w:rsidRPr="004E0F60">
              <w:rPr>
                <w:b/>
                <w:sz w:val="20"/>
              </w:rPr>
              <w:t>nivolumab + ipilimumab</w:t>
            </w:r>
            <w:r w:rsidRPr="004E0F60">
              <w:rPr>
                <w:b/>
                <w:sz w:val="20"/>
              </w:rPr>
              <w:br/>
              <w:t>(n = 425)</w:t>
            </w:r>
          </w:p>
        </w:tc>
        <w:tc>
          <w:tcPr>
            <w:tcW w:w="2823" w:type="dxa"/>
            <w:gridSpan w:val="2"/>
            <w:tcBorders>
              <w:top w:val="single" w:sz="4" w:space="0" w:color="auto"/>
              <w:left w:val="nil"/>
              <w:bottom w:val="single" w:sz="4" w:space="0" w:color="auto"/>
              <w:right w:val="nil"/>
            </w:tcBorders>
            <w:hideMark/>
          </w:tcPr>
          <w:p w14:paraId="139040B0" w14:textId="77777777" w:rsidR="00AC5895" w:rsidRPr="004E0F60" w:rsidRDefault="00AC5895" w:rsidP="001E150A">
            <w:pPr>
              <w:keepNext/>
              <w:keepLines/>
              <w:spacing w:after="0"/>
              <w:jc w:val="center"/>
              <w:rPr>
                <w:b/>
                <w:sz w:val="20"/>
              </w:rPr>
            </w:pPr>
            <w:r w:rsidRPr="004E0F60">
              <w:rPr>
                <w:b/>
                <w:sz w:val="20"/>
              </w:rPr>
              <w:t>sunitinib</w:t>
            </w:r>
            <w:r w:rsidRPr="004E0F60">
              <w:rPr>
                <w:b/>
                <w:sz w:val="20"/>
              </w:rPr>
              <w:br/>
              <w:t>(n = 422)</w:t>
            </w:r>
          </w:p>
        </w:tc>
      </w:tr>
      <w:tr w:rsidR="00AC5895" w:rsidRPr="004E0F60" w14:paraId="3632720D" w14:textId="77777777" w:rsidTr="00A27024">
        <w:tc>
          <w:tcPr>
            <w:tcW w:w="3060" w:type="dxa"/>
            <w:tcBorders>
              <w:top w:val="single" w:sz="4" w:space="0" w:color="auto"/>
              <w:left w:val="nil"/>
              <w:bottom w:val="nil"/>
              <w:right w:val="nil"/>
            </w:tcBorders>
            <w:hideMark/>
          </w:tcPr>
          <w:p w14:paraId="63493CA8" w14:textId="77777777" w:rsidR="00AC5895" w:rsidRPr="004E0F60" w:rsidRDefault="00AC5895" w:rsidP="001E150A">
            <w:pPr>
              <w:keepNext/>
              <w:keepLines/>
              <w:spacing w:after="0"/>
              <w:rPr>
                <w:b/>
                <w:sz w:val="20"/>
              </w:rPr>
            </w:pPr>
            <w:r w:rsidRPr="004E0F60">
              <w:rPr>
                <w:b/>
                <w:sz w:val="20"/>
              </w:rPr>
              <w:t xml:space="preserve">Overall survival </w:t>
            </w:r>
          </w:p>
        </w:tc>
        <w:tc>
          <w:tcPr>
            <w:tcW w:w="1544" w:type="dxa"/>
            <w:tcBorders>
              <w:top w:val="single" w:sz="4" w:space="0" w:color="auto"/>
              <w:left w:val="nil"/>
              <w:bottom w:val="nil"/>
              <w:right w:val="nil"/>
            </w:tcBorders>
          </w:tcPr>
          <w:p w14:paraId="0BA8EB4D" w14:textId="77777777" w:rsidR="00AC5895" w:rsidRPr="004E0F60" w:rsidRDefault="00AC5895" w:rsidP="001E150A">
            <w:pPr>
              <w:keepNext/>
              <w:keepLines/>
              <w:spacing w:after="0"/>
              <w:jc w:val="right"/>
              <w:rPr>
                <w:sz w:val="20"/>
              </w:rPr>
            </w:pPr>
          </w:p>
        </w:tc>
        <w:tc>
          <w:tcPr>
            <w:tcW w:w="1747" w:type="dxa"/>
            <w:tcBorders>
              <w:top w:val="single" w:sz="4" w:space="0" w:color="auto"/>
              <w:left w:val="nil"/>
              <w:bottom w:val="nil"/>
              <w:right w:val="nil"/>
            </w:tcBorders>
          </w:tcPr>
          <w:p w14:paraId="6A579C85" w14:textId="77777777" w:rsidR="00AC5895" w:rsidRPr="004E0F60" w:rsidRDefault="00AC5895" w:rsidP="001E150A">
            <w:pPr>
              <w:keepNext/>
              <w:keepLines/>
              <w:spacing w:after="0"/>
              <w:rPr>
                <w:sz w:val="20"/>
              </w:rPr>
            </w:pPr>
          </w:p>
        </w:tc>
        <w:tc>
          <w:tcPr>
            <w:tcW w:w="1187" w:type="dxa"/>
            <w:tcBorders>
              <w:top w:val="single" w:sz="4" w:space="0" w:color="auto"/>
              <w:left w:val="nil"/>
              <w:bottom w:val="nil"/>
              <w:right w:val="nil"/>
            </w:tcBorders>
          </w:tcPr>
          <w:p w14:paraId="3E1C9952" w14:textId="77777777" w:rsidR="00AC5895" w:rsidRPr="004E0F60" w:rsidRDefault="00AC5895" w:rsidP="001E150A">
            <w:pPr>
              <w:keepNext/>
              <w:keepLines/>
              <w:spacing w:after="0"/>
              <w:jc w:val="right"/>
              <w:rPr>
                <w:sz w:val="20"/>
              </w:rPr>
            </w:pPr>
          </w:p>
        </w:tc>
        <w:tc>
          <w:tcPr>
            <w:tcW w:w="1636" w:type="dxa"/>
            <w:tcBorders>
              <w:top w:val="single" w:sz="4" w:space="0" w:color="auto"/>
              <w:left w:val="nil"/>
              <w:bottom w:val="nil"/>
              <w:right w:val="nil"/>
            </w:tcBorders>
          </w:tcPr>
          <w:p w14:paraId="6A32B40E" w14:textId="77777777" w:rsidR="00AC5895" w:rsidRPr="004E0F60" w:rsidRDefault="00AC5895" w:rsidP="001E150A">
            <w:pPr>
              <w:keepNext/>
              <w:keepLines/>
              <w:spacing w:after="0"/>
              <w:rPr>
                <w:sz w:val="20"/>
              </w:rPr>
            </w:pPr>
          </w:p>
        </w:tc>
      </w:tr>
      <w:tr w:rsidR="00AC5895" w:rsidRPr="004E0F60" w14:paraId="0BF72CEA" w14:textId="77777777" w:rsidTr="00A27024">
        <w:tc>
          <w:tcPr>
            <w:tcW w:w="3060" w:type="dxa"/>
            <w:hideMark/>
          </w:tcPr>
          <w:p w14:paraId="484E24F4" w14:textId="77777777" w:rsidR="00AC5895" w:rsidRPr="004E0F60" w:rsidRDefault="00AC5895" w:rsidP="001E150A">
            <w:pPr>
              <w:keepNext/>
              <w:keepLines/>
              <w:tabs>
                <w:tab w:val="left" w:pos="201"/>
              </w:tabs>
              <w:spacing w:after="0"/>
              <w:rPr>
                <w:sz w:val="20"/>
              </w:rPr>
            </w:pPr>
            <w:r w:rsidRPr="004E0F60">
              <w:rPr>
                <w:sz w:val="20"/>
              </w:rPr>
              <w:tab/>
              <w:t>Events</w:t>
            </w:r>
          </w:p>
        </w:tc>
        <w:tc>
          <w:tcPr>
            <w:tcW w:w="3291" w:type="dxa"/>
            <w:gridSpan w:val="2"/>
            <w:hideMark/>
          </w:tcPr>
          <w:p w14:paraId="78EC825F" w14:textId="77777777" w:rsidR="00AC5895" w:rsidRPr="004E0F60" w:rsidRDefault="00AC5895" w:rsidP="001E150A">
            <w:pPr>
              <w:keepNext/>
              <w:keepLines/>
              <w:spacing w:after="0"/>
              <w:jc w:val="center"/>
              <w:rPr>
                <w:sz w:val="20"/>
              </w:rPr>
            </w:pPr>
            <w:r w:rsidRPr="004E0F60">
              <w:rPr>
                <w:sz w:val="20"/>
              </w:rPr>
              <w:t>140 (33%)</w:t>
            </w:r>
          </w:p>
        </w:tc>
        <w:tc>
          <w:tcPr>
            <w:tcW w:w="2823" w:type="dxa"/>
            <w:gridSpan w:val="2"/>
            <w:hideMark/>
          </w:tcPr>
          <w:p w14:paraId="24527FA2" w14:textId="77777777" w:rsidR="00AC5895" w:rsidRPr="004E0F60" w:rsidRDefault="00AC5895" w:rsidP="001E150A">
            <w:pPr>
              <w:keepNext/>
              <w:keepLines/>
              <w:spacing w:after="0"/>
              <w:jc w:val="center"/>
              <w:rPr>
                <w:sz w:val="20"/>
              </w:rPr>
            </w:pPr>
            <w:r w:rsidRPr="004E0F60">
              <w:rPr>
                <w:sz w:val="20"/>
              </w:rPr>
              <w:t>188 (45%)</w:t>
            </w:r>
          </w:p>
        </w:tc>
      </w:tr>
      <w:tr w:rsidR="00AC5895" w:rsidRPr="004E0F60" w14:paraId="6B27986A" w14:textId="77777777" w:rsidTr="00A27024">
        <w:tc>
          <w:tcPr>
            <w:tcW w:w="3060" w:type="dxa"/>
            <w:hideMark/>
          </w:tcPr>
          <w:p w14:paraId="2482D64A" w14:textId="77777777" w:rsidR="00AC5895" w:rsidRPr="004E0F60" w:rsidRDefault="00AC5895" w:rsidP="001E150A">
            <w:pPr>
              <w:keepNext/>
              <w:keepLines/>
              <w:tabs>
                <w:tab w:val="left" w:pos="180"/>
              </w:tabs>
              <w:spacing w:after="0"/>
              <w:jc w:val="center"/>
              <w:rPr>
                <w:sz w:val="20"/>
              </w:rPr>
            </w:pPr>
            <w:r w:rsidRPr="004E0F60">
              <w:rPr>
                <w:sz w:val="20"/>
              </w:rPr>
              <w:t xml:space="preserve">Hazard </w:t>
            </w:r>
            <w:proofErr w:type="spellStart"/>
            <w:r w:rsidRPr="004E0F60">
              <w:rPr>
                <w:sz w:val="20"/>
              </w:rPr>
              <w:t>ratio</w:t>
            </w:r>
            <w:r w:rsidRPr="004E0F60">
              <w:rPr>
                <w:sz w:val="20"/>
                <w:vertAlign w:val="superscript"/>
              </w:rPr>
              <w:t>a</w:t>
            </w:r>
            <w:proofErr w:type="spellEnd"/>
            <w:r w:rsidRPr="004E0F60">
              <w:rPr>
                <w:sz w:val="20"/>
              </w:rPr>
              <w:t xml:space="preserve"> </w:t>
            </w:r>
          </w:p>
        </w:tc>
        <w:tc>
          <w:tcPr>
            <w:tcW w:w="6114" w:type="dxa"/>
            <w:gridSpan w:val="4"/>
            <w:hideMark/>
          </w:tcPr>
          <w:p w14:paraId="4A63A116" w14:textId="77777777" w:rsidR="00AC5895" w:rsidRPr="004E0F60" w:rsidRDefault="00AC5895" w:rsidP="001E150A">
            <w:pPr>
              <w:keepNext/>
              <w:keepLines/>
              <w:spacing w:after="0"/>
              <w:jc w:val="center"/>
              <w:rPr>
                <w:sz w:val="20"/>
              </w:rPr>
            </w:pPr>
            <w:r w:rsidRPr="004E0F60">
              <w:rPr>
                <w:sz w:val="20"/>
              </w:rPr>
              <w:t>0.63</w:t>
            </w:r>
          </w:p>
        </w:tc>
      </w:tr>
      <w:tr w:rsidR="00AC5895" w:rsidRPr="004E0F60" w14:paraId="4C4C2572" w14:textId="77777777" w:rsidTr="00A27024">
        <w:tc>
          <w:tcPr>
            <w:tcW w:w="3060" w:type="dxa"/>
            <w:hideMark/>
          </w:tcPr>
          <w:p w14:paraId="690F0906" w14:textId="77777777" w:rsidR="00AC5895" w:rsidRPr="004E0F60" w:rsidRDefault="00AC5895" w:rsidP="001E150A">
            <w:pPr>
              <w:keepNext/>
              <w:keepLines/>
              <w:tabs>
                <w:tab w:val="left" w:pos="180"/>
              </w:tabs>
              <w:spacing w:after="0"/>
              <w:jc w:val="center"/>
              <w:rPr>
                <w:sz w:val="20"/>
              </w:rPr>
            </w:pPr>
            <w:r w:rsidRPr="004E0F60">
              <w:rPr>
                <w:color w:val="000000"/>
                <w:sz w:val="20"/>
              </w:rPr>
              <w:t>99.8% CI</w:t>
            </w:r>
          </w:p>
        </w:tc>
        <w:tc>
          <w:tcPr>
            <w:tcW w:w="6114" w:type="dxa"/>
            <w:gridSpan w:val="4"/>
            <w:hideMark/>
          </w:tcPr>
          <w:p w14:paraId="00DA2864" w14:textId="77777777" w:rsidR="00AC5895" w:rsidRPr="004E0F60" w:rsidRDefault="00AC5895" w:rsidP="001E150A">
            <w:pPr>
              <w:keepNext/>
              <w:keepLines/>
              <w:spacing w:after="0"/>
              <w:jc w:val="center"/>
              <w:rPr>
                <w:sz w:val="20"/>
              </w:rPr>
            </w:pPr>
            <w:r w:rsidRPr="004E0F60">
              <w:rPr>
                <w:sz w:val="20"/>
              </w:rPr>
              <w:t>(0.44, 0.89)</w:t>
            </w:r>
          </w:p>
        </w:tc>
      </w:tr>
      <w:tr w:rsidR="00AC5895" w:rsidRPr="004E0F60" w14:paraId="5FBC4D28" w14:textId="77777777" w:rsidTr="00A27024">
        <w:tc>
          <w:tcPr>
            <w:tcW w:w="3060" w:type="dxa"/>
            <w:hideMark/>
          </w:tcPr>
          <w:p w14:paraId="20456B32" w14:textId="77777777" w:rsidR="00AC5895" w:rsidRPr="004E0F60" w:rsidRDefault="00AC5895" w:rsidP="001E150A">
            <w:pPr>
              <w:keepNext/>
              <w:keepLines/>
              <w:tabs>
                <w:tab w:val="left" w:pos="180"/>
              </w:tabs>
              <w:spacing w:after="0"/>
              <w:jc w:val="center"/>
              <w:rPr>
                <w:sz w:val="20"/>
                <w:vertAlign w:val="superscript"/>
              </w:rPr>
            </w:pPr>
            <w:r w:rsidRPr="004E0F60">
              <w:rPr>
                <w:sz w:val="20"/>
              </w:rPr>
              <w:t>p-</w:t>
            </w:r>
            <w:proofErr w:type="spellStart"/>
            <w:r w:rsidRPr="004E0F60">
              <w:rPr>
                <w:sz w:val="20"/>
              </w:rPr>
              <w:t>value</w:t>
            </w:r>
            <w:r w:rsidRPr="004E0F60">
              <w:rPr>
                <w:sz w:val="20"/>
                <w:vertAlign w:val="superscript"/>
              </w:rPr>
              <w:t>b</w:t>
            </w:r>
            <w:proofErr w:type="spellEnd"/>
            <w:r w:rsidRPr="004E0F60">
              <w:rPr>
                <w:sz w:val="20"/>
                <w:vertAlign w:val="superscript"/>
              </w:rPr>
              <w:t>, c</w:t>
            </w:r>
          </w:p>
        </w:tc>
        <w:tc>
          <w:tcPr>
            <w:tcW w:w="6114" w:type="dxa"/>
            <w:gridSpan w:val="4"/>
            <w:hideMark/>
          </w:tcPr>
          <w:p w14:paraId="222E27DF" w14:textId="77777777" w:rsidR="00AC5895" w:rsidRPr="004E0F60" w:rsidRDefault="00AC5895" w:rsidP="001E150A">
            <w:pPr>
              <w:keepNext/>
              <w:keepLines/>
              <w:spacing w:after="0"/>
              <w:jc w:val="center"/>
              <w:rPr>
                <w:sz w:val="20"/>
              </w:rPr>
            </w:pPr>
            <w:r w:rsidRPr="004E0F60">
              <w:rPr>
                <w:sz w:val="20"/>
              </w:rPr>
              <w:t>&lt;0.0001</w:t>
            </w:r>
          </w:p>
        </w:tc>
      </w:tr>
      <w:tr w:rsidR="00AC5895" w:rsidRPr="004E0F60" w14:paraId="7586D1D4" w14:textId="77777777" w:rsidTr="00A27024">
        <w:tc>
          <w:tcPr>
            <w:tcW w:w="3060" w:type="dxa"/>
            <w:hideMark/>
          </w:tcPr>
          <w:p w14:paraId="55E8EBBE" w14:textId="77777777" w:rsidR="00AC5895" w:rsidRPr="004E0F60" w:rsidRDefault="00AC5895" w:rsidP="001E150A">
            <w:pPr>
              <w:keepNext/>
              <w:keepLines/>
              <w:tabs>
                <w:tab w:val="left" w:pos="180"/>
              </w:tabs>
              <w:spacing w:after="0"/>
              <w:rPr>
                <w:sz w:val="20"/>
              </w:rPr>
            </w:pPr>
            <w:r w:rsidRPr="004E0F60">
              <w:rPr>
                <w:sz w:val="20"/>
              </w:rPr>
              <w:tab/>
              <w:t>Median (95% CI)</w:t>
            </w:r>
          </w:p>
        </w:tc>
        <w:tc>
          <w:tcPr>
            <w:tcW w:w="3291" w:type="dxa"/>
            <w:gridSpan w:val="2"/>
            <w:hideMark/>
          </w:tcPr>
          <w:p w14:paraId="63A8CDA9" w14:textId="77777777" w:rsidR="00AC5895" w:rsidRPr="004E0F60" w:rsidRDefault="00AC5895" w:rsidP="001E150A">
            <w:pPr>
              <w:keepNext/>
              <w:keepLines/>
              <w:spacing w:after="0"/>
              <w:jc w:val="center"/>
              <w:rPr>
                <w:sz w:val="20"/>
              </w:rPr>
            </w:pPr>
            <w:r w:rsidRPr="004E0F60">
              <w:rPr>
                <w:sz w:val="20"/>
              </w:rPr>
              <w:t>NE (28.2, NE)</w:t>
            </w:r>
          </w:p>
        </w:tc>
        <w:tc>
          <w:tcPr>
            <w:tcW w:w="2823" w:type="dxa"/>
            <w:gridSpan w:val="2"/>
            <w:hideMark/>
          </w:tcPr>
          <w:p w14:paraId="5DE6ACFA" w14:textId="77777777" w:rsidR="00AC5895" w:rsidRPr="004E0F60" w:rsidRDefault="00AC5895" w:rsidP="001E150A">
            <w:pPr>
              <w:keepNext/>
              <w:keepLines/>
              <w:spacing w:after="0"/>
              <w:jc w:val="center"/>
              <w:rPr>
                <w:sz w:val="20"/>
              </w:rPr>
            </w:pPr>
            <w:r w:rsidRPr="004E0F60">
              <w:rPr>
                <w:sz w:val="20"/>
              </w:rPr>
              <w:t>25.9 (22.1, NE)</w:t>
            </w:r>
          </w:p>
        </w:tc>
      </w:tr>
      <w:tr w:rsidR="00AC5895" w:rsidRPr="004E0F60" w14:paraId="5F4ED6A5" w14:textId="77777777" w:rsidTr="00A27024">
        <w:tc>
          <w:tcPr>
            <w:tcW w:w="3060" w:type="dxa"/>
            <w:hideMark/>
          </w:tcPr>
          <w:p w14:paraId="502C9824" w14:textId="77777777" w:rsidR="00AC5895" w:rsidRPr="004E0F60" w:rsidRDefault="00AC5895" w:rsidP="001E150A">
            <w:pPr>
              <w:keepNext/>
              <w:keepLines/>
              <w:tabs>
                <w:tab w:val="left" w:pos="180"/>
              </w:tabs>
              <w:spacing w:after="0"/>
              <w:rPr>
                <w:sz w:val="20"/>
              </w:rPr>
            </w:pPr>
            <w:r w:rsidRPr="004E0F60">
              <w:rPr>
                <w:sz w:val="20"/>
              </w:rPr>
              <w:tab/>
              <w:t>Rate (95% CI)</w:t>
            </w:r>
          </w:p>
        </w:tc>
        <w:tc>
          <w:tcPr>
            <w:tcW w:w="1544" w:type="dxa"/>
          </w:tcPr>
          <w:p w14:paraId="59D58D18" w14:textId="77777777" w:rsidR="00AC5895" w:rsidRPr="004E0F60" w:rsidRDefault="00AC5895" w:rsidP="001E150A">
            <w:pPr>
              <w:keepNext/>
              <w:keepLines/>
              <w:spacing w:after="0"/>
              <w:jc w:val="right"/>
              <w:rPr>
                <w:sz w:val="20"/>
              </w:rPr>
            </w:pPr>
          </w:p>
        </w:tc>
        <w:tc>
          <w:tcPr>
            <w:tcW w:w="1747" w:type="dxa"/>
          </w:tcPr>
          <w:p w14:paraId="7092C0C3" w14:textId="77777777" w:rsidR="00AC5895" w:rsidRPr="004E0F60" w:rsidRDefault="00AC5895" w:rsidP="001E150A">
            <w:pPr>
              <w:keepNext/>
              <w:keepLines/>
              <w:spacing w:after="0"/>
              <w:jc w:val="center"/>
              <w:rPr>
                <w:sz w:val="20"/>
              </w:rPr>
            </w:pPr>
          </w:p>
        </w:tc>
        <w:tc>
          <w:tcPr>
            <w:tcW w:w="1187" w:type="dxa"/>
          </w:tcPr>
          <w:p w14:paraId="48F9DA06" w14:textId="77777777" w:rsidR="00AC5895" w:rsidRPr="004E0F60" w:rsidRDefault="00AC5895" w:rsidP="001E150A">
            <w:pPr>
              <w:keepNext/>
              <w:keepLines/>
              <w:spacing w:after="0"/>
              <w:jc w:val="right"/>
              <w:rPr>
                <w:sz w:val="20"/>
              </w:rPr>
            </w:pPr>
          </w:p>
        </w:tc>
        <w:tc>
          <w:tcPr>
            <w:tcW w:w="1636" w:type="dxa"/>
          </w:tcPr>
          <w:p w14:paraId="342DE249" w14:textId="77777777" w:rsidR="00AC5895" w:rsidRPr="004E0F60" w:rsidRDefault="00AC5895" w:rsidP="001E150A">
            <w:pPr>
              <w:keepNext/>
              <w:keepLines/>
              <w:spacing w:after="0"/>
              <w:jc w:val="center"/>
              <w:rPr>
                <w:sz w:val="20"/>
              </w:rPr>
            </w:pPr>
          </w:p>
        </w:tc>
      </w:tr>
      <w:tr w:rsidR="00AC5895" w:rsidRPr="004E0F60" w14:paraId="4A298D06" w14:textId="77777777" w:rsidTr="00A27024">
        <w:tc>
          <w:tcPr>
            <w:tcW w:w="3060" w:type="dxa"/>
            <w:hideMark/>
          </w:tcPr>
          <w:p w14:paraId="6E8D66C2" w14:textId="77777777" w:rsidR="00AC5895" w:rsidRPr="004E0F60" w:rsidRDefault="00AC5895" w:rsidP="001E150A">
            <w:pPr>
              <w:keepNext/>
              <w:keepLines/>
              <w:tabs>
                <w:tab w:val="left" w:pos="180"/>
              </w:tabs>
              <w:spacing w:after="0"/>
              <w:rPr>
                <w:sz w:val="20"/>
              </w:rPr>
            </w:pPr>
            <w:r w:rsidRPr="004E0F60">
              <w:rPr>
                <w:sz w:val="20"/>
              </w:rPr>
              <w:tab/>
            </w:r>
            <w:r w:rsidRPr="004E0F60">
              <w:rPr>
                <w:sz w:val="20"/>
              </w:rPr>
              <w:tab/>
              <w:t>At 6 months</w:t>
            </w:r>
          </w:p>
        </w:tc>
        <w:tc>
          <w:tcPr>
            <w:tcW w:w="3291" w:type="dxa"/>
            <w:gridSpan w:val="2"/>
            <w:hideMark/>
          </w:tcPr>
          <w:p w14:paraId="41AC131E" w14:textId="77777777" w:rsidR="00AC5895" w:rsidRPr="004E0F60" w:rsidRDefault="00AC5895" w:rsidP="001E150A">
            <w:pPr>
              <w:keepNext/>
              <w:keepLines/>
              <w:spacing w:after="0"/>
              <w:jc w:val="center"/>
              <w:rPr>
                <w:sz w:val="20"/>
              </w:rPr>
            </w:pPr>
            <w:r w:rsidRPr="004E0F60">
              <w:rPr>
                <w:color w:val="000000"/>
                <w:sz w:val="20"/>
              </w:rPr>
              <w:t>89.5 (86.1, 92.1)</w:t>
            </w:r>
          </w:p>
        </w:tc>
        <w:tc>
          <w:tcPr>
            <w:tcW w:w="2823" w:type="dxa"/>
            <w:gridSpan w:val="2"/>
            <w:hideMark/>
          </w:tcPr>
          <w:p w14:paraId="01663C72" w14:textId="77777777" w:rsidR="00AC5895" w:rsidRPr="004E0F60" w:rsidRDefault="00AC5895" w:rsidP="001E150A">
            <w:pPr>
              <w:keepNext/>
              <w:keepLines/>
              <w:spacing w:after="0"/>
              <w:jc w:val="center"/>
              <w:rPr>
                <w:sz w:val="20"/>
              </w:rPr>
            </w:pPr>
            <w:r w:rsidRPr="004E0F60">
              <w:rPr>
                <w:color w:val="000000"/>
                <w:sz w:val="20"/>
              </w:rPr>
              <w:t>86.2 (82.4, 89.1)</w:t>
            </w:r>
          </w:p>
        </w:tc>
      </w:tr>
      <w:tr w:rsidR="00AC5895" w:rsidRPr="004E0F60" w14:paraId="05CB8C5F" w14:textId="77777777" w:rsidTr="00A27024">
        <w:tc>
          <w:tcPr>
            <w:tcW w:w="3060" w:type="dxa"/>
          </w:tcPr>
          <w:p w14:paraId="3713EE15" w14:textId="77777777" w:rsidR="00AC5895" w:rsidRPr="004E0F60" w:rsidRDefault="00AC5895" w:rsidP="001E150A">
            <w:pPr>
              <w:keepNext/>
              <w:keepLines/>
              <w:tabs>
                <w:tab w:val="left" w:pos="180"/>
              </w:tabs>
              <w:spacing w:after="0"/>
              <w:rPr>
                <w:sz w:val="20"/>
              </w:rPr>
            </w:pPr>
            <w:r w:rsidRPr="004E0F60">
              <w:rPr>
                <w:sz w:val="20"/>
              </w:rPr>
              <w:tab/>
            </w:r>
            <w:r w:rsidRPr="004E0F60">
              <w:rPr>
                <w:sz w:val="20"/>
              </w:rPr>
              <w:tab/>
              <w:t>At 12 months</w:t>
            </w:r>
          </w:p>
        </w:tc>
        <w:tc>
          <w:tcPr>
            <w:tcW w:w="3291" w:type="dxa"/>
            <w:gridSpan w:val="2"/>
            <w:hideMark/>
          </w:tcPr>
          <w:p w14:paraId="12A164D6" w14:textId="77777777" w:rsidR="00AC5895" w:rsidRPr="004E0F60" w:rsidRDefault="00AC5895" w:rsidP="001E150A">
            <w:pPr>
              <w:keepNext/>
              <w:keepLines/>
              <w:spacing w:after="0"/>
              <w:jc w:val="center"/>
              <w:rPr>
                <w:sz w:val="20"/>
              </w:rPr>
            </w:pPr>
            <w:r w:rsidRPr="004E0F60">
              <w:rPr>
                <w:color w:val="000000"/>
                <w:sz w:val="20"/>
              </w:rPr>
              <w:t>80.1 (75.9, 83.6)</w:t>
            </w:r>
          </w:p>
        </w:tc>
        <w:tc>
          <w:tcPr>
            <w:tcW w:w="2823" w:type="dxa"/>
            <w:gridSpan w:val="2"/>
            <w:hideMark/>
          </w:tcPr>
          <w:p w14:paraId="54A62AFA" w14:textId="77777777" w:rsidR="00AC5895" w:rsidRPr="004E0F60" w:rsidRDefault="00AC5895" w:rsidP="001E150A">
            <w:pPr>
              <w:keepNext/>
              <w:keepLines/>
              <w:spacing w:after="0"/>
              <w:jc w:val="center"/>
              <w:rPr>
                <w:sz w:val="20"/>
              </w:rPr>
            </w:pPr>
            <w:r w:rsidRPr="004E0F60">
              <w:rPr>
                <w:color w:val="000000"/>
                <w:sz w:val="20"/>
              </w:rPr>
              <w:t>72.1 (67.4, 76.2)</w:t>
            </w:r>
          </w:p>
        </w:tc>
      </w:tr>
      <w:tr w:rsidR="00AC5895" w:rsidRPr="004E0F60" w14:paraId="18653E8C" w14:textId="77777777" w:rsidTr="00A27024">
        <w:tc>
          <w:tcPr>
            <w:tcW w:w="3060" w:type="dxa"/>
            <w:hideMark/>
          </w:tcPr>
          <w:p w14:paraId="6CD4B9ED" w14:textId="77777777" w:rsidR="00AC5895" w:rsidRPr="004E0F60" w:rsidRDefault="00AC5895" w:rsidP="001E150A">
            <w:pPr>
              <w:keepNext/>
              <w:keepLines/>
              <w:tabs>
                <w:tab w:val="left" w:pos="180"/>
              </w:tabs>
              <w:spacing w:after="0"/>
              <w:rPr>
                <w:sz w:val="20"/>
              </w:rPr>
            </w:pPr>
            <w:r w:rsidRPr="004E0F60">
              <w:rPr>
                <w:b/>
                <w:sz w:val="20"/>
              </w:rPr>
              <w:t>Progression-free survival</w:t>
            </w:r>
          </w:p>
        </w:tc>
        <w:tc>
          <w:tcPr>
            <w:tcW w:w="3291" w:type="dxa"/>
            <w:gridSpan w:val="2"/>
          </w:tcPr>
          <w:p w14:paraId="37EDB9C0" w14:textId="77777777" w:rsidR="00AC5895" w:rsidRPr="004E0F60" w:rsidRDefault="00AC5895" w:rsidP="001E150A">
            <w:pPr>
              <w:keepNext/>
              <w:keepLines/>
              <w:spacing w:after="0"/>
              <w:jc w:val="center"/>
              <w:rPr>
                <w:sz w:val="20"/>
              </w:rPr>
            </w:pPr>
          </w:p>
        </w:tc>
        <w:tc>
          <w:tcPr>
            <w:tcW w:w="2823" w:type="dxa"/>
            <w:gridSpan w:val="2"/>
          </w:tcPr>
          <w:p w14:paraId="35FBCFF2" w14:textId="77777777" w:rsidR="00AC5895" w:rsidRPr="004E0F60" w:rsidRDefault="00AC5895" w:rsidP="001E150A">
            <w:pPr>
              <w:keepNext/>
              <w:keepLines/>
              <w:spacing w:after="0"/>
              <w:jc w:val="center"/>
              <w:rPr>
                <w:sz w:val="20"/>
              </w:rPr>
            </w:pPr>
          </w:p>
        </w:tc>
      </w:tr>
      <w:tr w:rsidR="00AC5895" w:rsidRPr="004E0F60" w14:paraId="14823458" w14:textId="77777777" w:rsidTr="00A27024">
        <w:tc>
          <w:tcPr>
            <w:tcW w:w="3060" w:type="dxa"/>
            <w:hideMark/>
          </w:tcPr>
          <w:p w14:paraId="7F1D4D35" w14:textId="77777777" w:rsidR="00AC5895" w:rsidRPr="004E0F60" w:rsidRDefault="00AC5895" w:rsidP="001E150A">
            <w:pPr>
              <w:keepNext/>
              <w:keepLines/>
              <w:tabs>
                <w:tab w:val="left" w:pos="180"/>
              </w:tabs>
              <w:spacing w:after="0"/>
              <w:rPr>
                <w:b/>
                <w:sz w:val="20"/>
              </w:rPr>
            </w:pPr>
            <w:r w:rsidRPr="004E0F60">
              <w:rPr>
                <w:sz w:val="20"/>
              </w:rPr>
              <w:tab/>
              <w:t>Events</w:t>
            </w:r>
          </w:p>
        </w:tc>
        <w:tc>
          <w:tcPr>
            <w:tcW w:w="3291" w:type="dxa"/>
            <w:gridSpan w:val="2"/>
            <w:hideMark/>
          </w:tcPr>
          <w:p w14:paraId="2227EDFB" w14:textId="77777777" w:rsidR="00AC5895" w:rsidRPr="004E0F60" w:rsidRDefault="00AC5895" w:rsidP="001E150A">
            <w:pPr>
              <w:keepNext/>
              <w:keepLines/>
              <w:spacing w:after="0"/>
              <w:jc w:val="center"/>
              <w:rPr>
                <w:sz w:val="20"/>
              </w:rPr>
            </w:pPr>
            <w:r w:rsidRPr="004E0F60">
              <w:rPr>
                <w:sz w:val="20"/>
              </w:rPr>
              <w:t>228 (53.6%)</w:t>
            </w:r>
          </w:p>
        </w:tc>
        <w:tc>
          <w:tcPr>
            <w:tcW w:w="2823" w:type="dxa"/>
            <w:gridSpan w:val="2"/>
            <w:hideMark/>
          </w:tcPr>
          <w:p w14:paraId="70E1763F" w14:textId="77777777" w:rsidR="00AC5895" w:rsidRPr="004E0F60" w:rsidRDefault="00AC5895" w:rsidP="001E150A">
            <w:pPr>
              <w:keepNext/>
              <w:keepLines/>
              <w:spacing w:after="0"/>
              <w:jc w:val="center"/>
              <w:rPr>
                <w:sz w:val="20"/>
              </w:rPr>
            </w:pPr>
            <w:r w:rsidRPr="004E0F60">
              <w:rPr>
                <w:sz w:val="20"/>
              </w:rPr>
              <w:t>228 (54.0%)</w:t>
            </w:r>
          </w:p>
        </w:tc>
      </w:tr>
      <w:tr w:rsidR="00AC5895" w:rsidRPr="004E0F60" w14:paraId="1198BA72" w14:textId="77777777" w:rsidTr="00A27024">
        <w:tc>
          <w:tcPr>
            <w:tcW w:w="3060" w:type="dxa"/>
            <w:hideMark/>
          </w:tcPr>
          <w:p w14:paraId="621EC558" w14:textId="77777777" w:rsidR="00AC5895" w:rsidRPr="004E0F60" w:rsidRDefault="00AC5895" w:rsidP="001E150A">
            <w:pPr>
              <w:keepNext/>
              <w:keepLines/>
              <w:tabs>
                <w:tab w:val="left" w:pos="180"/>
              </w:tabs>
              <w:spacing w:after="0"/>
              <w:jc w:val="center"/>
              <w:rPr>
                <w:b/>
                <w:sz w:val="20"/>
              </w:rPr>
            </w:pPr>
            <w:r w:rsidRPr="004E0F60">
              <w:rPr>
                <w:sz w:val="20"/>
              </w:rPr>
              <w:t xml:space="preserve">Hazard </w:t>
            </w:r>
            <w:proofErr w:type="spellStart"/>
            <w:r w:rsidRPr="004E0F60">
              <w:rPr>
                <w:sz w:val="20"/>
              </w:rPr>
              <w:t>ratio</w:t>
            </w:r>
            <w:r w:rsidRPr="004E0F60">
              <w:rPr>
                <w:sz w:val="20"/>
                <w:vertAlign w:val="superscript"/>
              </w:rPr>
              <w:t>a</w:t>
            </w:r>
            <w:proofErr w:type="spellEnd"/>
          </w:p>
        </w:tc>
        <w:tc>
          <w:tcPr>
            <w:tcW w:w="6114" w:type="dxa"/>
            <w:gridSpan w:val="4"/>
            <w:hideMark/>
          </w:tcPr>
          <w:p w14:paraId="5185B5B5" w14:textId="77777777" w:rsidR="00AC5895" w:rsidRPr="004E0F60" w:rsidRDefault="00AC5895" w:rsidP="001E150A">
            <w:pPr>
              <w:keepNext/>
              <w:keepLines/>
              <w:spacing w:after="0"/>
              <w:jc w:val="center"/>
              <w:rPr>
                <w:sz w:val="20"/>
              </w:rPr>
            </w:pPr>
            <w:r w:rsidRPr="004E0F60">
              <w:rPr>
                <w:sz w:val="20"/>
              </w:rPr>
              <w:t>0.82</w:t>
            </w:r>
          </w:p>
        </w:tc>
      </w:tr>
      <w:tr w:rsidR="00AC5895" w:rsidRPr="004E0F60" w14:paraId="649F0029" w14:textId="77777777" w:rsidTr="00A27024">
        <w:tc>
          <w:tcPr>
            <w:tcW w:w="3060" w:type="dxa"/>
            <w:hideMark/>
          </w:tcPr>
          <w:p w14:paraId="2B356B27" w14:textId="77777777" w:rsidR="00AC5895" w:rsidRPr="004E0F60" w:rsidRDefault="00AC5895" w:rsidP="001E150A">
            <w:pPr>
              <w:keepNext/>
              <w:keepLines/>
              <w:tabs>
                <w:tab w:val="left" w:pos="180"/>
              </w:tabs>
              <w:spacing w:after="0"/>
              <w:jc w:val="center"/>
              <w:rPr>
                <w:b/>
                <w:sz w:val="20"/>
              </w:rPr>
            </w:pPr>
            <w:r w:rsidRPr="004E0F60">
              <w:rPr>
                <w:color w:val="000000"/>
                <w:sz w:val="20"/>
              </w:rPr>
              <w:t>99.1% CI</w:t>
            </w:r>
          </w:p>
        </w:tc>
        <w:tc>
          <w:tcPr>
            <w:tcW w:w="6114" w:type="dxa"/>
            <w:gridSpan w:val="4"/>
            <w:hideMark/>
          </w:tcPr>
          <w:p w14:paraId="3B5C7270" w14:textId="77777777" w:rsidR="00AC5895" w:rsidRPr="004E0F60" w:rsidRDefault="00AC5895" w:rsidP="001E150A">
            <w:pPr>
              <w:keepNext/>
              <w:keepLines/>
              <w:spacing w:after="0"/>
              <w:jc w:val="center"/>
              <w:rPr>
                <w:sz w:val="20"/>
              </w:rPr>
            </w:pPr>
            <w:r w:rsidRPr="004E0F60">
              <w:rPr>
                <w:sz w:val="20"/>
              </w:rPr>
              <w:t>(0.64, 1.05)</w:t>
            </w:r>
          </w:p>
        </w:tc>
      </w:tr>
      <w:tr w:rsidR="00AC5895" w:rsidRPr="004E0F60" w14:paraId="162740C9" w14:textId="77777777" w:rsidTr="00A27024">
        <w:tc>
          <w:tcPr>
            <w:tcW w:w="3060" w:type="dxa"/>
            <w:hideMark/>
          </w:tcPr>
          <w:p w14:paraId="42D61E0E" w14:textId="77777777" w:rsidR="00AC5895" w:rsidRPr="004E0F60" w:rsidRDefault="00AC5895" w:rsidP="001E150A">
            <w:pPr>
              <w:keepNext/>
              <w:keepLines/>
              <w:tabs>
                <w:tab w:val="left" w:pos="180"/>
              </w:tabs>
              <w:spacing w:after="0"/>
              <w:jc w:val="center"/>
              <w:rPr>
                <w:b/>
                <w:sz w:val="20"/>
              </w:rPr>
            </w:pPr>
            <w:r w:rsidRPr="004E0F60">
              <w:rPr>
                <w:sz w:val="20"/>
              </w:rPr>
              <w:t>p-</w:t>
            </w:r>
            <w:proofErr w:type="spellStart"/>
            <w:proofErr w:type="gramStart"/>
            <w:r w:rsidRPr="004E0F60">
              <w:rPr>
                <w:sz w:val="20"/>
              </w:rPr>
              <w:t>value</w:t>
            </w:r>
            <w:r w:rsidRPr="004E0F60">
              <w:rPr>
                <w:sz w:val="20"/>
                <w:vertAlign w:val="superscript"/>
              </w:rPr>
              <w:t>b,h</w:t>
            </w:r>
            <w:proofErr w:type="spellEnd"/>
            <w:proofErr w:type="gramEnd"/>
          </w:p>
        </w:tc>
        <w:tc>
          <w:tcPr>
            <w:tcW w:w="6114" w:type="dxa"/>
            <w:gridSpan w:val="4"/>
            <w:hideMark/>
          </w:tcPr>
          <w:p w14:paraId="2B4BCDE9" w14:textId="77777777" w:rsidR="00AC5895" w:rsidRPr="004E0F60" w:rsidRDefault="00AC5895" w:rsidP="001E150A">
            <w:pPr>
              <w:keepNext/>
              <w:keepLines/>
              <w:spacing w:after="0"/>
              <w:jc w:val="center"/>
              <w:rPr>
                <w:sz w:val="20"/>
              </w:rPr>
            </w:pPr>
            <w:r w:rsidRPr="004E0F60">
              <w:rPr>
                <w:sz w:val="20"/>
              </w:rPr>
              <w:t>0.0331</w:t>
            </w:r>
          </w:p>
        </w:tc>
      </w:tr>
      <w:tr w:rsidR="00AC5895" w:rsidRPr="004E0F60" w14:paraId="3142491D" w14:textId="77777777" w:rsidTr="00A27024">
        <w:tc>
          <w:tcPr>
            <w:tcW w:w="3060" w:type="dxa"/>
          </w:tcPr>
          <w:p w14:paraId="7AED0A06" w14:textId="77777777" w:rsidR="00AC5895" w:rsidRPr="004E0F60" w:rsidRDefault="00AC5895" w:rsidP="001E150A">
            <w:pPr>
              <w:keepNext/>
              <w:keepLines/>
              <w:tabs>
                <w:tab w:val="left" w:pos="180"/>
              </w:tabs>
              <w:spacing w:after="0"/>
              <w:rPr>
                <w:sz w:val="20"/>
              </w:rPr>
            </w:pPr>
            <w:r w:rsidRPr="004E0F60">
              <w:rPr>
                <w:sz w:val="20"/>
              </w:rPr>
              <w:tab/>
              <w:t>Median (95% CI)</w:t>
            </w:r>
          </w:p>
        </w:tc>
        <w:tc>
          <w:tcPr>
            <w:tcW w:w="3291" w:type="dxa"/>
            <w:gridSpan w:val="2"/>
            <w:hideMark/>
          </w:tcPr>
          <w:p w14:paraId="72A6926B" w14:textId="77777777" w:rsidR="00AC5895" w:rsidRPr="004E0F60" w:rsidRDefault="00AC5895" w:rsidP="001E150A">
            <w:pPr>
              <w:keepNext/>
              <w:keepLines/>
              <w:spacing w:after="0"/>
              <w:jc w:val="center"/>
              <w:rPr>
                <w:sz w:val="20"/>
              </w:rPr>
            </w:pPr>
            <w:r w:rsidRPr="004E0F60">
              <w:rPr>
                <w:color w:val="000000"/>
                <w:sz w:val="20"/>
              </w:rPr>
              <w:t>11.6 (8.71, 15.51)</w:t>
            </w:r>
          </w:p>
        </w:tc>
        <w:tc>
          <w:tcPr>
            <w:tcW w:w="2823" w:type="dxa"/>
            <w:gridSpan w:val="2"/>
            <w:hideMark/>
          </w:tcPr>
          <w:p w14:paraId="7B4C1804" w14:textId="77777777" w:rsidR="00AC5895" w:rsidRPr="004E0F60" w:rsidRDefault="00AC5895" w:rsidP="001E150A">
            <w:pPr>
              <w:keepNext/>
              <w:keepLines/>
              <w:spacing w:after="0"/>
              <w:jc w:val="center"/>
              <w:rPr>
                <w:sz w:val="20"/>
              </w:rPr>
            </w:pPr>
            <w:r w:rsidRPr="004E0F60">
              <w:rPr>
                <w:color w:val="000000"/>
                <w:sz w:val="20"/>
              </w:rPr>
              <w:t>8.4 (7.03, 10.81)</w:t>
            </w:r>
          </w:p>
        </w:tc>
      </w:tr>
      <w:tr w:rsidR="00AC5895" w:rsidRPr="004E0F60" w14:paraId="231632F4" w14:textId="77777777" w:rsidTr="00A27024">
        <w:tc>
          <w:tcPr>
            <w:tcW w:w="3060" w:type="dxa"/>
            <w:hideMark/>
          </w:tcPr>
          <w:p w14:paraId="56FBBA85" w14:textId="77777777" w:rsidR="00AC5895" w:rsidRPr="004E0F60" w:rsidRDefault="00AC5895" w:rsidP="001E150A">
            <w:pPr>
              <w:keepNext/>
              <w:keepLines/>
              <w:spacing w:after="0"/>
              <w:rPr>
                <w:b/>
                <w:sz w:val="20"/>
              </w:rPr>
            </w:pPr>
            <w:r w:rsidRPr="004E0F60">
              <w:rPr>
                <w:b/>
                <w:sz w:val="20"/>
              </w:rPr>
              <w:t xml:space="preserve">Confirmed objective response (BICR) </w:t>
            </w:r>
          </w:p>
        </w:tc>
        <w:tc>
          <w:tcPr>
            <w:tcW w:w="1544" w:type="dxa"/>
            <w:hideMark/>
          </w:tcPr>
          <w:p w14:paraId="122F6A1E" w14:textId="77777777" w:rsidR="00AC5895" w:rsidRPr="004E0F60" w:rsidRDefault="00AC5895" w:rsidP="001E150A">
            <w:pPr>
              <w:keepNext/>
              <w:keepLines/>
              <w:spacing w:after="0"/>
              <w:jc w:val="right"/>
              <w:rPr>
                <w:sz w:val="20"/>
              </w:rPr>
            </w:pPr>
            <w:r w:rsidRPr="004E0F60">
              <w:rPr>
                <w:sz w:val="20"/>
              </w:rPr>
              <w:t>177</w:t>
            </w:r>
          </w:p>
        </w:tc>
        <w:tc>
          <w:tcPr>
            <w:tcW w:w="1747" w:type="dxa"/>
            <w:hideMark/>
          </w:tcPr>
          <w:p w14:paraId="4006C6A8" w14:textId="77777777" w:rsidR="00AC5895" w:rsidRPr="004E0F60" w:rsidRDefault="00AC5895" w:rsidP="001E150A">
            <w:pPr>
              <w:keepNext/>
              <w:keepLines/>
              <w:spacing w:after="0"/>
              <w:rPr>
                <w:sz w:val="20"/>
              </w:rPr>
            </w:pPr>
            <w:r w:rsidRPr="004E0F60">
              <w:rPr>
                <w:sz w:val="20"/>
              </w:rPr>
              <w:t>(41.6%)</w:t>
            </w:r>
          </w:p>
        </w:tc>
        <w:tc>
          <w:tcPr>
            <w:tcW w:w="1187" w:type="dxa"/>
            <w:hideMark/>
          </w:tcPr>
          <w:p w14:paraId="5EFFF8FD" w14:textId="77777777" w:rsidR="00AC5895" w:rsidRPr="004E0F60" w:rsidRDefault="00AC5895" w:rsidP="001E150A">
            <w:pPr>
              <w:keepNext/>
              <w:keepLines/>
              <w:spacing w:after="0"/>
              <w:jc w:val="right"/>
              <w:rPr>
                <w:sz w:val="20"/>
              </w:rPr>
            </w:pPr>
            <w:r w:rsidRPr="004E0F60">
              <w:rPr>
                <w:sz w:val="20"/>
              </w:rPr>
              <w:t>112</w:t>
            </w:r>
          </w:p>
        </w:tc>
        <w:tc>
          <w:tcPr>
            <w:tcW w:w="1636" w:type="dxa"/>
            <w:hideMark/>
          </w:tcPr>
          <w:p w14:paraId="1CFFF993" w14:textId="77777777" w:rsidR="00AC5895" w:rsidRPr="004E0F60" w:rsidRDefault="00AC5895" w:rsidP="001E150A">
            <w:pPr>
              <w:keepNext/>
              <w:keepLines/>
              <w:spacing w:after="0"/>
              <w:rPr>
                <w:sz w:val="20"/>
              </w:rPr>
            </w:pPr>
            <w:r w:rsidRPr="004E0F60">
              <w:rPr>
                <w:sz w:val="20"/>
              </w:rPr>
              <w:t>(26.5%)</w:t>
            </w:r>
          </w:p>
        </w:tc>
      </w:tr>
      <w:tr w:rsidR="00AC5895" w:rsidRPr="004E0F60" w14:paraId="47176A85" w14:textId="77777777" w:rsidTr="00A27024">
        <w:tc>
          <w:tcPr>
            <w:tcW w:w="3060" w:type="dxa"/>
            <w:hideMark/>
          </w:tcPr>
          <w:p w14:paraId="25AD771C" w14:textId="77777777" w:rsidR="00AC5895" w:rsidRPr="004E0F60" w:rsidRDefault="00AC5895" w:rsidP="001E150A">
            <w:pPr>
              <w:keepNext/>
              <w:keepLines/>
              <w:spacing w:after="0"/>
              <w:jc w:val="center"/>
              <w:rPr>
                <w:sz w:val="20"/>
              </w:rPr>
            </w:pPr>
            <w:r w:rsidRPr="004E0F60">
              <w:rPr>
                <w:sz w:val="20"/>
              </w:rPr>
              <w:t>(95% CI)</w:t>
            </w:r>
          </w:p>
        </w:tc>
        <w:tc>
          <w:tcPr>
            <w:tcW w:w="3291" w:type="dxa"/>
            <w:gridSpan w:val="2"/>
            <w:hideMark/>
          </w:tcPr>
          <w:p w14:paraId="0ABF370E" w14:textId="77777777" w:rsidR="00AC5895" w:rsidRPr="004E0F60" w:rsidRDefault="00AC5895" w:rsidP="001E150A">
            <w:pPr>
              <w:keepNext/>
              <w:keepLines/>
              <w:spacing w:after="0"/>
              <w:jc w:val="center"/>
              <w:rPr>
                <w:sz w:val="20"/>
              </w:rPr>
            </w:pPr>
            <w:r w:rsidRPr="004E0F60">
              <w:rPr>
                <w:sz w:val="20"/>
              </w:rPr>
              <w:t>(36.9, 46.5)</w:t>
            </w:r>
          </w:p>
        </w:tc>
        <w:tc>
          <w:tcPr>
            <w:tcW w:w="2823" w:type="dxa"/>
            <w:gridSpan w:val="2"/>
            <w:hideMark/>
          </w:tcPr>
          <w:p w14:paraId="64AFCB4E" w14:textId="77777777" w:rsidR="00AC5895" w:rsidRPr="004E0F60" w:rsidRDefault="00AC5895" w:rsidP="001E150A">
            <w:pPr>
              <w:keepNext/>
              <w:keepLines/>
              <w:spacing w:after="0"/>
              <w:jc w:val="center"/>
              <w:rPr>
                <w:sz w:val="20"/>
              </w:rPr>
            </w:pPr>
            <w:r w:rsidRPr="004E0F60">
              <w:rPr>
                <w:sz w:val="20"/>
              </w:rPr>
              <w:t>(22.4, 31.0)</w:t>
            </w:r>
          </w:p>
        </w:tc>
      </w:tr>
      <w:tr w:rsidR="00AC5895" w:rsidRPr="004E0F60" w14:paraId="128B3BB7" w14:textId="77777777" w:rsidTr="00A27024">
        <w:tc>
          <w:tcPr>
            <w:tcW w:w="3060" w:type="dxa"/>
            <w:hideMark/>
          </w:tcPr>
          <w:p w14:paraId="685E3B78" w14:textId="77777777" w:rsidR="00AC5895" w:rsidRPr="004E0F60" w:rsidRDefault="00AC5895" w:rsidP="001E150A">
            <w:pPr>
              <w:keepNext/>
              <w:keepLines/>
              <w:tabs>
                <w:tab w:val="left" w:pos="180"/>
              </w:tabs>
              <w:spacing w:after="0"/>
              <w:jc w:val="center"/>
              <w:rPr>
                <w:sz w:val="20"/>
                <w:vertAlign w:val="superscript"/>
              </w:rPr>
            </w:pPr>
            <w:r w:rsidRPr="004E0F60">
              <w:rPr>
                <w:sz w:val="20"/>
              </w:rPr>
              <w:t xml:space="preserve">Difference in ORR (95% </w:t>
            </w:r>
            <w:proofErr w:type="gramStart"/>
            <w:r w:rsidRPr="004E0F60">
              <w:rPr>
                <w:sz w:val="20"/>
              </w:rPr>
              <w:t>CI)</w:t>
            </w:r>
            <w:r w:rsidRPr="004E0F60">
              <w:rPr>
                <w:sz w:val="20"/>
                <w:vertAlign w:val="superscript"/>
              </w:rPr>
              <w:t>d</w:t>
            </w:r>
            <w:proofErr w:type="gramEnd"/>
          </w:p>
        </w:tc>
        <w:tc>
          <w:tcPr>
            <w:tcW w:w="6114" w:type="dxa"/>
            <w:gridSpan w:val="4"/>
            <w:hideMark/>
          </w:tcPr>
          <w:p w14:paraId="021C4B8E" w14:textId="77777777" w:rsidR="00AC5895" w:rsidRPr="004E0F60" w:rsidRDefault="00AC5895" w:rsidP="001E150A">
            <w:pPr>
              <w:keepNext/>
              <w:keepLines/>
              <w:spacing w:after="0"/>
              <w:jc w:val="center"/>
              <w:rPr>
                <w:sz w:val="20"/>
              </w:rPr>
            </w:pPr>
            <w:r w:rsidRPr="004E0F60">
              <w:rPr>
                <w:sz w:val="20"/>
              </w:rPr>
              <w:t>16.0 (9.8, 22.2)</w:t>
            </w:r>
          </w:p>
        </w:tc>
      </w:tr>
      <w:tr w:rsidR="00AC5895" w:rsidRPr="004E0F60" w14:paraId="5F733AAC" w14:textId="77777777" w:rsidTr="00A27024">
        <w:tc>
          <w:tcPr>
            <w:tcW w:w="3060" w:type="dxa"/>
            <w:hideMark/>
          </w:tcPr>
          <w:p w14:paraId="027E86A5" w14:textId="77777777" w:rsidR="00AC5895" w:rsidRPr="004E0F60" w:rsidRDefault="00AC5895" w:rsidP="001E150A">
            <w:pPr>
              <w:keepNext/>
              <w:keepLines/>
              <w:tabs>
                <w:tab w:val="left" w:pos="180"/>
              </w:tabs>
              <w:spacing w:after="0"/>
              <w:jc w:val="center"/>
              <w:rPr>
                <w:sz w:val="20"/>
                <w:vertAlign w:val="superscript"/>
              </w:rPr>
            </w:pPr>
            <w:r w:rsidRPr="004E0F60">
              <w:rPr>
                <w:sz w:val="20"/>
              </w:rPr>
              <w:t>p-</w:t>
            </w:r>
            <w:proofErr w:type="spellStart"/>
            <w:proofErr w:type="gramStart"/>
            <w:r w:rsidRPr="004E0F60">
              <w:rPr>
                <w:sz w:val="20"/>
              </w:rPr>
              <w:t>value</w:t>
            </w:r>
            <w:r w:rsidRPr="004E0F60">
              <w:rPr>
                <w:sz w:val="20"/>
                <w:vertAlign w:val="superscript"/>
              </w:rPr>
              <w:t>e,f</w:t>
            </w:r>
            <w:proofErr w:type="spellEnd"/>
            <w:proofErr w:type="gramEnd"/>
          </w:p>
        </w:tc>
        <w:tc>
          <w:tcPr>
            <w:tcW w:w="6114" w:type="dxa"/>
            <w:gridSpan w:val="4"/>
            <w:hideMark/>
          </w:tcPr>
          <w:p w14:paraId="4B002409" w14:textId="77777777" w:rsidR="00AC5895" w:rsidRPr="004E0F60" w:rsidRDefault="00AC5895" w:rsidP="001E150A">
            <w:pPr>
              <w:keepNext/>
              <w:keepLines/>
              <w:spacing w:after="0"/>
              <w:jc w:val="center"/>
              <w:rPr>
                <w:sz w:val="20"/>
              </w:rPr>
            </w:pPr>
            <w:r w:rsidRPr="004E0F60">
              <w:rPr>
                <w:sz w:val="20"/>
              </w:rPr>
              <w:t>&lt; 0.0001</w:t>
            </w:r>
          </w:p>
        </w:tc>
      </w:tr>
      <w:tr w:rsidR="00AC5895" w:rsidRPr="004E0F60" w14:paraId="5ADBC682" w14:textId="77777777" w:rsidTr="00A27024">
        <w:tc>
          <w:tcPr>
            <w:tcW w:w="3060" w:type="dxa"/>
            <w:hideMark/>
          </w:tcPr>
          <w:p w14:paraId="629EBB50" w14:textId="77777777" w:rsidR="00AC5895" w:rsidRPr="004E0F60" w:rsidRDefault="00AC5895" w:rsidP="001E150A">
            <w:pPr>
              <w:keepNext/>
              <w:keepLines/>
              <w:tabs>
                <w:tab w:val="left" w:pos="180"/>
              </w:tabs>
              <w:spacing w:after="0"/>
              <w:rPr>
                <w:sz w:val="20"/>
              </w:rPr>
            </w:pPr>
            <w:r w:rsidRPr="004E0F60">
              <w:rPr>
                <w:sz w:val="20"/>
              </w:rPr>
              <w:tab/>
              <w:t>Complete response (CR)</w:t>
            </w:r>
          </w:p>
        </w:tc>
        <w:tc>
          <w:tcPr>
            <w:tcW w:w="1544" w:type="dxa"/>
            <w:hideMark/>
          </w:tcPr>
          <w:p w14:paraId="7E84DC4D" w14:textId="77777777" w:rsidR="00AC5895" w:rsidRPr="004E0F60" w:rsidRDefault="00AC5895" w:rsidP="001E150A">
            <w:pPr>
              <w:keepNext/>
              <w:keepLines/>
              <w:spacing w:after="0"/>
              <w:jc w:val="right"/>
              <w:rPr>
                <w:sz w:val="20"/>
              </w:rPr>
            </w:pPr>
            <w:r w:rsidRPr="004E0F60">
              <w:rPr>
                <w:sz w:val="20"/>
              </w:rPr>
              <w:t>40</w:t>
            </w:r>
          </w:p>
        </w:tc>
        <w:tc>
          <w:tcPr>
            <w:tcW w:w="1747" w:type="dxa"/>
            <w:hideMark/>
          </w:tcPr>
          <w:p w14:paraId="4A0479EC" w14:textId="77777777" w:rsidR="00AC5895" w:rsidRPr="004E0F60" w:rsidRDefault="00AC5895" w:rsidP="001E150A">
            <w:pPr>
              <w:keepNext/>
              <w:keepLines/>
              <w:spacing w:after="0"/>
              <w:rPr>
                <w:sz w:val="20"/>
              </w:rPr>
            </w:pPr>
            <w:r w:rsidRPr="004E0F60">
              <w:rPr>
                <w:sz w:val="20"/>
              </w:rPr>
              <w:t>(9.4%)</w:t>
            </w:r>
          </w:p>
        </w:tc>
        <w:tc>
          <w:tcPr>
            <w:tcW w:w="1187" w:type="dxa"/>
            <w:hideMark/>
          </w:tcPr>
          <w:p w14:paraId="28C627A1" w14:textId="77777777" w:rsidR="00AC5895" w:rsidRPr="004E0F60" w:rsidRDefault="00AC5895" w:rsidP="001E150A">
            <w:pPr>
              <w:keepNext/>
              <w:keepLines/>
              <w:spacing w:after="0"/>
              <w:jc w:val="right"/>
              <w:rPr>
                <w:sz w:val="20"/>
              </w:rPr>
            </w:pPr>
            <w:r w:rsidRPr="004E0F60">
              <w:rPr>
                <w:sz w:val="20"/>
              </w:rPr>
              <w:t>5</w:t>
            </w:r>
          </w:p>
        </w:tc>
        <w:tc>
          <w:tcPr>
            <w:tcW w:w="1636" w:type="dxa"/>
            <w:hideMark/>
          </w:tcPr>
          <w:p w14:paraId="54EB1D9C" w14:textId="77777777" w:rsidR="00AC5895" w:rsidRPr="004E0F60" w:rsidRDefault="00AC5895" w:rsidP="001E150A">
            <w:pPr>
              <w:keepNext/>
              <w:keepLines/>
              <w:spacing w:after="0"/>
              <w:rPr>
                <w:sz w:val="20"/>
              </w:rPr>
            </w:pPr>
            <w:r w:rsidRPr="004E0F60">
              <w:rPr>
                <w:sz w:val="20"/>
              </w:rPr>
              <w:t>(1.2%)</w:t>
            </w:r>
          </w:p>
        </w:tc>
      </w:tr>
      <w:tr w:rsidR="00AC5895" w:rsidRPr="004E0F60" w14:paraId="4C709637" w14:textId="77777777" w:rsidTr="00A27024">
        <w:tc>
          <w:tcPr>
            <w:tcW w:w="3060" w:type="dxa"/>
            <w:hideMark/>
          </w:tcPr>
          <w:p w14:paraId="3C5B4517" w14:textId="77777777" w:rsidR="00AC5895" w:rsidRPr="004E0F60" w:rsidRDefault="00AC5895" w:rsidP="001E150A">
            <w:pPr>
              <w:keepNext/>
              <w:keepLines/>
              <w:tabs>
                <w:tab w:val="left" w:pos="180"/>
              </w:tabs>
              <w:spacing w:after="0"/>
              <w:rPr>
                <w:sz w:val="20"/>
              </w:rPr>
            </w:pPr>
            <w:r w:rsidRPr="004E0F60">
              <w:rPr>
                <w:sz w:val="20"/>
              </w:rPr>
              <w:tab/>
              <w:t>Partial response (PR)</w:t>
            </w:r>
          </w:p>
        </w:tc>
        <w:tc>
          <w:tcPr>
            <w:tcW w:w="1544" w:type="dxa"/>
            <w:hideMark/>
          </w:tcPr>
          <w:p w14:paraId="1476515C" w14:textId="77777777" w:rsidR="00AC5895" w:rsidRPr="004E0F60" w:rsidRDefault="00AC5895" w:rsidP="001E150A">
            <w:pPr>
              <w:keepNext/>
              <w:keepLines/>
              <w:spacing w:after="0"/>
              <w:jc w:val="right"/>
              <w:rPr>
                <w:sz w:val="20"/>
              </w:rPr>
            </w:pPr>
            <w:r w:rsidRPr="004E0F60">
              <w:rPr>
                <w:sz w:val="20"/>
              </w:rPr>
              <w:t>137</w:t>
            </w:r>
          </w:p>
        </w:tc>
        <w:tc>
          <w:tcPr>
            <w:tcW w:w="1747" w:type="dxa"/>
            <w:hideMark/>
          </w:tcPr>
          <w:p w14:paraId="1A1BED46" w14:textId="77777777" w:rsidR="00AC5895" w:rsidRPr="004E0F60" w:rsidRDefault="00AC5895" w:rsidP="001E150A">
            <w:pPr>
              <w:keepNext/>
              <w:keepLines/>
              <w:spacing w:after="0"/>
              <w:rPr>
                <w:sz w:val="20"/>
              </w:rPr>
            </w:pPr>
            <w:r w:rsidRPr="004E0F60">
              <w:rPr>
                <w:sz w:val="20"/>
              </w:rPr>
              <w:t>(32.2%)</w:t>
            </w:r>
          </w:p>
        </w:tc>
        <w:tc>
          <w:tcPr>
            <w:tcW w:w="1187" w:type="dxa"/>
            <w:hideMark/>
          </w:tcPr>
          <w:p w14:paraId="3C6A4868" w14:textId="77777777" w:rsidR="00AC5895" w:rsidRPr="004E0F60" w:rsidRDefault="00AC5895" w:rsidP="001E150A">
            <w:pPr>
              <w:keepNext/>
              <w:keepLines/>
              <w:spacing w:after="0"/>
              <w:jc w:val="right"/>
              <w:rPr>
                <w:sz w:val="20"/>
              </w:rPr>
            </w:pPr>
            <w:r w:rsidRPr="004E0F60">
              <w:rPr>
                <w:sz w:val="20"/>
              </w:rPr>
              <w:t>107</w:t>
            </w:r>
          </w:p>
        </w:tc>
        <w:tc>
          <w:tcPr>
            <w:tcW w:w="1636" w:type="dxa"/>
            <w:hideMark/>
          </w:tcPr>
          <w:p w14:paraId="54689D8A" w14:textId="77777777" w:rsidR="00AC5895" w:rsidRPr="004E0F60" w:rsidRDefault="00AC5895" w:rsidP="001E150A">
            <w:pPr>
              <w:keepNext/>
              <w:keepLines/>
              <w:spacing w:after="0"/>
              <w:rPr>
                <w:sz w:val="20"/>
              </w:rPr>
            </w:pPr>
            <w:r w:rsidRPr="004E0F60">
              <w:rPr>
                <w:sz w:val="20"/>
              </w:rPr>
              <w:t>(25.4%)</w:t>
            </w:r>
          </w:p>
        </w:tc>
      </w:tr>
      <w:tr w:rsidR="00AC5895" w:rsidRPr="004E0F60" w14:paraId="7DA50B5F" w14:textId="77777777" w:rsidTr="00A27024">
        <w:tc>
          <w:tcPr>
            <w:tcW w:w="3060" w:type="dxa"/>
            <w:hideMark/>
          </w:tcPr>
          <w:p w14:paraId="163FA914" w14:textId="77777777" w:rsidR="00AC5895" w:rsidRPr="004E0F60" w:rsidRDefault="00AC5895" w:rsidP="001E150A">
            <w:pPr>
              <w:keepNext/>
              <w:keepLines/>
              <w:tabs>
                <w:tab w:val="left" w:pos="180"/>
              </w:tabs>
              <w:spacing w:after="0"/>
              <w:rPr>
                <w:sz w:val="20"/>
              </w:rPr>
            </w:pPr>
            <w:r w:rsidRPr="004E0F60">
              <w:rPr>
                <w:sz w:val="20"/>
              </w:rPr>
              <w:tab/>
              <w:t>Stable disease (SD)</w:t>
            </w:r>
          </w:p>
        </w:tc>
        <w:tc>
          <w:tcPr>
            <w:tcW w:w="1544" w:type="dxa"/>
            <w:hideMark/>
          </w:tcPr>
          <w:p w14:paraId="234629BA" w14:textId="77777777" w:rsidR="00AC5895" w:rsidRPr="004E0F60" w:rsidRDefault="00AC5895" w:rsidP="001E150A">
            <w:pPr>
              <w:keepNext/>
              <w:keepLines/>
              <w:spacing w:after="0"/>
              <w:jc w:val="right"/>
              <w:rPr>
                <w:sz w:val="20"/>
              </w:rPr>
            </w:pPr>
            <w:r w:rsidRPr="004E0F60">
              <w:rPr>
                <w:sz w:val="20"/>
              </w:rPr>
              <w:t>133</w:t>
            </w:r>
          </w:p>
        </w:tc>
        <w:tc>
          <w:tcPr>
            <w:tcW w:w="1747" w:type="dxa"/>
            <w:hideMark/>
          </w:tcPr>
          <w:p w14:paraId="55BB86A8" w14:textId="77777777" w:rsidR="00AC5895" w:rsidRPr="004E0F60" w:rsidRDefault="00AC5895" w:rsidP="001E150A">
            <w:pPr>
              <w:keepNext/>
              <w:keepLines/>
              <w:spacing w:after="0"/>
              <w:rPr>
                <w:sz w:val="20"/>
              </w:rPr>
            </w:pPr>
            <w:r w:rsidRPr="004E0F60">
              <w:rPr>
                <w:sz w:val="20"/>
              </w:rPr>
              <w:t>(31.3%)</w:t>
            </w:r>
          </w:p>
        </w:tc>
        <w:tc>
          <w:tcPr>
            <w:tcW w:w="1187" w:type="dxa"/>
            <w:hideMark/>
          </w:tcPr>
          <w:p w14:paraId="1629BCD1" w14:textId="77777777" w:rsidR="00AC5895" w:rsidRPr="004E0F60" w:rsidRDefault="00AC5895" w:rsidP="001E150A">
            <w:pPr>
              <w:keepNext/>
              <w:keepLines/>
              <w:spacing w:after="0"/>
              <w:jc w:val="right"/>
              <w:rPr>
                <w:sz w:val="20"/>
              </w:rPr>
            </w:pPr>
            <w:r w:rsidRPr="004E0F60">
              <w:rPr>
                <w:sz w:val="20"/>
              </w:rPr>
              <w:t>188</w:t>
            </w:r>
          </w:p>
        </w:tc>
        <w:tc>
          <w:tcPr>
            <w:tcW w:w="1636" w:type="dxa"/>
            <w:hideMark/>
          </w:tcPr>
          <w:p w14:paraId="5A3D52F9" w14:textId="77777777" w:rsidR="00AC5895" w:rsidRPr="004E0F60" w:rsidRDefault="00AC5895" w:rsidP="001E150A">
            <w:pPr>
              <w:keepNext/>
              <w:keepLines/>
              <w:spacing w:after="0"/>
              <w:rPr>
                <w:sz w:val="20"/>
              </w:rPr>
            </w:pPr>
            <w:r w:rsidRPr="004E0F60">
              <w:rPr>
                <w:sz w:val="20"/>
              </w:rPr>
              <w:t>(44.5%)</w:t>
            </w:r>
          </w:p>
        </w:tc>
      </w:tr>
      <w:tr w:rsidR="00AC5895" w:rsidRPr="004E0F60" w14:paraId="4BC30EF4" w14:textId="77777777" w:rsidTr="00A27024">
        <w:tc>
          <w:tcPr>
            <w:tcW w:w="3060" w:type="dxa"/>
            <w:hideMark/>
          </w:tcPr>
          <w:p w14:paraId="3FB23173" w14:textId="77777777" w:rsidR="00AC5895" w:rsidRPr="004E0F60" w:rsidRDefault="00AC5895" w:rsidP="001E150A">
            <w:pPr>
              <w:keepNext/>
              <w:keepLines/>
              <w:tabs>
                <w:tab w:val="left" w:pos="180"/>
              </w:tabs>
              <w:spacing w:after="0"/>
              <w:rPr>
                <w:b/>
                <w:sz w:val="20"/>
              </w:rPr>
            </w:pPr>
            <w:r w:rsidRPr="004E0F60">
              <w:rPr>
                <w:b/>
                <w:sz w:val="20"/>
              </w:rPr>
              <w:t xml:space="preserve">Median duration of </w:t>
            </w:r>
            <w:proofErr w:type="spellStart"/>
            <w:r w:rsidRPr="004E0F60">
              <w:rPr>
                <w:b/>
                <w:sz w:val="20"/>
              </w:rPr>
              <w:t>response</w:t>
            </w:r>
            <w:r w:rsidRPr="004E0F60">
              <w:rPr>
                <w:b/>
                <w:sz w:val="20"/>
                <w:vertAlign w:val="superscript"/>
              </w:rPr>
              <w:t>g</w:t>
            </w:r>
            <w:proofErr w:type="spellEnd"/>
            <w:r w:rsidRPr="004E0F60">
              <w:rPr>
                <w:b/>
                <w:sz w:val="20"/>
              </w:rPr>
              <w:t xml:space="preserve"> </w:t>
            </w:r>
          </w:p>
        </w:tc>
        <w:tc>
          <w:tcPr>
            <w:tcW w:w="3291" w:type="dxa"/>
            <w:gridSpan w:val="2"/>
          </w:tcPr>
          <w:p w14:paraId="321FDF05" w14:textId="77777777" w:rsidR="00AC5895" w:rsidRPr="004E0F60" w:rsidRDefault="00AC5895" w:rsidP="001E150A">
            <w:pPr>
              <w:keepNext/>
              <w:keepLines/>
              <w:spacing w:after="0"/>
              <w:rPr>
                <w:sz w:val="20"/>
              </w:rPr>
            </w:pPr>
          </w:p>
        </w:tc>
        <w:tc>
          <w:tcPr>
            <w:tcW w:w="1187" w:type="dxa"/>
          </w:tcPr>
          <w:p w14:paraId="0BBB9F48" w14:textId="77777777" w:rsidR="00AC5895" w:rsidRPr="004E0F60" w:rsidRDefault="00AC5895" w:rsidP="001E150A">
            <w:pPr>
              <w:keepNext/>
              <w:keepLines/>
              <w:spacing w:after="0"/>
              <w:jc w:val="right"/>
              <w:rPr>
                <w:sz w:val="20"/>
              </w:rPr>
            </w:pPr>
          </w:p>
        </w:tc>
        <w:tc>
          <w:tcPr>
            <w:tcW w:w="1636" w:type="dxa"/>
          </w:tcPr>
          <w:p w14:paraId="37DA462D" w14:textId="77777777" w:rsidR="00AC5895" w:rsidRPr="004E0F60" w:rsidRDefault="00AC5895" w:rsidP="001E150A">
            <w:pPr>
              <w:keepNext/>
              <w:keepLines/>
              <w:spacing w:after="0"/>
              <w:rPr>
                <w:sz w:val="20"/>
              </w:rPr>
            </w:pPr>
          </w:p>
        </w:tc>
      </w:tr>
      <w:tr w:rsidR="00AC5895" w:rsidRPr="004E0F60" w14:paraId="3E517501" w14:textId="77777777" w:rsidTr="00A27024">
        <w:tc>
          <w:tcPr>
            <w:tcW w:w="3060" w:type="dxa"/>
            <w:hideMark/>
          </w:tcPr>
          <w:p w14:paraId="152181FB" w14:textId="77777777" w:rsidR="00AC5895" w:rsidRPr="004E0F60" w:rsidRDefault="00AC5895" w:rsidP="001E150A">
            <w:pPr>
              <w:keepNext/>
              <w:keepLines/>
              <w:tabs>
                <w:tab w:val="left" w:pos="180"/>
              </w:tabs>
              <w:spacing w:after="0"/>
              <w:rPr>
                <w:sz w:val="20"/>
              </w:rPr>
            </w:pPr>
            <w:r w:rsidRPr="004E0F60">
              <w:rPr>
                <w:sz w:val="20"/>
              </w:rPr>
              <w:t xml:space="preserve"> </w:t>
            </w:r>
            <w:r w:rsidRPr="004E0F60">
              <w:rPr>
                <w:sz w:val="20"/>
              </w:rPr>
              <w:tab/>
              <w:t>Months (range)</w:t>
            </w:r>
          </w:p>
        </w:tc>
        <w:tc>
          <w:tcPr>
            <w:tcW w:w="1544" w:type="dxa"/>
            <w:hideMark/>
          </w:tcPr>
          <w:p w14:paraId="41843DC5" w14:textId="77777777" w:rsidR="00AC5895" w:rsidRPr="004E0F60" w:rsidRDefault="00AC5895" w:rsidP="001E150A">
            <w:pPr>
              <w:keepNext/>
              <w:keepLines/>
              <w:spacing w:after="0"/>
              <w:jc w:val="right"/>
              <w:rPr>
                <w:sz w:val="20"/>
              </w:rPr>
            </w:pPr>
            <w:r w:rsidRPr="004E0F60">
              <w:rPr>
                <w:sz w:val="20"/>
              </w:rPr>
              <w:t>NE</w:t>
            </w:r>
          </w:p>
        </w:tc>
        <w:tc>
          <w:tcPr>
            <w:tcW w:w="1747" w:type="dxa"/>
            <w:hideMark/>
          </w:tcPr>
          <w:p w14:paraId="09428244" w14:textId="77777777" w:rsidR="00AC5895" w:rsidRPr="004E0F60" w:rsidRDefault="00AC5895" w:rsidP="001E150A">
            <w:pPr>
              <w:keepNext/>
              <w:keepLines/>
              <w:spacing w:after="0"/>
              <w:ind w:left="-121"/>
              <w:rPr>
                <w:sz w:val="20"/>
              </w:rPr>
            </w:pPr>
            <w:r w:rsidRPr="004E0F60">
              <w:rPr>
                <w:sz w:val="20"/>
              </w:rPr>
              <w:t>(1.4</w:t>
            </w:r>
            <w:r w:rsidRPr="004E0F60">
              <w:rPr>
                <w:sz w:val="20"/>
                <w:vertAlign w:val="superscript"/>
              </w:rPr>
              <w:t>+</w:t>
            </w:r>
            <w:r w:rsidRPr="004E0F60">
              <w:rPr>
                <w:sz w:val="20"/>
              </w:rPr>
              <w:t>-25.5</w:t>
            </w:r>
            <w:r w:rsidRPr="004E0F60">
              <w:rPr>
                <w:sz w:val="20"/>
                <w:vertAlign w:val="superscript"/>
              </w:rPr>
              <w:t>+</w:t>
            </w:r>
            <w:r w:rsidRPr="004E0F60">
              <w:rPr>
                <w:sz w:val="20"/>
              </w:rPr>
              <w:t>)</w:t>
            </w:r>
          </w:p>
        </w:tc>
        <w:tc>
          <w:tcPr>
            <w:tcW w:w="1187" w:type="dxa"/>
            <w:hideMark/>
          </w:tcPr>
          <w:p w14:paraId="578C1A0F" w14:textId="77777777" w:rsidR="00AC5895" w:rsidRPr="004E0F60" w:rsidRDefault="00AC5895" w:rsidP="001E150A">
            <w:pPr>
              <w:keepNext/>
              <w:keepLines/>
              <w:spacing w:after="0"/>
              <w:jc w:val="right"/>
              <w:rPr>
                <w:sz w:val="20"/>
              </w:rPr>
            </w:pPr>
            <w:r w:rsidRPr="004E0F60">
              <w:rPr>
                <w:sz w:val="20"/>
              </w:rPr>
              <w:t>18.17</w:t>
            </w:r>
          </w:p>
        </w:tc>
        <w:tc>
          <w:tcPr>
            <w:tcW w:w="1636" w:type="dxa"/>
            <w:hideMark/>
          </w:tcPr>
          <w:p w14:paraId="34D0837F" w14:textId="77777777" w:rsidR="00AC5895" w:rsidRPr="004E0F60" w:rsidRDefault="00AC5895" w:rsidP="001E150A">
            <w:pPr>
              <w:keepNext/>
              <w:keepLines/>
              <w:spacing w:after="0"/>
              <w:ind w:left="-57"/>
              <w:rPr>
                <w:sz w:val="20"/>
              </w:rPr>
            </w:pPr>
            <w:r w:rsidRPr="004E0F60">
              <w:rPr>
                <w:sz w:val="20"/>
              </w:rPr>
              <w:t>(11.3</w:t>
            </w:r>
            <w:r w:rsidRPr="004E0F60">
              <w:rPr>
                <w:sz w:val="20"/>
                <w:vertAlign w:val="superscript"/>
              </w:rPr>
              <w:t>+</w:t>
            </w:r>
            <w:r w:rsidRPr="004E0F60">
              <w:rPr>
                <w:sz w:val="20"/>
              </w:rPr>
              <w:t>-23.6</w:t>
            </w:r>
            <w:r w:rsidRPr="004E0F60">
              <w:rPr>
                <w:sz w:val="20"/>
                <w:vertAlign w:val="superscript"/>
              </w:rPr>
              <w:t>+</w:t>
            </w:r>
            <w:r w:rsidRPr="004E0F60">
              <w:rPr>
                <w:sz w:val="20"/>
              </w:rPr>
              <w:t>)</w:t>
            </w:r>
          </w:p>
        </w:tc>
      </w:tr>
      <w:tr w:rsidR="00AC5895" w:rsidRPr="004E0F60" w14:paraId="0AAEF04B" w14:textId="77777777" w:rsidTr="00A27024">
        <w:tc>
          <w:tcPr>
            <w:tcW w:w="3060" w:type="dxa"/>
            <w:hideMark/>
          </w:tcPr>
          <w:p w14:paraId="56028758" w14:textId="77777777" w:rsidR="00AC5895" w:rsidRPr="004E0F60" w:rsidRDefault="00AC5895" w:rsidP="001E150A">
            <w:pPr>
              <w:keepNext/>
              <w:keepLines/>
              <w:tabs>
                <w:tab w:val="left" w:pos="180"/>
              </w:tabs>
              <w:spacing w:after="0"/>
              <w:rPr>
                <w:b/>
                <w:sz w:val="20"/>
              </w:rPr>
            </w:pPr>
            <w:r w:rsidRPr="004E0F60">
              <w:rPr>
                <w:b/>
                <w:sz w:val="20"/>
              </w:rPr>
              <w:t>Median time to response</w:t>
            </w:r>
          </w:p>
        </w:tc>
        <w:tc>
          <w:tcPr>
            <w:tcW w:w="1544" w:type="dxa"/>
          </w:tcPr>
          <w:p w14:paraId="3A0F2EF5" w14:textId="77777777" w:rsidR="00AC5895" w:rsidRPr="004E0F60" w:rsidRDefault="00AC5895" w:rsidP="001E150A">
            <w:pPr>
              <w:keepNext/>
              <w:keepLines/>
              <w:spacing w:after="0"/>
              <w:jc w:val="right"/>
              <w:rPr>
                <w:sz w:val="20"/>
              </w:rPr>
            </w:pPr>
          </w:p>
        </w:tc>
        <w:tc>
          <w:tcPr>
            <w:tcW w:w="1747" w:type="dxa"/>
          </w:tcPr>
          <w:p w14:paraId="73894DBC" w14:textId="77777777" w:rsidR="00AC5895" w:rsidRPr="004E0F60" w:rsidRDefault="00AC5895" w:rsidP="001E150A">
            <w:pPr>
              <w:keepNext/>
              <w:keepLines/>
              <w:spacing w:after="0"/>
              <w:rPr>
                <w:sz w:val="20"/>
              </w:rPr>
            </w:pPr>
          </w:p>
        </w:tc>
        <w:tc>
          <w:tcPr>
            <w:tcW w:w="1187" w:type="dxa"/>
          </w:tcPr>
          <w:p w14:paraId="7578123D" w14:textId="77777777" w:rsidR="00AC5895" w:rsidRPr="004E0F60" w:rsidRDefault="00AC5895" w:rsidP="001E150A">
            <w:pPr>
              <w:keepNext/>
              <w:keepLines/>
              <w:spacing w:after="0"/>
              <w:jc w:val="right"/>
              <w:rPr>
                <w:sz w:val="20"/>
              </w:rPr>
            </w:pPr>
          </w:p>
        </w:tc>
        <w:tc>
          <w:tcPr>
            <w:tcW w:w="1636" w:type="dxa"/>
          </w:tcPr>
          <w:p w14:paraId="1A60B290" w14:textId="77777777" w:rsidR="00AC5895" w:rsidRPr="004E0F60" w:rsidRDefault="00AC5895" w:rsidP="001E150A">
            <w:pPr>
              <w:keepNext/>
              <w:keepLines/>
              <w:spacing w:after="0"/>
              <w:rPr>
                <w:sz w:val="20"/>
              </w:rPr>
            </w:pPr>
          </w:p>
        </w:tc>
      </w:tr>
      <w:tr w:rsidR="00AC5895" w:rsidRPr="004E0F60" w14:paraId="56FC1216" w14:textId="77777777" w:rsidTr="00A27024">
        <w:trPr>
          <w:trHeight w:val="261"/>
        </w:trPr>
        <w:tc>
          <w:tcPr>
            <w:tcW w:w="3060" w:type="dxa"/>
            <w:tcBorders>
              <w:top w:val="nil"/>
              <w:left w:val="nil"/>
              <w:bottom w:val="single" w:sz="4" w:space="0" w:color="auto"/>
              <w:right w:val="nil"/>
            </w:tcBorders>
          </w:tcPr>
          <w:p w14:paraId="744526A3" w14:textId="77777777" w:rsidR="00AC5895" w:rsidRPr="004E0F60" w:rsidRDefault="00AC5895" w:rsidP="001E150A">
            <w:pPr>
              <w:keepNext/>
              <w:keepLines/>
              <w:tabs>
                <w:tab w:val="left" w:pos="180"/>
              </w:tabs>
              <w:spacing w:after="0"/>
              <w:rPr>
                <w:sz w:val="20"/>
              </w:rPr>
            </w:pPr>
            <w:r w:rsidRPr="004E0F60">
              <w:rPr>
                <w:sz w:val="20"/>
              </w:rPr>
              <w:tab/>
              <w:t>Months (range)</w:t>
            </w:r>
          </w:p>
        </w:tc>
        <w:tc>
          <w:tcPr>
            <w:tcW w:w="1544" w:type="dxa"/>
            <w:tcBorders>
              <w:top w:val="nil"/>
              <w:left w:val="nil"/>
              <w:bottom w:val="single" w:sz="4" w:space="0" w:color="auto"/>
              <w:right w:val="nil"/>
            </w:tcBorders>
            <w:hideMark/>
          </w:tcPr>
          <w:p w14:paraId="1BE840AA" w14:textId="77777777" w:rsidR="00AC5895" w:rsidRPr="004E0F60" w:rsidRDefault="00AC5895" w:rsidP="001E150A">
            <w:pPr>
              <w:keepNext/>
              <w:keepLines/>
              <w:spacing w:after="0"/>
              <w:jc w:val="right"/>
              <w:rPr>
                <w:sz w:val="20"/>
              </w:rPr>
            </w:pPr>
            <w:r w:rsidRPr="004E0F60">
              <w:rPr>
                <w:sz w:val="20"/>
              </w:rPr>
              <w:t>2.8</w:t>
            </w:r>
          </w:p>
        </w:tc>
        <w:tc>
          <w:tcPr>
            <w:tcW w:w="1747" w:type="dxa"/>
            <w:tcBorders>
              <w:top w:val="nil"/>
              <w:left w:val="nil"/>
              <w:bottom w:val="single" w:sz="4" w:space="0" w:color="auto"/>
              <w:right w:val="nil"/>
            </w:tcBorders>
            <w:hideMark/>
          </w:tcPr>
          <w:p w14:paraId="38058091" w14:textId="77777777" w:rsidR="00AC5895" w:rsidRPr="004E0F60" w:rsidRDefault="00AC5895" w:rsidP="001E150A">
            <w:pPr>
              <w:keepNext/>
              <w:keepLines/>
              <w:spacing w:after="0"/>
              <w:ind w:left="-121"/>
              <w:rPr>
                <w:sz w:val="20"/>
              </w:rPr>
            </w:pPr>
            <w:r w:rsidRPr="004E0F60">
              <w:rPr>
                <w:sz w:val="20"/>
              </w:rPr>
              <w:t>(0.9-11.3)</w:t>
            </w:r>
          </w:p>
        </w:tc>
        <w:tc>
          <w:tcPr>
            <w:tcW w:w="1187" w:type="dxa"/>
            <w:tcBorders>
              <w:top w:val="nil"/>
              <w:left w:val="nil"/>
              <w:bottom w:val="single" w:sz="4" w:space="0" w:color="auto"/>
              <w:right w:val="nil"/>
            </w:tcBorders>
            <w:hideMark/>
          </w:tcPr>
          <w:p w14:paraId="4622071A" w14:textId="77777777" w:rsidR="00AC5895" w:rsidRPr="004E0F60" w:rsidRDefault="00AC5895" w:rsidP="001E150A">
            <w:pPr>
              <w:keepNext/>
              <w:keepLines/>
              <w:spacing w:after="0"/>
              <w:jc w:val="right"/>
              <w:rPr>
                <w:sz w:val="20"/>
              </w:rPr>
            </w:pPr>
            <w:r w:rsidRPr="004E0F60">
              <w:rPr>
                <w:sz w:val="20"/>
              </w:rPr>
              <w:t>3.0</w:t>
            </w:r>
          </w:p>
        </w:tc>
        <w:tc>
          <w:tcPr>
            <w:tcW w:w="1636" w:type="dxa"/>
            <w:tcBorders>
              <w:top w:val="nil"/>
              <w:left w:val="nil"/>
              <w:bottom w:val="single" w:sz="4" w:space="0" w:color="auto"/>
              <w:right w:val="nil"/>
            </w:tcBorders>
            <w:hideMark/>
          </w:tcPr>
          <w:p w14:paraId="227754C7" w14:textId="77777777" w:rsidR="00AC5895" w:rsidRPr="004E0F60" w:rsidRDefault="00AC5895" w:rsidP="001E150A">
            <w:pPr>
              <w:keepNext/>
              <w:keepLines/>
              <w:spacing w:after="0"/>
              <w:ind w:left="-57"/>
              <w:rPr>
                <w:sz w:val="20"/>
              </w:rPr>
            </w:pPr>
            <w:r w:rsidRPr="004E0F60">
              <w:rPr>
                <w:sz w:val="20"/>
              </w:rPr>
              <w:t>(0.6-15.0)</w:t>
            </w:r>
          </w:p>
        </w:tc>
      </w:tr>
    </w:tbl>
    <w:p w14:paraId="1F4EADE3" w14:textId="77777777" w:rsidR="00AC5895" w:rsidRPr="004E0F60" w:rsidRDefault="00AC5895" w:rsidP="00AC5895">
      <w:pPr>
        <w:pStyle w:val="EMEABodyText"/>
        <w:rPr>
          <w:sz w:val="18"/>
          <w:szCs w:val="18"/>
          <w:lang w:val="en-AU"/>
        </w:rPr>
      </w:pPr>
      <w:r w:rsidRPr="004E0F60">
        <w:rPr>
          <w:sz w:val="18"/>
          <w:szCs w:val="18"/>
          <w:vertAlign w:val="superscript"/>
          <w:lang w:val="en-AU"/>
        </w:rPr>
        <w:t>a</w:t>
      </w:r>
      <w:r w:rsidRPr="004E0F60">
        <w:rPr>
          <w:sz w:val="18"/>
          <w:szCs w:val="18"/>
          <w:lang w:val="en-AU"/>
        </w:rPr>
        <w:tab/>
        <w:t>Based on a stratified proportional hazards model.</w:t>
      </w:r>
    </w:p>
    <w:p w14:paraId="2871936A" w14:textId="77777777" w:rsidR="00AC5895" w:rsidRPr="004E0F60" w:rsidRDefault="00AC5895" w:rsidP="00AC5895">
      <w:pPr>
        <w:pStyle w:val="EMEABodyText"/>
        <w:rPr>
          <w:sz w:val="18"/>
          <w:szCs w:val="18"/>
          <w:lang w:val="en-AU"/>
        </w:rPr>
      </w:pPr>
      <w:r w:rsidRPr="004E0F60">
        <w:rPr>
          <w:sz w:val="18"/>
          <w:szCs w:val="18"/>
          <w:vertAlign w:val="superscript"/>
          <w:lang w:val="en-AU"/>
        </w:rPr>
        <w:t>b</w:t>
      </w:r>
      <w:r w:rsidRPr="004E0F60">
        <w:rPr>
          <w:sz w:val="18"/>
          <w:szCs w:val="18"/>
          <w:lang w:val="en-AU"/>
        </w:rPr>
        <w:tab/>
        <w:t>Based on a stratified log-rank test.</w:t>
      </w:r>
    </w:p>
    <w:p w14:paraId="28311AF5" w14:textId="77777777" w:rsidR="00AC5895" w:rsidRPr="004E0F60" w:rsidRDefault="00AC5895" w:rsidP="00AC5895">
      <w:pPr>
        <w:pStyle w:val="EMEABodyText"/>
        <w:rPr>
          <w:sz w:val="18"/>
          <w:szCs w:val="18"/>
          <w:lang w:val="en-AU"/>
        </w:rPr>
      </w:pPr>
      <w:r w:rsidRPr="004E0F60">
        <w:rPr>
          <w:sz w:val="18"/>
          <w:szCs w:val="18"/>
          <w:vertAlign w:val="superscript"/>
          <w:lang w:val="en-AU"/>
        </w:rPr>
        <w:t>c</w:t>
      </w:r>
      <w:r w:rsidRPr="004E0F60">
        <w:rPr>
          <w:sz w:val="18"/>
          <w:szCs w:val="18"/>
          <w:lang w:val="en-AU"/>
        </w:rPr>
        <w:tab/>
        <w:t xml:space="preserve">p-value is compared to alpha 0.002 </w:t>
      </w:r>
      <w:proofErr w:type="gramStart"/>
      <w:r w:rsidRPr="004E0F60">
        <w:rPr>
          <w:sz w:val="18"/>
          <w:szCs w:val="18"/>
          <w:lang w:val="en-AU"/>
        </w:rPr>
        <w:t>in order to</w:t>
      </w:r>
      <w:proofErr w:type="gramEnd"/>
      <w:r w:rsidRPr="004E0F60">
        <w:rPr>
          <w:sz w:val="18"/>
          <w:szCs w:val="18"/>
          <w:lang w:val="en-AU"/>
        </w:rPr>
        <w:t xml:space="preserve"> achieve statistical significance.</w:t>
      </w:r>
    </w:p>
    <w:p w14:paraId="7EE3ED7C" w14:textId="77777777" w:rsidR="00AC5895" w:rsidRPr="004E0F60" w:rsidRDefault="00AC5895" w:rsidP="00AC5895">
      <w:pPr>
        <w:pStyle w:val="EMEABodyText"/>
        <w:rPr>
          <w:sz w:val="18"/>
          <w:szCs w:val="18"/>
          <w:lang w:val="en-AU"/>
        </w:rPr>
      </w:pPr>
      <w:r w:rsidRPr="004E0F60">
        <w:rPr>
          <w:sz w:val="18"/>
          <w:szCs w:val="18"/>
          <w:vertAlign w:val="superscript"/>
          <w:lang w:val="en-AU"/>
        </w:rPr>
        <w:t>d</w:t>
      </w:r>
      <w:r w:rsidRPr="004E0F60">
        <w:rPr>
          <w:sz w:val="18"/>
          <w:szCs w:val="18"/>
          <w:lang w:val="en-AU"/>
        </w:rPr>
        <w:tab/>
        <w:t>Strata adjusted difference.</w:t>
      </w:r>
    </w:p>
    <w:p w14:paraId="091AAF01" w14:textId="77777777" w:rsidR="00AC5895" w:rsidRPr="004E0F60" w:rsidRDefault="00AC5895" w:rsidP="00AC5895">
      <w:pPr>
        <w:pStyle w:val="EMEABodyText"/>
        <w:rPr>
          <w:sz w:val="18"/>
          <w:szCs w:val="18"/>
          <w:lang w:val="en-AU"/>
        </w:rPr>
      </w:pPr>
      <w:r w:rsidRPr="004E0F60">
        <w:rPr>
          <w:sz w:val="18"/>
          <w:szCs w:val="18"/>
          <w:vertAlign w:val="superscript"/>
          <w:lang w:val="en-AU"/>
        </w:rPr>
        <w:t>e</w:t>
      </w:r>
      <w:r w:rsidRPr="004E0F60">
        <w:rPr>
          <w:sz w:val="18"/>
          <w:szCs w:val="18"/>
          <w:lang w:val="en-AU"/>
        </w:rPr>
        <w:tab/>
        <w:t xml:space="preserve">Based on the stratified </w:t>
      </w:r>
      <w:proofErr w:type="spellStart"/>
      <w:r w:rsidRPr="004E0F60">
        <w:rPr>
          <w:sz w:val="18"/>
          <w:szCs w:val="18"/>
          <w:lang w:val="en-AU"/>
        </w:rPr>
        <w:t>DerSimonian</w:t>
      </w:r>
      <w:proofErr w:type="spellEnd"/>
      <w:r w:rsidRPr="004E0F60">
        <w:rPr>
          <w:sz w:val="18"/>
          <w:szCs w:val="18"/>
          <w:lang w:val="en-AU"/>
        </w:rPr>
        <w:t>-Laird text.</w:t>
      </w:r>
    </w:p>
    <w:p w14:paraId="5FB85DB4" w14:textId="77777777" w:rsidR="00AC5895" w:rsidRPr="004E0F60" w:rsidRDefault="00AC5895" w:rsidP="00AC5895">
      <w:pPr>
        <w:pStyle w:val="EMEABodyText"/>
        <w:rPr>
          <w:sz w:val="18"/>
          <w:szCs w:val="18"/>
          <w:lang w:val="en-AU"/>
        </w:rPr>
      </w:pPr>
      <w:r w:rsidRPr="004E0F60">
        <w:rPr>
          <w:sz w:val="18"/>
          <w:szCs w:val="18"/>
          <w:vertAlign w:val="superscript"/>
          <w:lang w:val="en-AU"/>
        </w:rPr>
        <w:t>f</w:t>
      </w:r>
      <w:r w:rsidRPr="004E0F60">
        <w:rPr>
          <w:sz w:val="18"/>
          <w:szCs w:val="18"/>
          <w:lang w:val="en-AU"/>
        </w:rPr>
        <w:tab/>
        <w:t xml:space="preserve">p-value is compared to nominal alpha 0.001 </w:t>
      </w:r>
      <w:proofErr w:type="gramStart"/>
      <w:r w:rsidRPr="004E0F60">
        <w:rPr>
          <w:sz w:val="18"/>
          <w:szCs w:val="18"/>
          <w:lang w:val="en-AU"/>
        </w:rPr>
        <w:t>in order to</w:t>
      </w:r>
      <w:proofErr w:type="gramEnd"/>
      <w:r w:rsidRPr="004E0F60">
        <w:rPr>
          <w:sz w:val="18"/>
          <w:szCs w:val="18"/>
          <w:lang w:val="en-AU"/>
        </w:rPr>
        <w:t xml:space="preserve"> achieve statistical significance.</w:t>
      </w:r>
    </w:p>
    <w:p w14:paraId="3EEF9FE7" w14:textId="77777777" w:rsidR="00AC5895" w:rsidRPr="004E0F60" w:rsidRDefault="00AC5895" w:rsidP="00AC5895">
      <w:pPr>
        <w:pStyle w:val="EMEABodyText"/>
        <w:rPr>
          <w:sz w:val="18"/>
          <w:szCs w:val="18"/>
          <w:lang w:val="en-AU"/>
        </w:rPr>
      </w:pPr>
      <w:r w:rsidRPr="004E0F60">
        <w:rPr>
          <w:sz w:val="18"/>
          <w:szCs w:val="18"/>
          <w:vertAlign w:val="superscript"/>
          <w:lang w:val="en-AU"/>
        </w:rPr>
        <w:t>g</w:t>
      </w:r>
      <w:r w:rsidRPr="004E0F60">
        <w:rPr>
          <w:sz w:val="18"/>
          <w:szCs w:val="18"/>
          <w:lang w:val="en-AU"/>
        </w:rPr>
        <w:tab/>
        <w:t>Computed using Kaplan-Meier method.</w:t>
      </w:r>
    </w:p>
    <w:p w14:paraId="09D62EC6" w14:textId="416D4502" w:rsidR="00AC5895" w:rsidRPr="004E0F60" w:rsidRDefault="00AC5895" w:rsidP="00AC5895">
      <w:pPr>
        <w:pStyle w:val="EMEABodyText"/>
        <w:rPr>
          <w:strike/>
          <w:sz w:val="18"/>
          <w:szCs w:val="18"/>
          <w:lang w:val="en-AU"/>
        </w:rPr>
      </w:pPr>
      <w:r w:rsidRPr="004E0F60">
        <w:rPr>
          <w:sz w:val="18"/>
          <w:szCs w:val="18"/>
          <w:vertAlign w:val="superscript"/>
          <w:lang w:val="en-AU"/>
        </w:rPr>
        <w:t>h</w:t>
      </w:r>
      <w:r w:rsidRPr="004E0F60">
        <w:rPr>
          <w:sz w:val="18"/>
          <w:szCs w:val="18"/>
          <w:lang w:val="en-AU"/>
        </w:rPr>
        <w:tab/>
        <w:t xml:space="preserve">p-value did not meet the threshold of statistical significance </w:t>
      </w:r>
      <w:r w:rsidRPr="004E0F60">
        <w:rPr>
          <w:strike/>
          <w:sz w:val="18"/>
          <w:szCs w:val="18"/>
          <w:lang w:val="en-AU"/>
        </w:rPr>
        <w:t>is</w:t>
      </w:r>
      <w:r w:rsidRPr="004E0F60">
        <w:rPr>
          <w:sz w:val="18"/>
          <w:szCs w:val="18"/>
          <w:lang w:val="en-AU"/>
        </w:rPr>
        <w:t xml:space="preserve"> as compared to alpha 0.009 </w:t>
      </w:r>
    </w:p>
    <w:p w14:paraId="78CD0AD6" w14:textId="77777777" w:rsidR="00AC5895" w:rsidRPr="004E0F60" w:rsidRDefault="00AC5895" w:rsidP="00AC5895">
      <w:pPr>
        <w:pStyle w:val="EMEABodyText"/>
        <w:rPr>
          <w:sz w:val="18"/>
          <w:szCs w:val="18"/>
          <w:lang w:val="en-AU"/>
        </w:rPr>
      </w:pPr>
      <w:r w:rsidRPr="004E0F60">
        <w:rPr>
          <w:sz w:val="18"/>
          <w:szCs w:val="18"/>
          <w:lang w:val="en-AU"/>
        </w:rPr>
        <w:t>“</w:t>
      </w:r>
      <w:r w:rsidRPr="004E0F60">
        <w:rPr>
          <w:rStyle w:val="EMEASuperscript"/>
          <w:sz w:val="18"/>
          <w:szCs w:val="18"/>
          <w:lang w:val="en-AU"/>
        </w:rPr>
        <w:t>+</w:t>
      </w:r>
      <w:r w:rsidRPr="004E0F60">
        <w:rPr>
          <w:sz w:val="18"/>
          <w:szCs w:val="18"/>
          <w:lang w:val="en-AU"/>
        </w:rPr>
        <w:t>” denotes a censored observation.</w:t>
      </w:r>
    </w:p>
    <w:p w14:paraId="6D25BAB0" w14:textId="77777777" w:rsidR="00AC5895" w:rsidRPr="004E0F60" w:rsidRDefault="00AC5895" w:rsidP="00AC5895">
      <w:pPr>
        <w:pStyle w:val="EMEABodyText"/>
        <w:rPr>
          <w:sz w:val="20"/>
          <w:lang w:val="en-AU"/>
        </w:rPr>
      </w:pPr>
      <w:r w:rsidRPr="004E0F60">
        <w:rPr>
          <w:sz w:val="18"/>
          <w:szCs w:val="18"/>
          <w:lang w:val="en-AU"/>
        </w:rPr>
        <w:t>NE = non</w:t>
      </w:r>
      <w:r w:rsidRPr="004E0F60">
        <w:rPr>
          <w:sz w:val="18"/>
          <w:szCs w:val="18"/>
          <w:lang w:val="en-AU"/>
        </w:rPr>
        <w:noBreakHyphen/>
        <w:t xml:space="preserve">estimable </w:t>
      </w:r>
    </w:p>
    <w:p w14:paraId="5B77D105" w14:textId="77777777" w:rsidR="00AC5895" w:rsidRPr="004E0F60" w:rsidRDefault="00AC5895" w:rsidP="00AC5895">
      <w:pPr>
        <w:pStyle w:val="EMEABodyText"/>
        <w:rPr>
          <w:lang w:val="en-AU"/>
        </w:rPr>
      </w:pPr>
    </w:p>
    <w:p w14:paraId="05FA0CC9" w14:textId="08BF0E03" w:rsidR="006F2F08" w:rsidRPr="004E0F60" w:rsidRDefault="00AC5895" w:rsidP="00423888">
      <w:r w:rsidRPr="004E0F60">
        <w:t>The median time to onset of objective response was 2.8 months (range: 0.9-11.3 months) after the start of nivolumab with ipilimumab treatment. One hundred seventy-seven (41.6%) responders had ongoing responses with a duration ranging from 1.4</w:t>
      </w:r>
      <w:r w:rsidRPr="004E0F60">
        <w:rPr>
          <w:rStyle w:val="EMEASuperscript"/>
          <w:sz w:val="24"/>
        </w:rPr>
        <w:t>+</w:t>
      </w:r>
      <w:r w:rsidRPr="004E0F60">
        <w:t>-25.5</w:t>
      </w:r>
      <w:r w:rsidRPr="004E0F60">
        <w:rPr>
          <w:rStyle w:val="EMEASuperscript"/>
          <w:sz w:val="24"/>
        </w:rPr>
        <w:t>+</w:t>
      </w:r>
      <w:r w:rsidRPr="004E0F60">
        <w:t> months.</w:t>
      </w:r>
    </w:p>
    <w:p w14:paraId="3A0B691E" w14:textId="5E2E98E7" w:rsidR="00E966CA" w:rsidRDefault="005C2228" w:rsidP="00035478">
      <w:r w:rsidRPr="004E0F60">
        <w:t>D</w:t>
      </w:r>
      <w:r w:rsidR="00AC5895" w:rsidRPr="004E0F60">
        <w:t xml:space="preserve">isease related symptoms, cancer symptoms and non-disease specific Quality of Life (QoL) </w:t>
      </w:r>
      <w:r w:rsidRPr="004E0F60">
        <w:t>were</w:t>
      </w:r>
      <w:r w:rsidR="00AC5895" w:rsidRPr="004E0F60">
        <w:t xml:space="preserve"> assessed </w:t>
      </w:r>
      <w:r w:rsidRPr="004E0F60">
        <w:t xml:space="preserve">as an exploratory endpoint </w:t>
      </w:r>
      <w:r w:rsidR="00AC5895" w:rsidRPr="004E0F60">
        <w:t>using the FKSI-19, FACT-G, and EQ-5D</w:t>
      </w:r>
      <w:r w:rsidRPr="004E0F60">
        <w:t xml:space="preserve"> scales</w:t>
      </w:r>
      <w:r w:rsidR="00AC5895" w:rsidRPr="004E0F60">
        <w:t xml:space="preserve">. </w:t>
      </w:r>
      <w:r w:rsidR="0097732C" w:rsidRPr="004E0F60">
        <w:t>F</w:t>
      </w:r>
      <w:r w:rsidR="00AC5895" w:rsidRPr="004E0F60">
        <w:t xml:space="preserve">ewer patients in the nivolumab in combination with ipilimumab arm </w:t>
      </w:r>
      <w:r w:rsidRPr="004E0F60">
        <w:t>reported</w:t>
      </w:r>
      <w:r w:rsidR="00AC5895" w:rsidRPr="004E0F60">
        <w:t xml:space="preserve"> symptom deterioration </w:t>
      </w:r>
      <w:r w:rsidRPr="004E0F60">
        <w:t>than</w:t>
      </w:r>
      <w:r w:rsidR="00AC5895" w:rsidRPr="004E0F60">
        <w:t xml:space="preserve"> in the sunitinib arm</w:t>
      </w:r>
      <w:r w:rsidR="000212E7" w:rsidRPr="004E0F60">
        <w:t xml:space="preserve">, and </w:t>
      </w:r>
      <w:r w:rsidR="00AC5895" w:rsidRPr="004E0F60">
        <w:t xml:space="preserve">scores </w:t>
      </w:r>
      <w:r w:rsidR="00E15070" w:rsidRPr="004E0F60">
        <w:t xml:space="preserve">for QoL </w:t>
      </w:r>
      <w:r w:rsidR="00AC5895" w:rsidRPr="004E0F60">
        <w:t xml:space="preserve">were greater for nivolumab in combination with ipilimumab patients vs. those in the sunitinib arm at each assessment during the first six months of the study, when completion rates exceeded 80%. </w:t>
      </w:r>
      <w:r w:rsidRPr="004E0F60">
        <w:t xml:space="preserve">As patients were not blinded to treatment, </w:t>
      </w:r>
      <w:r w:rsidR="008C011B" w:rsidRPr="004E0F60">
        <w:t xml:space="preserve">interpretation of these </w:t>
      </w:r>
      <w:r w:rsidRPr="004E0F60">
        <w:t xml:space="preserve">patient-reported outcomes </w:t>
      </w:r>
      <w:r w:rsidR="008C011B" w:rsidRPr="004E0F60">
        <w:t>is limited</w:t>
      </w:r>
      <w:r w:rsidRPr="004E0F60">
        <w:t xml:space="preserve">. </w:t>
      </w:r>
    </w:p>
    <w:p w14:paraId="4AD37523" w14:textId="77777777" w:rsidR="009D5D6C" w:rsidRDefault="009D5D6C" w:rsidP="009D5D6C">
      <w:pPr>
        <w:pStyle w:val="Heading5"/>
      </w:pPr>
      <w:r>
        <w:lastRenderedPageBreak/>
        <w:t xml:space="preserve">Previously untreated advanced or metastatic RCC - OPDIVO in combination with </w:t>
      </w:r>
      <w:proofErr w:type="spellStart"/>
      <w:r>
        <w:t>cabozantinib</w:t>
      </w:r>
      <w:proofErr w:type="spellEnd"/>
      <w:r>
        <w:t xml:space="preserve"> </w:t>
      </w:r>
    </w:p>
    <w:p w14:paraId="2D418F71" w14:textId="77777777" w:rsidR="009D5D6C" w:rsidRDefault="009D5D6C" w:rsidP="009D5D6C">
      <w:pPr>
        <w:pStyle w:val="Heading6"/>
        <w:rPr>
          <w:lang w:val="en-AU"/>
        </w:rPr>
      </w:pPr>
      <w:r>
        <w:rPr>
          <w:lang w:val="en-AU"/>
        </w:rPr>
        <w:t xml:space="preserve">Randomised phase 3 study of nivolumab in combination with </w:t>
      </w:r>
      <w:proofErr w:type="spellStart"/>
      <w:r>
        <w:rPr>
          <w:lang w:val="en-AU"/>
        </w:rPr>
        <w:t>cabozantinib</w:t>
      </w:r>
      <w:proofErr w:type="spellEnd"/>
      <w:r>
        <w:rPr>
          <w:lang w:val="en-AU"/>
        </w:rPr>
        <w:t xml:space="preserve"> vs. sunitinib (CA2099ER)</w:t>
      </w:r>
    </w:p>
    <w:p w14:paraId="47289FB7" w14:textId="77777777" w:rsidR="009D5D6C" w:rsidRDefault="009D5D6C" w:rsidP="009D5D6C">
      <w:pPr>
        <w:rPr>
          <w:lang w:val="en-GB"/>
        </w:rPr>
      </w:pPr>
      <w:r>
        <w:rPr>
          <w:noProof/>
          <w:lang w:val="en-GB"/>
        </w:rPr>
        <w:t>The safety and efficacy of nivolumab 240 mg in combination with cabozantinib 40 mg for the first-line treatment of advanced/metastatic RCC was evaluated in a phase 3, randomised, open</w:t>
      </w:r>
      <w:r>
        <w:rPr>
          <w:noProof/>
          <w:lang w:val="en-GB"/>
        </w:rPr>
        <w:noBreakHyphen/>
        <w:t xml:space="preserve">label study (CA2099ER). </w:t>
      </w:r>
      <w:r>
        <w:rPr>
          <w:lang w:val="en-GB"/>
        </w:rPr>
        <w:t xml:space="preserve">The study included patients (18 years or older) with advanced or metastatic RCC with a clear cell component, </w:t>
      </w:r>
      <w:proofErr w:type="spellStart"/>
      <w:r>
        <w:rPr>
          <w:lang w:val="en-GB"/>
        </w:rPr>
        <w:t>Karnofsky</w:t>
      </w:r>
      <w:proofErr w:type="spellEnd"/>
      <w:r>
        <w:rPr>
          <w:lang w:val="en-GB"/>
        </w:rPr>
        <w:t xml:space="preserve"> Performance Status (KPS) </w:t>
      </w:r>
      <w:r>
        <w:rPr>
          <w:rFonts w:ascii="Symbol" w:eastAsia="Symbol" w:hAnsi="Symbol" w:cs="Symbol"/>
          <w:noProof/>
          <w:lang w:val="en-GB"/>
        </w:rPr>
        <w:t>³</w:t>
      </w:r>
      <w:r>
        <w:rPr>
          <w:noProof/>
          <w:lang w:val="en-GB"/>
        </w:rPr>
        <w:t xml:space="preserve"> 70%, and measurable disease as per RECIST v1.1 </w:t>
      </w:r>
      <w:r>
        <w:rPr>
          <w:lang w:val="en-GB"/>
        </w:rPr>
        <w:t>regardless of their PD-L1 status or IMDC risk group. Patients were stratified by IMDC prognostic score, PD-L1 tumour expression, and region.</w:t>
      </w:r>
    </w:p>
    <w:p w14:paraId="7C841C20" w14:textId="77777777" w:rsidR="009D5D6C" w:rsidRDefault="009D5D6C" w:rsidP="009D5D6C">
      <w:pPr>
        <w:pStyle w:val="EMEABodyText"/>
        <w:rPr>
          <w:szCs w:val="22"/>
        </w:rPr>
      </w:pPr>
      <w:r>
        <w:rPr>
          <w:noProof/>
          <w:szCs w:val="22"/>
        </w:rPr>
        <w:t xml:space="preserve">A total of 651 patients were randomised to receive either nivolumab 240 mg (n = 323) administered intravenously every 2 weeks in combination with cabozantinib 40 mg once daily orally or sunitinib (n = 328) </w:t>
      </w:r>
      <w:r>
        <w:rPr>
          <w:szCs w:val="22"/>
        </w:rPr>
        <w:t>50 mg</w:t>
      </w:r>
      <w:r>
        <w:rPr>
          <w:noProof/>
          <w:szCs w:val="22"/>
        </w:rPr>
        <w:t xml:space="preserve"> daily, administered orally for 4 weeks followed by 2 weeks off. Treatment continued until disease progression or unacceptable toxcity with nivolumab administration for up to 24 months. Treatment beyond initial Investigator-assessed RECIST version 1.1-defined progression was permitted if the patient had a clinical benefit and was tolerating study drug, as determined by the investigator. </w:t>
      </w:r>
      <w:r>
        <w:rPr>
          <w:szCs w:val="22"/>
        </w:rPr>
        <w:t xml:space="preserve">First tumour assessment post-baseline was performed at 12 weeks (± 7 days) following randomisation. Subsequent tumour assessments occurred at every 6 weeks (± 7 days) until Week 60, then every 12 weeks (± 14 days) until radiographic progression, confirmed by the BICR. </w:t>
      </w:r>
    </w:p>
    <w:p w14:paraId="7337DFFF" w14:textId="77777777" w:rsidR="009D5D6C" w:rsidRDefault="009D5D6C" w:rsidP="009D5D6C">
      <w:pPr>
        <w:pStyle w:val="EMEABodyText"/>
        <w:rPr>
          <w:noProof/>
          <w:szCs w:val="22"/>
        </w:rPr>
      </w:pPr>
      <w:r>
        <w:rPr>
          <w:noProof/>
          <w:szCs w:val="22"/>
        </w:rPr>
        <w:t>Baseline characteristics were generally balanced between the two groups. The median age was 61 years (range:</w:t>
      </w:r>
      <w:r>
        <w:rPr>
          <w:szCs w:val="22"/>
        </w:rPr>
        <w:t> 28-90</w:t>
      </w:r>
      <w:r>
        <w:rPr>
          <w:noProof/>
          <w:szCs w:val="22"/>
        </w:rPr>
        <w:t>) with 38.4% </w:t>
      </w:r>
      <w:r>
        <w:rPr>
          <w:rFonts w:ascii="Symbol" w:eastAsia="Symbol" w:hAnsi="Symbol" w:cs="Symbol"/>
          <w:noProof/>
          <w:szCs w:val="22"/>
        </w:rPr>
        <w:t>³</w:t>
      </w:r>
      <w:r>
        <w:rPr>
          <w:noProof/>
          <w:szCs w:val="22"/>
        </w:rPr>
        <w:t> 65 years of age and 9.5% </w:t>
      </w:r>
      <w:r>
        <w:rPr>
          <w:rFonts w:ascii="Symbol" w:eastAsia="Symbol" w:hAnsi="Symbol" w:cs="Symbol"/>
          <w:noProof/>
          <w:szCs w:val="22"/>
        </w:rPr>
        <w:t>³</w:t>
      </w:r>
      <w:r>
        <w:rPr>
          <w:noProof/>
          <w:szCs w:val="22"/>
        </w:rPr>
        <w:t xml:space="preserve"> 75 years of age. The majority of patients were male (73.9%) and white (81.9%), and 23.2% and 76.5% of patients had a baseline KPS of 70 to 80% and 90 to 100%, respectively. </w:t>
      </w:r>
      <w:r>
        <w:t>Patient distribution by IMDC risk categories was 22.6% favourable, 57.6% intermediate, and 19.7% poor.</w:t>
      </w:r>
      <w:r>
        <w:rPr>
          <w:noProof/>
        </w:rPr>
        <w:t xml:space="preserve"> </w:t>
      </w:r>
      <w:r>
        <w:rPr>
          <w:noProof/>
          <w:szCs w:val="22"/>
        </w:rPr>
        <w:t>The median duration of treatment was 14.26 months (range:</w:t>
      </w:r>
      <w:r>
        <w:rPr>
          <w:szCs w:val="22"/>
        </w:rPr>
        <w:t> 0.2</w:t>
      </w:r>
      <w:r>
        <w:rPr>
          <w:noProof/>
          <w:szCs w:val="22"/>
        </w:rPr>
        <w:noBreakHyphen/>
        <w:t>27.3 months) in nivolumab with cabozantinib</w:t>
      </w:r>
      <w:r>
        <w:rPr>
          <w:noProof/>
          <w:szCs w:val="22"/>
        </w:rPr>
        <w:noBreakHyphen/>
        <w:t>treated patients and was 9.23 months (range:</w:t>
      </w:r>
      <w:r>
        <w:rPr>
          <w:szCs w:val="22"/>
        </w:rPr>
        <w:t> </w:t>
      </w:r>
      <w:r>
        <w:rPr>
          <w:noProof/>
          <w:szCs w:val="22"/>
        </w:rPr>
        <w:t>0.8</w:t>
      </w:r>
      <w:r>
        <w:rPr>
          <w:noProof/>
          <w:szCs w:val="22"/>
        </w:rPr>
        <w:noBreakHyphen/>
        <w:t>27.6 months) in sunitinib</w:t>
      </w:r>
      <w:r>
        <w:rPr>
          <w:noProof/>
          <w:szCs w:val="22"/>
        </w:rPr>
        <w:noBreakHyphen/>
        <w:t>treated patients.</w:t>
      </w:r>
    </w:p>
    <w:p w14:paraId="41993AE3" w14:textId="77777777" w:rsidR="009D5D6C" w:rsidRDefault="009D5D6C" w:rsidP="009D5D6C">
      <w:pPr>
        <w:pStyle w:val="EMEABodyText"/>
        <w:rPr>
          <w:noProof/>
          <w:szCs w:val="22"/>
          <w:lang w:val="en-US"/>
        </w:rPr>
      </w:pPr>
      <w:r>
        <w:rPr>
          <w:szCs w:val="22"/>
        </w:rPr>
        <w:t>The primary efficacy outcome measure was PFS as determined by a BICR. Additional efficacy measures included OS and ORR as key secondary endpoints for hierarchical statistical testing.</w:t>
      </w:r>
      <w:r>
        <w:rPr>
          <w:noProof/>
          <w:szCs w:val="22"/>
          <w:lang w:val="en-US"/>
        </w:rPr>
        <w:t xml:space="preserve"> </w:t>
      </w:r>
    </w:p>
    <w:p w14:paraId="2E74FD0B" w14:textId="77777777" w:rsidR="009D5D6C" w:rsidRDefault="009D5D6C" w:rsidP="009D5D6C">
      <w:pPr>
        <w:pStyle w:val="EMEABodyText"/>
        <w:rPr>
          <w:szCs w:val="22"/>
        </w:rPr>
      </w:pPr>
      <w:r>
        <w:rPr>
          <w:szCs w:val="22"/>
        </w:rPr>
        <w:t xml:space="preserve">The study demonstrated a statistically significant benefit in PFS, OS, and ORR for patients randomised to nivolumab in combination with </w:t>
      </w:r>
      <w:proofErr w:type="spellStart"/>
      <w:r>
        <w:rPr>
          <w:szCs w:val="22"/>
        </w:rPr>
        <w:t>cabozantinib</w:t>
      </w:r>
      <w:proofErr w:type="spellEnd"/>
      <w:r>
        <w:rPr>
          <w:szCs w:val="22"/>
        </w:rPr>
        <w:t xml:space="preserve"> as compared to sunitinib.</w:t>
      </w:r>
    </w:p>
    <w:p w14:paraId="591C5C05" w14:textId="77777777" w:rsidR="009D5D6C" w:rsidRDefault="009D5D6C" w:rsidP="009D5D6C">
      <w:pPr>
        <w:pStyle w:val="EMEABodyText"/>
        <w:rPr>
          <w:noProof/>
          <w:szCs w:val="22"/>
        </w:rPr>
      </w:pPr>
      <w:r>
        <w:rPr>
          <w:noProof/>
          <w:szCs w:val="22"/>
        </w:rPr>
        <w:t>Consistent results were observed across pre-specified subgroups, IMDC risk categories, and PD-L1 tumour expression status.</w:t>
      </w:r>
    </w:p>
    <w:p w14:paraId="30032188" w14:textId="1ABEC9D8" w:rsidR="009D5D6C" w:rsidRDefault="009D5D6C" w:rsidP="009D5D6C">
      <w:pPr>
        <w:pStyle w:val="EMEABodyText"/>
        <w:rPr>
          <w:noProof/>
          <w:szCs w:val="22"/>
        </w:rPr>
      </w:pPr>
      <w:r>
        <w:rPr>
          <w:noProof/>
          <w:szCs w:val="22"/>
        </w:rPr>
        <w:t>The Kaplan</w:t>
      </w:r>
      <w:r>
        <w:rPr>
          <w:noProof/>
          <w:szCs w:val="22"/>
        </w:rPr>
        <w:noBreakHyphen/>
        <w:t>Meier curves for PFS and OS (with a minimum follow</w:t>
      </w:r>
      <w:r>
        <w:rPr>
          <w:noProof/>
          <w:szCs w:val="22"/>
        </w:rPr>
        <w:noBreakHyphen/>
        <w:t xml:space="preserve">up of 10.6 months) in all risk patients are shown in </w:t>
      </w:r>
      <w:r>
        <w:rPr>
          <w:noProof/>
          <w:szCs w:val="22"/>
        </w:rPr>
        <w:fldChar w:fldCharType="begin"/>
      </w:r>
      <w:r>
        <w:rPr>
          <w:noProof/>
          <w:szCs w:val="22"/>
        </w:rPr>
        <w:instrText xml:space="preserve"> REF _Ref50126708 \h </w:instrText>
      </w:r>
      <w:r>
        <w:rPr>
          <w:noProof/>
          <w:szCs w:val="22"/>
        </w:rPr>
      </w:r>
      <w:r>
        <w:rPr>
          <w:noProof/>
          <w:szCs w:val="22"/>
        </w:rPr>
        <w:fldChar w:fldCharType="separate"/>
      </w:r>
      <w:r w:rsidR="00C057C0" w:rsidRPr="009A6812">
        <w:rPr>
          <w:szCs w:val="22"/>
        </w:rPr>
        <w:t xml:space="preserve">Figure </w:t>
      </w:r>
      <w:r w:rsidR="00C057C0">
        <w:rPr>
          <w:noProof/>
          <w:szCs w:val="22"/>
        </w:rPr>
        <w:t>12</w:t>
      </w:r>
      <w:r>
        <w:rPr>
          <w:noProof/>
          <w:szCs w:val="22"/>
        </w:rPr>
        <w:fldChar w:fldCharType="end"/>
      </w:r>
      <w:r>
        <w:rPr>
          <w:noProof/>
          <w:szCs w:val="22"/>
        </w:rPr>
        <w:t xml:space="preserve"> and </w:t>
      </w:r>
      <w:r>
        <w:rPr>
          <w:noProof/>
          <w:szCs w:val="22"/>
        </w:rPr>
        <w:fldChar w:fldCharType="begin"/>
      </w:r>
      <w:r>
        <w:rPr>
          <w:noProof/>
          <w:szCs w:val="22"/>
        </w:rPr>
        <w:instrText xml:space="preserve"> REF _Ref50126711 \h </w:instrText>
      </w:r>
      <w:r>
        <w:rPr>
          <w:noProof/>
          <w:szCs w:val="22"/>
        </w:rPr>
      </w:r>
      <w:r>
        <w:rPr>
          <w:noProof/>
          <w:szCs w:val="22"/>
        </w:rPr>
        <w:fldChar w:fldCharType="separate"/>
      </w:r>
      <w:r w:rsidR="00C057C0" w:rsidRPr="009A6812">
        <w:rPr>
          <w:szCs w:val="22"/>
        </w:rPr>
        <w:t xml:space="preserve">Figure </w:t>
      </w:r>
      <w:r w:rsidR="00C057C0">
        <w:rPr>
          <w:noProof/>
          <w:szCs w:val="22"/>
        </w:rPr>
        <w:t>13</w:t>
      </w:r>
      <w:r>
        <w:rPr>
          <w:noProof/>
          <w:szCs w:val="22"/>
        </w:rPr>
        <w:fldChar w:fldCharType="end"/>
      </w:r>
      <w:r>
        <w:rPr>
          <w:noProof/>
          <w:szCs w:val="22"/>
        </w:rPr>
        <w:t>.</w:t>
      </w:r>
    </w:p>
    <w:p w14:paraId="032A1F99" w14:textId="54C64D43" w:rsidR="009D5D6C" w:rsidRPr="009A6812" w:rsidRDefault="009D5D6C" w:rsidP="009D5D6C">
      <w:pPr>
        <w:pStyle w:val="Caption"/>
        <w:keepNext/>
        <w:rPr>
          <w:szCs w:val="22"/>
        </w:rPr>
      </w:pPr>
      <w:bookmarkStart w:id="56" w:name="_Ref50126708"/>
      <w:bookmarkStart w:id="57" w:name="_Ref50126697"/>
      <w:r w:rsidRPr="009A6812">
        <w:rPr>
          <w:szCs w:val="22"/>
        </w:rPr>
        <w:lastRenderedPageBreak/>
        <w:t xml:space="preserve">Figure </w:t>
      </w:r>
      <w:r w:rsidR="00CA3E55">
        <w:rPr>
          <w:szCs w:val="22"/>
        </w:rPr>
        <w:fldChar w:fldCharType="begin"/>
      </w:r>
      <w:r w:rsidR="00CA3E55">
        <w:rPr>
          <w:szCs w:val="22"/>
        </w:rPr>
        <w:instrText xml:space="preserve"> SEQ Figure \* ARABIC </w:instrText>
      </w:r>
      <w:r w:rsidR="00CA3E55">
        <w:rPr>
          <w:szCs w:val="22"/>
        </w:rPr>
        <w:fldChar w:fldCharType="separate"/>
      </w:r>
      <w:r w:rsidR="00C057C0">
        <w:rPr>
          <w:noProof/>
          <w:szCs w:val="22"/>
        </w:rPr>
        <w:t>12</w:t>
      </w:r>
      <w:r w:rsidR="00CA3E55">
        <w:rPr>
          <w:szCs w:val="22"/>
        </w:rPr>
        <w:fldChar w:fldCharType="end"/>
      </w:r>
      <w:bookmarkEnd w:id="56"/>
      <w:r w:rsidRPr="009A6812">
        <w:rPr>
          <w:szCs w:val="22"/>
        </w:rPr>
        <w:t xml:space="preserve"> </w:t>
      </w:r>
      <w:r w:rsidRPr="009A6812">
        <w:rPr>
          <w:noProof/>
          <w:szCs w:val="24"/>
        </w:rPr>
        <w:t>Kaplan</w:t>
      </w:r>
      <w:r w:rsidRPr="009A6812">
        <w:rPr>
          <w:noProof/>
          <w:szCs w:val="24"/>
        </w:rPr>
        <w:noBreakHyphen/>
        <w:t>Meier curves of PFS (CA2099ER)</w:t>
      </w:r>
      <w:bookmarkEnd w:id="57"/>
    </w:p>
    <w:p w14:paraId="020AE51C" w14:textId="77777777" w:rsidR="009D5D6C" w:rsidRDefault="009D5D6C" w:rsidP="009D5D6C">
      <w:pPr>
        <w:pStyle w:val="EMEABodyText"/>
        <w:keepNext/>
        <w:rPr>
          <w:b/>
          <w:noProof/>
          <w:szCs w:val="22"/>
          <w:lang w:val="en-US"/>
        </w:rPr>
      </w:pPr>
      <w:r>
        <w:rPr>
          <w:noProof/>
        </w:rPr>
        <w:drawing>
          <wp:inline distT="0" distB="0" distL="0" distR="0" wp14:anchorId="185594CB" wp14:editId="2639F296">
            <wp:extent cx="5092700" cy="4391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092700" cy="4391025"/>
                    </a:xfrm>
                    <a:prstGeom prst="rect">
                      <a:avLst/>
                    </a:prstGeom>
                  </pic:spPr>
                </pic:pic>
              </a:graphicData>
            </a:graphic>
          </wp:inline>
        </w:drawing>
      </w:r>
    </w:p>
    <w:p w14:paraId="7704234F" w14:textId="77777777" w:rsidR="009D5D6C" w:rsidRDefault="009D5D6C" w:rsidP="009D5D6C">
      <w:pPr>
        <w:pStyle w:val="EMEABodyText"/>
        <w:keepNext/>
        <w:rPr>
          <w:noProof/>
          <w:sz w:val="18"/>
          <w:szCs w:val="22"/>
        </w:rPr>
      </w:pPr>
      <w:r>
        <w:rPr>
          <w:noProof/>
        </w:rPr>
        <w:drawing>
          <wp:inline distT="0" distB="0" distL="0" distR="0" wp14:anchorId="181C18DF" wp14:editId="08F2D538">
            <wp:extent cx="457200" cy="18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457200" cy="180975"/>
                    </a:xfrm>
                    <a:prstGeom prst="rect">
                      <a:avLst/>
                    </a:prstGeom>
                  </pic:spPr>
                </pic:pic>
              </a:graphicData>
            </a:graphic>
          </wp:inline>
        </w:drawing>
      </w:r>
      <w:r w:rsidRPr="01ED9E2F">
        <w:rPr>
          <w:noProof/>
          <w:sz w:val="18"/>
          <w:szCs w:val="18"/>
        </w:rPr>
        <w:t>Nivolumab + cabozantinib (events: 142/323), median and 95.0% CI: 16.59 (12.45, 24.94)</w:t>
      </w:r>
    </w:p>
    <w:p w14:paraId="74CB911E" w14:textId="77777777" w:rsidR="009D5D6C" w:rsidRDefault="009D5D6C" w:rsidP="009D5D6C">
      <w:pPr>
        <w:pStyle w:val="EMEABodyText"/>
        <w:keepNext/>
        <w:rPr>
          <w:noProof/>
          <w:sz w:val="18"/>
          <w:szCs w:val="22"/>
        </w:rPr>
      </w:pPr>
      <w:r>
        <w:rPr>
          <w:noProof/>
        </w:rPr>
        <w:drawing>
          <wp:inline distT="0" distB="0" distL="0" distR="0" wp14:anchorId="66EA6D47" wp14:editId="4A6F35E0">
            <wp:extent cx="45720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457200" cy="180975"/>
                    </a:xfrm>
                    <a:prstGeom prst="rect">
                      <a:avLst/>
                    </a:prstGeom>
                  </pic:spPr>
                </pic:pic>
              </a:graphicData>
            </a:graphic>
          </wp:inline>
        </w:drawing>
      </w:r>
      <w:r w:rsidRPr="01ED9E2F">
        <w:rPr>
          <w:noProof/>
          <w:sz w:val="18"/>
          <w:szCs w:val="18"/>
        </w:rPr>
        <w:t xml:space="preserve"> Sunitinib (events: 191/328), median and 95.0% CI:8.31 (6.97, 9.69)</w:t>
      </w:r>
    </w:p>
    <w:p w14:paraId="408B152C" w14:textId="77777777" w:rsidR="009D5D6C" w:rsidRDefault="009D5D6C" w:rsidP="009D5D6C">
      <w:pPr>
        <w:pStyle w:val="EMEABodyText"/>
        <w:rPr>
          <w:noProof/>
          <w:szCs w:val="22"/>
          <w:lang w:val="en-US"/>
        </w:rPr>
      </w:pPr>
    </w:p>
    <w:p w14:paraId="32B81AC4" w14:textId="1F64E255" w:rsidR="009D5D6C" w:rsidRPr="009A6812" w:rsidRDefault="009D5D6C" w:rsidP="009D5D6C">
      <w:pPr>
        <w:pStyle w:val="Caption"/>
        <w:keepNext/>
        <w:rPr>
          <w:noProof/>
          <w:szCs w:val="24"/>
        </w:rPr>
      </w:pPr>
      <w:bookmarkStart w:id="58" w:name="_Ref50126711"/>
      <w:r w:rsidRPr="009A6812">
        <w:rPr>
          <w:szCs w:val="22"/>
        </w:rPr>
        <w:lastRenderedPageBreak/>
        <w:t xml:space="preserve">Figure </w:t>
      </w:r>
      <w:r w:rsidR="00CA3E55">
        <w:rPr>
          <w:szCs w:val="22"/>
        </w:rPr>
        <w:fldChar w:fldCharType="begin"/>
      </w:r>
      <w:r w:rsidR="00CA3E55">
        <w:rPr>
          <w:szCs w:val="22"/>
        </w:rPr>
        <w:instrText xml:space="preserve"> SEQ Figure \* ARABIC </w:instrText>
      </w:r>
      <w:r w:rsidR="00CA3E55">
        <w:rPr>
          <w:szCs w:val="22"/>
        </w:rPr>
        <w:fldChar w:fldCharType="separate"/>
      </w:r>
      <w:r w:rsidR="00C057C0">
        <w:rPr>
          <w:noProof/>
          <w:szCs w:val="22"/>
        </w:rPr>
        <w:t>13</w:t>
      </w:r>
      <w:r w:rsidR="00CA3E55">
        <w:rPr>
          <w:szCs w:val="22"/>
        </w:rPr>
        <w:fldChar w:fldCharType="end"/>
      </w:r>
      <w:bookmarkEnd w:id="58"/>
      <w:r w:rsidRPr="009A6812">
        <w:rPr>
          <w:szCs w:val="22"/>
        </w:rPr>
        <w:t xml:space="preserve"> </w:t>
      </w:r>
      <w:r w:rsidRPr="009A6812">
        <w:rPr>
          <w:noProof/>
          <w:szCs w:val="24"/>
        </w:rPr>
        <w:t>Kaplan</w:t>
      </w:r>
      <w:r w:rsidRPr="009A6812">
        <w:rPr>
          <w:noProof/>
          <w:szCs w:val="24"/>
        </w:rPr>
        <w:noBreakHyphen/>
        <w:t>Meier curves of OS (CA2099ER)</w:t>
      </w:r>
    </w:p>
    <w:p w14:paraId="5BE7AC9D" w14:textId="77777777" w:rsidR="009D5D6C" w:rsidRDefault="009D5D6C" w:rsidP="009D5D6C">
      <w:pPr>
        <w:pStyle w:val="EMEABodyText"/>
        <w:keepNext/>
        <w:rPr>
          <w:b/>
          <w:noProof/>
          <w:szCs w:val="22"/>
          <w:lang w:val="en-US"/>
        </w:rPr>
      </w:pPr>
      <w:r>
        <w:rPr>
          <w:noProof/>
        </w:rPr>
        <w:drawing>
          <wp:inline distT="0" distB="0" distL="0" distR="0" wp14:anchorId="2772C099" wp14:editId="78536879">
            <wp:extent cx="4965700" cy="4284980"/>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4965700" cy="4284980"/>
                    </a:xfrm>
                    <a:prstGeom prst="rect">
                      <a:avLst/>
                    </a:prstGeom>
                  </pic:spPr>
                </pic:pic>
              </a:graphicData>
            </a:graphic>
          </wp:inline>
        </w:drawing>
      </w:r>
    </w:p>
    <w:p w14:paraId="61D5F3F3" w14:textId="77777777" w:rsidR="009D5D6C" w:rsidRDefault="009D5D6C" w:rsidP="009D5D6C">
      <w:pPr>
        <w:pStyle w:val="EMEABodyText"/>
        <w:keepNext/>
        <w:rPr>
          <w:noProof/>
          <w:sz w:val="18"/>
          <w:szCs w:val="22"/>
        </w:rPr>
      </w:pPr>
      <w:r>
        <w:rPr>
          <w:noProof/>
        </w:rPr>
        <w:drawing>
          <wp:inline distT="0" distB="0" distL="0" distR="0" wp14:anchorId="32DBE152" wp14:editId="385FC7E7">
            <wp:extent cx="45720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457200" cy="180975"/>
                    </a:xfrm>
                    <a:prstGeom prst="rect">
                      <a:avLst/>
                    </a:prstGeom>
                  </pic:spPr>
                </pic:pic>
              </a:graphicData>
            </a:graphic>
          </wp:inline>
        </w:drawing>
      </w:r>
      <w:r w:rsidRPr="01ED9E2F">
        <w:rPr>
          <w:noProof/>
          <w:sz w:val="18"/>
          <w:szCs w:val="18"/>
        </w:rPr>
        <w:t>Nivolumab + cabozantinib (events: 67/323), median and 95% CI: NE</w:t>
      </w:r>
    </w:p>
    <w:p w14:paraId="67FCA736" w14:textId="77777777" w:rsidR="009D5D6C" w:rsidRDefault="009D5D6C" w:rsidP="009D5D6C">
      <w:pPr>
        <w:pStyle w:val="EMEABodyText"/>
        <w:keepNext/>
        <w:rPr>
          <w:noProof/>
          <w:sz w:val="18"/>
          <w:szCs w:val="22"/>
        </w:rPr>
      </w:pPr>
      <w:r>
        <w:rPr>
          <w:noProof/>
        </w:rPr>
        <w:drawing>
          <wp:inline distT="0" distB="0" distL="0" distR="0" wp14:anchorId="4D84BCD6" wp14:editId="784D485D">
            <wp:extent cx="457200" cy="18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457200" cy="180975"/>
                    </a:xfrm>
                    <a:prstGeom prst="rect">
                      <a:avLst/>
                    </a:prstGeom>
                  </pic:spPr>
                </pic:pic>
              </a:graphicData>
            </a:graphic>
          </wp:inline>
        </w:drawing>
      </w:r>
      <w:r w:rsidRPr="01ED9E2F">
        <w:rPr>
          <w:noProof/>
          <w:sz w:val="18"/>
          <w:szCs w:val="18"/>
        </w:rPr>
        <w:t xml:space="preserve"> Sunitinib (events: 99/328), median and 95% CI: NE (22.60, NE)</w:t>
      </w:r>
    </w:p>
    <w:p w14:paraId="62A7BF12" w14:textId="77777777" w:rsidR="009D5D6C" w:rsidRDefault="009D5D6C" w:rsidP="009D5D6C">
      <w:pPr>
        <w:pStyle w:val="EMEABodyText"/>
        <w:rPr>
          <w:noProof/>
          <w:szCs w:val="22"/>
          <w:lang w:val="en-US"/>
        </w:rPr>
      </w:pPr>
    </w:p>
    <w:p w14:paraId="585A0A6D" w14:textId="498AFF98" w:rsidR="009D5D6C" w:rsidRDefault="009D5D6C" w:rsidP="009D5D6C">
      <w:pPr>
        <w:pStyle w:val="EMEABodyText"/>
        <w:rPr>
          <w:noProof/>
          <w:szCs w:val="22"/>
          <w:lang w:val="en-US"/>
        </w:rPr>
      </w:pPr>
      <w:r>
        <w:rPr>
          <w:noProof/>
          <w:szCs w:val="22"/>
          <w:lang w:val="en-US"/>
        </w:rPr>
        <w:t>Efficacy results from the primary analysis (minimum follow</w:t>
      </w:r>
      <w:r>
        <w:rPr>
          <w:noProof/>
          <w:szCs w:val="22"/>
          <w:lang w:val="en-US"/>
        </w:rPr>
        <w:noBreakHyphen/>
        <w:t>up 10.6</w:t>
      </w:r>
      <w:r>
        <w:rPr>
          <w:szCs w:val="22"/>
        </w:rPr>
        <w:t> </w:t>
      </w:r>
      <w:r>
        <w:rPr>
          <w:noProof/>
          <w:szCs w:val="22"/>
          <w:lang w:val="en-US"/>
        </w:rPr>
        <w:t xml:space="preserve">months) are shown in </w:t>
      </w:r>
      <w:r w:rsidRPr="005B6D48">
        <w:rPr>
          <w:noProof/>
          <w:szCs w:val="22"/>
          <w:lang w:val="en-US"/>
        </w:rPr>
        <w:fldChar w:fldCharType="begin"/>
      </w:r>
      <w:r w:rsidRPr="005B6D48">
        <w:rPr>
          <w:noProof/>
          <w:szCs w:val="22"/>
          <w:lang w:val="en-US"/>
        </w:rPr>
        <w:instrText xml:space="preserve"> REF _Ref50127096 \h </w:instrText>
      </w:r>
      <w:r w:rsidR="005B6D48" w:rsidRPr="005B6D48">
        <w:rPr>
          <w:noProof/>
          <w:szCs w:val="22"/>
          <w:lang w:val="en-US"/>
        </w:rPr>
        <w:instrText xml:space="preserve"> \* MERGEFORMAT </w:instrText>
      </w:r>
      <w:r w:rsidRPr="005B6D48">
        <w:rPr>
          <w:noProof/>
          <w:szCs w:val="22"/>
          <w:lang w:val="en-US"/>
        </w:rPr>
      </w:r>
      <w:r w:rsidRPr="005B6D48">
        <w:rPr>
          <w:noProof/>
          <w:szCs w:val="22"/>
          <w:lang w:val="en-US"/>
        </w:rPr>
        <w:fldChar w:fldCharType="separate"/>
      </w:r>
      <w:r w:rsidR="00C057C0" w:rsidRPr="00C057C0">
        <w:rPr>
          <w:sz w:val="24"/>
        </w:rPr>
        <w:t xml:space="preserve">Table </w:t>
      </w:r>
      <w:r w:rsidR="00C057C0" w:rsidRPr="00C057C0">
        <w:rPr>
          <w:noProof/>
          <w:sz w:val="24"/>
        </w:rPr>
        <w:t>18</w:t>
      </w:r>
      <w:r w:rsidRPr="005B6D48">
        <w:rPr>
          <w:noProof/>
          <w:szCs w:val="22"/>
          <w:lang w:val="en-US"/>
        </w:rPr>
        <w:fldChar w:fldCharType="end"/>
      </w:r>
      <w:r w:rsidRPr="005B6D48">
        <w:rPr>
          <w:noProof/>
          <w:szCs w:val="22"/>
          <w:lang w:val="en-US"/>
        </w:rPr>
        <w:t>.</w:t>
      </w:r>
    </w:p>
    <w:p w14:paraId="114EDF3A" w14:textId="77777777" w:rsidR="009D5D6C" w:rsidRPr="009A6812" w:rsidRDefault="009D5D6C" w:rsidP="009D5D6C">
      <w:pPr>
        <w:pStyle w:val="EMEABodyText"/>
        <w:rPr>
          <w:sz w:val="24"/>
        </w:rPr>
      </w:pPr>
    </w:p>
    <w:tbl>
      <w:tblPr>
        <w:tblW w:w="9174" w:type="dxa"/>
        <w:tblLook w:val="04A0" w:firstRow="1" w:lastRow="0" w:firstColumn="1" w:lastColumn="0" w:noHBand="0" w:noVBand="1"/>
      </w:tblPr>
      <w:tblGrid>
        <w:gridCol w:w="3060"/>
        <w:gridCol w:w="3291"/>
        <w:gridCol w:w="2823"/>
      </w:tblGrid>
      <w:tr w:rsidR="009D5D6C" w14:paraId="5282C9B1" w14:textId="77777777" w:rsidTr="009D5D6C">
        <w:tc>
          <w:tcPr>
            <w:tcW w:w="9174" w:type="dxa"/>
            <w:gridSpan w:val="3"/>
            <w:tcBorders>
              <w:left w:val="nil"/>
              <w:bottom w:val="single" w:sz="4" w:space="0" w:color="auto"/>
              <w:right w:val="nil"/>
            </w:tcBorders>
          </w:tcPr>
          <w:p w14:paraId="19D66F91" w14:textId="097B684E" w:rsidR="009D5D6C" w:rsidRDefault="009D5D6C" w:rsidP="009D5D6C">
            <w:pPr>
              <w:keepNext/>
              <w:keepLines/>
              <w:spacing w:line="276" w:lineRule="auto"/>
              <w:jc w:val="left"/>
              <w:rPr>
                <w:b/>
              </w:rPr>
            </w:pPr>
            <w:bookmarkStart w:id="59" w:name="_Ref50127096"/>
            <w:bookmarkStart w:id="60" w:name="_Ref50127090"/>
            <w:r w:rsidRPr="009A6812">
              <w:rPr>
                <w:b/>
                <w:bCs/>
                <w:sz w:val="24"/>
              </w:rPr>
              <w:lastRenderedPageBreak/>
              <w:t xml:space="preserve">Table </w:t>
            </w:r>
            <w:r w:rsidRPr="009A6812">
              <w:rPr>
                <w:b/>
                <w:bCs/>
                <w:sz w:val="24"/>
              </w:rPr>
              <w:fldChar w:fldCharType="begin"/>
            </w:r>
            <w:r w:rsidRPr="009A6812">
              <w:rPr>
                <w:b/>
                <w:bCs/>
                <w:sz w:val="24"/>
              </w:rPr>
              <w:instrText xml:space="preserve"> SEQ Table \* ARABIC </w:instrText>
            </w:r>
            <w:r w:rsidRPr="009A6812">
              <w:rPr>
                <w:b/>
                <w:bCs/>
                <w:sz w:val="24"/>
              </w:rPr>
              <w:fldChar w:fldCharType="separate"/>
            </w:r>
            <w:r w:rsidR="00C057C0">
              <w:rPr>
                <w:b/>
                <w:bCs/>
                <w:noProof/>
                <w:sz w:val="24"/>
              </w:rPr>
              <w:t>18</w:t>
            </w:r>
            <w:r w:rsidRPr="009A6812">
              <w:rPr>
                <w:b/>
                <w:bCs/>
                <w:sz w:val="24"/>
              </w:rPr>
              <w:fldChar w:fldCharType="end"/>
            </w:r>
            <w:bookmarkEnd w:id="59"/>
            <w:r w:rsidRPr="009A6812">
              <w:rPr>
                <w:b/>
                <w:bCs/>
                <w:sz w:val="24"/>
              </w:rPr>
              <w:t xml:space="preserve"> </w:t>
            </w:r>
            <w:r w:rsidRPr="009A6812">
              <w:rPr>
                <w:b/>
                <w:bCs/>
                <w:sz w:val="24"/>
                <w:szCs w:val="24"/>
              </w:rPr>
              <w:t>Efficacy results (CA2099ER)</w:t>
            </w:r>
            <w:bookmarkEnd w:id="60"/>
          </w:p>
        </w:tc>
      </w:tr>
      <w:tr w:rsidR="009D5D6C" w14:paraId="6CCD7879" w14:textId="77777777" w:rsidTr="009D5D6C">
        <w:tc>
          <w:tcPr>
            <w:tcW w:w="3060" w:type="dxa"/>
            <w:tcBorders>
              <w:top w:val="single" w:sz="4" w:space="0" w:color="auto"/>
              <w:left w:val="nil"/>
              <w:bottom w:val="single" w:sz="4" w:space="0" w:color="auto"/>
              <w:right w:val="nil"/>
            </w:tcBorders>
          </w:tcPr>
          <w:p w14:paraId="7E807818" w14:textId="77777777" w:rsidR="009D5D6C" w:rsidRDefault="009D5D6C" w:rsidP="009D5D6C">
            <w:pPr>
              <w:keepNext/>
              <w:keepLines/>
              <w:spacing w:line="276" w:lineRule="auto"/>
              <w:rPr>
                <w:b/>
              </w:rPr>
            </w:pPr>
          </w:p>
        </w:tc>
        <w:tc>
          <w:tcPr>
            <w:tcW w:w="3291" w:type="dxa"/>
            <w:tcBorders>
              <w:top w:val="single" w:sz="4" w:space="0" w:color="auto"/>
              <w:left w:val="nil"/>
              <w:bottom w:val="single" w:sz="4" w:space="0" w:color="auto"/>
              <w:right w:val="nil"/>
            </w:tcBorders>
            <w:hideMark/>
          </w:tcPr>
          <w:p w14:paraId="218C2708" w14:textId="77777777" w:rsidR="009D5D6C" w:rsidRDefault="009D5D6C" w:rsidP="00924313">
            <w:pPr>
              <w:keepNext/>
              <w:keepLines/>
              <w:spacing w:after="0"/>
              <w:jc w:val="center"/>
              <w:rPr>
                <w:b/>
              </w:rPr>
            </w:pPr>
            <w:r>
              <w:rPr>
                <w:b/>
              </w:rPr>
              <w:t xml:space="preserve">nivolumab + </w:t>
            </w:r>
            <w:proofErr w:type="spellStart"/>
            <w:r>
              <w:rPr>
                <w:b/>
              </w:rPr>
              <w:t>cabozantinib</w:t>
            </w:r>
            <w:proofErr w:type="spellEnd"/>
            <w:r>
              <w:rPr>
                <w:b/>
              </w:rPr>
              <w:br/>
              <w:t>(n = 323)</w:t>
            </w:r>
          </w:p>
        </w:tc>
        <w:tc>
          <w:tcPr>
            <w:tcW w:w="2823" w:type="dxa"/>
            <w:tcBorders>
              <w:top w:val="single" w:sz="4" w:space="0" w:color="auto"/>
              <w:left w:val="nil"/>
              <w:bottom w:val="single" w:sz="4" w:space="0" w:color="auto"/>
              <w:right w:val="nil"/>
            </w:tcBorders>
            <w:hideMark/>
          </w:tcPr>
          <w:p w14:paraId="18C2308E" w14:textId="77777777" w:rsidR="009D5D6C" w:rsidRDefault="009D5D6C" w:rsidP="00924313">
            <w:pPr>
              <w:keepNext/>
              <w:keepLines/>
              <w:spacing w:after="0"/>
              <w:jc w:val="center"/>
              <w:rPr>
                <w:b/>
              </w:rPr>
            </w:pPr>
            <w:r>
              <w:rPr>
                <w:b/>
              </w:rPr>
              <w:t>sunitinib</w:t>
            </w:r>
            <w:r>
              <w:rPr>
                <w:b/>
              </w:rPr>
              <w:br/>
              <w:t>(n = 328)</w:t>
            </w:r>
          </w:p>
        </w:tc>
      </w:tr>
      <w:tr w:rsidR="009D5D6C" w14:paraId="14D927B4" w14:textId="77777777" w:rsidTr="009D5D6C">
        <w:tc>
          <w:tcPr>
            <w:tcW w:w="3060" w:type="dxa"/>
            <w:tcBorders>
              <w:top w:val="single" w:sz="4" w:space="0" w:color="auto"/>
              <w:left w:val="nil"/>
              <w:bottom w:val="nil"/>
              <w:right w:val="nil"/>
            </w:tcBorders>
            <w:hideMark/>
          </w:tcPr>
          <w:p w14:paraId="21939F56" w14:textId="77777777" w:rsidR="009D5D6C" w:rsidRDefault="009D5D6C" w:rsidP="00924313">
            <w:pPr>
              <w:keepNext/>
              <w:keepLines/>
              <w:spacing w:after="0"/>
              <w:rPr>
                <w:b/>
              </w:rPr>
            </w:pPr>
            <w:r>
              <w:rPr>
                <w:b/>
              </w:rPr>
              <w:t xml:space="preserve">Progression-free survival </w:t>
            </w:r>
          </w:p>
        </w:tc>
        <w:tc>
          <w:tcPr>
            <w:tcW w:w="3291" w:type="dxa"/>
            <w:tcBorders>
              <w:top w:val="single" w:sz="4" w:space="0" w:color="auto"/>
              <w:left w:val="nil"/>
              <w:bottom w:val="nil"/>
              <w:right w:val="nil"/>
            </w:tcBorders>
          </w:tcPr>
          <w:p w14:paraId="375476F1" w14:textId="77777777" w:rsidR="009D5D6C" w:rsidRDefault="009D5D6C" w:rsidP="00924313">
            <w:pPr>
              <w:keepNext/>
              <w:keepLines/>
              <w:spacing w:after="0"/>
            </w:pPr>
          </w:p>
        </w:tc>
        <w:tc>
          <w:tcPr>
            <w:tcW w:w="2823" w:type="dxa"/>
            <w:tcBorders>
              <w:top w:val="single" w:sz="4" w:space="0" w:color="auto"/>
              <w:left w:val="nil"/>
              <w:bottom w:val="nil"/>
              <w:right w:val="nil"/>
            </w:tcBorders>
          </w:tcPr>
          <w:p w14:paraId="3E63C714" w14:textId="77777777" w:rsidR="009D5D6C" w:rsidRDefault="009D5D6C" w:rsidP="00924313">
            <w:pPr>
              <w:keepNext/>
              <w:keepLines/>
              <w:spacing w:after="0"/>
              <w:jc w:val="center"/>
            </w:pPr>
          </w:p>
        </w:tc>
      </w:tr>
      <w:tr w:rsidR="009D5D6C" w14:paraId="5A2A0774" w14:textId="77777777" w:rsidTr="009D5D6C">
        <w:tc>
          <w:tcPr>
            <w:tcW w:w="3060" w:type="dxa"/>
            <w:hideMark/>
          </w:tcPr>
          <w:p w14:paraId="69D4EB45" w14:textId="77777777" w:rsidR="009D5D6C" w:rsidRDefault="009D5D6C" w:rsidP="00924313">
            <w:pPr>
              <w:keepNext/>
              <w:keepLines/>
              <w:tabs>
                <w:tab w:val="left" w:pos="201"/>
              </w:tabs>
              <w:spacing w:after="0"/>
            </w:pPr>
            <w:r>
              <w:tab/>
              <w:t>Events</w:t>
            </w:r>
          </w:p>
        </w:tc>
        <w:tc>
          <w:tcPr>
            <w:tcW w:w="3291" w:type="dxa"/>
            <w:hideMark/>
          </w:tcPr>
          <w:p w14:paraId="2852AFD4" w14:textId="77777777" w:rsidR="009D5D6C" w:rsidRDefault="009D5D6C" w:rsidP="00924313">
            <w:pPr>
              <w:keepNext/>
              <w:keepLines/>
              <w:spacing w:after="0"/>
              <w:jc w:val="center"/>
            </w:pPr>
            <w:r>
              <w:t>144 (44.6%)</w:t>
            </w:r>
          </w:p>
        </w:tc>
        <w:tc>
          <w:tcPr>
            <w:tcW w:w="2823" w:type="dxa"/>
            <w:hideMark/>
          </w:tcPr>
          <w:p w14:paraId="073011DD" w14:textId="77777777" w:rsidR="009D5D6C" w:rsidRDefault="009D5D6C" w:rsidP="00924313">
            <w:pPr>
              <w:keepNext/>
              <w:keepLines/>
              <w:spacing w:after="0"/>
              <w:jc w:val="center"/>
            </w:pPr>
            <w:r>
              <w:t>191 (58.2%)</w:t>
            </w:r>
          </w:p>
        </w:tc>
      </w:tr>
      <w:tr w:rsidR="009D5D6C" w14:paraId="0554E4EF" w14:textId="77777777" w:rsidTr="009D5D6C">
        <w:tc>
          <w:tcPr>
            <w:tcW w:w="3060" w:type="dxa"/>
            <w:hideMark/>
          </w:tcPr>
          <w:p w14:paraId="196CC183" w14:textId="77777777" w:rsidR="009D5D6C" w:rsidRDefault="009D5D6C" w:rsidP="00924313">
            <w:pPr>
              <w:keepNext/>
              <w:keepLines/>
              <w:tabs>
                <w:tab w:val="left" w:pos="180"/>
              </w:tabs>
              <w:spacing w:after="0"/>
            </w:pPr>
            <w:r>
              <w:t xml:space="preserve">Hazard </w:t>
            </w:r>
            <w:proofErr w:type="spellStart"/>
            <w:r>
              <w:t>ratio</w:t>
            </w:r>
            <w:r>
              <w:rPr>
                <w:vertAlign w:val="superscript"/>
              </w:rPr>
              <w:t>a</w:t>
            </w:r>
            <w:proofErr w:type="spellEnd"/>
            <w:r>
              <w:t xml:space="preserve"> </w:t>
            </w:r>
          </w:p>
        </w:tc>
        <w:tc>
          <w:tcPr>
            <w:tcW w:w="6114" w:type="dxa"/>
            <w:gridSpan w:val="2"/>
            <w:hideMark/>
          </w:tcPr>
          <w:p w14:paraId="7C48864B" w14:textId="77777777" w:rsidR="009D5D6C" w:rsidRDefault="009D5D6C" w:rsidP="00924313">
            <w:pPr>
              <w:keepNext/>
              <w:keepLines/>
              <w:spacing w:after="0"/>
              <w:jc w:val="center"/>
            </w:pPr>
            <w:r>
              <w:t>0.51</w:t>
            </w:r>
          </w:p>
        </w:tc>
      </w:tr>
      <w:tr w:rsidR="009D5D6C" w14:paraId="1DA16B35" w14:textId="77777777" w:rsidTr="009D5D6C">
        <w:tc>
          <w:tcPr>
            <w:tcW w:w="3060" w:type="dxa"/>
            <w:hideMark/>
          </w:tcPr>
          <w:p w14:paraId="24DF57B4" w14:textId="77777777" w:rsidR="009D5D6C" w:rsidRDefault="009D5D6C" w:rsidP="00924313">
            <w:pPr>
              <w:keepNext/>
              <w:keepLines/>
              <w:tabs>
                <w:tab w:val="left" w:pos="180"/>
              </w:tabs>
              <w:spacing w:after="0"/>
            </w:pPr>
            <w:r>
              <w:rPr>
                <w:color w:val="000000"/>
              </w:rPr>
              <w:t>95% CI</w:t>
            </w:r>
          </w:p>
        </w:tc>
        <w:tc>
          <w:tcPr>
            <w:tcW w:w="6114" w:type="dxa"/>
            <w:gridSpan w:val="2"/>
            <w:hideMark/>
          </w:tcPr>
          <w:p w14:paraId="273454AE" w14:textId="77777777" w:rsidR="009D5D6C" w:rsidRDefault="009D5D6C" w:rsidP="00924313">
            <w:pPr>
              <w:keepNext/>
              <w:keepLines/>
              <w:spacing w:after="0"/>
              <w:jc w:val="center"/>
            </w:pPr>
            <w:r>
              <w:t>(0.41, 0.64)</w:t>
            </w:r>
          </w:p>
        </w:tc>
      </w:tr>
      <w:tr w:rsidR="009D5D6C" w14:paraId="531D290A" w14:textId="77777777" w:rsidTr="009D5D6C">
        <w:tc>
          <w:tcPr>
            <w:tcW w:w="3060" w:type="dxa"/>
            <w:hideMark/>
          </w:tcPr>
          <w:p w14:paraId="549A9B7B" w14:textId="77777777" w:rsidR="009D5D6C" w:rsidRDefault="009D5D6C" w:rsidP="00924313">
            <w:pPr>
              <w:keepNext/>
              <w:keepLines/>
              <w:tabs>
                <w:tab w:val="left" w:pos="180"/>
              </w:tabs>
              <w:spacing w:after="0"/>
              <w:rPr>
                <w:vertAlign w:val="superscript"/>
              </w:rPr>
            </w:pPr>
            <w:r>
              <w:t>p</w:t>
            </w:r>
            <w:r>
              <w:noBreakHyphen/>
            </w:r>
            <w:proofErr w:type="spellStart"/>
            <w:r>
              <w:t>value</w:t>
            </w:r>
            <w:r>
              <w:rPr>
                <w:vertAlign w:val="superscript"/>
              </w:rPr>
              <w:t>b</w:t>
            </w:r>
            <w:proofErr w:type="spellEnd"/>
            <w:r>
              <w:rPr>
                <w:vertAlign w:val="superscript"/>
              </w:rPr>
              <w:t>, c</w:t>
            </w:r>
          </w:p>
        </w:tc>
        <w:tc>
          <w:tcPr>
            <w:tcW w:w="6114" w:type="dxa"/>
            <w:gridSpan w:val="2"/>
            <w:hideMark/>
          </w:tcPr>
          <w:p w14:paraId="4A4BA59C" w14:textId="77777777" w:rsidR="009D5D6C" w:rsidRDefault="009D5D6C" w:rsidP="00924313">
            <w:pPr>
              <w:keepNext/>
              <w:keepLines/>
              <w:spacing w:after="0"/>
              <w:jc w:val="center"/>
            </w:pPr>
            <w:r>
              <w:t>&lt; 0.0001</w:t>
            </w:r>
          </w:p>
        </w:tc>
      </w:tr>
      <w:tr w:rsidR="009D5D6C" w14:paraId="0CAF5CD6" w14:textId="77777777" w:rsidTr="009D5D6C">
        <w:tc>
          <w:tcPr>
            <w:tcW w:w="3060" w:type="dxa"/>
            <w:hideMark/>
          </w:tcPr>
          <w:p w14:paraId="53E01677" w14:textId="77777777" w:rsidR="009D5D6C" w:rsidRDefault="009D5D6C" w:rsidP="009D5D6C">
            <w:pPr>
              <w:keepNext/>
              <w:keepLines/>
              <w:tabs>
                <w:tab w:val="left" w:pos="180"/>
              </w:tabs>
              <w:spacing w:line="276" w:lineRule="auto"/>
              <w:rPr>
                <w:vertAlign w:val="superscript"/>
              </w:rPr>
            </w:pPr>
            <w:r>
              <w:tab/>
              <w:t>Median (95% </w:t>
            </w:r>
            <w:proofErr w:type="gramStart"/>
            <w:r>
              <w:t>CI)</w:t>
            </w:r>
            <w:r>
              <w:rPr>
                <w:vertAlign w:val="superscript"/>
              </w:rPr>
              <w:t>d</w:t>
            </w:r>
            <w:proofErr w:type="gramEnd"/>
          </w:p>
        </w:tc>
        <w:tc>
          <w:tcPr>
            <w:tcW w:w="3291" w:type="dxa"/>
            <w:hideMark/>
          </w:tcPr>
          <w:p w14:paraId="56CAC68B" w14:textId="77777777" w:rsidR="009D5D6C" w:rsidRDefault="009D5D6C" w:rsidP="009D5D6C">
            <w:pPr>
              <w:keepNext/>
              <w:keepLines/>
              <w:spacing w:line="276" w:lineRule="auto"/>
              <w:jc w:val="center"/>
            </w:pPr>
            <w:r>
              <w:t>16.6 (12.5, 24.9)</w:t>
            </w:r>
          </w:p>
        </w:tc>
        <w:tc>
          <w:tcPr>
            <w:tcW w:w="2823" w:type="dxa"/>
            <w:hideMark/>
          </w:tcPr>
          <w:p w14:paraId="3C2FB13E" w14:textId="77777777" w:rsidR="009D5D6C" w:rsidRDefault="009D5D6C" w:rsidP="009D5D6C">
            <w:pPr>
              <w:keepNext/>
              <w:keepLines/>
              <w:spacing w:line="276" w:lineRule="auto"/>
              <w:jc w:val="center"/>
            </w:pPr>
            <w:r>
              <w:t>8.3 (7.0, 9.7)</w:t>
            </w:r>
          </w:p>
        </w:tc>
      </w:tr>
      <w:tr w:rsidR="009D5D6C" w14:paraId="0C25C386" w14:textId="77777777" w:rsidTr="009D5D6C">
        <w:tc>
          <w:tcPr>
            <w:tcW w:w="3060" w:type="dxa"/>
            <w:hideMark/>
          </w:tcPr>
          <w:p w14:paraId="3E8931E5" w14:textId="77777777" w:rsidR="009D5D6C" w:rsidRDefault="009D5D6C" w:rsidP="00924313">
            <w:pPr>
              <w:keepNext/>
              <w:keepLines/>
              <w:tabs>
                <w:tab w:val="left" w:pos="180"/>
              </w:tabs>
              <w:spacing w:after="0"/>
            </w:pPr>
            <w:r>
              <w:rPr>
                <w:b/>
              </w:rPr>
              <w:t>Overall survival</w:t>
            </w:r>
          </w:p>
        </w:tc>
        <w:tc>
          <w:tcPr>
            <w:tcW w:w="3291" w:type="dxa"/>
          </w:tcPr>
          <w:p w14:paraId="304BE1DA" w14:textId="77777777" w:rsidR="009D5D6C" w:rsidRDefault="009D5D6C" w:rsidP="00924313">
            <w:pPr>
              <w:keepNext/>
              <w:keepLines/>
              <w:spacing w:after="0"/>
              <w:jc w:val="center"/>
            </w:pPr>
          </w:p>
        </w:tc>
        <w:tc>
          <w:tcPr>
            <w:tcW w:w="2823" w:type="dxa"/>
          </w:tcPr>
          <w:p w14:paraId="6A2442DB" w14:textId="77777777" w:rsidR="009D5D6C" w:rsidRDefault="009D5D6C" w:rsidP="00924313">
            <w:pPr>
              <w:keepNext/>
              <w:keepLines/>
              <w:spacing w:after="0"/>
              <w:jc w:val="center"/>
            </w:pPr>
          </w:p>
        </w:tc>
      </w:tr>
      <w:tr w:rsidR="009D5D6C" w14:paraId="08EE9350" w14:textId="77777777" w:rsidTr="009D5D6C">
        <w:tc>
          <w:tcPr>
            <w:tcW w:w="3060" w:type="dxa"/>
            <w:hideMark/>
          </w:tcPr>
          <w:p w14:paraId="1FCA97BD" w14:textId="77777777" w:rsidR="009D5D6C" w:rsidRDefault="009D5D6C" w:rsidP="00924313">
            <w:pPr>
              <w:keepNext/>
              <w:keepLines/>
              <w:tabs>
                <w:tab w:val="left" w:pos="180"/>
              </w:tabs>
              <w:spacing w:after="0"/>
              <w:rPr>
                <w:b/>
              </w:rPr>
            </w:pPr>
            <w:r>
              <w:tab/>
              <w:t>Events</w:t>
            </w:r>
          </w:p>
        </w:tc>
        <w:tc>
          <w:tcPr>
            <w:tcW w:w="3291" w:type="dxa"/>
            <w:hideMark/>
          </w:tcPr>
          <w:p w14:paraId="3A2C0002" w14:textId="77777777" w:rsidR="009D5D6C" w:rsidRDefault="009D5D6C" w:rsidP="00924313">
            <w:pPr>
              <w:keepNext/>
              <w:keepLines/>
              <w:spacing w:after="0"/>
              <w:jc w:val="center"/>
            </w:pPr>
            <w:r>
              <w:t>67 (20.7%)</w:t>
            </w:r>
          </w:p>
        </w:tc>
        <w:tc>
          <w:tcPr>
            <w:tcW w:w="2823" w:type="dxa"/>
            <w:hideMark/>
          </w:tcPr>
          <w:p w14:paraId="4509181B" w14:textId="77777777" w:rsidR="009D5D6C" w:rsidRDefault="009D5D6C" w:rsidP="00924313">
            <w:pPr>
              <w:keepNext/>
              <w:keepLines/>
              <w:spacing w:after="0"/>
              <w:jc w:val="center"/>
            </w:pPr>
            <w:r>
              <w:t>99 (30.2%)</w:t>
            </w:r>
          </w:p>
        </w:tc>
      </w:tr>
      <w:tr w:rsidR="009D5D6C" w14:paraId="5EAEC3DC" w14:textId="77777777" w:rsidTr="009D5D6C">
        <w:tc>
          <w:tcPr>
            <w:tcW w:w="3060" w:type="dxa"/>
            <w:hideMark/>
          </w:tcPr>
          <w:p w14:paraId="43960CD3" w14:textId="77777777" w:rsidR="009D5D6C" w:rsidRDefault="009D5D6C" w:rsidP="00924313">
            <w:pPr>
              <w:keepNext/>
              <w:keepLines/>
              <w:tabs>
                <w:tab w:val="left" w:pos="180"/>
              </w:tabs>
              <w:spacing w:after="0"/>
              <w:rPr>
                <w:b/>
              </w:rPr>
            </w:pPr>
            <w:r>
              <w:t xml:space="preserve">Hazard </w:t>
            </w:r>
            <w:proofErr w:type="spellStart"/>
            <w:r>
              <w:t>ratio</w:t>
            </w:r>
            <w:r>
              <w:rPr>
                <w:vertAlign w:val="superscript"/>
              </w:rPr>
              <w:t>a</w:t>
            </w:r>
            <w:proofErr w:type="spellEnd"/>
          </w:p>
        </w:tc>
        <w:tc>
          <w:tcPr>
            <w:tcW w:w="6114" w:type="dxa"/>
            <w:gridSpan w:val="2"/>
            <w:hideMark/>
          </w:tcPr>
          <w:p w14:paraId="6E76CD4C" w14:textId="77777777" w:rsidR="009D5D6C" w:rsidRDefault="009D5D6C" w:rsidP="00924313">
            <w:pPr>
              <w:keepNext/>
              <w:keepLines/>
              <w:spacing w:after="0"/>
              <w:jc w:val="center"/>
            </w:pPr>
            <w:r>
              <w:t>0.60</w:t>
            </w:r>
          </w:p>
        </w:tc>
      </w:tr>
      <w:tr w:rsidR="009D5D6C" w14:paraId="1DD28C13" w14:textId="77777777" w:rsidTr="009D5D6C">
        <w:tc>
          <w:tcPr>
            <w:tcW w:w="3060" w:type="dxa"/>
            <w:hideMark/>
          </w:tcPr>
          <w:p w14:paraId="719CB472" w14:textId="77777777" w:rsidR="009D5D6C" w:rsidRDefault="009D5D6C" w:rsidP="00924313">
            <w:pPr>
              <w:keepNext/>
              <w:keepLines/>
              <w:tabs>
                <w:tab w:val="left" w:pos="180"/>
              </w:tabs>
              <w:spacing w:after="0"/>
              <w:rPr>
                <w:b/>
              </w:rPr>
            </w:pPr>
            <w:r>
              <w:rPr>
                <w:color w:val="000000"/>
              </w:rPr>
              <w:t>98.89% CI</w:t>
            </w:r>
          </w:p>
        </w:tc>
        <w:tc>
          <w:tcPr>
            <w:tcW w:w="6114" w:type="dxa"/>
            <w:gridSpan w:val="2"/>
            <w:hideMark/>
          </w:tcPr>
          <w:p w14:paraId="23C37E57" w14:textId="77777777" w:rsidR="009D5D6C" w:rsidRDefault="009D5D6C" w:rsidP="00924313">
            <w:pPr>
              <w:keepNext/>
              <w:keepLines/>
              <w:spacing w:after="0"/>
              <w:jc w:val="center"/>
            </w:pPr>
            <w:r>
              <w:t>(0.40, 0.89)</w:t>
            </w:r>
          </w:p>
        </w:tc>
      </w:tr>
      <w:tr w:rsidR="009D5D6C" w14:paraId="73C6CB57" w14:textId="77777777" w:rsidTr="009D5D6C">
        <w:trPr>
          <w:trHeight w:val="56"/>
        </w:trPr>
        <w:tc>
          <w:tcPr>
            <w:tcW w:w="3060" w:type="dxa"/>
            <w:hideMark/>
          </w:tcPr>
          <w:p w14:paraId="31547EC8" w14:textId="77777777" w:rsidR="009D5D6C" w:rsidRDefault="009D5D6C" w:rsidP="00924313">
            <w:pPr>
              <w:keepNext/>
              <w:keepLines/>
              <w:tabs>
                <w:tab w:val="left" w:pos="180"/>
              </w:tabs>
              <w:spacing w:after="0"/>
              <w:rPr>
                <w:b/>
              </w:rPr>
            </w:pPr>
            <w:r>
              <w:t>p</w:t>
            </w:r>
            <w:r>
              <w:noBreakHyphen/>
            </w:r>
            <w:proofErr w:type="spellStart"/>
            <w:proofErr w:type="gramStart"/>
            <w:r>
              <w:t>value</w:t>
            </w:r>
            <w:r>
              <w:rPr>
                <w:vertAlign w:val="superscript"/>
              </w:rPr>
              <w:t>b,c</w:t>
            </w:r>
            <w:proofErr w:type="gramEnd"/>
            <w:r>
              <w:rPr>
                <w:vertAlign w:val="superscript"/>
              </w:rPr>
              <w:t>,e</w:t>
            </w:r>
            <w:proofErr w:type="spellEnd"/>
          </w:p>
        </w:tc>
        <w:tc>
          <w:tcPr>
            <w:tcW w:w="6114" w:type="dxa"/>
            <w:gridSpan w:val="2"/>
            <w:hideMark/>
          </w:tcPr>
          <w:p w14:paraId="11909C3F" w14:textId="77777777" w:rsidR="009D5D6C" w:rsidRDefault="009D5D6C" w:rsidP="00924313">
            <w:pPr>
              <w:keepNext/>
              <w:keepLines/>
              <w:spacing w:after="0"/>
              <w:jc w:val="center"/>
            </w:pPr>
            <w:r>
              <w:t>0.0010</w:t>
            </w:r>
          </w:p>
        </w:tc>
      </w:tr>
      <w:tr w:rsidR="009D5D6C" w14:paraId="5A33B450" w14:textId="77777777" w:rsidTr="009D5D6C">
        <w:tc>
          <w:tcPr>
            <w:tcW w:w="3060" w:type="dxa"/>
          </w:tcPr>
          <w:p w14:paraId="6EB8184B" w14:textId="38C37364" w:rsidR="009D5D6C" w:rsidRPr="00924313" w:rsidRDefault="009D5D6C" w:rsidP="00924313">
            <w:pPr>
              <w:keepNext/>
              <w:keepLines/>
              <w:tabs>
                <w:tab w:val="left" w:pos="180"/>
              </w:tabs>
              <w:spacing w:after="0"/>
            </w:pPr>
            <w:r>
              <w:tab/>
              <w:t>Median (95% CI)</w:t>
            </w:r>
          </w:p>
        </w:tc>
        <w:tc>
          <w:tcPr>
            <w:tcW w:w="3291" w:type="dxa"/>
            <w:hideMark/>
          </w:tcPr>
          <w:p w14:paraId="2788D7B4" w14:textId="77777777" w:rsidR="009D5D6C" w:rsidRDefault="009D5D6C" w:rsidP="00924313">
            <w:pPr>
              <w:keepNext/>
              <w:keepLines/>
              <w:spacing w:after="0"/>
              <w:jc w:val="center"/>
            </w:pPr>
            <w:r>
              <w:rPr>
                <w:color w:val="000000"/>
              </w:rPr>
              <w:t>N.E.</w:t>
            </w:r>
          </w:p>
        </w:tc>
        <w:tc>
          <w:tcPr>
            <w:tcW w:w="2823" w:type="dxa"/>
            <w:hideMark/>
          </w:tcPr>
          <w:p w14:paraId="47C7E1F1" w14:textId="77777777" w:rsidR="009D5D6C" w:rsidRDefault="009D5D6C" w:rsidP="00924313">
            <w:pPr>
              <w:keepNext/>
              <w:keepLines/>
              <w:spacing w:after="0"/>
              <w:jc w:val="center"/>
            </w:pPr>
            <w:r>
              <w:rPr>
                <w:color w:val="000000"/>
              </w:rPr>
              <w:t>N.E. (22.6, N.E.)</w:t>
            </w:r>
          </w:p>
        </w:tc>
      </w:tr>
      <w:tr w:rsidR="009D5D6C" w14:paraId="29FDF90C" w14:textId="77777777" w:rsidTr="009D5D6C">
        <w:tc>
          <w:tcPr>
            <w:tcW w:w="3060" w:type="dxa"/>
            <w:hideMark/>
          </w:tcPr>
          <w:p w14:paraId="0C995222" w14:textId="77777777" w:rsidR="009D5D6C" w:rsidRDefault="009D5D6C" w:rsidP="00924313">
            <w:pPr>
              <w:keepNext/>
              <w:keepLines/>
              <w:tabs>
                <w:tab w:val="left" w:pos="180"/>
              </w:tabs>
              <w:spacing w:after="0"/>
            </w:pPr>
            <w:r>
              <w:tab/>
              <w:t>Rate (95% CI)</w:t>
            </w:r>
          </w:p>
        </w:tc>
        <w:tc>
          <w:tcPr>
            <w:tcW w:w="3291" w:type="dxa"/>
          </w:tcPr>
          <w:p w14:paraId="70F0997F" w14:textId="77777777" w:rsidR="009D5D6C" w:rsidRDefault="009D5D6C" w:rsidP="00924313">
            <w:pPr>
              <w:keepNext/>
              <w:keepLines/>
              <w:spacing w:after="0"/>
              <w:jc w:val="center"/>
              <w:rPr>
                <w:color w:val="000000"/>
              </w:rPr>
            </w:pPr>
          </w:p>
        </w:tc>
        <w:tc>
          <w:tcPr>
            <w:tcW w:w="2823" w:type="dxa"/>
          </w:tcPr>
          <w:p w14:paraId="593D9159" w14:textId="77777777" w:rsidR="009D5D6C" w:rsidRDefault="009D5D6C" w:rsidP="00924313">
            <w:pPr>
              <w:keepNext/>
              <w:keepLines/>
              <w:spacing w:after="0"/>
              <w:jc w:val="center"/>
              <w:rPr>
                <w:color w:val="000000"/>
              </w:rPr>
            </w:pPr>
          </w:p>
        </w:tc>
      </w:tr>
      <w:tr w:rsidR="009D5D6C" w14:paraId="09CB88E4" w14:textId="77777777" w:rsidTr="009D5D6C">
        <w:tc>
          <w:tcPr>
            <w:tcW w:w="3060" w:type="dxa"/>
            <w:hideMark/>
          </w:tcPr>
          <w:p w14:paraId="0F48028D" w14:textId="77777777" w:rsidR="009D5D6C" w:rsidRDefault="009D5D6C" w:rsidP="00924313">
            <w:pPr>
              <w:keepNext/>
              <w:keepLines/>
              <w:tabs>
                <w:tab w:val="left" w:pos="180"/>
              </w:tabs>
              <w:spacing w:after="0"/>
            </w:pPr>
            <w:r>
              <w:tab/>
            </w:r>
            <w:r>
              <w:tab/>
              <w:t>At 6 months</w:t>
            </w:r>
          </w:p>
        </w:tc>
        <w:tc>
          <w:tcPr>
            <w:tcW w:w="3291" w:type="dxa"/>
            <w:hideMark/>
          </w:tcPr>
          <w:p w14:paraId="58968FBF" w14:textId="77777777" w:rsidR="009D5D6C" w:rsidRDefault="009D5D6C" w:rsidP="00924313">
            <w:pPr>
              <w:keepNext/>
              <w:keepLines/>
              <w:spacing w:after="0"/>
              <w:jc w:val="center"/>
              <w:rPr>
                <w:color w:val="000000"/>
              </w:rPr>
            </w:pPr>
            <w:r>
              <w:rPr>
                <w:color w:val="000000"/>
              </w:rPr>
              <w:t>93.1 (89.7, 95.4)</w:t>
            </w:r>
          </w:p>
        </w:tc>
        <w:tc>
          <w:tcPr>
            <w:tcW w:w="2823" w:type="dxa"/>
            <w:hideMark/>
          </w:tcPr>
          <w:p w14:paraId="231578E4" w14:textId="77777777" w:rsidR="009D5D6C" w:rsidRDefault="009D5D6C" w:rsidP="00924313">
            <w:pPr>
              <w:keepNext/>
              <w:keepLines/>
              <w:spacing w:after="0"/>
              <w:jc w:val="center"/>
              <w:rPr>
                <w:color w:val="000000"/>
              </w:rPr>
            </w:pPr>
            <w:r>
              <w:rPr>
                <w:color w:val="000000"/>
              </w:rPr>
              <w:t>86.2 (81.9, 89.5)</w:t>
            </w:r>
          </w:p>
        </w:tc>
      </w:tr>
      <w:tr w:rsidR="009D5D6C" w14:paraId="2899E9E4" w14:textId="77777777" w:rsidTr="009D5D6C">
        <w:tc>
          <w:tcPr>
            <w:tcW w:w="3060" w:type="dxa"/>
            <w:hideMark/>
          </w:tcPr>
          <w:p w14:paraId="604F3FEF" w14:textId="77777777" w:rsidR="009D5D6C" w:rsidRDefault="009D5D6C" w:rsidP="00924313">
            <w:pPr>
              <w:keepNext/>
              <w:keepLines/>
              <w:tabs>
                <w:tab w:val="left" w:pos="180"/>
              </w:tabs>
              <w:spacing w:line="276" w:lineRule="auto"/>
            </w:pPr>
            <w:r>
              <w:tab/>
            </w:r>
            <w:r>
              <w:tab/>
              <w:t>At 9 months</w:t>
            </w:r>
          </w:p>
        </w:tc>
        <w:tc>
          <w:tcPr>
            <w:tcW w:w="3291" w:type="dxa"/>
            <w:hideMark/>
          </w:tcPr>
          <w:p w14:paraId="5B549B00" w14:textId="77777777" w:rsidR="009D5D6C" w:rsidRPr="00924313" w:rsidRDefault="009D5D6C" w:rsidP="00924313">
            <w:pPr>
              <w:keepNext/>
              <w:keepLines/>
              <w:spacing w:line="276" w:lineRule="auto"/>
              <w:jc w:val="center"/>
            </w:pPr>
            <w:r w:rsidRPr="00924313">
              <w:t>89.9 (86.0, 92.8)</w:t>
            </w:r>
          </w:p>
        </w:tc>
        <w:tc>
          <w:tcPr>
            <w:tcW w:w="2823" w:type="dxa"/>
            <w:hideMark/>
          </w:tcPr>
          <w:p w14:paraId="57CB2D69" w14:textId="77777777" w:rsidR="009D5D6C" w:rsidRPr="00924313" w:rsidRDefault="009D5D6C" w:rsidP="00924313">
            <w:pPr>
              <w:keepNext/>
              <w:keepLines/>
              <w:spacing w:line="276" w:lineRule="auto"/>
              <w:jc w:val="center"/>
            </w:pPr>
            <w:r w:rsidRPr="00924313">
              <w:t>80.5 (75.7, 84.4)</w:t>
            </w:r>
          </w:p>
        </w:tc>
      </w:tr>
      <w:tr w:rsidR="009D5D6C" w14:paraId="192C5D0D" w14:textId="77777777" w:rsidTr="009D5D6C">
        <w:tc>
          <w:tcPr>
            <w:tcW w:w="3060" w:type="dxa"/>
          </w:tcPr>
          <w:p w14:paraId="4B711C2B" w14:textId="77777777" w:rsidR="009D5D6C" w:rsidRDefault="009D5D6C" w:rsidP="00924313">
            <w:pPr>
              <w:keepNext/>
              <w:keepLines/>
              <w:spacing w:after="0"/>
              <w:rPr>
                <w:b/>
              </w:rPr>
            </w:pPr>
            <w:r>
              <w:rPr>
                <w:b/>
              </w:rPr>
              <w:t>Confirmed objective response (BICR)</w:t>
            </w:r>
            <w:r>
              <w:rPr>
                <w:b/>
                <w:vertAlign w:val="superscript"/>
              </w:rPr>
              <w:t>f</w:t>
            </w:r>
            <w:r>
              <w:rPr>
                <w:b/>
              </w:rPr>
              <w:t xml:space="preserve"> </w:t>
            </w:r>
          </w:p>
        </w:tc>
        <w:tc>
          <w:tcPr>
            <w:tcW w:w="3291" w:type="dxa"/>
          </w:tcPr>
          <w:p w14:paraId="4D5278BC" w14:textId="77777777" w:rsidR="009D5D6C" w:rsidRDefault="009D5D6C" w:rsidP="00924313">
            <w:pPr>
              <w:keepNext/>
              <w:keepLines/>
              <w:spacing w:after="0"/>
            </w:pPr>
          </w:p>
          <w:p w14:paraId="6FEE9956" w14:textId="77777777" w:rsidR="009D5D6C" w:rsidRDefault="009D5D6C" w:rsidP="00924313">
            <w:pPr>
              <w:keepNext/>
              <w:keepLines/>
              <w:spacing w:after="0"/>
              <w:jc w:val="center"/>
            </w:pPr>
            <w:r>
              <w:t>180 (55.7%)</w:t>
            </w:r>
          </w:p>
        </w:tc>
        <w:tc>
          <w:tcPr>
            <w:tcW w:w="2823" w:type="dxa"/>
          </w:tcPr>
          <w:p w14:paraId="2F7D7EAA" w14:textId="77777777" w:rsidR="009D5D6C" w:rsidRDefault="009D5D6C" w:rsidP="00924313">
            <w:pPr>
              <w:keepNext/>
              <w:keepLines/>
              <w:spacing w:after="0"/>
            </w:pPr>
          </w:p>
          <w:p w14:paraId="7C711480" w14:textId="77777777" w:rsidR="009D5D6C" w:rsidRDefault="009D5D6C" w:rsidP="00924313">
            <w:pPr>
              <w:keepNext/>
              <w:keepLines/>
              <w:spacing w:after="0"/>
              <w:jc w:val="center"/>
            </w:pPr>
            <w:r>
              <w:t>89 (27.1%)</w:t>
            </w:r>
          </w:p>
        </w:tc>
      </w:tr>
      <w:tr w:rsidR="009D5D6C" w14:paraId="2B49DE6B" w14:textId="77777777" w:rsidTr="009D5D6C">
        <w:tc>
          <w:tcPr>
            <w:tcW w:w="3060" w:type="dxa"/>
            <w:hideMark/>
          </w:tcPr>
          <w:p w14:paraId="55FA7A96" w14:textId="77777777" w:rsidR="009D5D6C" w:rsidRDefault="009D5D6C" w:rsidP="00924313">
            <w:pPr>
              <w:keepNext/>
              <w:keepLines/>
              <w:spacing w:after="0"/>
            </w:pPr>
            <w:r>
              <w:t>(95% CI)</w:t>
            </w:r>
          </w:p>
        </w:tc>
        <w:tc>
          <w:tcPr>
            <w:tcW w:w="3291" w:type="dxa"/>
            <w:hideMark/>
          </w:tcPr>
          <w:p w14:paraId="053DB58C" w14:textId="77777777" w:rsidR="009D5D6C" w:rsidRDefault="009D5D6C" w:rsidP="00924313">
            <w:pPr>
              <w:keepNext/>
              <w:keepLines/>
              <w:spacing w:after="0"/>
              <w:jc w:val="center"/>
            </w:pPr>
            <w:r>
              <w:t>(50.1, 61.2)</w:t>
            </w:r>
          </w:p>
        </w:tc>
        <w:tc>
          <w:tcPr>
            <w:tcW w:w="2823" w:type="dxa"/>
            <w:hideMark/>
          </w:tcPr>
          <w:p w14:paraId="2B6A624D" w14:textId="77777777" w:rsidR="009D5D6C" w:rsidRDefault="009D5D6C" w:rsidP="00924313">
            <w:pPr>
              <w:keepNext/>
              <w:keepLines/>
              <w:spacing w:after="0"/>
              <w:jc w:val="center"/>
            </w:pPr>
            <w:r>
              <w:t>(22.4, 32.3)</w:t>
            </w:r>
          </w:p>
        </w:tc>
      </w:tr>
      <w:tr w:rsidR="009D5D6C" w14:paraId="09726BB5" w14:textId="77777777" w:rsidTr="009D5D6C">
        <w:tc>
          <w:tcPr>
            <w:tcW w:w="3060" w:type="dxa"/>
            <w:hideMark/>
          </w:tcPr>
          <w:p w14:paraId="4BE67C6C" w14:textId="77777777" w:rsidR="009D5D6C" w:rsidRDefault="009D5D6C" w:rsidP="00924313">
            <w:pPr>
              <w:keepNext/>
              <w:keepLines/>
              <w:tabs>
                <w:tab w:val="left" w:pos="180"/>
              </w:tabs>
              <w:spacing w:after="0"/>
              <w:rPr>
                <w:vertAlign w:val="superscript"/>
              </w:rPr>
            </w:pPr>
            <w:r>
              <w:t>Difference in ORR (95% </w:t>
            </w:r>
            <w:proofErr w:type="gramStart"/>
            <w:r>
              <w:t>CI)</w:t>
            </w:r>
            <w:r>
              <w:rPr>
                <w:vertAlign w:val="superscript"/>
              </w:rPr>
              <w:t>f</w:t>
            </w:r>
            <w:proofErr w:type="gramEnd"/>
          </w:p>
        </w:tc>
        <w:tc>
          <w:tcPr>
            <w:tcW w:w="6114" w:type="dxa"/>
            <w:gridSpan w:val="2"/>
            <w:hideMark/>
          </w:tcPr>
          <w:p w14:paraId="644014FF" w14:textId="77777777" w:rsidR="009D5D6C" w:rsidRDefault="009D5D6C" w:rsidP="00924313">
            <w:pPr>
              <w:keepNext/>
              <w:keepLines/>
              <w:spacing w:after="0"/>
              <w:jc w:val="center"/>
            </w:pPr>
            <w:r>
              <w:t>28.6 (21.7, 35.6)</w:t>
            </w:r>
          </w:p>
        </w:tc>
      </w:tr>
      <w:tr w:rsidR="009D5D6C" w14:paraId="2E5F50D8" w14:textId="77777777" w:rsidTr="009D5D6C">
        <w:tc>
          <w:tcPr>
            <w:tcW w:w="3060" w:type="dxa"/>
            <w:hideMark/>
          </w:tcPr>
          <w:p w14:paraId="059AB5E8" w14:textId="77777777" w:rsidR="009D5D6C" w:rsidRDefault="009D5D6C" w:rsidP="00924313">
            <w:pPr>
              <w:keepNext/>
              <w:keepLines/>
              <w:tabs>
                <w:tab w:val="left" w:pos="180"/>
              </w:tabs>
              <w:spacing w:after="0"/>
              <w:rPr>
                <w:vertAlign w:val="superscript"/>
              </w:rPr>
            </w:pPr>
            <w:r>
              <w:t>p</w:t>
            </w:r>
            <w:r>
              <w:noBreakHyphen/>
            </w:r>
            <w:proofErr w:type="spellStart"/>
            <w:r>
              <w:t>value</w:t>
            </w:r>
            <w:r>
              <w:rPr>
                <w:vertAlign w:val="superscript"/>
              </w:rPr>
              <w:t>g</w:t>
            </w:r>
            <w:proofErr w:type="spellEnd"/>
          </w:p>
        </w:tc>
        <w:tc>
          <w:tcPr>
            <w:tcW w:w="6114" w:type="dxa"/>
            <w:gridSpan w:val="2"/>
            <w:hideMark/>
          </w:tcPr>
          <w:p w14:paraId="1B412CC5" w14:textId="77777777" w:rsidR="009D5D6C" w:rsidRDefault="009D5D6C" w:rsidP="00924313">
            <w:pPr>
              <w:keepNext/>
              <w:keepLines/>
              <w:spacing w:after="0"/>
              <w:jc w:val="center"/>
            </w:pPr>
            <w:r>
              <w:t>&lt; 0.0001</w:t>
            </w:r>
          </w:p>
        </w:tc>
      </w:tr>
      <w:tr w:rsidR="009D5D6C" w14:paraId="40019FA0" w14:textId="77777777" w:rsidTr="009D5D6C">
        <w:tc>
          <w:tcPr>
            <w:tcW w:w="3060" w:type="dxa"/>
            <w:hideMark/>
          </w:tcPr>
          <w:p w14:paraId="2323180B" w14:textId="77777777" w:rsidR="009D5D6C" w:rsidRDefault="009D5D6C" w:rsidP="00924313">
            <w:pPr>
              <w:keepNext/>
              <w:keepLines/>
              <w:tabs>
                <w:tab w:val="left" w:pos="180"/>
              </w:tabs>
              <w:spacing w:after="0"/>
            </w:pPr>
            <w:r>
              <w:tab/>
              <w:t>Complete response (CR)</w:t>
            </w:r>
          </w:p>
        </w:tc>
        <w:tc>
          <w:tcPr>
            <w:tcW w:w="3291" w:type="dxa"/>
            <w:hideMark/>
          </w:tcPr>
          <w:p w14:paraId="145E2794" w14:textId="77777777" w:rsidR="009D5D6C" w:rsidRDefault="009D5D6C" w:rsidP="00924313">
            <w:pPr>
              <w:keepNext/>
              <w:keepLines/>
              <w:spacing w:after="0"/>
              <w:jc w:val="center"/>
            </w:pPr>
            <w:r>
              <w:t>26 (8.0%)</w:t>
            </w:r>
          </w:p>
        </w:tc>
        <w:tc>
          <w:tcPr>
            <w:tcW w:w="2823" w:type="dxa"/>
            <w:hideMark/>
          </w:tcPr>
          <w:p w14:paraId="7B211A79" w14:textId="77777777" w:rsidR="009D5D6C" w:rsidRDefault="009D5D6C" w:rsidP="00924313">
            <w:pPr>
              <w:keepNext/>
              <w:keepLines/>
              <w:spacing w:after="0"/>
              <w:jc w:val="center"/>
            </w:pPr>
            <w:r>
              <w:t>15 (4.6%)</w:t>
            </w:r>
          </w:p>
        </w:tc>
      </w:tr>
      <w:tr w:rsidR="009D5D6C" w14:paraId="6BFB7AA0" w14:textId="77777777" w:rsidTr="009D5D6C">
        <w:tc>
          <w:tcPr>
            <w:tcW w:w="3060" w:type="dxa"/>
            <w:hideMark/>
          </w:tcPr>
          <w:p w14:paraId="195586C8" w14:textId="77777777" w:rsidR="009D5D6C" w:rsidRDefault="009D5D6C" w:rsidP="00924313">
            <w:pPr>
              <w:keepNext/>
              <w:keepLines/>
              <w:tabs>
                <w:tab w:val="left" w:pos="180"/>
              </w:tabs>
              <w:spacing w:after="0"/>
            </w:pPr>
            <w:r>
              <w:tab/>
              <w:t>Partial response (PR)</w:t>
            </w:r>
          </w:p>
        </w:tc>
        <w:tc>
          <w:tcPr>
            <w:tcW w:w="3291" w:type="dxa"/>
            <w:hideMark/>
          </w:tcPr>
          <w:p w14:paraId="01206F57" w14:textId="77777777" w:rsidR="009D5D6C" w:rsidRDefault="009D5D6C" w:rsidP="00924313">
            <w:pPr>
              <w:keepNext/>
              <w:keepLines/>
              <w:spacing w:after="0"/>
              <w:jc w:val="center"/>
            </w:pPr>
            <w:r>
              <w:t>154 (47.7%)</w:t>
            </w:r>
          </w:p>
        </w:tc>
        <w:tc>
          <w:tcPr>
            <w:tcW w:w="2823" w:type="dxa"/>
            <w:hideMark/>
          </w:tcPr>
          <w:p w14:paraId="545C176C" w14:textId="77777777" w:rsidR="009D5D6C" w:rsidRDefault="009D5D6C" w:rsidP="00924313">
            <w:pPr>
              <w:keepNext/>
              <w:keepLines/>
              <w:spacing w:after="0"/>
              <w:jc w:val="center"/>
            </w:pPr>
            <w:r>
              <w:t>74 (22.6%)</w:t>
            </w:r>
          </w:p>
        </w:tc>
      </w:tr>
      <w:tr w:rsidR="009D5D6C" w14:paraId="056DD074" w14:textId="77777777" w:rsidTr="009D5D6C">
        <w:tc>
          <w:tcPr>
            <w:tcW w:w="3060" w:type="dxa"/>
            <w:hideMark/>
          </w:tcPr>
          <w:p w14:paraId="299C431D" w14:textId="77777777" w:rsidR="009D5D6C" w:rsidRDefault="009D5D6C" w:rsidP="00924313">
            <w:pPr>
              <w:keepNext/>
              <w:keepLines/>
              <w:tabs>
                <w:tab w:val="left" w:pos="180"/>
              </w:tabs>
              <w:spacing w:line="276" w:lineRule="auto"/>
            </w:pPr>
            <w:r>
              <w:tab/>
              <w:t>Stable disease (SD)</w:t>
            </w:r>
          </w:p>
        </w:tc>
        <w:tc>
          <w:tcPr>
            <w:tcW w:w="3291" w:type="dxa"/>
            <w:hideMark/>
          </w:tcPr>
          <w:p w14:paraId="6AC77418" w14:textId="77777777" w:rsidR="009D5D6C" w:rsidRDefault="009D5D6C" w:rsidP="00924313">
            <w:pPr>
              <w:keepNext/>
              <w:keepLines/>
              <w:spacing w:line="276" w:lineRule="auto"/>
              <w:jc w:val="center"/>
            </w:pPr>
            <w:r>
              <w:t>104 (32.2%)</w:t>
            </w:r>
          </w:p>
        </w:tc>
        <w:tc>
          <w:tcPr>
            <w:tcW w:w="2823" w:type="dxa"/>
            <w:hideMark/>
          </w:tcPr>
          <w:p w14:paraId="00BD9E48" w14:textId="77777777" w:rsidR="009D5D6C" w:rsidRDefault="009D5D6C" w:rsidP="00924313">
            <w:pPr>
              <w:keepNext/>
              <w:keepLines/>
              <w:spacing w:line="276" w:lineRule="auto"/>
              <w:jc w:val="center"/>
            </w:pPr>
            <w:r>
              <w:t>138 (42.1%)</w:t>
            </w:r>
          </w:p>
        </w:tc>
      </w:tr>
      <w:tr w:rsidR="009D5D6C" w14:paraId="71877E0C" w14:textId="77777777" w:rsidTr="009D5D6C">
        <w:tc>
          <w:tcPr>
            <w:tcW w:w="3060" w:type="dxa"/>
            <w:hideMark/>
          </w:tcPr>
          <w:p w14:paraId="37181809" w14:textId="77777777" w:rsidR="009D5D6C" w:rsidRDefault="009D5D6C" w:rsidP="00924313">
            <w:pPr>
              <w:keepNext/>
              <w:keepLines/>
              <w:tabs>
                <w:tab w:val="left" w:pos="180"/>
              </w:tabs>
              <w:spacing w:after="0"/>
              <w:rPr>
                <w:b/>
              </w:rPr>
            </w:pPr>
            <w:r>
              <w:rPr>
                <w:b/>
              </w:rPr>
              <w:t xml:space="preserve">Median duration of </w:t>
            </w:r>
            <w:proofErr w:type="spellStart"/>
            <w:r>
              <w:rPr>
                <w:b/>
              </w:rPr>
              <w:t>response</w:t>
            </w:r>
            <w:r>
              <w:rPr>
                <w:b/>
                <w:vertAlign w:val="superscript"/>
              </w:rPr>
              <w:t>d</w:t>
            </w:r>
            <w:proofErr w:type="spellEnd"/>
            <w:r>
              <w:rPr>
                <w:b/>
              </w:rPr>
              <w:t xml:space="preserve"> </w:t>
            </w:r>
          </w:p>
        </w:tc>
        <w:tc>
          <w:tcPr>
            <w:tcW w:w="3291" w:type="dxa"/>
          </w:tcPr>
          <w:p w14:paraId="325EF334" w14:textId="77777777" w:rsidR="009D5D6C" w:rsidRDefault="009D5D6C" w:rsidP="00924313">
            <w:pPr>
              <w:keepNext/>
              <w:keepLines/>
              <w:spacing w:after="0"/>
              <w:jc w:val="center"/>
            </w:pPr>
          </w:p>
        </w:tc>
        <w:tc>
          <w:tcPr>
            <w:tcW w:w="2823" w:type="dxa"/>
          </w:tcPr>
          <w:p w14:paraId="7FA4D4DF" w14:textId="77777777" w:rsidR="009D5D6C" w:rsidRDefault="009D5D6C" w:rsidP="00924313">
            <w:pPr>
              <w:keepNext/>
              <w:keepLines/>
              <w:spacing w:after="0"/>
              <w:jc w:val="center"/>
            </w:pPr>
          </w:p>
        </w:tc>
      </w:tr>
      <w:tr w:rsidR="009D5D6C" w14:paraId="0A0168A1" w14:textId="77777777" w:rsidTr="009D5D6C">
        <w:tc>
          <w:tcPr>
            <w:tcW w:w="3060" w:type="dxa"/>
            <w:hideMark/>
          </w:tcPr>
          <w:p w14:paraId="75FB891E" w14:textId="77777777" w:rsidR="009D5D6C" w:rsidRDefault="009D5D6C" w:rsidP="00924313">
            <w:pPr>
              <w:keepNext/>
              <w:keepLines/>
              <w:tabs>
                <w:tab w:val="left" w:pos="180"/>
              </w:tabs>
              <w:spacing w:line="276" w:lineRule="auto"/>
            </w:pPr>
            <w:r>
              <w:t xml:space="preserve"> </w:t>
            </w:r>
            <w:r>
              <w:tab/>
              <w:t>Months (range)</w:t>
            </w:r>
          </w:p>
        </w:tc>
        <w:tc>
          <w:tcPr>
            <w:tcW w:w="3291" w:type="dxa"/>
            <w:hideMark/>
          </w:tcPr>
          <w:p w14:paraId="4DC8405B" w14:textId="77777777" w:rsidR="009D5D6C" w:rsidRDefault="009D5D6C" w:rsidP="00924313">
            <w:pPr>
              <w:keepNext/>
              <w:keepLines/>
              <w:spacing w:line="276" w:lineRule="auto"/>
              <w:jc w:val="center"/>
            </w:pPr>
            <w:r>
              <w:t>20.17 (17.31, N.E.)</w:t>
            </w:r>
          </w:p>
        </w:tc>
        <w:tc>
          <w:tcPr>
            <w:tcW w:w="2823" w:type="dxa"/>
            <w:hideMark/>
          </w:tcPr>
          <w:p w14:paraId="1659B1A9" w14:textId="77777777" w:rsidR="009D5D6C" w:rsidRDefault="009D5D6C" w:rsidP="00924313">
            <w:pPr>
              <w:keepNext/>
              <w:keepLines/>
              <w:spacing w:line="276" w:lineRule="auto"/>
              <w:jc w:val="center"/>
            </w:pPr>
            <w:r>
              <w:t>11.47 (8.31, 18.43)</w:t>
            </w:r>
          </w:p>
        </w:tc>
      </w:tr>
      <w:tr w:rsidR="009D5D6C" w14:paraId="23475E1B" w14:textId="77777777" w:rsidTr="009D5D6C">
        <w:tc>
          <w:tcPr>
            <w:tcW w:w="3060" w:type="dxa"/>
            <w:hideMark/>
          </w:tcPr>
          <w:p w14:paraId="3819DF46" w14:textId="77777777" w:rsidR="009D5D6C" w:rsidRDefault="009D5D6C" w:rsidP="00924313">
            <w:pPr>
              <w:keepNext/>
              <w:keepLines/>
              <w:tabs>
                <w:tab w:val="left" w:pos="180"/>
              </w:tabs>
              <w:spacing w:after="0"/>
              <w:rPr>
                <w:b/>
              </w:rPr>
            </w:pPr>
            <w:r>
              <w:rPr>
                <w:b/>
              </w:rPr>
              <w:t>Median time to response</w:t>
            </w:r>
          </w:p>
        </w:tc>
        <w:tc>
          <w:tcPr>
            <w:tcW w:w="3291" w:type="dxa"/>
          </w:tcPr>
          <w:p w14:paraId="539749C9" w14:textId="77777777" w:rsidR="009D5D6C" w:rsidRDefault="009D5D6C" w:rsidP="00924313">
            <w:pPr>
              <w:keepNext/>
              <w:keepLines/>
              <w:spacing w:after="0"/>
              <w:jc w:val="center"/>
            </w:pPr>
          </w:p>
        </w:tc>
        <w:tc>
          <w:tcPr>
            <w:tcW w:w="2823" w:type="dxa"/>
          </w:tcPr>
          <w:p w14:paraId="6DF67730" w14:textId="77777777" w:rsidR="009D5D6C" w:rsidRDefault="009D5D6C" w:rsidP="00924313">
            <w:pPr>
              <w:keepNext/>
              <w:keepLines/>
              <w:spacing w:after="0"/>
              <w:jc w:val="center"/>
            </w:pPr>
          </w:p>
        </w:tc>
      </w:tr>
      <w:tr w:rsidR="009D5D6C" w14:paraId="6E431747" w14:textId="77777777" w:rsidTr="009D5D6C">
        <w:trPr>
          <w:trHeight w:val="261"/>
        </w:trPr>
        <w:tc>
          <w:tcPr>
            <w:tcW w:w="3060" w:type="dxa"/>
            <w:hideMark/>
          </w:tcPr>
          <w:p w14:paraId="03F1FA6B" w14:textId="77777777" w:rsidR="009D5D6C" w:rsidRDefault="009D5D6C" w:rsidP="009D5D6C">
            <w:pPr>
              <w:keepNext/>
              <w:keepLines/>
              <w:tabs>
                <w:tab w:val="left" w:pos="180"/>
              </w:tabs>
              <w:spacing w:line="276" w:lineRule="auto"/>
            </w:pPr>
            <w:r>
              <w:tab/>
              <w:t>Months (range)</w:t>
            </w:r>
          </w:p>
        </w:tc>
        <w:tc>
          <w:tcPr>
            <w:tcW w:w="3291" w:type="dxa"/>
            <w:hideMark/>
          </w:tcPr>
          <w:p w14:paraId="75208EB8" w14:textId="77777777" w:rsidR="009D5D6C" w:rsidRDefault="009D5D6C" w:rsidP="009D5D6C">
            <w:pPr>
              <w:keepNext/>
              <w:keepLines/>
              <w:spacing w:line="276" w:lineRule="auto"/>
              <w:jc w:val="center"/>
            </w:pPr>
            <w:r>
              <w:t>2.83 (1.0</w:t>
            </w:r>
            <w:r>
              <w:noBreakHyphen/>
              <w:t>19.4)</w:t>
            </w:r>
          </w:p>
        </w:tc>
        <w:tc>
          <w:tcPr>
            <w:tcW w:w="2823" w:type="dxa"/>
            <w:hideMark/>
          </w:tcPr>
          <w:p w14:paraId="7D101D5B" w14:textId="77777777" w:rsidR="009D5D6C" w:rsidRDefault="009D5D6C" w:rsidP="009D5D6C">
            <w:pPr>
              <w:keepNext/>
              <w:keepLines/>
              <w:spacing w:line="276" w:lineRule="auto"/>
              <w:jc w:val="center"/>
            </w:pPr>
            <w:r>
              <w:t>4.17 (1.7</w:t>
            </w:r>
            <w:r>
              <w:noBreakHyphen/>
              <w:t>12.3)</w:t>
            </w:r>
          </w:p>
        </w:tc>
      </w:tr>
    </w:tbl>
    <w:p w14:paraId="1EE0FC4D" w14:textId="77777777" w:rsidR="009D5D6C" w:rsidRDefault="009D5D6C" w:rsidP="009D5D6C">
      <w:pPr>
        <w:pStyle w:val="BMSTableNoteInfo"/>
        <w:spacing w:before="0"/>
        <w:rPr>
          <w:rFonts w:eastAsia="TimesNewRoman"/>
          <w:sz w:val="18"/>
          <w:szCs w:val="22"/>
        </w:rPr>
      </w:pPr>
      <w:r>
        <w:rPr>
          <w:sz w:val="18"/>
          <w:szCs w:val="22"/>
          <w:vertAlign w:val="superscript"/>
        </w:rPr>
        <w:t>a</w:t>
      </w:r>
      <w:r>
        <w:rPr>
          <w:sz w:val="18"/>
          <w:szCs w:val="22"/>
        </w:rPr>
        <w:tab/>
      </w:r>
      <w:r>
        <w:rPr>
          <w:rFonts w:eastAsia="TimesNewRoman"/>
          <w:sz w:val="18"/>
          <w:szCs w:val="22"/>
        </w:rPr>
        <w:t xml:space="preserve">Stratified Cox proportional hazards model. Hazard ratio is nivolumab and </w:t>
      </w:r>
      <w:proofErr w:type="spellStart"/>
      <w:r>
        <w:rPr>
          <w:rFonts w:eastAsia="TimesNewRoman"/>
          <w:sz w:val="18"/>
          <w:szCs w:val="22"/>
        </w:rPr>
        <w:t>cabozantinib</w:t>
      </w:r>
      <w:proofErr w:type="spellEnd"/>
      <w:r>
        <w:rPr>
          <w:rFonts w:eastAsia="TimesNewRoman"/>
          <w:sz w:val="18"/>
          <w:szCs w:val="22"/>
        </w:rPr>
        <w:t xml:space="preserve"> over sunitinib.</w:t>
      </w:r>
    </w:p>
    <w:p w14:paraId="383BD30A" w14:textId="77777777" w:rsidR="009D5D6C" w:rsidRDefault="009D5D6C" w:rsidP="009D5D6C">
      <w:pPr>
        <w:pStyle w:val="BMSTableNoteInfo"/>
        <w:spacing w:before="0"/>
        <w:rPr>
          <w:rFonts w:eastAsia="TimesNewRoman"/>
          <w:sz w:val="18"/>
          <w:szCs w:val="22"/>
        </w:rPr>
      </w:pPr>
      <w:r>
        <w:rPr>
          <w:rFonts w:eastAsia="TimesNewRoman"/>
          <w:sz w:val="18"/>
          <w:szCs w:val="22"/>
          <w:vertAlign w:val="superscript"/>
        </w:rPr>
        <w:t>b</w:t>
      </w:r>
      <w:r>
        <w:rPr>
          <w:rFonts w:eastAsia="TimesNewRoman"/>
          <w:sz w:val="18"/>
          <w:szCs w:val="22"/>
        </w:rPr>
        <w:tab/>
        <w:t>Based on Kaplan-Meier estimates.</w:t>
      </w:r>
    </w:p>
    <w:p w14:paraId="6A1C01E5" w14:textId="77777777" w:rsidR="009D5D6C" w:rsidRDefault="009D5D6C" w:rsidP="009D5D6C">
      <w:pPr>
        <w:pStyle w:val="BMSTableNoteInfo"/>
        <w:spacing w:before="0"/>
        <w:rPr>
          <w:rFonts w:eastAsia="TimesNewRoman"/>
          <w:sz w:val="18"/>
          <w:szCs w:val="22"/>
        </w:rPr>
      </w:pPr>
      <w:r>
        <w:rPr>
          <w:sz w:val="18"/>
          <w:szCs w:val="22"/>
          <w:vertAlign w:val="superscript"/>
        </w:rPr>
        <w:t>c</w:t>
      </w:r>
      <w:r>
        <w:rPr>
          <w:sz w:val="18"/>
          <w:szCs w:val="22"/>
        </w:rPr>
        <w:tab/>
      </w:r>
      <w:r>
        <w:rPr>
          <w:rFonts w:eastAsia="TimesNewRoman"/>
          <w:sz w:val="18"/>
          <w:szCs w:val="22"/>
        </w:rPr>
        <w:t xml:space="preserve">Log-rank test stratified by IMDC prognostic risk score (0, 1-2, 3-6), PD-L1 </w:t>
      </w:r>
      <w:proofErr w:type="spellStart"/>
      <w:r>
        <w:rPr>
          <w:rFonts w:eastAsia="TimesNewRoman"/>
          <w:sz w:val="18"/>
          <w:szCs w:val="22"/>
        </w:rPr>
        <w:t>tumour</w:t>
      </w:r>
      <w:proofErr w:type="spellEnd"/>
      <w:r>
        <w:rPr>
          <w:rFonts w:eastAsia="TimesNewRoman"/>
          <w:sz w:val="18"/>
          <w:szCs w:val="22"/>
        </w:rPr>
        <w:t xml:space="preserve"> expression (</w:t>
      </w:r>
      <w:r>
        <w:rPr>
          <w:rFonts w:ascii="Symbol" w:eastAsia="Symbol" w:hAnsi="Symbol" w:cs="Symbol"/>
          <w:sz w:val="18"/>
          <w:szCs w:val="22"/>
        </w:rPr>
        <w:t>³</w:t>
      </w:r>
      <w:r>
        <w:rPr>
          <w:rFonts w:eastAsia="TimesNewRoman"/>
          <w:sz w:val="18"/>
          <w:szCs w:val="22"/>
        </w:rPr>
        <w:t>1% versus &lt;1% or indeterminate) and region (US/Canada/W Europe/N Europe, ROW) as entered in the IRT.</w:t>
      </w:r>
    </w:p>
    <w:p w14:paraId="4F81912C" w14:textId="77777777" w:rsidR="009D5D6C" w:rsidRDefault="009D5D6C" w:rsidP="009D5D6C">
      <w:pPr>
        <w:pStyle w:val="BMSTableNoteInfo"/>
        <w:spacing w:before="0"/>
        <w:rPr>
          <w:rFonts w:eastAsia="TimesNewRoman"/>
          <w:sz w:val="18"/>
          <w:szCs w:val="22"/>
        </w:rPr>
      </w:pPr>
      <w:r>
        <w:rPr>
          <w:sz w:val="18"/>
          <w:szCs w:val="22"/>
          <w:vertAlign w:val="superscript"/>
        </w:rPr>
        <w:t>d</w:t>
      </w:r>
      <w:r>
        <w:rPr>
          <w:sz w:val="18"/>
          <w:szCs w:val="22"/>
        </w:rPr>
        <w:tab/>
      </w:r>
      <w:r>
        <w:rPr>
          <w:rFonts w:eastAsia="TimesNewRoman"/>
          <w:sz w:val="18"/>
          <w:szCs w:val="22"/>
        </w:rPr>
        <w:t>2-sided p-values from stratified regular log-rank test.</w:t>
      </w:r>
    </w:p>
    <w:p w14:paraId="38AB1CCD" w14:textId="77777777" w:rsidR="009D5D6C" w:rsidRDefault="009D5D6C" w:rsidP="009D5D6C">
      <w:pPr>
        <w:pStyle w:val="BMSTableNoteInfo"/>
        <w:spacing w:before="0"/>
        <w:rPr>
          <w:rFonts w:eastAsia="TimesNewRoman"/>
          <w:sz w:val="18"/>
          <w:szCs w:val="22"/>
        </w:rPr>
      </w:pPr>
      <w:r>
        <w:rPr>
          <w:sz w:val="18"/>
          <w:szCs w:val="22"/>
          <w:vertAlign w:val="superscript"/>
        </w:rPr>
        <w:t>e</w:t>
      </w:r>
      <w:r>
        <w:rPr>
          <w:sz w:val="18"/>
          <w:szCs w:val="22"/>
        </w:rPr>
        <w:tab/>
      </w:r>
      <w:r>
        <w:rPr>
          <w:rFonts w:eastAsia="TimesNewRoman"/>
          <w:sz w:val="18"/>
          <w:szCs w:val="22"/>
        </w:rPr>
        <w:t>Boundary for statistical significance p-value &lt;0.0111.</w:t>
      </w:r>
    </w:p>
    <w:p w14:paraId="177CB9D2" w14:textId="77777777" w:rsidR="009D5D6C" w:rsidRDefault="009D5D6C" w:rsidP="009D5D6C">
      <w:pPr>
        <w:pStyle w:val="BMSTableNoteInfo"/>
        <w:spacing w:before="0"/>
        <w:rPr>
          <w:rFonts w:eastAsia="TimesNewRoman"/>
          <w:sz w:val="18"/>
          <w:szCs w:val="22"/>
        </w:rPr>
      </w:pPr>
      <w:r>
        <w:rPr>
          <w:sz w:val="18"/>
          <w:szCs w:val="22"/>
          <w:vertAlign w:val="superscript"/>
        </w:rPr>
        <w:t>f</w:t>
      </w:r>
      <w:r>
        <w:rPr>
          <w:sz w:val="18"/>
          <w:szCs w:val="22"/>
        </w:rPr>
        <w:tab/>
      </w:r>
      <w:r>
        <w:rPr>
          <w:rFonts w:eastAsia="TimesNewRoman"/>
          <w:sz w:val="18"/>
          <w:szCs w:val="22"/>
        </w:rPr>
        <w:t>CI based on the Clopper and Pearson method.</w:t>
      </w:r>
    </w:p>
    <w:p w14:paraId="26F15C7F" w14:textId="77777777" w:rsidR="009D5D6C" w:rsidRDefault="009D5D6C" w:rsidP="009D5D6C">
      <w:pPr>
        <w:pStyle w:val="BMSTableNoteInfo"/>
        <w:spacing w:before="0"/>
        <w:rPr>
          <w:rFonts w:eastAsia="TimesNewRoman"/>
          <w:sz w:val="18"/>
          <w:szCs w:val="22"/>
        </w:rPr>
      </w:pPr>
      <w:r>
        <w:rPr>
          <w:rStyle w:val="BMSTableNote"/>
          <w:sz w:val="18"/>
          <w:szCs w:val="22"/>
        </w:rPr>
        <w:t>g</w:t>
      </w:r>
      <w:r>
        <w:rPr>
          <w:sz w:val="18"/>
          <w:szCs w:val="22"/>
        </w:rPr>
        <w:tab/>
      </w:r>
      <w:r>
        <w:rPr>
          <w:rFonts w:eastAsia="TimesNewRoman"/>
          <w:sz w:val="18"/>
          <w:szCs w:val="22"/>
        </w:rPr>
        <w:t>2-sided p-value from CMH test.</w:t>
      </w:r>
    </w:p>
    <w:p w14:paraId="14763840" w14:textId="77777777" w:rsidR="009D5D6C" w:rsidRDefault="009D5D6C" w:rsidP="009D5D6C">
      <w:pPr>
        <w:pStyle w:val="EMEABodyText"/>
        <w:rPr>
          <w:noProof/>
          <w:sz w:val="18"/>
          <w:szCs w:val="22"/>
        </w:rPr>
      </w:pPr>
      <w:r>
        <w:rPr>
          <w:noProof/>
          <w:sz w:val="18"/>
          <w:szCs w:val="22"/>
        </w:rPr>
        <w:t>NE = non</w:t>
      </w:r>
      <w:r>
        <w:rPr>
          <w:noProof/>
          <w:sz w:val="18"/>
          <w:szCs w:val="22"/>
        </w:rPr>
        <w:noBreakHyphen/>
        <w:t xml:space="preserve">estimable </w:t>
      </w:r>
    </w:p>
    <w:p w14:paraId="1658A700" w14:textId="77777777" w:rsidR="009D5D6C" w:rsidRDefault="009D5D6C" w:rsidP="009D5D6C">
      <w:pPr>
        <w:pStyle w:val="EMEABodyText"/>
        <w:rPr>
          <w:noProof/>
          <w:szCs w:val="22"/>
          <w:lang w:val="en-US"/>
        </w:rPr>
      </w:pPr>
    </w:p>
    <w:p w14:paraId="3CACC377" w14:textId="2FB7F6AF" w:rsidR="009D5D6C" w:rsidRDefault="009D5D6C" w:rsidP="009D5D6C">
      <w:pPr>
        <w:pStyle w:val="EMEABodyText"/>
        <w:rPr>
          <w:noProof/>
          <w:szCs w:val="22"/>
          <w:lang w:val="en-US"/>
        </w:rPr>
      </w:pPr>
      <w:r>
        <w:rPr>
          <w:noProof/>
          <w:szCs w:val="22"/>
          <w:lang w:val="en-US"/>
        </w:rPr>
        <w:t xml:space="preserve">PFS benefit was observed in the nivolumab in combination with cabozantinib arm vs. sunitinib regardless of the IMDC risk category. Median PFS for the favourable risk group was not reached for nivolumab in combination with cabozantinib, and was 12.8  months in the sunitinib arm (HR = 0.60; 95% CI: 0.37, 0.98). Median PFS for the intermediate risk group was 17.7 months for nivolumab in combination with cabozantinib and was 8.4 months in the sunitinib arm (HR = 0.54; 95% CI: 0.41, </w:t>
      </w:r>
      <w:r>
        <w:rPr>
          <w:noProof/>
          <w:szCs w:val="22"/>
          <w:lang w:val="en-US"/>
        </w:rPr>
        <w:lastRenderedPageBreak/>
        <w:t>0.73). Median PFS for the poor risk group was 12.3  months for nivolumab in combination with cabozantinib and was 4.2 months in the sunitinib arm (HR = 0.36; 95% CI: 0.23, 0.58).</w:t>
      </w:r>
    </w:p>
    <w:p w14:paraId="3F7F5C49" w14:textId="77777777" w:rsidR="009D5D6C" w:rsidRPr="009D5D6C" w:rsidRDefault="009D5D6C" w:rsidP="009D5D6C">
      <w:pPr>
        <w:pStyle w:val="EMEABodyText"/>
        <w:rPr>
          <w:strike/>
          <w:noProof/>
          <w:szCs w:val="22"/>
          <w:lang w:val="en-US"/>
        </w:rPr>
      </w:pPr>
    </w:p>
    <w:p w14:paraId="39288B30" w14:textId="0E043DC9" w:rsidR="003B1737" w:rsidRPr="004E0F60" w:rsidRDefault="0065199A" w:rsidP="005E766C">
      <w:pPr>
        <w:pStyle w:val="Heading5"/>
        <w:spacing w:before="0" w:after="120"/>
      </w:pPr>
      <w:r w:rsidRPr="004E0F60">
        <w:t>Previously treated advanced or metastatic</w:t>
      </w:r>
      <w:r w:rsidR="009F1C17">
        <w:t xml:space="preserve"> RCC </w:t>
      </w:r>
      <w:r w:rsidR="00AC5895" w:rsidRPr="004E0F60">
        <w:t xml:space="preserve">- </w:t>
      </w:r>
      <w:r w:rsidR="003B1737" w:rsidRPr="004E0F60">
        <w:t xml:space="preserve">OPDIVO </w:t>
      </w:r>
      <w:r w:rsidR="00AC5895" w:rsidRPr="004E0F60">
        <w:t>monotherapy</w:t>
      </w:r>
    </w:p>
    <w:p w14:paraId="6982F2FB" w14:textId="53382C94" w:rsidR="003B3A6B" w:rsidRPr="004E0F60" w:rsidRDefault="00C659AE" w:rsidP="00392401">
      <w:pPr>
        <w:pStyle w:val="Heading6"/>
        <w:rPr>
          <w:lang w:val="en-AU"/>
        </w:rPr>
      </w:pPr>
      <w:r w:rsidRPr="004E0F60">
        <w:rPr>
          <w:lang w:val="en-AU"/>
        </w:rPr>
        <w:t xml:space="preserve">Randomised </w:t>
      </w:r>
      <w:r w:rsidR="00392401" w:rsidRPr="004E0F60">
        <w:rPr>
          <w:lang w:val="en-AU"/>
        </w:rPr>
        <w:t>p</w:t>
      </w:r>
      <w:r w:rsidRPr="004E0F60">
        <w:rPr>
          <w:lang w:val="en-AU"/>
        </w:rPr>
        <w:t xml:space="preserve">hase 3 </w:t>
      </w:r>
      <w:r w:rsidR="00392401" w:rsidRPr="004E0F60">
        <w:rPr>
          <w:lang w:val="en-AU"/>
        </w:rPr>
        <w:t>s</w:t>
      </w:r>
      <w:r w:rsidRPr="004E0F60">
        <w:rPr>
          <w:lang w:val="en-AU"/>
        </w:rPr>
        <w:t xml:space="preserve">tudy of </w:t>
      </w:r>
      <w:r w:rsidR="00392401" w:rsidRPr="004E0F60">
        <w:rPr>
          <w:lang w:val="en-AU"/>
        </w:rPr>
        <w:t>n</w:t>
      </w:r>
      <w:r w:rsidRPr="004E0F60">
        <w:rPr>
          <w:lang w:val="en-AU"/>
        </w:rPr>
        <w:t xml:space="preserve">ivolumab vs </w:t>
      </w:r>
      <w:proofErr w:type="spellStart"/>
      <w:r w:rsidR="00392401" w:rsidRPr="004E0F60">
        <w:rPr>
          <w:lang w:val="en-AU"/>
        </w:rPr>
        <w:t>e</w:t>
      </w:r>
      <w:r w:rsidRPr="004E0F60">
        <w:rPr>
          <w:lang w:val="en-AU"/>
        </w:rPr>
        <w:t>verolimus</w:t>
      </w:r>
      <w:proofErr w:type="spellEnd"/>
      <w:r w:rsidR="00392401" w:rsidRPr="004E0F60">
        <w:rPr>
          <w:lang w:val="en-AU"/>
        </w:rPr>
        <w:t xml:space="preserve"> (CA209025)</w:t>
      </w:r>
    </w:p>
    <w:p w14:paraId="51C0426E" w14:textId="17B3308E" w:rsidR="00C659AE" w:rsidRPr="004E0F60" w:rsidRDefault="00C659AE" w:rsidP="005E766C">
      <w:pPr>
        <w:keepNext/>
        <w:spacing w:after="120"/>
      </w:pPr>
      <w:r w:rsidRPr="004E0F60">
        <w:t xml:space="preserve">The safety and efficacy of nivolumab 3 mg/kg as a single agent for the treatment of advanced RCC was evaluated in a Phase 3, randomised, open-label study (CA209025). The study included patients (18 years or older) who have experienced disease progression during or after 1 or 2 prior anti-angiogenic therapy regimens and no more than 3 total prior systemic treatment regimens. Patients had to have a </w:t>
      </w:r>
      <w:proofErr w:type="spellStart"/>
      <w:r w:rsidRPr="004E0F60">
        <w:t>Karnofsky</w:t>
      </w:r>
      <w:proofErr w:type="spellEnd"/>
      <w:r w:rsidRPr="004E0F60">
        <w:t xml:space="preserve"> Performance Score (KPS) </w:t>
      </w:r>
      <w:r w:rsidRPr="004E0F60">
        <w:sym w:font="Symbol" w:char="F0B3"/>
      </w:r>
      <w:r w:rsidRPr="004E0F60">
        <w:t xml:space="preserve">70%. All patients had clear cell histology component. This study included patients regardless of their PD-L1 status. Patients with any history of or concurrent brain metastases, prior treatment with </w:t>
      </w:r>
      <w:proofErr w:type="gramStart"/>
      <w:r w:rsidRPr="004E0F60">
        <w:t>an</w:t>
      </w:r>
      <w:proofErr w:type="gramEnd"/>
      <w:r w:rsidRPr="004E0F60">
        <w:t xml:space="preserve"> mammalian target of rapamycin (mTOR) inhibitor, active autoimmune disease, or medical conditions requiring systemic immunosuppression were excluded from the study.</w:t>
      </w:r>
    </w:p>
    <w:p w14:paraId="311BDABF" w14:textId="2DE81234" w:rsidR="00C659AE" w:rsidRPr="004E0F60" w:rsidRDefault="00C659AE" w:rsidP="005E766C">
      <w:pPr>
        <w:spacing w:after="120"/>
      </w:pPr>
      <w:r w:rsidRPr="004E0F60">
        <w:t xml:space="preserve">A total of 821 patients were randomised to receive either nivolumab 3 mg/kg (n = 410) administered intravenously over 60 minutes every 2 weeks or </w:t>
      </w:r>
      <w:proofErr w:type="spellStart"/>
      <w:r w:rsidRPr="004E0F60">
        <w:t>everolimus</w:t>
      </w:r>
      <w:proofErr w:type="spellEnd"/>
      <w:r w:rsidRPr="004E0F60">
        <w:t xml:space="preserve"> (n = 411) 10 mg daily, administered orally. Treatment was continued </w:t>
      </w:r>
      <w:proofErr w:type="gramStart"/>
      <w:r w:rsidRPr="004E0F60">
        <w:t>as long as</w:t>
      </w:r>
      <w:proofErr w:type="gramEnd"/>
      <w:r w:rsidRPr="004E0F60">
        <w:t xml:space="preserve"> clinical benefit was observed or until treatment was no longer tolerated. The first tumour assessments were conducted 8 weeks after randomisation and continued every 8 weeks thereafter for the first year and then every 12 weeks until progression or treatment discontinuation, whichever occurred later. Tumour assessments were continued after treatment discontinuation in patients who discontinued treatment for reasons other than progression. Treatment beyond initial investigator-assessed RECIST 1.1-defined progression was permitted if the patient had a clinical benefit and was tolerating study drug as determined by the investigator. The primary efficacy outcome measure was OS. Secondary efficacy assessments included investigator-assessed ORR and PFS.</w:t>
      </w:r>
    </w:p>
    <w:p w14:paraId="628E488A" w14:textId="5B85FEDF" w:rsidR="00C659AE" w:rsidRPr="004E0F60" w:rsidRDefault="00C659AE" w:rsidP="005E766C">
      <w:pPr>
        <w:spacing w:after="120"/>
      </w:pPr>
      <w:r w:rsidRPr="004E0F60">
        <w:t xml:space="preserve">Baseline characteristics were generally balanced between the two groups. The median age was 62 years (range: 18-88) with 40% </w:t>
      </w:r>
      <w:r w:rsidRPr="004E0F60">
        <w:sym w:font="Symbol" w:char="F0B3"/>
      </w:r>
      <w:r w:rsidRPr="004E0F60">
        <w:t xml:space="preserve">65 years of age and 9% </w:t>
      </w:r>
      <w:r w:rsidRPr="004E0F60">
        <w:sym w:font="Symbol" w:char="F0B3"/>
      </w:r>
      <w:r w:rsidRPr="004E0F60">
        <w:t xml:space="preserve">75 years of age. </w:t>
      </w:r>
      <w:proofErr w:type="gramStart"/>
      <w:r w:rsidRPr="004E0F60">
        <w:t>The majority of</w:t>
      </w:r>
      <w:proofErr w:type="gramEnd"/>
      <w:r w:rsidRPr="004E0F60">
        <w:t xml:space="preserve"> patients were male (75%) and white (88%), all Memorial Sloan Kettering Cancer </w:t>
      </w:r>
      <w:proofErr w:type="spellStart"/>
      <w:r w:rsidRPr="004E0F60">
        <w:t>Center</w:t>
      </w:r>
      <w:proofErr w:type="spellEnd"/>
      <w:r w:rsidRPr="004E0F60">
        <w:t xml:space="preserve"> (MSKCC) risk groups were represented, and 34% and 66% of patients had a baseline KPS of 70 to 80% and 90 to 100%, respectively. </w:t>
      </w:r>
      <w:proofErr w:type="gramStart"/>
      <w:r w:rsidRPr="004E0F60">
        <w:t>The majority of</w:t>
      </w:r>
      <w:proofErr w:type="gramEnd"/>
      <w:r w:rsidRPr="004E0F60">
        <w:t xml:space="preserve"> patients (72%) were treated with one prior anti-angiogenic therapy The median duration of time from initial diagnosis to randomisation was 2.6 years in both the nivolumab and </w:t>
      </w:r>
      <w:proofErr w:type="spellStart"/>
      <w:r w:rsidRPr="004E0F60">
        <w:t>everolimus</w:t>
      </w:r>
      <w:proofErr w:type="spellEnd"/>
      <w:r w:rsidRPr="004E0F60">
        <w:t xml:space="preserve"> groups. The median duration of treatment was 5.5 months (range: 0- 29.6</w:t>
      </w:r>
      <w:r w:rsidRPr="004E0F60">
        <w:rPr>
          <w:vertAlign w:val="superscript"/>
        </w:rPr>
        <w:t>+</w:t>
      </w:r>
      <w:r w:rsidRPr="004E0F60">
        <w:t xml:space="preserve"> months) in nivolumab-treated patients</w:t>
      </w:r>
      <w:r w:rsidRPr="004E0F60">
        <w:rPr>
          <w:vertAlign w:val="superscript"/>
        </w:rPr>
        <w:t xml:space="preserve"> </w:t>
      </w:r>
      <w:r w:rsidRPr="004E0F60">
        <w:t>and was 3.7 months (range: 6 days-25.7</w:t>
      </w:r>
      <w:r w:rsidRPr="004E0F60">
        <w:rPr>
          <w:vertAlign w:val="superscript"/>
        </w:rPr>
        <w:t>+</w:t>
      </w:r>
      <w:r w:rsidRPr="004E0F60">
        <w:t xml:space="preserve"> months) in </w:t>
      </w:r>
      <w:proofErr w:type="spellStart"/>
      <w:r w:rsidRPr="004E0F60">
        <w:t>everolimus</w:t>
      </w:r>
      <w:proofErr w:type="spellEnd"/>
      <w:r w:rsidRPr="004E0F60">
        <w:t>-treated patients.</w:t>
      </w:r>
    </w:p>
    <w:p w14:paraId="1684E6E8" w14:textId="272CF812" w:rsidR="00DB5FE1" w:rsidRPr="004E0F60" w:rsidRDefault="00C659AE" w:rsidP="005E766C">
      <w:pPr>
        <w:spacing w:after="120"/>
      </w:pPr>
      <w:r w:rsidRPr="004E0F60">
        <w:t>Nivolumab was continued beyond progression in 44% of patients.</w:t>
      </w:r>
    </w:p>
    <w:p w14:paraId="6E35A9C4" w14:textId="296E0C19" w:rsidR="00FB15C7" w:rsidRDefault="00C659AE" w:rsidP="005E766C">
      <w:pPr>
        <w:spacing w:after="120"/>
      </w:pPr>
      <w:r w:rsidRPr="004E0F60">
        <w:t xml:space="preserve">The Kaplan-Meier curves for OS are shown in </w:t>
      </w:r>
      <w:r w:rsidR="005E4095">
        <w:fldChar w:fldCharType="begin"/>
      </w:r>
      <w:r w:rsidR="005E4095">
        <w:instrText xml:space="preserve"> REF _Ref85447809 \h </w:instrText>
      </w:r>
      <w:r w:rsidR="005E4095">
        <w:fldChar w:fldCharType="separate"/>
      </w:r>
      <w:r w:rsidR="00C057C0">
        <w:t xml:space="preserve">Figure </w:t>
      </w:r>
      <w:r w:rsidR="00C057C0">
        <w:rPr>
          <w:noProof/>
        </w:rPr>
        <w:t>14</w:t>
      </w:r>
      <w:r w:rsidR="005E4095">
        <w:fldChar w:fldCharType="end"/>
      </w:r>
      <w:r w:rsidRPr="004E0F60">
        <w:t>.</w:t>
      </w:r>
    </w:p>
    <w:p w14:paraId="00B52BCD" w14:textId="182FFB6C" w:rsidR="00C659AE" w:rsidRPr="004E0F60" w:rsidRDefault="00FB15C7" w:rsidP="00FE19D4">
      <w:pPr>
        <w:spacing w:line="276" w:lineRule="auto"/>
        <w:jc w:val="left"/>
      </w:pPr>
      <w:r>
        <w:br w:type="page"/>
      </w:r>
    </w:p>
    <w:p w14:paraId="7DD57A4E" w14:textId="65245C6A" w:rsidR="00C659AE" w:rsidRPr="004E0F60" w:rsidRDefault="00FB15C7" w:rsidP="00064FD2">
      <w:pPr>
        <w:pStyle w:val="Caption"/>
        <w:tabs>
          <w:tab w:val="left" w:pos="6663"/>
        </w:tabs>
      </w:pPr>
      <w:bookmarkStart w:id="61" w:name="_Ref85447809"/>
      <w:bookmarkStart w:id="62" w:name="_Ref5364935"/>
      <w:r>
        <w:lastRenderedPageBreak/>
        <w:t xml:space="preserve">Figure </w:t>
      </w:r>
      <w:fldSimple w:instr=" SEQ Figure \* ARABIC ">
        <w:r w:rsidR="00C057C0">
          <w:rPr>
            <w:noProof/>
          </w:rPr>
          <w:t>14</w:t>
        </w:r>
      </w:fldSimple>
      <w:bookmarkEnd w:id="61"/>
      <w:r>
        <w:t xml:space="preserve"> </w:t>
      </w:r>
      <w:r w:rsidRPr="00A04D8F">
        <w:t>Overall survival (CA209025)</w:t>
      </w:r>
      <w:bookmarkEnd w:id="62"/>
    </w:p>
    <w:p w14:paraId="09642B44" w14:textId="565D705D" w:rsidR="00C659AE" w:rsidRPr="004E0F60" w:rsidRDefault="00C659AE" w:rsidP="004D7D64">
      <w:pPr>
        <w:pStyle w:val="EMEABodyText"/>
        <w:keepNext/>
        <w:keepLines/>
        <w:widowControl w:val="0"/>
        <w:jc w:val="center"/>
        <w:rPr>
          <w:b/>
          <w:color w:val="000000" w:themeColor="text1"/>
          <w:lang w:val="en-AU"/>
        </w:rPr>
      </w:pPr>
      <w:r w:rsidRPr="004E0F60">
        <w:rPr>
          <w:noProof/>
          <w:lang w:val="en-AU" w:eastAsia="en-AU"/>
        </w:rPr>
        <mc:AlternateContent>
          <mc:Choice Requires="wps">
            <w:drawing>
              <wp:anchor distT="0" distB="0" distL="114300" distR="114300" simplePos="0" relativeHeight="251658241" behindDoc="0" locked="0" layoutInCell="1" allowOverlap="1" wp14:anchorId="7566E886" wp14:editId="4A22638A">
                <wp:simplePos x="0" y="0"/>
                <wp:positionH relativeFrom="column">
                  <wp:posOffset>-333375</wp:posOffset>
                </wp:positionH>
                <wp:positionV relativeFrom="paragraph">
                  <wp:posOffset>837565</wp:posOffset>
                </wp:positionV>
                <wp:extent cx="358140" cy="1496695"/>
                <wp:effectExtent l="3175" t="0" r="127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68C47" w14:textId="77777777" w:rsidR="00D1033D" w:rsidRDefault="00D1033D" w:rsidP="00C659AE">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566E886" id="Text Box 6" o:spid="_x0000_s1040" type="#_x0000_t202" style="position:absolute;left:0;text-align:left;margin-left:-26.25pt;margin-top:65.95pt;width:28.2pt;height:117.85pt;z-index:251658241;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" stroked="f">
                <v:textbox style="layout-flow:vertical;mso-layout-flow-alt:bottom-to-top;mso-fit-shape-to-text:t">
                  <w:txbxContent>
                    <w:p w14:paraId="75568C47" w14:textId="77777777" w:rsidR="00D1033D" w:rsidRDefault="00D1033D" w:rsidP="00C659AE">
                      <w:r>
                        <w:t>Probability of Survival</w:t>
                      </w:r>
                    </w:p>
                  </w:txbxContent>
                </v:textbox>
              </v:shape>
            </w:pict>
          </mc:Fallback>
        </mc:AlternateContent>
      </w:r>
      <w:r w:rsidRPr="004E0F60">
        <w:rPr>
          <w:noProof/>
          <w:lang w:val="en-AU" w:eastAsia="en-AU"/>
        </w:rPr>
        <mc:AlternateContent>
          <mc:Choice Requires="wps">
            <w:drawing>
              <wp:anchor distT="0" distB="0" distL="114300" distR="114300" simplePos="0" relativeHeight="251658240" behindDoc="0" locked="0" layoutInCell="1" allowOverlap="1" wp14:anchorId="1A1D4B71" wp14:editId="6568FD99">
                <wp:simplePos x="0" y="0"/>
                <wp:positionH relativeFrom="column">
                  <wp:posOffset>2159000</wp:posOffset>
                </wp:positionH>
                <wp:positionV relativeFrom="paragraph">
                  <wp:posOffset>3415030</wp:posOffset>
                </wp:positionV>
                <wp:extent cx="1840865" cy="265430"/>
                <wp:effectExtent l="0" t="0"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16780" w14:textId="621409CB" w:rsidR="00D1033D" w:rsidRDefault="00D1033D" w:rsidP="00C659AE">
                            <w:r>
                              <w:t>Overall Survival (Months)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D4B71" id="Text Box 5" o:spid="_x0000_s1041" type="#_x0000_t202" style="position:absolute;left:0;text-align:left;margin-left:170pt;margin-top:268.9pt;width:144.9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" stroked="f">
                <v:textbox>
                  <w:txbxContent>
                    <w:p w14:paraId="6FA16780" w14:textId="621409CB" w:rsidR="00D1033D" w:rsidRDefault="00D1033D" w:rsidP="00C659AE">
                      <w:r>
                        <w:t>Overall Survival (Months)</w:t>
                      </w:r>
                    </w:p>
                  </w:txbxContent>
                </v:textbox>
              </v:shape>
            </w:pict>
          </mc:Fallback>
        </mc:AlternateContent>
      </w:r>
      <w:r w:rsidRPr="004E0F60">
        <w:rPr>
          <w:noProof/>
          <w:lang w:val="en-AU" w:eastAsia="en-AU"/>
        </w:rPr>
        <w:drawing>
          <wp:inline distT="0" distB="0" distL="0" distR="0" wp14:anchorId="7557BB49" wp14:editId="07D5B9CA">
            <wp:extent cx="5361940" cy="350393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4131" b="34557"/>
                    <a:stretch>
                      <a:fillRect/>
                    </a:stretch>
                  </pic:blipFill>
                  <pic:spPr bwMode="auto">
                    <a:xfrm>
                      <a:off x="0" y="0"/>
                      <a:ext cx="5361940" cy="3503930"/>
                    </a:xfrm>
                    <a:prstGeom prst="rect">
                      <a:avLst/>
                    </a:prstGeom>
                    <a:noFill/>
                    <a:ln w="9525">
                      <a:noFill/>
                      <a:miter lim="800000"/>
                      <a:headEnd/>
                      <a:tailEnd/>
                    </a:ln>
                  </pic:spPr>
                </pic:pic>
              </a:graphicData>
            </a:graphic>
          </wp:inline>
        </w:drawing>
      </w:r>
    </w:p>
    <w:p w14:paraId="6B4D4F8D" w14:textId="59AC7E6B" w:rsidR="00EE6520" w:rsidRPr="004E0F60" w:rsidRDefault="00EE6520" w:rsidP="004D7D64">
      <w:pPr>
        <w:keepNext/>
        <w:keepLines/>
        <w:widowControl w:val="0"/>
        <w:rPr>
          <w:sz w:val="18"/>
          <w:szCs w:val="18"/>
        </w:rPr>
      </w:pPr>
    </w:p>
    <w:p w14:paraId="4372E3EA" w14:textId="497AB885" w:rsidR="00C659AE" w:rsidRPr="004E0F60" w:rsidRDefault="00C659AE" w:rsidP="005E766C">
      <w:pPr>
        <w:keepNext/>
        <w:keepLines/>
        <w:widowControl w:val="0"/>
        <w:spacing w:after="0"/>
        <w:rPr>
          <w:sz w:val="18"/>
          <w:szCs w:val="18"/>
        </w:rPr>
      </w:pPr>
      <w:r w:rsidRPr="004E0F60">
        <w:rPr>
          <w:sz w:val="18"/>
          <w:szCs w:val="18"/>
        </w:rPr>
        <w:t>Number of Subjects at Risk</w:t>
      </w:r>
    </w:p>
    <w:tbl>
      <w:tblPr>
        <w:tblW w:w="8755" w:type="dxa"/>
        <w:tblLayout w:type="fixed"/>
        <w:tblLook w:val="04A0" w:firstRow="1" w:lastRow="0" w:firstColumn="1" w:lastColumn="0" w:noHBand="0" w:noVBand="1"/>
      </w:tblPr>
      <w:tblGrid>
        <w:gridCol w:w="959"/>
        <w:gridCol w:w="708"/>
        <w:gridCol w:w="709"/>
        <w:gridCol w:w="709"/>
        <w:gridCol w:w="708"/>
        <w:gridCol w:w="709"/>
        <w:gridCol w:w="709"/>
        <w:gridCol w:w="709"/>
        <w:gridCol w:w="708"/>
        <w:gridCol w:w="709"/>
        <w:gridCol w:w="709"/>
        <w:gridCol w:w="709"/>
      </w:tblGrid>
      <w:tr w:rsidR="00C659AE" w:rsidRPr="004E0F60" w14:paraId="3E5B79A4" w14:textId="6FAAC824" w:rsidTr="00C659AE">
        <w:tc>
          <w:tcPr>
            <w:tcW w:w="8755" w:type="dxa"/>
            <w:gridSpan w:val="12"/>
          </w:tcPr>
          <w:p w14:paraId="299E70D6" w14:textId="6748D1F0" w:rsidR="00C659AE" w:rsidRPr="004E0F60" w:rsidRDefault="00C659AE" w:rsidP="005E766C">
            <w:pPr>
              <w:keepNext/>
              <w:keepLines/>
              <w:widowControl w:val="0"/>
              <w:spacing w:after="0"/>
              <w:rPr>
                <w:sz w:val="18"/>
                <w:szCs w:val="18"/>
              </w:rPr>
            </w:pPr>
            <w:r w:rsidRPr="004E0F60">
              <w:rPr>
                <w:sz w:val="18"/>
                <w:szCs w:val="18"/>
              </w:rPr>
              <w:t>Nivolumab</w:t>
            </w:r>
          </w:p>
        </w:tc>
      </w:tr>
      <w:tr w:rsidR="00C659AE" w:rsidRPr="004E0F60" w14:paraId="344F4292" w14:textId="5A7906EF" w:rsidTr="00C659AE">
        <w:tc>
          <w:tcPr>
            <w:tcW w:w="959" w:type="dxa"/>
          </w:tcPr>
          <w:p w14:paraId="56564F62" w14:textId="05CCF2C2" w:rsidR="00C659AE" w:rsidRPr="004E0F60" w:rsidRDefault="00C659AE" w:rsidP="005E766C">
            <w:pPr>
              <w:keepNext/>
              <w:keepLines/>
              <w:widowControl w:val="0"/>
              <w:spacing w:after="0"/>
              <w:rPr>
                <w:sz w:val="18"/>
                <w:szCs w:val="18"/>
              </w:rPr>
            </w:pPr>
            <w:r w:rsidRPr="004E0F60">
              <w:rPr>
                <w:sz w:val="18"/>
                <w:szCs w:val="18"/>
              </w:rPr>
              <w:t>410</w:t>
            </w:r>
          </w:p>
        </w:tc>
        <w:tc>
          <w:tcPr>
            <w:tcW w:w="708" w:type="dxa"/>
          </w:tcPr>
          <w:p w14:paraId="48305564" w14:textId="2289C2B0" w:rsidR="00C659AE" w:rsidRPr="004E0F60" w:rsidRDefault="00C659AE" w:rsidP="00C7048D">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389</w:t>
            </w:r>
          </w:p>
        </w:tc>
        <w:tc>
          <w:tcPr>
            <w:tcW w:w="709" w:type="dxa"/>
          </w:tcPr>
          <w:p w14:paraId="0148C1A9" w14:textId="19FE94FC"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359</w:t>
            </w:r>
          </w:p>
        </w:tc>
        <w:tc>
          <w:tcPr>
            <w:tcW w:w="709" w:type="dxa"/>
          </w:tcPr>
          <w:p w14:paraId="5F3A2C30" w14:textId="56A6401E"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337</w:t>
            </w:r>
          </w:p>
        </w:tc>
        <w:tc>
          <w:tcPr>
            <w:tcW w:w="708" w:type="dxa"/>
          </w:tcPr>
          <w:p w14:paraId="55BE0554" w14:textId="42F69E0F"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305</w:t>
            </w:r>
          </w:p>
        </w:tc>
        <w:tc>
          <w:tcPr>
            <w:tcW w:w="709" w:type="dxa"/>
          </w:tcPr>
          <w:p w14:paraId="75DF4F4A" w14:textId="0A1A7327"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275</w:t>
            </w:r>
          </w:p>
        </w:tc>
        <w:tc>
          <w:tcPr>
            <w:tcW w:w="709" w:type="dxa"/>
          </w:tcPr>
          <w:p w14:paraId="12F1B9AE" w14:textId="33C06082"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213</w:t>
            </w:r>
          </w:p>
        </w:tc>
        <w:tc>
          <w:tcPr>
            <w:tcW w:w="709" w:type="dxa"/>
          </w:tcPr>
          <w:p w14:paraId="5E6CFBFC" w14:textId="76431DAF"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139</w:t>
            </w:r>
          </w:p>
        </w:tc>
        <w:tc>
          <w:tcPr>
            <w:tcW w:w="708" w:type="dxa"/>
          </w:tcPr>
          <w:p w14:paraId="160BE018" w14:textId="07D6C733"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73</w:t>
            </w:r>
          </w:p>
        </w:tc>
        <w:tc>
          <w:tcPr>
            <w:tcW w:w="709" w:type="dxa"/>
          </w:tcPr>
          <w:p w14:paraId="60A0C19F" w14:textId="55A4B655"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29</w:t>
            </w:r>
          </w:p>
        </w:tc>
        <w:tc>
          <w:tcPr>
            <w:tcW w:w="709" w:type="dxa"/>
          </w:tcPr>
          <w:p w14:paraId="1230E6DA" w14:textId="2AF3CDAC"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3</w:t>
            </w:r>
          </w:p>
        </w:tc>
        <w:tc>
          <w:tcPr>
            <w:tcW w:w="709" w:type="dxa"/>
          </w:tcPr>
          <w:p w14:paraId="7914F6DC" w14:textId="6625FD73"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0</w:t>
            </w:r>
          </w:p>
        </w:tc>
      </w:tr>
      <w:tr w:rsidR="00C659AE" w:rsidRPr="004E0F60" w14:paraId="6ED09646" w14:textId="113906CC" w:rsidTr="00C659AE">
        <w:tc>
          <w:tcPr>
            <w:tcW w:w="8755" w:type="dxa"/>
            <w:gridSpan w:val="12"/>
          </w:tcPr>
          <w:p w14:paraId="5FB99D33" w14:textId="700BD6B6" w:rsidR="00C659AE" w:rsidRPr="004E0F60" w:rsidRDefault="00C659AE" w:rsidP="005E766C">
            <w:pPr>
              <w:keepNext/>
              <w:keepLines/>
              <w:widowControl w:val="0"/>
              <w:spacing w:after="0"/>
              <w:rPr>
                <w:sz w:val="18"/>
                <w:szCs w:val="18"/>
              </w:rPr>
            </w:pPr>
            <w:proofErr w:type="spellStart"/>
            <w:r w:rsidRPr="004E0F60">
              <w:rPr>
                <w:sz w:val="18"/>
                <w:szCs w:val="18"/>
              </w:rPr>
              <w:t>Everolimus</w:t>
            </w:r>
            <w:proofErr w:type="spellEnd"/>
          </w:p>
        </w:tc>
      </w:tr>
      <w:tr w:rsidR="00C659AE" w:rsidRPr="004E0F60" w14:paraId="18FAE10A" w14:textId="3EA1CE8D" w:rsidTr="00C659AE">
        <w:tc>
          <w:tcPr>
            <w:tcW w:w="959" w:type="dxa"/>
          </w:tcPr>
          <w:p w14:paraId="5321F915" w14:textId="53C66B31" w:rsidR="00C659AE" w:rsidRPr="004E0F60" w:rsidRDefault="00C659AE" w:rsidP="005E766C">
            <w:pPr>
              <w:keepNext/>
              <w:keepLines/>
              <w:widowControl w:val="0"/>
              <w:spacing w:after="0"/>
              <w:rPr>
                <w:sz w:val="18"/>
                <w:szCs w:val="18"/>
              </w:rPr>
            </w:pPr>
            <w:r w:rsidRPr="004E0F60">
              <w:rPr>
                <w:sz w:val="18"/>
                <w:szCs w:val="18"/>
              </w:rPr>
              <w:t>411</w:t>
            </w:r>
          </w:p>
        </w:tc>
        <w:tc>
          <w:tcPr>
            <w:tcW w:w="708" w:type="dxa"/>
          </w:tcPr>
          <w:p w14:paraId="595D8BFF" w14:textId="7E0B21A5" w:rsidR="00C659AE" w:rsidRPr="004E0F60" w:rsidRDefault="00C659AE" w:rsidP="00C7048D">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366</w:t>
            </w:r>
          </w:p>
        </w:tc>
        <w:tc>
          <w:tcPr>
            <w:tcW w:w="709" w:type="dxa"/>
          </w:tcPr>
          <w:p w14:paraId="74D088A8" w14:textId="0C16B7E6"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324</w:t>
            </w:r>
          </w:p>
        </w:tc>
        <w:tc>
          <w:tcPr>
            <w:tcW w:w="709" w:type="dxa"/>
          </w:tcPr>
          <w:p w14:paraId="7F1778C2" w14:textId="5E9996E5"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287</w:t>
            </w:r>
          </w:p>
        </w:tc>
        <w:tc>
          <w:tcPr>
            <w:tcW w:w="708" w:type="dxa"/>
          </w:tcPr>
          <w:p w14:paraId="4280A1B0" w14:textId="453EACB4"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265</w:t>
            </w:r>
          </w:p>
        </w:tc>
        <w:tc>
          <w:tcPr>
            <w:tcW w:w="709" w:type="dxa"/>
          </w:tcPr>
          <w:p w14:paraId="5BC7B67A" w14:textId="1074433F"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241</w:t>
            </w:r>
          </w:p>
        </w:tc>
        <w:tc>
          <w:tcPr>
            <w:tcW w:w="709" w:type="dxa"/>
          </w:tcPr>
          <w:p w14:paraId="17B0427C" w14:textId="574470CC"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187</w:t>
            </w:r>
          </w:p>
        </w:tc>
        <w:tc>
          <w:tcPr>
            <w:tcW w:w="709" w:type="dxa"/>
          </w:tcPr>
          <w:p w14:paraId="5FF3528E" w14:textId="77A822B0"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115</w:t>
            </w:r>
          </w:p>
        </w:tc>
        <w:tc>
          <w:tcPr>
            <w:tcW w:w="708" w:type="dxa"/>
          </w:tcPr>
          <w:p w14:paraId="14B304AE" w14:textId="0847BF50"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61</w:t>
            </w:r>
          </w:p>
        </w:tc>
        <w:tc>
          <w:tcPr>
            <w:tcW w:w="709" w:type="dxa"/>
          </w:tcPr>
          <w:p w14:paraId="32C73AB0" w14:textId="43831FD4"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20</w:t>
            </w:r>
          </w:p>
        </w:tc>
        <w:tc>
          <w:tcPr>
            <w:tcW w:w="709" w:type="dxa"/>
          </w:tcPr>
          <w:p w14:paraId="2023439D" w14:textId="1868D199"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2</w:t>
            </w:r>
          </w:p>
        </w:tc>
        <w:tc>
          <w:tcPr>
            <w:tcW w:w="709" w:type="dxa"/>
          </w:tcPr>
          <w:p w14:paraId="03E59111" w14:textId="083D9C4C" w:rsidR="00C659AE" w:rsidRPr="004E0F60" w:rsidRDefault="00C659AE" w:rsidP="00035478">
            <w:pPr>
              <w:pStyle w:val="EMEABodyText"/>
              <w:keepNext/>
              <w:keepLines/>
              <w:widowControl w:val="0"/>
              <w:jc w:val="center"/>
              <w:rPr>
                <w:color w:val="000000" w:themeColor="text1"/>
                <w:sz w:val="18"/>
                <w:szCs w:val="18"/>
                <w:lang w:val="en-AU"/>
              </w:rPr>
            </w:pPr>
            <w:r w:rsidRPr="004E0F60">
              <w:rPr>
                <w:color w:val="000000" w:themeColor="text1"/>
                <w:sz w:val="18"/>
                <w:szCs w:val="18"/>
                <w:lang w:val="en-AU"/>
              </w:rPr>
              <w:t>0</w:t>
            </w:r>
          </w:p>
        </w:tc>
      </w:tr>
    </w:tbl>
    <w:p w14:paraId="6B980862" w14:textId="535D406B" w:rsidR="00C659AE" w:rsidRPr="004E0F60" w:rsidRDefault="00C659AE" w:rsidP="00C7048D">
      <w:pPr>
        <w:pStyle w:val="EMEABodyText"/>
        <w:keepNext/>
        <w:keepLines/>
        <w:widowControl w:val="0"/>
        <w:rPr>
          <w:color w:val="000000" w:themeColor="text1"/>
          <w:sz w:val="18"/>
          <w:szCs w:val="18"/>
          <w:lang w:val="en-AU"/>
        </w:rPr>
      </w:pPr>
      <w:r w:rsidRPr="004E0F60">
        <w:rPr>
          <w:noProof/>
          <w:lang w:val="en-AU" w:eastAsia="en-AU"/>
        </w:rPr>
        <w:drawing>
          <wp:inline distT="0" distB="0" distL="0" distR="0" wp14:anchorId="691E73F9" wp14:editId="2D4540BE">
            <wp:extent cx="475615" cy="197485"/>
            <wp:effectExtent l="19050" t="0" r="63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75615" cy="197485"/>
                    </a:xfrm>
                    <a:prstGeom prst="rect">
                      <a:avLst/>
                    </a:prstGeom>
                    <a:noFill/>
                    <a:ln w="9525">
                      <a:noFill/>
                      <a:miter lim="800000"/>
                      <a:headEnd/>
                      <a:tailEnd/>
                    </a:ln>
                  </pic:spPr>
                </pic:pic>
              </a:graphicData>
            </a:graphic>
          </wp:inline>
        </w:drawing>
      </w:r>
      <w:r w:rsidRPr="004E0F60">
        <w:rPr>
          <w:color w:val="000000" w:themeColor="text1"/>
          <w:sz w:val="18"/>
          <w:szCs w:val="18"/>
          <w:lang w:val="en-AU"/>
        </w:rPr>
        <w:t>Nivolumab 3 mg/kg (events: 183/410), median and 95% CI: 25.00 (21.75, N.A.)</w:t>
      </w:r>
    </w:p>
    <w:p w14:paraId="428689F1" w14:textId="29F5CD07" w:rsidR="00C659AE" w:rsidRPr="004E0F60" w:rsidRDefault="00C659AE" w:rsidP="00035478">
      <w:pPr>
        <w:pStyle w:val="EMEABodyText"/>
        <w:keepNext/>
        <w:keepLines/>
        <w:widowControl w:val="0"/>
        <w:rPr>
          <w:color w:val="000000" w:themeColor="text1"/>
          <w:sz w:val="18"/>
          <w:szCs w:val="18"/>
          <w:lang w:val="en-AU"/>
        </w:rPr>
      </w:pPr>
      <w:r w:rsidRPr="004E0F60">
        <w:rPr>
          <w:noProof/>
          <w:lang w:val="en-AU" w:eastAsia="en-AU"/>
        </w:rPr>
        <w:drawing>
          <wp:inline distT="0" distB="0" distL="0" distR="0" wp14:anchorId="43AF707E" wp14:editId="54D18201">
            <wp:extent cx="431800" cy="197485"/>
            <wp:effectExtent l="19050" t="0" r="635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31800" cy="197485"/>
                    </a:xfrm>
                    <a:prstGeom prst="rect">
                      <a:avLst/>
                    </a:prstGeom>
                    <a:noFill/>
                    <a:ln w="9525">
                      <a:noFill/>
                      <a:miter lim="800000"/>
                      <a:headEnd/>
                      <a:tailEnd/>
                    </a:ln>
                  </pic:spPr>
                </pic:pic>
              </a:graphicData>
            </a:graphic>
          </wp:inline>
        </w:drawing>
      </w:r>
      <w:r w:rsidRPr="004E0F60">
        <w:rPr>
          <w:color w:val="000000" w:themeColor="text1"/>
          <w:sz w:val="18"/>
          <w:szCs w:val="18"/>
          <w:lang w:val="en-AU"/>
        </w:rPr>
        <w:t xml:space="preserve"> </w:t>
      </w:r>
      <w:proofErr w:type="spellStart"/>
      <w:r w:rsidRPr="004E0F60">
        <w:rPr>
          <w:color w:val="000000" w:themeColor="text1"/>
          <w:sz w:val="18"/>
          <w:szCs w:val="18"/>
          <w:lang w:val="en-AU"/>
        </w:rPr>
        <w:t>Everolimus</w:t>
      </w:r>
      <w:proofErr w:type="spellEnd"/>
      <w:r w:rsidRPr="004E0F60">
        <w:rPr>
          <w:color w:val="000000" w:themeColor="text1"/>
          <w:sz w:val="18"/>
          <w:szCs w:val="18"/>
          <w:lang w:val="en-AU"/>
        </w:rPr>
        <w:t xml:space="preserve"> 10 mg (events: 215/411), median and 95% CI: 19.55 (17.64, 23.06)</w:t>
      </w:r>
    </w:p>
    <w:p w14:paraId="4D81BF9E" w14:textId="55C75172" w:rsidR="00EE6520" w:rsidRPr="004E0F60" w:rsidRDefault="00EE6520" w:rsidP="00C659AE">
      <w:pPr>
        <w:pStyle w:val="EMEABodyText"/>
        <w:rPr>
          <w:color w:val="000000" w:themeColor="text1"/>
          <w:sz w:val="18"/>
          <w:szCs w:val="18"/>
          <w:lang w:val="en-AU"/>
        </w:rPr>
      </w:pPr>
    </w:p>
    <w:p w14:paraId="076A0D97" w14:textId="3B570646" w:rsidR="00C659AE" w:rsidRPr="004E0F60" w:rsidRDefault="00C659AE" w:rsidP="00310419">
      <w:r w:rsidRPr="004E0F60">
        <w:t xml:space="preserve">The trial demonstrated a statistically significant improvement in OS for patients randomised to nivolumab as compared with </w:t>
      </w:r>
      <w:proofErr w:type="spellStart"/>
      <w:r w:rsidRPr="004E0F60">
        <w:t>everolimus</w:t>
      </w:r>
      <w:proofErr w:type="spellEnd"/>
      <w:r w:rsidRPr="004E0F60">
        <w:t xml:space="preserve"> at the prespecified interim analysis when 398 events were observed (70% of the planned number of events for final analysis) (</w:t>
      </w:r>
      <w:r w:rsidR="004124F1">
        <w:fldChar w:fldCharType="begin"/>
      </w:r>
      <w:r w:rsidR="004124F1">
        <w:instrText xml:space="preserve"> REF _Ref85213476 \h </w:instrText>
      </w:r>
      <w:r w:rsidR="004124F1">
        <w:fldChar w:fldCharType="separate"/>
      </w:r>
      <w:r w:rsidR="00C057C0">
        <w:t xml:space="preserve">Table </w:t>
      </w:r>
      <w:r w:rsidR="00C057C0">
        <w:rPr>
          <w:noProof/>
        </w:rPr>
        <w:t>19</w:t>
      </w:r>
      <w:r w:rsidR="004124F1">
        <w:fldChar w:fldCharType="end"/>
      </w:r>
      <w:r w:rsidR="005004FD">
        <w:t xml:space="preserve"> </w:t>
      </w:r>
      <w:r w:rsidRPr="004E0F60">
        <w:t>and</w:t>
      </w:r>
      <w:r w:rsidR="004124F1">
        <w:t xml:space="preserve"> </w:t>
      </w:r>
      <w:r w:rsidR="004124F1">
        <w:fldChar w:fldCharType="begin"/>
      </w:r>
      <w:r w:rsidR="004124F1">
        <w:instrText xml:space="preserve"> REF _Ref85447809 \h </w:instrText>
      </w:r>
      <w:r w:rsidR="004124F1">
        <w:fldChar w:fldCharType="separate"/>
      </w:r>
      <w:r w:rsidR="00C057C0">
        <w:t xml:space="preserve">Figure </w:t>
      </w:r>
      <w:r w:rsidR="00C057C0">
        <w:rPr>
          <w:noProof/>
        </w:rPr>
        <w:t>14</w:t>
      </w:r>
      <w:r w:rsidR="004124F1">
        <w:fldChar w:fldCharType="end"/>
      </w:r>
      <w:r w:rsidRPr="004E0F60">
        <w:t>). OS benefit was observed regardless of PD-L1 expression level.</w:t>
      </w:r>
    </w:p>
    <w:p w14:paraId="7AF49820" w14:textId="47E38D09" w:rsidR="00EE6520" w:rsidRPr="004E0F60" w:rsidRDefault="00C659AE" w:rsidP="004D7D64">
      <w:r w:rsidRPr="004E0F60">
        <w:t xml:space="preserve">Efficacy results are shown in </w:t>
      </w:r>
      <w:r w:rsidR="009A3F51">
        <w:fldChar w:fldCharType="begin"/>
      </w:r>
      <w:r w:rsidR="009A3F51">
        <w:instrText xml:space="preserve"> REF _Ref85213476 \h </w:instrText>
      </w:r>
      <w:r w:rsidR="009A3F51">
        <w:fldChar w:fldCharType="separate"/>
      </w:r>
      <w:r w:rsidR="00C057C0">
        <w:t xml:space="preserve">Table </w:t>
      </w:r>
      <w:r w:rsidR="00C057C0">
        <w:rPr>
          <w:noProof/>
        </w:rPr>
        <w:t>19</w:t>
      </w:r>
      <w:r w:rsidR="009A3F51">
        <w:fldChar w:fldCharType="end"/>
      </w:r>
      <w:r w:rsidRPr="004E0F60">
        <w:t>.</w:t>
      </w:r>
    </w:p>
    <w:tbl>
      <w:tblPr>
        <w:tblW w:w="0" w:type="auto"/>
        <w:tblLook w:val="04A0" w:firstRow="1" w:lastRow="0" w:firstColumn="1" w:lastColumn="0" w:noHBand="0" w:noVBand="1"/>
      </w:tblPr>
      <w:tblGrid>
        <w:gridCol w:w="2940"/>
        <w:gridCol w:w="1541"/>
        <w:gridCol w:w="1737"/>
        <w:gridCol w:w="1181"/>
        <w:gridCol w:w="1627"/>
      </w:tblGrid>
      <w:tr w:rsidR="00807021" w:rsidRPr="004E0F60" w14:paraId="253A1A44" w14:textId="08EE5258" w:rsidTr="00807021">
        <w:tc>
          <w:tcPr>
            <w:tcW w:w="9026" w:type="dxa"/>
            <w:gridSpan w:val="5"/>
            <w:tcBorders>
              <w:left w:val="nil"/>
              <w:bottom w:val="single" w:sz="4" w:space="0" w:color="auto"/>
              <w:right w:val="nil"/>
            </w:tcBorders>
          </w:tcPr>
          <w:p w14:paraId="7330765F" w14:textId="790033C4" w:rsidR="00807021" w:rsidRPr="004E0F60" w:rsidRDefault="009A3F51" w:rsidP="006D20CE">
            <w:pPr>
              <w:pStyle w:val="BMSTableTitle"/>
              <w:rPr>
                <w:color w:val="000000"/>
                <w:sz w:val="20"/>
                <w:szCs w:val="24"/>
                <w:lang w:val="en-AU"/>
              </w:rPr>
            </w:pPr>
            <w:bookmarkStart w:id="63" w:name="_Ref85213476"/>
            <w:bookmarkStart w:id="64" w:name="_Ref5364673"/>
            <w:r>
              <w:lastRenderedPageBreak/>
              <w:t xml:space="preserve">Table </w:t>
            </w:r>
            <w:r>
              <w:fldChar w:fldCharType="begin"/>
            </w:r>
            <w:r>
              <w:instrText xml:space="preserve"> SEQ Table \* ARABIC </w:instrText>
            </w:r>
            <w:r>
              <w:fldChar w:fldCharType="separate"/>
            </w:r>
            <w:r w:rsidR="00C057C0">
              <w:rPr>
                <w:noProof/>
              </w:rPr>
              <w:t>19</w:t>
            </w:r>
            <w:r>
              <w:fldChar w:fldCharType="end"/>
            </w:r>
            <w:bookmarkEnd w:id="63"/>
            <w:r>
              <w:t xml:space="preserve"> </w:t>
            </w:r>
            <w:r w:rsidRPr="00476289">
              <w:t>Efficacy results (CA209025)</w:t>
            </w:r>
            <w:bookmarkEnd w:id="64"/>
          </w:p>
        </w:tc>
      </w:tr>
      <w:tr w:rsidR="00807021" w:rsidRPr="004E0F60" w14:paraId="26860D7B" w14:textId="6C934929" w:rsidTr="00807021">
        <w:tc>
          <w:tcPr>
            <w:tcW w:w="2940" w:type="dxa"/>
            <w:tcBorders>
              <w:top w:val="single" w:sz="4" w:space="0" w:color="auto"/>
              <w:left w:val="nil"/>
              <w:bottom w:val="single" w:sz="4" w:space="0" w:color="auto"/>
              <w:right w:val="nil"/>
            </w:tcBorders>
          </w:tcPr>
          <w:p w14:paraId="155DFDC9" w14:textId="39D9AD25" w:rsidR="00807021" w:rsidRPr="004E0F60" w:rsidRDefault="00807021" w:rsidP="004D7D64">
            <w:pPr>
              <w:keepNext/>
              <w:keepLines/>
              <w:widowControl w:val="0"/>
              <w:spacing w:after="0"/>
              <w:jc w:val="center"/>
              <w:rPr>
                <w:rFonts w:eastAsia="Times New Roman" w:cs="Times New Roman"/>
                <w:b/>
                <w:color w:val="000000"/>
                <w:sz w:val="20"/>
                <w:szCs w:val="20"/>
              </w:rPr>
            </w:pPr>
          </w:p>
        </w:tc>
        <w:tc>
          <w:tcPr>
            <w:tcW w:w="3278" w:type="dxa"/>
            <w:gridSpan w:val="2"/>
            <w:tcBorders>
              <w:top w:val="single" w:sz="4" w:space="0" w:color="auto"/>
              <w:left w:val="nil"/>
              <w:bottom w:val="single" w:sz="4" w:space="0" w:color="auto"/>
              <w:right w:val="nil"/>
            </w:tcBorders>
            <w:hideMark/>
          </w:tcPr>
          <w:p w14:paraId="51DDD7AB" w14:textId="5FBF3DD1" w:rsidR="00807021" w:rsidRPr="004E0F60" w:rsidRDefault="00807021" w:rsidP="004D7D64">
            <w:pPr>
              <w:keepNext/>
              <w:keepLines/>
              <w:widowControl w:val="0"/>
              <w:spacing w:after="0"/>
              <w:jc w:val="center"/>
              <w:rPr>
                <w:rFonts w:eastAsia="Times New Roman" w:cs="Times New Roman"/>
                <w:b/>
                <w:color w:val="000000"/>
                <w:sz w:val="20"/>
                <w:szCs w:val="20"/>
              </w:rPr>
            </w:pPr>
            <w:r w:rsidRPr="004E0F60">
              <w:rPr>
                <w:rFonts w:eastAsia="Times New Roman" w:cs="Times New Roman"/>
                <w:b/>
                <w:color w:val="000000"/>
                <w:sz w:val="20"/>
                <w:szCs w:val="20"/>
              </w:rPr>
              <w:t>nivolumab</w:t>
            </w:r>
            <w:r w:rsidRPr="004E0F60">
              <w:rPr>
                <w:rFonts w:eastAsia="Times New Roman" w:cs="Times New Roman"/>
                <w:b/>
                <w:color w:val="000000"/>
                <w:sz w:val="20"/>
                <w:szCs w:val="20"/>
              </w:rPr>
              <w:br/>
              <w:t>(n = 410)</w:t>
            </w:r>
          </w:p>
        </w:tc>
        <w:tc>
          <w:tcPr>
            <w:tcW w:w="2808" w:type="dxa"/>
            <w:gridSpan w:val="2"/>
            <w:tcBorders>
              <w:top w:val="single" w:sz="4" w:space="0" w:color="auto"/>
              <w:left w:val="nil"/>
              <w:bottom w:val="single" w:sz="4" w:space="0" w:color="auto"/>
              <w:right w:val="nil"/>
            </w:tcBorders>
            <w:hideMark/>
          </w:tcPr>
          <w:p w14:paraId="46A7982F" w14:textId="46B36E17" w:rsidR="00807021" w:rsidRPr="004E0F60" w:rsidRDefault="00807021" w:rsidP="004D7D64">
            <w:pPr>
              <w:keepNext/>
              <w:keepLines/>
              <w:widowControl w:val="0"/>
              <w:spacing w:after="0"/>
              <w:jc w:val="center"/>
              <w:rPr>
                <w:rFonts w:eastAsia="Times New Roman" w:cs="Times New Roman"/>
                <w:b/>
                <w:color w:val="000000"/>
                <w:sz w:val="20"/>
                <w:szCs w:val="20"/>
              </w:rPr>
            </w:pPr>
            <w:proofErr w:type="spellStart"/>
            <w:r w:rsidRPr="004E0F60">
              <w:rPr>
                <w:rFonts w:eastAsia="Times New Roman" w:cs="Times New Roman"/>
                <w:b/>
                <w:color w:val="000000"/>
                <w:sz w:val="20"/>
                <w:szCs w:val="20"/>
              </w:rPr>
              <w:t>everolimus</w:t>
            </w:r>
            <w:proofErr w:type="spellEnd"/>
            <w:r w:rsidRPr="004E0F60">
              <w:rPr>
                <w:rFonts w:eastAsia="Times New Roman" w:cs="Times New Roman"/>
                <w:b/>
                <w:color w:val="000000"/>
                <w:sz w:val="20"/>
                <w:szCs w:val="20"/>
              </w:rPr>
              <w:br/>
              <w:t>(n = 411)</w:t>
            </w:r>
          </w:p>
        </w:tc>
      </w:tr>
      <w:tr w:rsidR="00807021" w:rsidRPr="004E0F60" w14:paraId="5EBD1FA2" w14:textId="6521C4DC" w:rsidTr="00807021">
        <w:tc>
          <w:tcPr>
            <w:tcW w:w="2940" w:type="dxa"/>
            <w:tcBorders>
              <w:top w:val="single" w:sz="4" w:space="0" w:color="auto"/>
              <w:left w:val="nil"/>
              <w:bottom w:val="nil"/>
              <w:right w:val="nil"/>
            </w:tcBorders>
            <w:hideMark/>
          </w:tcPr>
          <w:p w14:paraId="7FBFE951" w14:textId="696A9DCE" w:rsidR="00807021" w:rsidRPr="004E0F60" w:rsidRDefault="00807021" w:rsidP="004D7D64">
            <w:pPr>
              <w:keepNext/>
              <w:keepLines/>
              <w:widowControl w:val="0"/>
              <w:spacing w:after="0"/>
              <w:rPr>
                <w:rFonts w:eastAsia="Times New Roman" w:cs="Times New Roman"/>
                <w:b/>
                <w:color w:val="000000"/>
                <w:sz w:val="20"/>
                <w:szCs w:val="20"/>
              </w:rPr>
            </w:pPr>
            <w:r w:rsidRPr="004E0F60">
              <w:rPr>
                <w:rFonts w:eastAsia="Times New Roman" w:cs="Times New Roman"/>
                <w:b/>
                <w:color w:val="000000"/>
                <w:sz w:val="20"/>
                <w:szCs w:val="20"/>
              </w:rPr>
              <w:t xml:space="preserve">Overall survival </w:t>
            </w:r>
          </w:p>
        </w:tc>
        <w:tc>
          <w:tcPr>
            <w:tcW w:w="1541" w:type="dxa"/>
            <w:tcBorders>
              <w:top w:val="single" w:sz="4" w:space="0" w:color="auto"/>
              <w:left w:val="nil"/>
              <w:bottom w:val="nil"/>
              <w:right w:val="nil"/>
            </w:tcBorders>
          </w:tcPr>
          <w:p w14:paraId="0066CD21" w14:textId="3A34E80A"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Borders>
              <w:top w:val="single" w:sz="4" w:space="0" w:color="auto"/>
              <w:left w:val="nil"/>
              <w:bottom w:val="nil"/>
              <w:right w:val="nil"/>
            </w:tcBorders>
          </w:tcPr>
          <w:p w14:paraId="02D8127B" w14:textId="1AB6994F" w:rsidR="00807021" w:rsidRPr="004E0F60" w:rsidRDefault="00807021" w:rsidP="004D7D64">
            <w:pPr>
              <w:keepNext/>
              <w:keepLines/>
              <w:widowControl w:val="0"/>
              <w:spacing w:after="0"/>
              <w:rPr>
                <w:rFonts w:eastAsia="Times New Roman" w:cs="Times New Roman"/>
                <w:color w:val="000000"/>
                <w:sz w:val="20"/>
                <w:szCs w:val="20"/>
              </w:rPr>
            </w:pPr>
          </w:p>
        </w:tc>
        <w:tc>
          <w:tcPr>
            <w:tcW w:w="1181" w:type="dxa"/>
            <w:tcBorders>
              <w:top w:val="single" w:sz="4" w:space="0" w:color="auto"/>
              <w:left w:val="nil"/>
              <w:bottom w:val="nil"/>
              <w:right w:val="nil"/>
            </w:tcBorders>
          </w:tcPr>
          <w:p w14:paraId="3649A199" w14:textId="6A241EB9"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Borders>
              <w:top w:val="single" w:sz="4" w:space="0" w:color="auto"/>
              <w:left w:val="nil"/>
              <w:bottom w:val="nil"/>
              <w:right w:val="nil"/>
            </w:tcBorders>
          </w:tcPr>
          <w:p w14:paraId="41C9332D" w14:textId="06BB93CD" w:rsidR="00807021" w:rsidRPr="004E0F60" w:rsidRDefault="00807021" w:rsidP="004D7D64">
            <w:pPr>
              <w:keepNext/>
              <w:keepLines/>
              <w:widowControl w:val="0"/>
              <w:spacing w:after="0"/>
              <w:rPr>
                <w:rFonts w:eastAsia="Times New Roman" w:cs="Times New Roman"/>
                <w:color w:val="000000"/>
                <w:sz w:val="20"/>
                <w:szCs w:val="20"/>
              </w:rPr>
            </w:pPr>
          </w:p>
        </w:tc>
      </w:tr>
      <w:tr w:rsidR="00807021" w:rsidRPr="004E0F60" w14:paraId="360C211A" w14:textId="0E9322B7" w:rsidTr="00807021">
        <w:tc>
          <w:tcPr>
            <w:tcW w:w="2940" w:type="dxa"/>
            <w:hideMark/>
          </w:tcPr>
          <w:p w14:paraId="18738556" w14:textId="5B8A1E43" w:rsidR="00807021" w:rsidRPr="004E0F60" w:rsidRDefault="00807021" w:rsidP="004D7D64">
            <w:pPr>
              <w:keepNext/>
              <w:keepLines/>
              <w:widowControl w:val="0"/>
              <w:tabs>
                <w:tab w:val="left" w:pos="201"/>
              </w:tabs>
              <w:spacing w:after="0"/>
              <w:rPr>
                <w:rFonts w:eastAsia="Times New Roman" w:cs="Times New Roman"/>
                <w:color w:val="000000"/>
                <w:sz w:val="20"/>
                <w:szCs w:val="20"/>
              </w:rPr>
            </w:pPr>
            <w:r w:rsidRPr="004E0F60">
              <w:rPr>
                <w:rFonts w:eastAsia="Times New Roman" w:cs="Times New Roman"/>
                <w:color w:val="000000"/>
                <w:sz w:val="20"/>
                <w:szCs w:val="20"/>
              </w:rPr>
              <w:tab/>
              <w:t>Events</w:t>
            </w:r>
          </w:p>
        </w:tc>
        <w:tc>
          <w:tcPr>
            <w:tcW w:w="3278" w:type="dxa"/>
            <w:gridSpan w:val="2"/>
            <w:hideMark/>
          </w:tcPr>
          <w:p w14:paraId="22CEF4E8" w14:textId="5CB7D138"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183 (45)</w:t>
            </w:r>
          </w:p>
        </w:tc>
        <w:tc>
          <w:tcPr>
            <w:tcW w:w="2808" w:type="dxa"/>
            <w:gridSpan w:val="2"/>
            <w:hideMark/>
          </w:tcPr>
          <w:p w14:paraId="789638C0" w14:textId="12E24C3B"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215 (52)</w:t>
            </w:r>
          </w:p>
        </w:tc>
      </w:tr>
      <w:tr w:rsidR="00807021" w:rsidRPr="004E0F60" w14:paraId="74B803C5" w14:textId="5ACC7ACB" w:rsidTr="00807021">
        <w:tc>
          <w:tcPr>
            <w:tcW w:w="2940" w:type="dxa"/>
            <w:hideMark/>
          </w:tcPr>
          <w:p w14:paraId="0A5EA5F6" w14:textId="3DA7918F"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 xml:space="preserve">Hazard ratio </w:t>
            </w:r>
          </w:p>
        </w:tc>
        <w:tc>
          <w:tcPr>
            <w:tcW w:w="6086" w:type="dxa"/>
            <w:gridSpan w:val="4"/>
            <w:hideMark/>
          </w:tcPr>
          <w:p w14:paraId="6C1174BA" w14:textId="6087F4F0"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0.73</w:t>
            </w:r>
          </w:p>
        </w:tc>
      </w:tr>
      <w:tr w:rsidR="00807021" w:rsidRPr="004E0F60" w14:paraId="3333483B" w14:textId="1E521C5A" w:rsidTr="00807021">
        <w:tc>
          <w:tcPr>
            <w:tcW w:w="2940" w:type="dxa"/>
            <w:hideMark/>
          </w:tcPr>
          <w:p w14:paraId="527594AD" w14:textId="718FB541"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95% CI</w:t>
            </w:r>
          </w:p>
        </w:tc>
        <w:tc>
          <w:tcPr>
            <w:tcW w:w="6086" w:type="dxa"/>
            <w:gridSpan w:val="4"/>
            <w:hideMark/>
          </w:tcPr>
          <w:p w14:paraId="03D59149" w14:textId="312973F4"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(0.57, 0.93)</w:t>
            </w:r>
          </w:p>
        </w:tc>
      </w:tr>
      <w:tr w:rsidR="00807021" w:rsidRPr="004E0F60" w14:paraId="21C160DC" w14:textId="0EC0F1D3" w:rsidTr="00807021">
        <w:tc>
          <w:tcPr>
            <w:tcW w:w="2940" w:type="dxa"/>
            <w:hideMark/>
          </w:tcPr>
          <w:p w14:paraId="5166C770" w14:textId="4F1671D3"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p</w:t>
            </w:r>
            <w:r w:rsidRPr="004E0F60">
              <w:rPr>
                <w:rFonts w:eastAsia="Times New Roman" w:cs="Times New Roman"/>
                <w:color w:val="000000"/>
                <w:sz w:val="20"/>
                <w:szCs w:val="20"/>
              </w:rPr>
              <w:noBreakHyphen/>
              <w:t>value</w:t>
            </w:r>
          </w:p>
        </w:tc>
        <w:tc>
          <w:tcPr>
            <w:tcW w:w="6086" w:type="dxa"/>
            <w:gridSpan w:val="4"/>
            <w:hideMark/>
          </w:tcPr>
          <w:p w14:paraId="6EFE02E1" w14:textId="2B199048"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&lt; 0.0018</w:t>
            </w:r>
          </w:p>
        </w:tc>
      </w:tr>
      <w:tr w:rsidR="00807021" w:rsidRPr="004E0F60" w14:paraId="0C6B188D" w14:textId="690B47BE" w:rsidTr="00807021">
        <w:tc>
          <w:tcPr>
            <w:tcW w:w="2940" w:type="dxa"/>
          </w:tcPr>
          <w:p w14:paraId="12AD99C9" w14:textId="1B09F310" w:rsidR="00807021" w:rsidRPr="004E0F60" w:rsidRDefault="00807021" w:rsidP="004D7D64">
            <w:pPr>
              <w:keepNext/>
              <w:keepLines/>
              <w:widowControl w:val="0"/>
              <w:tabs>
                <w:tab w:val="left" w:pos="180"/>
              </w:tabs>
              <w:spacing w:after="0"/>
              <w:rPr>
                <w:rFonts w:eastAsia="Times New Roman" w:cs="Times New Roman"/>
                <w:color w:val="000000"/>
                <w:sz w:val="20"/>
                <w:szCs w:val="20"/>
              </w:rPr>
            </w:pPr>
          </w:p>
        </w:tc>
        <w:tc>
          <w:tcPr>
            <w:tcW w:w="1541" w:type="dxa"/>
          </w:tcPr>
          <w:p w14:paraId="28F180E6" w14:textId="67BE6442"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Pr>
          <w:p w14:paraId="53EAB8F7" w14:textId="0E1921B4" w:rsidR="00807021" w:rsidRPr="004E0F60" w:rsidRDefault="00807021" w:rsidP="004D7D64">
            <w:pPr>
              <w:keepNext/>
              <w:keepLines/>
              <w:widowControl w:val="0"/>
              <w:spacing w:after="0"/>
              <w:jc w:val="center"/>
              <w:rPr>
                <w:rFonts w:eastAsia="Times New Roman" w:cs="Times New Roman"/>
                <w:color w:val="000000"/>
                <w:sz w:val="20"/>
                <w:szCs w:val="20"/>
              </w:rPr>
            </w:pPr>
          </w:p>
        </w:tc>
        <w:tc>
          <w:tcPr>
            <w:tcW w:w="1181" w:type="dxa"/>
          </w:tcPr>
          <w:p w14:paraId="6EC6CB85" w14:textId="752EB52D"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5B7AADD1" w14:textId="1BE987CB" w:rsidR="00807021" w:rsidRPr="004E0F60" w:rsidRDefault="00807021" w:rsidP="004D7D64">
            <w:pPr>
              <w:keepNext/>
              <w:keepLines/>
              <w:widowControl w:val="0"/>
              <w:spacing w:after="0"/>
              <w:jc w:val="center"/>
              <w:rPr>
                <w:rFonts w:eastAsia="Times New Roman" w:cs="Times New Roman"/>
                <w:color w:val="000000"/>
                <w:sz w:val="20"/>
                <w:szCs w:val="20"/>
              </w:rPr>
            </w:pPr>
          </w:p>
        </w:tc>
      </w:tr>
      <w:tr w:rsidR="00807021" w:rsidRPr="004E0F60" w14:paraId="02FC2822" w14:textId="4F9D0D7D" w:rsidTr="00807021">
        <w:tc>
          <w:tcPr>
            <w:tcW w:w="2940" w:type="dxa"/>
            <w:hideMark/>
          </w:tcPr>
          <w:p w14:paraId="039982BD" w14:textId="70CC2B6C"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Median (95% CI) months</w:t>
            </w:r>
          </w:p>
        </w:tc>
        <w:tc>
          <w:tcPr>
            <w:tcW w:w="3278" w:type="dxa"/>
            <w:gridSpan w:val="2"/>
            <w:hideMark/>
          </w:tcPr>
          <w:p w14:paraId="333931E7" w14:textId="63AAC18C"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25.0 (21.7, NE)</w:t>
            </w:r>
          </w:p>
        </w:tc>
        <w:tc>
          <w:tcPr>
            <w:tcW w:w="2808" w:type="dxa"/>
            <w:gridSpan w:val="2"/>
            <w:hideMark/>
          </w:tcPr>
          <w:p w14:paraId="343C28F6" w14:textId="28D006AE"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19.6 (17.6, 23.1)</w:t>
            </w:r>
          </w:p>
        </w:tc>
      </w:tr>
      <w:tr w:rsidR="00807021" w:rsidRPr="004E0F60" w14:paraId="4A2CACFD" w14:textId="7C3A608E" w:rsidTr="00807021">
        <w:tc>
          <w:tcPr>
            <w:tcW w:w="2940" w:type="dxa"/>
            <w:hideMark/>
          </w:tcPr>
          <w:p w14:paraId="1E9C4DC3" w14:textId="571B4ACD"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Rate % (95% CI)</w:t>
            </w:r>
          </w:p>
        </w:tc>
        <w:tc>
          <w:tcPr>
            <w:tcW w:w="1541" w:type="dxa"/>
          </w:tcPr>
          <w:p w14:paraId="6D5FE82A" w14:textId="4D1184DF"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Pr>
          <w:p w14:paraId="135A7830" w14:textId="34233628" w:rsidR="00807021" w:rsidRPr="004E0F60" w:rsidRDefault="00807021" w:rsidP="004D7D64">
            <w:pPr>
              <w:keepNext/>
              <w:keepLines/>
              <w:widowControl w:val="0"/>
              <w:spacing w:after="0"/>
              <w:jc w:val="center"/>
              <w:rPr>
                <w:rFonts w:eastAsia="Times New Roman" w:cs="Times New Roman"/>
                <w:color w:val="000000"/>
                <w:sz w:val="20"/>
                <w:szCs w:val="20"/>
              </w:rPr>
            </w:pPr>
          </w:p>
        </w:tc>
        <w:tc>
          <w:tcPr>
            <w:tcW w:w="1181" w:type="dxa"/>
          </w:tcPr>
          <w:p w14:paraId="10C196B1" w14:textId="45E15986"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6DBEC230" w14:textId="71343DF9" w:rsidR="00807021" w:rsidRPr="004E0F60" w:rsidRDefault="00807021" w:rsidP="004D7D64">
            <w:pPr>
              <w:keepNext/>
              <w:keepLines/>
              <w:widowControl w:val="0"/>
              <w:spacing w:after="0"/>
              <w:jc w:val="center"/>
              <w:rPr>
                <w:rFonts w:eastAsia="Times New Roman" w:cs="Times New Roman"/>
                <w:color w:val="000000"/>
                <w:sz w:val="20"/>
                <w:szCs w:val="20"/>
              </w:rPr>
            </w:pPr>
          </w:p>
        </w:tc>
      </w:tr>
      <w:tr w:rsidR="00807021" w:rsidRPr="004E0F60" w14:paraId="48F6E06F" w14:textId="302F7502" w:rsidTr="00807021">
        <w:tc>
          <w:tcPr>
            <w:tcW w:w="2940" w:type="dxa"/>
            <w:hideMark/>
          </w:tcPr>
          <w:p w14:paraId="2EF54200" w14:textId="66972563"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At 6 months</w:t>
            </w:r>
          </w:p>
        </w:tc>
        <w:tc>
          <w:tcPr>
            <w:tcW w:w="3278" w:type="dxa"/>
            <w:gridSpan w:val="2"/>
            <w:hideMark/>
          </w:tcPr>
          <w:p w14:paraId="11F1B68C" w14:textId="53CE8FD8"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89.2 (85.7, 91.8)</w:t>
            </w:r>
          </w:p>
        </w:tc>
        <w:tc>
          <w:tcPr>
            <w:tcW w:w="2808" w:type="dxa"/>
            <w:gridSpan w:val="2"/>
            <w:hideMark/>
          </w:tcPr>
          <w:p w14:paraId="00F4C359" w14:textId="367135F3"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81.2 (77.0, 84.7)</w:t>
            </w:r>
          </w:p>
        </w:tc>
      </w:tr>
      <w:tr w:rsidR="00807021" w:rsidRPr="004E0F60" w14:paraId="36A63520" w14:textId="299E08E5" w:rsidTr="00807021">
        <w:tc>
          <w:tcPr>
            <w:tcW w:w="2940" w:type="dxa"/>
            <w:hideMark/>
          </w:tcPr>
          <w:p w14:paraId="420CD785" w14:textId="27A89D61"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At 12 months</w:t>
            </w:r>
          </w:p>
        </w:tc>
        <w:tc>
          <w:tcPr>
            <w:tcW w:w="3278" w:type="dxa"/>
            <w:gridSpan w:val="2"/>
            <w:hideMark/>
          </w:tcPr>
          <w:p w14:paraId="01B4DC6A" w14:textId="0AAA48F1"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76.0 (71.5, 79.9)</w:t>
            </w:r>
          </w:p>
        </w:tc>
        <w:tc>
          <w:tcPr>
            <w:tcW w:w="2808" w:type="dxa"/>
            <w:gridSpan w:val="2"/>
            <w:hideMark/>
          </w:tcPr>
          <w:p w14:paraId="127892D8" w14:textId="075A2DDC"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66.7 (61.8, 71.0))</w:t>
            </w:r>
          </w:p>
        </w:tc>
      </w:tr>
      <w:tr w:rsidR="00807021" w:rsidRPr="004E0F60" w14:paraId="3358D30E" w14:textId="09AF5F7A" w:rsidTr="00807021">
        <w:tc>
          <w:tcPr>
            <w:tcW w:w="2940" w:type="dxa"/>
          </w:tcPr>
          <w:p w14:paraId="2150D023" w14:textId="2EC806F8" w:rsidR="00807021" w:rsidRPr="004E0F60" w:rsidRDefault="00807021" w:rsidP="004D7D64">
            <w:pPr>
              <w:keepNext/>
              <w:keepLines/>
              <w:widowControl w:val="0"/>
              <w:tabs>
                <w:tab w:val="left" w:pos="180"/>
              </w:tabs>
              <w:spacing w:after="0"/>
              <w:rPr>
                <w:rFonts w:eastAsia="Times New Roman" w:cs="Times New Roman"/>
                <w:color w:val="000000"/>
                <w:sz w:val="20"/>
                <w:szCs w:val="20"/>
              </w:rPr>
            </w:pPr>
          </w:p>
        </w:tc>
        <w:tc>
          <w:tcPr>
            <w:tcW w:w="1541" w:type="dxa"/>
          </w:tcPr>
          <w:p w14:paraId="344D9B71" w14:textId="4AC02066"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Pr>
          <w:p w14:paraId="205117E4" w14:textId="47A7CDC2" w:rsidR="00807021" w:rsidRPr="004E0F60" w:rsidRDefault="00807021" w:rsidP="004D7D64">
            <w:pPr>
              <w:keepNext/>
              <w:keepLines/>
              <w:widowControl w:val="0"/>
              <w:spacing w:after="0"/>
              <w:jc w:val="center"/>
              <w:rPr>
                <w:rFonts w:eastAsia="Times New Roman" w:cs="Times New Roman"/>
                <w:color w:val="000000"/>
                <w:sz w:val="20"/>
                <w:szCs w:val="20"/>
              </w:rPr>
            </w:pPr>
          </w:p>
        </w:tc>
        <w:tc>
          <w:tcPr>
            <w:tcW w:w="1181" w:type="dxa"/>
          </w:tcPr>
          <w:p w14:paraId="620E5780" w14:textId="0B8D6A1D"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5B3FA2E3" w14:textId="4B2C9DD2" w:rsidR="00807021" w:rsidRPr="004E0F60" w:rsidRDefault="00807021" w:rsidP="004D7D64">
            <w:pPr>
              <w:keepNext/>
              <w:keepLines/>
              <w:widowControl w:val="0"/>
              <w:spacing w:after="0"/>
              <w:jc w:val="center"/>
              <w:rPr>
                <w:rFonts w:eastAsia="Times New Roman" w:cs="Times New Roman"/>
                <w:color w:val="000000"/>
                <w:sz w:val="20"/>
                <w:szCs w:val="20"/>
              </w:rPr>
            </w:pPr>
          </w:p>
        </w:tc>
      </w:tr>
      <w:tr w:rsidR="00807021" w:rsidRPr="004E0F60" w14:paraId="46916973" w14:textId="0BC56D8C" w:rsidTr="00807021">
        <w:tc>
          <w:tcPr>
            <w:tcW w:w="2940" w:type="dxa"/>
            <w:hideMark/>
          </w:tcPr>
          <w:p w14:paraId="71A58BD6" w14:textId="27EE8B29" w:rsidR="00807021" w:rsidRPr="004E0F60" w:rsidRDefault="00807021" w:rsidP="004D7D64">
            <w:pPr>
              <w:keepNext/>
              <w:keepLines/>
              <w:widowControl w:val="0"/>
              <w:spacing w:after="0"/>
              <w:rPr>
                <w:rFonts w:eastAsia="Times New Roman" w:cs="Times New Roman"/>
                <w:b/>
                <w:color w:val="000000"/>
                <w:sz w:val="20"/>
                <w:szCs w:val="20"/>
              </w:rPr>
            </w:pPr>
            <w:proofErr w:type="gramStart"/>
            <w:r w:rsidRPr="004E0F60">
              <w:rPr>
                <w:rFonts w:eastAsia="Times New Roman" w:cs="Times New Roman"/>
                <w:b/>
                <w:color w:val="000000"/>
                <w:sz w:val="20"/>
                <w:szCs w:val="20"/>
              </w:rPr>
              <w:t>Objective  response</w:t>
            </w:r>
            <w:proofErr w:type="gramEnd"/>
            <w:r w:rsidRPr="004E0F60">
              <w:rPr>
                <w:rFonts w:eastAsia="Times New Roman" w:cs="Times New Roman"/>
                <w:b/>
                <w:color w:val="000000"/>
                <w:sz w:val="20"/>
                <w:szCs w:val="20"/>
              </w:rPr>
              <w:t xml:space="preserve"> </w:t>
            </w:r>
          </w:p>
        </w:tc>
        <w:tc>
          <w:tcPr>
            <w:tcW w:w="1541" w:type="dxa"/>
            <w:hideMark/>
          </w:tcPr>
          <w:p w14:paraId="76F28314" w14:textId="055D7472"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103</w:t>
            </w:r>
          </w:p>
        </w:tc>
        <w:tc>
          <w:tcPr>
            <w:tcW w:w="1737" w:type="dxa"/>
            <w:hideMark/>
          </w:tcPr>
          <w:p w14:paraId="509B9DA9" w14:textId="6D48F701"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(25.1%)</w:t>
            </w:r>
          </w:p>
        </w:tc>
        <w:tc>
          <w:tcPr>
            <w:tcW w:w="1181" w:type="dxa"/>
            <w:hideMark/>
          </w:tcPr>
          <w:p w14:paraId="7CFC3EEC" w14:textId="5438B734"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22</w:t>
            </w:r>
          </w:p>
        </w:tc>
        <w:tc>
          <w:tcPr>
            <w:tcW w:w="1627" w:type="dxa"/>
            <w:hideMark/>
          </w:tcPr>
          <w:p w14:paraId="7406DE77" w14:textId="1ED9274D"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(5.4%)</w:t>
            </w:r>
          </w:p>
        </w:tc>
      </w:tr>
      <w:tr w:rsidR="00807021" w:rsidRPr="004E0F60" w14:paraId="1FA624F7" w14:textId="7C1E0EAC" w:rsidTr="00807021">
        <w:tc>
          <w:tcPr>
            <w:tcW w:w="2940" w:type="dxa"/>
            <w:hideMark/>
          </w:tcPr>
          <w:p w14:paraId="5387421C" w14:textId="30084CA8"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(95% CI)</w:t>
            </w:r>
          </w:p>
        </w:tc>
        <w:tc>
          <w:tcPr>
            <w:tcW w:w="3278" w:type="dxa"/>
            <w:gridSpan w:val="2"/>
            <w:hideMark/>
          </w:tcPr>
          <w:p w14:paraId="07000424" w14:textId="497196BB"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(21.0, 29.6)</w:t>
            </w:r>
          </w:p>
        </w:tc>
        <w:tc>
          <w:tcPr>
            <w:tcW w:w="2808" w:type="dxa"/>
            <w:gridSpan w:val="2"/>
            <w:hideMark/>
          </w:tcPr>
          <w:p w14:paraId="26AB95FF" w14:textId="25B06BA3"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(3.4, 8.0)</w:t>
            </w:r>
          </w:p>
        </w:tc>
      </w:tr>
      <w:tr w:rsidR="00807021" w:rsidRPr="004E0F60" w14:paraId="23D9311F" w14:textId="51072A9C" w:rsidTr="00807021">
        <w:tc>
          <w:tcPr>
            <w:tcW w:w="2940" w:type="dxa"/>
            <w:hideMark/>
          </w:tcPr>
          <w:p w14:paraId="43E4DC97" w14:textId="2825E11C"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Odds ratio (95% CI)</w:t>
            </w:r>
          </w:p>
        </w:tc>
        <w:tc>
          <w:tcPr>
            <w:tcW w:w="6086" w:type="dxa"/>
            <w:gridSpan w:val="4"/>
            <w:hideMark/>
          </w:tcPr>
          <w:p w14:paraId="3DEF63EC" w14:textId="5039B5FA"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5.98 (3.68, 9.72)</w:t>
            </w:r>
          </w:p>
        </w:tc>
      </w:tr>
      <w:tr w:rsidR="00807021" w:rsidRPr="004E0F60" w14:paraId="6D19A35D" w14:textId="35ABEF6C" w:rsidTr="00807021">
        <w:tc>
          <w:tcPr>
            <w:tcW w:w="2940" w:type="dxa"/>
            <w:hideMark/>
          </w:tcPr>
          <w:p w14:paraId="5E3E4AAD" w14:textId="1AFA8701"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p</w:t>
            </w:r>
            <w:r w:rsidRPr="004E0F60">
              <w:rPr>
                <w:rFonts w:eastAsia="Times New Roman" w:cs="Times New Roman"/>
                <w:color w:val="000000"/>
                <w:sz w:val="20"/>
                <w:szCs w:val="20"/>
              </w:rPr>
              <w:noBreakHyphen/>
              <w:t>value</w:t>
            </w:r>
          </w:p>
        </w:tc>
        <w:tc>
          <w:tcPr>
            <w:tcW w:w="6086" w:type="dxa"/>
            <w:gridSpan w:val="4"/>
            <w:hideMark/>
          </w:tcPr>
          <w:p w14:paraId="16C3B594" w14:textId="1819ED29"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&lt; 0.0001</w:t>
            </w:r>
          </w:p>
        </w:tc>
      </w:tr>
      <w:tr w:rsidR="00807021" w:rsidRPr="004E0F60" w14:paraId="163459FD" w14:textId="37FA4682" w:rsidTr="00807021">
        <w:tc>
          <w:tcPr>
            <w:tcW w:w="2940" w:type="dxa"/>
          </w:tcPr>
          <w:p w14:paraId="0B9D1442" w14:textId="200CDE8C"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p>
        </w:tc>
        <w:tc>
          <w:tcPr>
            <w:tcW w:w="1541" w:type="dxa"/>
          </w:tcPr>
          <w:p w14:paraId="241EE9FE" w14:textId="28C2724F"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Pr>
          <w:p w14:paraId="510369B9" w14:textId="46A8052F" w:rsidR="00807021" w:rsidRPr="004E0F60" w:rsidRDefault="00807021" w:rsidP="004D7D64">
            <w:pPr>
              <w:keepNext/>
              <w:keepLines/>
              <w:widowControl w:val="0"/>
              <w:spacing w:after="0"/>
              <w:jc w:val="center"/>
              <w:rPr>
                <w:rFonts w:eastAsia="Times New Roman" w:cs="Times New Roman"/>
                <w:color w:val="000000"/>
                <w:sz w:val="20"/>
                <w:szCs w:val="20"/>
              </w:rPr>
            </w:pPr>
          </w:p>
        </w:tc>
        <w:tc>
          <w:tcPr>
            <w:tcW w:w="1181" w:type="dxa"/>
          </w:tcPr>
          <w:p w14:paraId="0AFBBDBF" w14:textId="36DBB6AA"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76AAEC33" w14:textId="25FB6263" w:rsidR="00807021" w:rsidRPr="004E0F60" w:rsidRDefault="00807021" w:rsidP="004D7D64">
            <w:pPr>
              <w:keepNext/>
              <w:keepLines/>
              <w:widowControl w:val="0"/>
              <w:spacing w:after="0"/>
              <w:jc w:val="center"/>
              <w:rPr>
                <w:rFonts w:eastAsia="Times New Roman" w:cs="Times New Roman"/>
                <w:color w:val="000000"/>
                <w:sz w:val="20"/>
                <w:szCs w:val="20"/>
              </w:rPr>
            </w:pPr>
          </w:p>
        </w:tc>
      </w:tr>
      <w:tr w:rsidR="00807021" w:rsidRPr="004E0F60" w14:paraId="1C13695A" w14:textId="3B5F7FE0" w:rsidTr="00807021">
        <w:tc>
          <w:tcPr>
            <w:tcW w:w="2940" w:type="dxa"/>
            <w:hideMark/>
          </w:tcPr>
          <w:p w14:paraId="716D0351" w14:textId="176FBB33"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Complete response (CR)</w:t>
            </w:r>
          </w:p>
        </w:tc>
        <w:tc>
          <w:tcPr>
            <w:tcW w:w="1541" w:type="dxa"/>
            <w:hideMark/>
          </w:tcPr>
          <w:p w14:paraId="7E253468" w14:textId="6365D3B3"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4</w:t>
            </w:r>
          </w:p>
        </w:tc>
        <w:tc>
          <w:tcPr>
            <w:tcW w:w="1737" w:type="dxa"/>
            <w:hideMark/>
          </w:tcPr>
          <w:p w14:paraId="74586EE4" w14:textId="54776DA4"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(1.0%)</w:t>
            </w:r>
          </w:p>
        </w:tc>
        <w:tc>
          <w:tcPr>
            <w:tcW w:w="1181" w:type="dxa"/>
            <w:hideMark/>
          </w:tcPr>
          <w:p w14:paraId="7FA31D6E" w14:textId="57B09691"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2</w:t>
            </w:r>
          </w:p>
        </w:tc>
        <w:tc>
          <w:tcPr>
            <w:tcW w:w="1627" w:type="dxa"/>
            <w:hideMark/>
          </w:tcPr>
          <w:p w14:paraId="2FAD07DD" w14:textId="2C8D14B0"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(0.5%)</w:t>
            </w:r>
          </w:p>
        </w:tc>
      </w:tr>
      <w:tr w:rsidR="00807021" w:rsidRPr="004E0F60" w14:paraId="0002A164" w14:textId="17135279" w:rsidTr="00807021">
        <w:tc>
          <w:tcPr>
            <w:tcW w:w="2940" w:type="dxa"/>
            <w:hideMark/>
          </w:tcPr>
          <w:p w14:paraId="2FBD60C9" w14:textId="59B98958"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Partial response (PR)</w:t>
            </w:r>
          </w:p>
        </w:tc>
        <w:tc>
          <w:tcPr>
            <w:tcW w:w="1541" w:type="dxa"/>
            <w:hideMark/>
          </w:tcPr>
          <w:p w14:paraId="0F36D69D" w14:textId="3DD6CE0F"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99</w:t>
            </w:r>
          </w:p>
        </w:tc>
        <w:tc>
          <w:tcPr>
            <w:tcW w:w="1737" w:type="dxa"/>
            <w:hideMark/>
          </w:tcPr>
          <w:p w14:paraId="45D40579" w14:textId="74ABEE29"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(24.1%)</w:t>
            </w:r>
          </w:p>
        </w:tc>
        <w:tc>
          <w:tcPr>
            <w:tcW w:w="1181" w:type="dxa"/>
            <w:hideMark/>
          </w:tcPr>
          <w:p w14:paraId="71E2D4E3" w14:textId="6492DBB0"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20</w:t>
            </w:r>
          </w:p>
        </w:tc>
        <w:tc>
          <w:tcPr>
            <w:tcW w:w="1627" w:type="dxa"/>
            <w:hideMark/>
          </w:tcPr>
          <w:p w14:paraId="260DF1D1" w14:textId="7102E4E0"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(4.9%)</w:t>
            </w:r>
          </w:p>
        </w:tc>
      </w:tr>
      <w:tr w:rsidR="00807021" w:rsidRPr="004E0F60" w14:paraId="70E618B4" w14:textId="46DDA00E" w:rsidTr="00807021">
        <w:tc>
          <w:tcPr>
            <w:tcW w:w="2940" w:type="dxa"/>
            <w:hideMark/>
          </w:tcPr>
          <w:p w14:paraId="7FF63139" w14:textId="1B5617F6"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Stable disease (SD)</w:t>
            </w:r>
          </w:p>
        </w:tc>
        <w:tc>
          <w:tcPr>
            <w:tcW w:w="1541" w:type="dxa"/>
            <w:hideMark/>
          </w:tcPr>
          <w:p w14:paraId="22CB44E2" w14:textId="50E1F3C9"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141</w:t>
            </w:r>
          </w:p>
        </w:tc>
        <w:tc>
          <w:tcPr>
            <w:tcW w:w="1737" w:type="dxa"/>
            <w:hideMark/>
          </w:tcPr>
          <w:p w14:paraId="6B1E4606" w14:textId="07524170"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(34.4%)</w:t>
            </w:r>
          </w:p>
        </w:tc>
        <w:tc>
          <w:tcPr>
            <w:tcW w:w="1181" w:type="dxa"/>
            <w:hideMark/>
          </w:tcPr>
          <w:p w14:paraId="03714FAA" w14:textId="4B78CC50"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227</w:t>
            </w:r>
          </w:p>
        </w:tc>
        <w:tc>
          <w:tcPr>
            <w:tcW w:w="1627" w:type="dxa"/>
            <w:hideMark/>
          </w:tcPr>
          <w:p w14:paraId="2D09ED6C" w14:textId="7442EF27" w:rsidR="00807021" w:rsidRPr="004E0F60" w:rsidRDefault="00807021" w:rsidP="004D7D64">
            <w:pPr>
              <w:keepNext/>
              <w:keepLines/>
              <w:widowControl w:val="0"/>
              <w:spacing w:after="0"/>
              <w:rPr>
                <w:rFonts w:eastAsia="Times New Roman" w:cs="Times New Roman"/>
                <w:color w:val="000000"/>
                <w:sz w:val="20"/>
                <w:szCs w:val="20"/>
              </w:rPr>
            </w:pPr>
            <w:r w:rsidRPr="004E0F60">
              <w:rPr>
                <w:rFonts w:eastAsia="Times New Roman" w:cs="Times New Roman"/>
                <w:color w:val="000000"/>
                <w:sz w:val="20"/>
                <w:szCs w:val="20"/>
              </w:rPr>
              <w:t>(55.2%)</w:t>
            </w:r>
          </w:p>
        </w:tc>
      </w:tr>
      <w:tr w:rsidR="00807021" w:rsidRPr="004E0F60" w14:paraId="7359D029" w14:textId="55D39D33" w:rsidTr="00807021">
        <w:tc>
          <w:tcPr>
            <w:tcW w:w="2940" w:type="dxa"/>
          </w:tcPr>
          <w:p w14:paraId="464EB4BD" w14:textId="3F5220B6" w:rsidR="00807021" w:rsidRPr="004E0F60" w:rsidRDefault="00807021" w:rsidP="004D7D64">
            <w:pPr>
              <w:keepNext/>
              <w:keepLines/>
              <w:widowControl w:val="0"/>
              <w:tabs>
                <w:tab w:val="left" w:pos="180"/>
              </w:tabs>
              <w:spacing w:after="0"/>
              <w:rPr>
                <w:rFonts w:eastAsia="Times New Roman" w:cs="Times New Roman"/>
                <w:color w:val="000000"/>
                <w:sz w:val="20"/>
                <w:szCs w:val="20"/>
              </w:rPr>
            </w:pPr>
          </w:p>
        </w:tc>
        <w:tc>
          <w:tcPr>
            <w:tcW w:w="1541" w:type="dxa"/>
          </w:tcPr>
          <w:p w14:paraId="5478A088" w14:textId="4CBDC7F9"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Pr>
          <w:p w14:paraId="32B3747F" w14:textId="27AD7DD7" w:rsidR="00807021" w:rsidRPr="004E0F60" w:rsidRDefault="00807021" w:rsidP="004D7D64">
            <w:pPr>
              <w:keepNext/>
              <w:keepLines/>
              <w:widowControl w:val="0"/>
              <w:spacing w:after="0"/>
              <w:rPr>
                <w:rFonts w:eastAsia="Times New Roman" w:cs="Times New Roman"/>
                <w:color w:val="000000"/>
                <w:sz w:val="20"/>
                <w:szCs w:val="20"/>
              </w:rPr>
            </w:pPr>
          </w:p>
        </w:tc>
        <w:tc>
          <w:tcPr>
            <w:tcW w:w="1181" w:type="dxa"/>
          </w:tcPr>
          <w:p w14:paraId="298905FA" w14:textId="45C1678A"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08B7197F" w14:textId="27ADE915" w:rsidR="00807021" w:rsidRPr="004E0F60" w:rsidRDefault="00807021" w:rsidP="004D7D64">
            <w:pPr>
              <w:keepNext/>
              <w:keepLines/>
              <w:widowControl w:val="0"/>
              <w:spacing w:after="0"/>
              <w:rPr>
                <w:rFonts w:eastAsia="Times New Roman" w:cs="Times New Roman"/>
                <w:color w:val="000000"/>
                <w:sz w:val="20"/>
                <w:szCs w:val="20"/>
              </w:rPr>
            </w:pPr>
          </w:p>
        </w:tc>
      </w:tr>
      <w:tr w:rsidR="00807021" w:rsidRPr="004E0F60" w14:paraId="1205D0FE" w14:textId="11E3FE2D" w:rsidTr="00807021">
        <w:tc>
          <w:tcPr>
            <w:tcW w:w="2940" w:type="dxa"/>
            <w:hideMark/>
          </w:tcPr>
          <w:p w14:paraId="5793A97B" w14:textId="32428DD0" w:rsidR="00807021" w:rsidRPr="004E0F60" w:rsidRDefault="00807021" w:rsidP="004D7D64">
            <w:pPr>
              <w:keepNext/>
              <w:keepLines/>
              <w:widowControl w:val="0"/>
              <w:tabs>
                <w:tab w:val="left" w:pos="180"/>
              </w:tabs>
              <w:spacing w:after="0"/>
              <w:rPr>
                <w:rFonts w:eastAsia="Times New Roman" w:cs="Times New Roman"/>
                <w:b/>
                <w:color w:val="000000"/>
                <w:sz w:val="20"/>
                <w:szCs w:val="20"/>
              </w:rPr>
            </w:pPr>
            <w:r w:rsidRPr="004E0F60">
              <w:rPr>
                <w:rFonts w:eastAsia="Times New Roman" w:cs="Times New Roman"/>
                <w:b/>
                <w:color w:val="000000"/>
                <w:sz w:val="20"/>
                <w:szCs w:val="20"/>
              </w:rPr>
              <w:t xml:space="preserve">Median duration of response </w:t>
            </w:r>
          </w:p>
        </w:tc>
        <w:tc>
          <w:tcPr>
            <w:tcW w:w="3278" w:type="dxa"/>
            <w:gridSpan w:val="2"/>
          </w:tcPr>
          <w:p w14:paraId="56D9C5CC" w14:textId="3E4727B3" w:rsidR="00807021" w:rsidRPr="004E0F60" w:rsidRDefault="00807021" w:rsidP="004D7D64">
            <w:pPr>
              <w:keepNext/>
              <w:keepLines/>
              <w:widowControl w:val="0"/>
              <w:spacing w:after="0"/>
              <w:rPr>
                <w:rFonts w:eastAsia="Times New Roman" w:cs="Times New Roman"/>
                <w:color w:val="000000"/>
                <w:sz w:val="20"/>
                <w:szCs w:val="20"/>
              </w:rPr>
            </w:pPr>
          </w:p>
        </w:tc>
        <w:tc>
          <w:tcPr>
            <w:tcW w:w="1181" w:type="dxa"/>
          </w:tcPr>
          <w:p w14:paraId="7B861572" w14:textId="4ACACE46"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61F1BDA8" w14:textId="615841DF" w:rsidR="00807021" w:rsidRPr="004E0F60" w:rsidRDefault="00807021" w:rsidP="004D7D64">
            <w:pPr>
              <w:keepNext/>
              <w:keepLines/>
              <w:widowControl w:val="0"/>
              <w:spacing w:after="0"/>
              <w:rPr>
                <w:rFonts w:eastAsia="Times New Roman" w:cs="Times New Roman"/>
                <w:color w:val="000000"/>
                <w:sz w:val="20"/>
                <w:szCs w:val="20"/>
              </w:rPr>
            </w:pPr>
          </w:p>
        </w:tc>
      </w:tr>
      <w:tr w:rsidR="00807021" w:rsidRPr="004E0F60" w14:paraId="21F5294C" w14:textId="050FFC6A" w:rsidTr="00807021">
        <w:tc>
          <w:tcPr>
            <w:tcW w:w="2940" w:type="dxa"/>
            <w:hideMark/>
          </w:tcPr>
          <w:p w14:paraId="042F5687" w14:textId="729AC8FB"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 xml:space="preserve"> </w:t>
            </w:r>
            <w:r w:rsidRPr="004E0F60">
              <w:rPr>
                <w:rFonts w:eastAsia="Times New Roman" w:cs="Times New Roman"/>
                <w:color w:val="000000"/>
                <w:sz w:val="20"/>
                <w:szCs w:val="20"/>
              </w:rPr>
              <w:tab/>
              <w:t>Months (range)</w:t>
            </w:r>
          </w:p>
        </w:tc>
        <w:tc>
          <w:tcPr>
            <w:tcW w:w="1541" w:type="dxa"/>
            <w:hideMark/>
          </w:tcPr>
          <w:p w14:paraId="271719A3" w14:textId="371D2DB6"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11.99</w:t>
            </w:r>
          </w:p>
        </w:tc>
        <w:tc>
          <w:tcPr>
            <w:tcW w:w="1737" w:type="dxa"/>
            <w:hideMark/>
          </w:tcPr>
          <w:p w14:paraId="3C3F5C94" w14:textId="60C7411F" w:rsidR="00807021" w:rsidRPr="004E0F60" w:rsidRDefault="00807021" w:rsidP="004D7D64">
            <w:pPr>
              <w:keepNext/>
              <w:keepLines/>
              <w:widowControl w:val="0"/>
              <w:spacing w:after="0"/>
              <w:ind w:left="-121"/>
              <w:rPr>
                <w:rFonts w:eastAsia="Times New Roman" w:cs="Times New Roman"/>
                <w:color w:val="000000"/>
                <w:sz w:val="20"/>
                <w:szCs w:val="20"/>
              </w:rPr>
            </w:pPr>
            <w:r w:rsidRPr="004E0F60">
              <w:rPr>
                <w:rFonts w:eastAsia="Times New Roman" w:cs="Times New Roman"/>
                <w:color w:val="000000"/>
                <w:sz w:val="20"/>
                <w:szCs w:val="20"/>
              </w:rPr>
              <w:t>(0.0-27.6</w:t>
            </w:r>
            <w:r w:rsidRPr="004E0F60">
              <w:rPr>
                <w:rFonts w:eastAsia="Times New Roman" w:cs="Times New Roman"/>
                <w:color w:val="000000"/>
                <w:sz w:val="20"/>
                <w:szCs w:val="20"/>
                <w:vertAlign w:val="superscript"/>
              </w:rPr>
              <w:t>+</w:t>
            </w:r>
            <w:r w:rsidRPr="004E0F60">
              <w:rPr>
                <w:rFonts w:eastAsia="Times New Roman" w:cs="Times New Roman"/>
                <w:color w:val="000000"/>
                <w:sz w:val="20"/>
                <w:szCs w:val="20"/>
              </w:rPr>
              <w:t>)</w:t>
            </w:r>
          </w:p>
        </w:tc>
        <w:tc>
          <w:tcPr>
            <w:tcW w:w="1181" w:type="dxa"/>
            <w:hideMark/>
          </w:tcPr>
          <w:p w14:paraId="65CF75DA" w14:textId="571A2697"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11.99</w:t>
            </w:r>
          </w:p>
        </w:tc>
        <w:tc>
          <w:tcPr>
            <w:tcW w:w="1627" w:type="dxa"/>
            <w:hideMark/>
          </w:tcPr>
          <w:p w14:paraId="62E90F19" w14:textId="78C3A7F9" w:rsidR="00807021" w:rsidRPr="004E0F60" w:rsidRDefault="00807021" w:rsidP="004D7D64">
            <w:pPr>
              <w:keepNext/>
              <w:keepLines/>
              <w:widowControl w:val="0"/>
              <w:spacing w:after="0"/>
              <w:ind w:left="-57"/>
              <w:rPr>
                <w:rFonts w:eastAsia="Times New Roman" w:cs="Times New Roman"/>
                <w:color w:val="000000"/>
                <w:sz w:val="20"/>
                <w:szCs w:val="20"/>
              </w:rPr>
            </w:pPr>
            <w:r w:rsidRPr="004E0F60">
              <w:rPr>
                <w:rFonts w:eastAsia="Times New Roman" w:cs="Times New Roman"/>
                <w:color w:val="000000"/>
                <w:sz w:val="20"/>
                <w:szCs w:val="20"/>
              </w:rPr>
              <w:t>(0.0</w:t>
            </w:r>
            <w:r w:rsidRPr="004E0F60">
              <w:rPr>
                <w:rFonts w:eastAsia="Times New Roman" w:cs="Times New Roman"/>
                <w:color w:val="000000"/>
                <w:sz w:val="20"/>
                <w:szCs w:val="20"/>
                <w:vertAlign w:val="superscript"/>
              </w:rPr>
              <w:t>+</w:t>
            </w:r>
            <w:r w:rsidRPr="004E0F60">
              <w:rPr>
                <w:rFonts w:eastAsia="Times New Roman" w:cs="Times New Roman"/>
                <w:color w:val="000000"/>
                <w:sz w:val="20"/>
                <w:szCs w:val="20"/>
              </w:rPr>
              <w:t>-22.2</w:t>
            </w:r>
            <w:r w:rsidRPr="004E0F60">
              <w:rPr>
                <w:rFonts w:eastAsia="Times New Roman" w:cs="Times New Roman"/>
                <w:color w:val="000000"/>
                <w:sz w:val="20"/>
                <w:szCs w:val="20"/>
                <w:vertAlign w:val="superscript"/>
              </w:rPr>
              <w:t>+</w:t>
            </w:r>
            <w:r w:rsidRPr="004E0F60">
              <w:rPr>
                <w:rFonts w:eastAsia="Times New Roman" w:cs="Times New Roman"/>
                <w:color w:val="000000"/>
                <w:sz w:val="20"/>
                <w:szCs w:val="20"/>
              </w:rPr>
              <w:t>)</w:t>
            </w:r>
          </w:p>
        </w:tc>
      </w:tr>
      <w:tr w:rsidR="00807021" w:rsidRPr="004E0F60" w14:paraId="4FD32ED7" w14:textId="17251A18" w:rsidTr="00807021">
        <w:tc>
          <w:tcPr>
            <w:tcW w:w="2940" w:type="dxa"/>
          </w:tcPr>
          <w:p w14:paraId="553DFBB6" w14:textId="515312D9" w:rsidR="00807021" w:rsidRPr="004E0F60" w:rsidRDefault="00807021" w:rsidP="004D7D64">
            <w:pPr>
              <w:keepNext/>
              <w:keepLines/>
              <w:widowControl w:val="0"/>
              <w:tabs>
                <w:tab w:val="left" w:pos="180"/>
              </w:tabs>
              <w:spacing w:after="0"/>
              <w:rPr>
                <w:rFonts w:eastAsia="Times New Roman" w:cs="Times New Roman"/>
                <w:color w:val="000000"/>
                <w:sz w:val="20"/>
                <w:szCs w:val="20"/>
              </w:rPr>
            </w:pPr>
          </w:p>
        </w:tc>
        <w:tc>
          <w:tcPr>
            <w:tcW w:w="1541" w:type="dxa"/>
          </w:tcPr>
          <w:p w14:paraId="45EE4A50" w14:textId="7B06EC57"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Pr>
          <w:p w14:paraId="61A5A6B1" w14:textId="53A5B9D2" w:rsidR="00807021" w:rsidRPr="004E0F60" w:rsidRDefault="00807021" w:rsidP="004D7D64">
            <w:pPr>
              <w:keepNext/>
              <w:keepLines/>
              <w:widowControl w:val="0"/>
              <w:spacing w:after="0"/>
              <w:rPr>
                <w:rFonts w:eastAsia="Times New Roman" w:cs="Times New Roman"/>
                <w:color w:val="000000"/>
                <w:sz w:val="20"/>
                <w:szCs w:val="20"/>
              </w:rPr>
            </w:pPr>
          </w:p>
        </w:tc>
        <w:tc>
          <w:tcPr>
            <w:tcW w:w="1181" w:type="dxa"/>
          </w:tcPr>
          <w:p w14:paraId="2AF8C705" w14:textId="17D67CA4"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24F7C1D1" w14:textId="1A7860C5" w:rsidR="00807021" w:rsidRPr="004E0F60" w:rsidRDefault="00807021" w:rsidP="004D7D64">
            <w:pPr>
              <w:keepNext/>
              <w:keepLines/>
              <w:widowControl w:val="0"/>
              <w:spacing w:after="0"/>
              <w:rPr>
                <w:rFonts w:eastAsia="Times New Roman" w:cs="Times New Roman"/>
                <w:color w:val="000000"/>
                <w:sz w:val="20"/>
                <w:szCs w:val="20"/>
              </w:rPr>
            </w:pPr>
          </w:p>
        </w:tc>
      </w:tr>
      <w:tr w:rsidR="00807021" w:rsidRPr="004E0F60" w14:paraId="49A8FE26" w14:textId="14A4EC7C" w:rsidTr="00807021">
        <w:tc>
          <w:tcPr>
            <w:tcW w:w="2940" w:type="dxa"/>
            <w:hideMark/>
          </w:tcPr>
          <w:p w14:paraId="73B8C59E" w14:textId="0566CADC" w:rsidR="00807021" w:rsidRPr="004E0F60" w:rsidRDefault="00807021" w:rsidP="004D7D64">
            <w:pPr>
              <w:keepNext/>
              <w:keepLines/>
              <w:widowControl w:val="0"/>
              <w:tabs>
                <w:tab w:val="left" w:pos="180"/>
              </w:tabs>
              <w:spacing w:after="0"/>
              <w:rPr>
                <w:rFonts w:eastAsia="Times New Roman" w:cs="Times New Roman"/>
                <w:b/>
                <w:color w:val="000000"/>
                <w:sz w:val="20"/>
                <w:szCs w:val="20"/>
              </w:rPr>
            </w:pPr>
            <w:r w:rsidRPr="004E0F60">
              <w:rPr>
                <w:rFonts w:eastAsia="Times New Roman" w:cs="Times New Roman"/>
                <w:b/>
                <w:color w:val="000000"/>
                <w:sz w:val="20"/>
                <w:szCs w:val="20"/>
              </w:rPr>
              <w:t>Median time to response</w:t>
            </w:r>
          </w:p>
        </w:tc>
        <w:tc>
          <w:tcPr>
            <w:tcW w:w="1541" w:type="dxa"/>
          </w:tcPr>
          <w:p w14:paraId="12824499" w14:textId="53811FFB"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737" w:type="dxa"/>
          </w:tcPr>
          <w:p w14:paraId="2A8E6159" w14:textId="1BB4B3A8" w:rsidR="00807021" w:rsidRPr="004E0F60" w:rsidRDefault="00807021" w:rsidP="004D7D64">
            <w:pPr>
              <w:keepNext/>
              <w:keepLines/>
              <w:widowControl w:val="0"/>
              <w:spacing w:after="0"/>
              <w:rPr>
                <w:rFonts w:eastAsia="Times New Roman" w:cs="Times New Roman"/>
                <w:color w:val="000000"/>
                <w:sz w:val="20"/>
                <w:szCs w:val="20"/>
              </w:rPr>
            </w:pPr>
          </w:p>
        </w:tc>
        <w:tc>
          <w:tcPr>
            <w:tcW w:w="1181" w:type="dxa"/>
          </w:tcPr>
          <w:p w14:paraId="33395CEA" w14:textId="7E5CF4D7" w:rsidR="00807021" w:rsidRPr="004E0F60" w:rsidRDefault="00807021" w:rsidP="004D7D64">
            <w:pPr>
              <w:keepNext/>
              <w:keepLines/>
              <w:widowControl w:val="0"/>
              <w:spacing w:after="0"/>
              <w:jc w:val="right"/>
              <w:rPr>
                <w:rFonts w:eastAsia="Times New Roman" w:cs="Times New Roman"/>
                <w:color w:val="000000"/>
                <w:sz w:val="20"/>
                <w:szCs w:val="20"/>
              </w:rPr>
            </w:pPr>
          </w:p>
        </w:tc>
        <w:tc>
          <w:tcPr>
            <w:tcW w:w="1627" w:type="dxa"/>
          </w:tcPr>
          <w:p w14:paraId="3AAE3EB8" w14:textId="4F29E0E1" w:rsidR="00807021" w:rsidRPr="004E0F60" w:rsidRDefault="00807021" w:rsidP="004D7D64">
            <w:pPr>
              <w:keepNext/>
              <w:keepLines/>
              <w:widowControl w:val="0"/>
              <w:spacing w:after="0"/>
              <w:rPr>
                <w:rFonts w:eastAsia="Times New Roman" w:cs="Times New Roman"/>
                <w:color w:val="000000"/>
                <w:sz w:val="20"/>
                <w:szCs w:val="20"/>
              </w:rPr>
            </w:pPr>
          </w:p>
        </w:tc>
      </w:tr>
      <w:tr w:rsidR="00807021" w:rsidRPr="004E0F60" w14:paraId="2C5CF284" w14:textId="05628841" w:rsidTr="00807021">
        <w:trPr>
          <w:trHeight w:val="261"/>
        </w:trPr>
        <w:tc>
          <w:tcPr>
            <w:tcW w:w="2940" w:type="dxa"/>
          </w:tcPr>
          <w:p w14:paraId="732AC175" w14:textId="1611153C"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Months (range)</w:t>
            </w:r>
          </w:p>
          <w:p w14:paraId="4A4C948C" w14:textId="28685D83" w:rsidR="00807021" w:rsidRPr="004E0F60" w:rsidRDefault="00807021" w:rsidP="004D7D64">
            <w:pPr>
              <w:keepNext/>
              <w:keepLines/>
              <w:widowControl w:val="0"/>
              <w:tabs>
                <w:tab w:val="left" w:pos="180"/>
              </w:tabs>
              <w:spacing w:after="0"/>
              <w:rPr>
                <w:rFonts w:eastAsia="Times New Roman" w:cs="Times New Roman"/>
                <w:color w:val="000000"/>
                <w:sz w:val="20"/>
                <w:szCs w:val="20"/>
              </w:rPr>
            </w:pPr>
          </w:p>
        </w:tc>
        <w:tc>
          <w:tcPr>
            <w:tcW w:w="1541" w:type="dxa"/>
            <w:hideMark/>
          </w:tcPr>
          <w:p w14:paraId="76EBA030" w14:textId="46D845B4"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3.5</w:t>
            </w:r>
          </w:p>
        </w:tc>
        <w:tc>
          <w:tcPr>
            <w:tcW w:w="1737" w:type="dxa"/>
            <w:hideMark/>
          </w:tcPr>
          <w:p w14:paraId="486D4FC4" w14:textId="26E68562" w:rsidR="00807021" w:rsidRPr="004E0F60" w:rsidRDefault="00807021" w:rsidP="004D7D64">
            <w:pPr>
              <w:keepNext/>
              <w:keepLines/>
              <w:widowControl w:val="0"/>
              <w:spacing w:after="0"/>
              <w:ind w:left="-121"/>
              <w:rPr>
                <w:rFonts w:eastAsia="Times New Roman" w:cs="Times New Roman"/>
                <w:color w:val="000000"/>
                <w:sz w:val="20"/>
                <w:szCs w:val="20"/>
              </w:rPr>
            </w:pPr>
            <w:r w:rsidRPr="004E0F60">
              <w:rPr>
                <w:rFonts w:eastAsia="Times New Roman" w:cs="Times New Roman"/>
                <w:color w:val="000000"/>
                <w:sz w:val="20"/>
                <w:szCs w:val="20"/>
              </w:rPr>
              <w:t>(1.4-24.8)</w:t>
            </w:r>
          </w:p>
        </w:tc>
        <w:tc>
          <w:tcPr>
            <w:tcW w:w="1181" w:type="dxa"/>
            <w:hideMark/>
          </w:tcPr>
          <w:p w14:paraId="2499F5A3" w14:textId="7497D531" w:rsidR="00807021" w:rsidRPr="004E0F60" w:rsidRDefault="00807021" w:rsidP="004D7D64">
            <w:pPr>
              <w:keepNext/>
              <w:keepLines/>
              <w:widowControl w:val="0"/>
              <w:spacing w:after="0"/>
              <w:jc w:val="right"/>
              <w:rPr>
                <w:rFonts w:eastAsia="Times New Roman" w:cs="Times New Roman"/>
                <w:color w:val="000000"/>
                <w:sz w:val="20"/>
                <w:szCs w:val="20"/>
              </w:rPr>
            </w:pPr>
            <w:r w:rsidRPr="004E0F60">
              <w:rPr>
                <w:rFonts w:eastAsia="Times New Roman" w:cs="Times New Roman"/>
                <w:color w:val="000000"/>
                <w:sz w:val="20"/>
                <w:szCs w:val="20"/>
              </w:rPr>
              <w:t>3.7</w:t>
            </w:r>
          </w:p>
        </w:tc>
        <w:tc>
          <w:tcPr>
            <w:tcW w:w="1627" w:type="dxa"/>
            <w:hideMark/>
          </w:tcPr>
          <w:p w14:paraId="4171231D" w14:textId="7FDABBC6" w:rsidR="00807021" w:rsidRPr="004E0F60" w:rsidRDefault="00807021" w:rsidP="004D7D64">
            <w:pPr>
              <w:keepNext/>
              <w:keepLines/>
              <w:widowControl w:val="0"/>
              <w:spacing w:after="0"/>
              <w:ind w:left="-57"/>
              <w:rPr>
                <w:rFonts w:eastAsia="Times New Roman" w:cs="Times New Roman"/>
                <w:color w:val="000000"/>
                <w:sz w:val="20"/>
                <w:szCs w:val="20"/>
              </w:rPr>
            </w:pPr>
            <w:r w:rsidRPr="004E0F60">
              <w:rPr>
                <w:rFonts w:eastAsia="Times New Roman" w:cs="Times New Roman"/>
                <w:color w:val="000000"/>
                <w:sz w:val="20"/>
                <w:szCs w:val="20"/>
              </w:rPr>
              <w:t>(1,5-11,2)</w:t>
            </w:r>
          </w:p>
        </w:tc>
      </w:tr>
      <w:tr w:rsidR="00807021" w:rsidRPr="004E0F60" w14:paraId="3EBB1917" w14:textId="18A5866E" w:rsidTr="00807021">
        <w:trPr>
          <w:trHeight w:val="261"/>
        </w:trPr>
        <w:tc>
          <w:tcPr>
            <w:tcW w:w="2940" w:type="dxa"/>
            <w:hideMark/>
          </w:tcPr>
          <w:p w14:paraId="04D089C6" w14:textId="37D917FE"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b/>
                <w:color w:val="000000"/>
                <w:sz w:val="20"/>
                <w:szCs w:val="20"/>
              </w:rPr>
              <w:t>Progression-free survival</w:t>
            </w:r>
          </w:p>
        </w:tc>
        <w:tc>
          <w:tcPr>
            <w:tcW w:w="3278" w:type="dxa"/>
            <w:gridSpan w:val="2"/>
          </w:tcPr>
          <w:p w14:paraId="4F421FE9" w14:textId="1E7A4A0F" w:rsidR="00807021" w:rsidRPr="004E0F60" w:rsidRDefault="00807021" w:rsidP="004D7D64">
            <w:pPr>
              <w:keepNext/>
              <w:keepLines/>
              <w:widowControl w:val="0"/>
              <w:spacing w:after="0"/>
              <w:rPr>
                <w:rFonts w:eastAsia="Times New Roman" w:cs="Times New Roman"/>
                <w:color w:val="000000"/>
                <w:sz w:val="20"/>
                <w:szCs w:val="20"/>
              </w:rPr>
            </w:pPr>
          </w:p>
        </w:tc>
        <w:tc>
          <w:tcPr>
            <w:tcW w:w="2808" w:type="dxa"/>
            <w:gridSpan w:val="2"/>
          </w:tcPr>
          <w:p w14:paraId="36CF0337" w14:textId="5477F2AC" w:rsidR="00807021" w:rsidRPr="004E0F60" w:rsidRDefault="00807021" w:rsidP="004D7D64">
            <w:pPr>
              <w:keepNext/>
              <w:keepLines/>
              <w:widowControl w:val="0"/>
              <w:spacing w:after="0"/>
              <w:rPr>
                <w:rFonts w:eastAsia="Times New Roman" w:cs="Times New Roman"/>
                <w:color w:val="000000"/>
                <w:sz w:val="20"/>
                <w:szCs w:val="20"/>
              </w:rPr>
            </w:pPr>
          </w:p>
        </w:tc>
      </w:tr>
      <w:tr w:rsidR="00807021" w:rsidRPr="004E0F60" w14:paraId="18080D23" w14:textId="22D660B6" w:rsidTr="00807021">
        <w:trPr>
          <w:trHeight w:val="261"/>
        </w:trPr>
        <w:tc>
          <w:tcPr>
            <w:tcW w:w="2940" w:type="dxa"/>
            <w:hideMark/>
          </w:tcPr>
          <w:p w14:paraId="2ABE6578" w14:textId="2122EA8D"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Events</w:t>
            </w:r>
          </w:p>
        </w:tc>
        <w:tc>
          <w:tcPr>
            <w:tcW w:w="3278" w:type="dxa"/>
            <w:gridSpan w:val="2"/>
            <w:hideMark/>
          </w:tcPr>
          <w:p w14:paraId="65476576" w14:textId="538CECBA"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318 (77.6)</w:t>
            </w:r>
          </w:p>
        </w:tc>
        <w:tc>
          <w:tcPr>
            <w:tcW w:w="2808" w:type="dxa"/>
            <w:gridSpan w:val="2"/>
            <w:hideMark/>
          </w:tcPr>
          <w:p w14:paraId="7F0C5AE5" w14:textId="3D55E246"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322 (78.3)</w:t>
            </w:r>
          </w:p>
        </w:tc>
      </w:tr>
      <w:tr w:rsidR="00807021" w:rsidRPr="004E0F60" w14:paraId="344258D3" w14:textId="4BD91D23" w:rsidTr="00807021">
        <w:trPr>
          <w:trHeight w:val="261"/>
        </w:trPr>
        <w:tc>
          <w:tcPr>
            <w:tcW w:w="2940" w:type="dxa"/>
            <w:hideMark/>
          </w:tcPr>
          <w:p w14:paraId="07ECBAA1" w14:textId="1548F252"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 xml:space="preserve">Hazard ratio </w:t>
            </w:r>
          </w:p>
        </w:tc>
        <w:tc>
          <w:tcPr>
            <w:tcW w:w="6086" w:type="dxa"/>
            <w:gridSpan w:val="4"/>
            <w:hideMark/>
          </w:tcPr>
          <w:p w14:paraId="1FC06DD5" w14:textId="2A850337"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0.88</w:t>
            </w:r>
          </w:p>
        </w:tc>
      </w:tr>
      <w:tr w:rsidR="00807021" w:rsidRPr="004E0F60" w14:paraId="0FC6442C" w14:textId="62BB45D9" w:rsidTr="00807021">
        <w:trPr>
          <w:trHeight w:val="261"/>
        </w:trPr>
        <w:tc>
          <w:tcPr>
            <w:tcW w:w="2940" w:type="dxa"/>
            <w:hideMark/>
          </w:tcPr>
          <w:p w14:paraId="70566553" w14:textId="633F9E7B"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95% CI</w:t>
            </w:r>
          </w:p>
        </w:tc>
        <w:tc>
          <w:tcPr>
            <w:tcW w:w="6086" w:type="dxa"/>
            <w:gridSpan w:val="4"/>
            <w:hideMark/>
          </w:tcPr>
          <w:p w14:paraId="3D7A16B7" w14:textId="1AAFBB90"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(0.75, 1.03)</w:t>
            </w:r>
          </w:p>
        </w:tc>
      </w:tr>
      <w:tr w:rsidR="00807021" w:rsidRPr="004E0F60" w14:paraId="2B6A00CC" w14:textId="3E0C164D" w:rsidTr="00807021">
        <w:trPr>
          <w:trHeight w:val="261"/>
        </w:trPr>
        <w:tc>
          <w:tcPr>
            <w:tcW w:w="2940" w:type="dxa"/>
            <w:hideMark/>
          </w:tcPr>
          <w:p w14:paraId="44320FB8" w14:textId="45737B0F" w:rsidR="00807021" w:rsidRPr="004E0F60" w:rsidRDefault="00807021" w:rsidP="004D7D64">
            <w:pPr>
              <w:keepNext/>
              <w:keepLines/>
              <w:widowControl w:val="0"/>
              <w:tabs>
                <w:tab w:val="left" w:pos="180"/>
              </w:tabs>
              <w:spacing w:after="0"/>
              <w:jc w:val="center"/>
              <w:rPr>
                <w:rFonts w:eastAsia="Times New Roman" w:cs="Times New Roman"/>
                <w:color w:val="000000"/>
                <w:sz w:val="20"/>
                <w:szCs w:val="20"/>
              </w:rPr>
            </w:pPr>
            <w:r w:rsidRPr="004E0F60">
              <w:rPr>
                <w:rFonts w:eastAsia="Times New Roman" w:cs="Times New Roman"/>
                <w:color w:val="000000"/>
                <w:sz w:val="20"/>
                <w:szCs w:val="20"/>
              </w:rPr>
              <w:t>p</w:t>
            </w:r>
            <w:r w:rsidRPr="004E0F60">
              <w:rPr>
                <w:rFonts w:eastAsia="Times New Roman" w:cs="Times New Roman"/>
                <w:color w:val="000000"/>
                <w:sz w:val="20"/>
                <w:szCs w:val="20"/>
              </w:rPr>
              <w:noBreakHyphen/>
              <w:t>value</w:t>
            </w:r>
          </w:p>
        </w:tc>
        <w:tc>
          <w:tcPr>
            <w:tcW w:w="6086" w:type="dxa"/>
            <w:gridSpan w:val="4"/>
            <w:hideMark/>
          </w:tcPr>
          <w:p w14:paraId="4F91E77A" w14:textId="7A44D77F"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0.1135</w:t>
            </w:r>
          </w:p>
        </w:tc>
      </w:tr>
      <w:tr w:rsidR="00807021" w:rsidRPr="004E0F60" w14:paraId="0929BC4A" w14:textId="6ACF17B8" w:rsidTr="00807021">
        <w:trPr>
          <w:trHeight w:val="261"/>
        </w:trPr>
        <w:tc>
          <w:tcPr>
            <w:tcW w:w="2940" w:type="dxa"/>
            <w:hideMark/>
          </w:tcPr>
          <w:p w14:paraId="1CAD64E8" w14:textId="70C068DA"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t>Median (95% CI) months</w:t>
            </w:r>
          </w:p>
        </w:tc>
        <w:tc>
          <w:tcPr>
            <w:tcW w:w="3278" w:type="dxa"/>
            <w:gridSpan w:val="2"/>
            <w:hideMark/>
          </w:tcPr>
          <w:p w14:paraId="4304E71B" w14:textId="20836E14"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4.6 (3.71, 5.39)</w:t>
            </w:r>
          </w:p>
        </w:tc>
        <w:tc>
          <w:tcPr>
            <w:tcW w:w="2808" w:type="dxa"/>
            <w:gridSpan w:val="2"/>
            <w:hideMark/>
          </w:tcPr>
          <w:p w14:paraId="2E22D3F2" w14:textId="6D22CAE8"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4.4 (3.71, 5.52)</w:t>
            </w:r>
          </w:p>
        </w:tc>
      </w:tr>
      <w:tr w:rsidR="00807021" w:rsidRPr="004E0F60" w14:paraId="0D388692" w14:textId="2DEF4C22" w:rsidTr="00807021">
        <w:trPr>
          <w:trHeight w:val="261"/>
        </w:trPr>
        <w:tc>
          <w:tcPr>
            <w:tcW w:w="2940" w:type="dxa"/>
            <w:hideMark/>
          </w:tcPr>
          <w:p w14:paraId="21292067" w14:textId="25CDEE33"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Rate % (95% CI)</w:t>
            </w:r>
          </w:p>
        </w:tc>
        <w:tc>
          <w:tcPr>
            <w:tcW w:w="3278" w:type="dxa"/>
            <w:gridSpan w:val="2"/>
          </w:tcPr>
          <w:p w14:paraId="41CCC7C4" w14:textId="6837D3D8" w:rsidR="00807021" w:rsidRPr="004E0F60" w:rsidRDefault="00807021" w:rsidP="004D7D64">
            <w:pPr>
              <w:keepNext/>
              <w:keepLines/>
              <w:widowControl w:val="0"/>
              <w:spacing w:after="0"/>
              <w:jc w:val="center"/>
              <w:rPr>
                <w:rFonts w:eastAsia="Times New Roman" w:cs="Times New Roman"/>
                <w:color w:val="000000"/>
                <w:sz w:val="20"/>
                <w:szCs w:val="20"/>
              </w:rPr>
            </w:pPr>
          </w:p>
        </w:tc>
        <w:tc>
          <w:tcPr>
            <w:tcW w:w="2808" w:type="dxa"/>
            <w:gridSpan w:val="2"/>
          </w:tcPr>
          <w:p w14:paraId="68187474" w14:textId="40C703F3" w:rsidR="00807021" w:rsidRPr="004E0F60" w:rsidRDefault="00807021" w:rsidP="004D7D64">
            <w:pPr>
              <w:keepNext/>
              <w:keepLines/>
              <w:widowControl w:val="0"/>
              <w:spacing w:after="0"/>
              <w:jc w:val="center"/>
              <w:rPr>
                <w:rFonts w:eastAsia="Times New Roman" w:cs="Times New Roman"/>
                <w:color w:val="000000"/>
                <w:sz w:val="20"/>
                <w:szCs w:val="20"/>
              </w:rPr>
            </w:pPr>
          </w:p>
        </w:tc>
      </w:tr>
      <w:tr w:rsidR="00807021" w:rsidRPr="004E0F60" w14:paraId="7469EAA5" w14:textId="037E8265" w:rsidTr="00807021">
        <w:trPr>
          <w:trHeight w:val="261"/>
        </w:trPr>
        <w:tc>
          <w:tcPr>
            <w:tcW w:w="2940" w:type="dxa"/>
            <w:hideMark/>
          </w:tcPr>
          <w:p w14:paraId="4C8F4F41" w14:textId="5048796F"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At 6 months</w:t>
            </w:r>
          </w:p>
        </w:tc>
        <w:tc>
          <w:tcPr>
            <w:tcW w:w="3278" w:type="dxa"/>
            <w:gridSpan w:val="2"/>
            <w:hideMark/>
          </w:tcPr>
          <w:p w14:paraId="30E03DA4" w14:textId="0767834D"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39 (35, 44)</w:t>
            </w:r>
          </w:p>
        </w:tc>
        <w:tc>
          <w:tcPr>
            <w:tcW w:w="2808" w:type="dxa"/>
            <w:gridSpan w:val="2"/>
            <w:hideMark/>
          </w:tcPr>
          <w:p w14:paraId="25A98BEE" w14:textId="2924CAA2"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39 (33, 44)</w:t>
            </w:r>
          </w:p>
        </w:tc>
      </w:tr>
      <w:tr w:rsidR="00807021" w:rsidRPr="004E0F60" w14:paraId="03E69D0E" w14:textId="0D4EDABB" w:rsidTr="00807021">
        <w:trPr>
          <w:trHeight w:val="261"/>
        </w:trPr>
        <w:tc>
          <w:tcPr>
            <w:tcW w:w="2940" w:type="dxa"/>
            <w:tcBorders>
              <w:bottom w:val="single" w:sz="4" w:space="0" w:color="auto"/>
            </w:tcBorders>
            <w:hideMark/>
          </w:tcPr>
          <w:p w14:paraId="1E5BBD32" w14:textId="275D127E" w:rsidR="00807021" w:rsidRPr="004E0F60" w:rsidRDefault="00807021" w:rsidP="004D7D64">
            <w:pPr>
              <w:keepNext/>
              <w:keepLines/>
              <w:widowControl w:val="0"/>
              <w:tabs>
                <w:tab w:val="left" w:pos="180"/>
              </w:tabs>
              <w:spacing w:after="0"/>
              <w:rPr>
                <w:rFonts w:eastAsia="Times New Roman" w:cs="Times New Roman"/>
                <w:color w:val="000000"/>
                <w:sz w:val="20"/>
                <w:szCs w:val="20"/>
              </w:rPr>
            </w:pPr>
            <w:r w:rsidRPr="004E0F60">
              <w:rPr>
                <w:rFonts w:eastAsia="Times New Roman" w:cs="Times New Roman"/>
                <w:color w:val="000000"/>
                <w:sz w:val="20"/>
                <w:szCs w:val="20"/>
              </w:rPr>
              <w:tab/>
            </w:r>
            <w:r w:rsidRPr="004E0F60">
              <w:rPr>
                <w:rFonts w:eastAsia="Times New Roman" w:cs="Times New Roman"/>
                <w:color w:val="000000"/>
                <w:sz w:val="20"/>
                <w:szCs w:val="20"/>
              </w:rPr>
              <w:tab/>
              <w:t>At 12 months</w:t>
            </w:r>
          </w:p>
        </w:tc>
        <w:tc>
          <w:tcPr>
            <w:tcW w:w="3278" w:type="dxa"/>
            <w:gridSpan w:val="2"/>
            <w:tcBorders>
              <w:bottom w:val="single" w:sz="4" w:space="0" w:color="auto"/>
            </w:tcBorders>
            <w:hideMark/>
          </w:tcPr>
          <w:p w14:paraId="4075E761" w14:textId="389B2F49"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23 (19, 27)</w:t>
            </w:r>
          </w:p>
        </w:tc>
        <w:tc>
          <w:tcPr>
            <w:tcW w:w="2808" w:type="dxa"/>
            <w:gridSpan w:val="2"/>
            <w:tcBorders>
              <w:bottom w:val="single" w:sz="4" w:space="0" w:color="auto"/>
            </w:tcBorders>
            <w:hideMark/>
          </w:tcPr>
          <w:p w14:paraId="063A4145" w14:textId="3471D03F" w:rsidR="00807021" w:rsidRPr="004E0F60" w:rsidRDefault="00807021" w:rsidP="004D7D64">
            <w:pPr>
              <w:keepNext/>
              <w:keepLines/>
              <w:widowControl w:val="0"/>
              <w:spacing w:after="0"/>
              <w:jc w:val="center"/>
              <w:rPr>
                <w:rFonts w:eastAsia="Times New Roman" w:cs="Times New Roman"/>
                <w:color w:val="000000"/>
                <w:sz w:val="20"/>
                <w:szCs w:val="20"/>
              </w:rPr>
            </w:pPr>
            <w:r w:rsidRPr="004E0F60">
              <w:rPr>
                <w:rFonts w:eastAsia="Times New Roman" w:cs="Times New Roman"/>
                <w:color w:val="000000"/>
                <w:sz w:val="20"/>
                <w:szCs w:val="20"/>
              </w:rPr>
              <w:t>19 (15, 23)</w:t>
            </w:r>
          </w:p>
        </w:tc>
      </w:tr>
    </w:tbl>
    <w:p w14:paraId="67D8E7FA" w14:textId="5BF5B68C" w:rsidR="00C659AE" w:rsidRPr="004E0F60" w:rsidRDefault="00C659AE" w:rsidP="004D7D64">
      <w:pPr>
        <w:pStyle w:val="BMSBodyText"/>
        <w:keepNext/>
        <w:keepLines/>
        <w:widowControl w:val="0"/>
        <w:rPr>
          <w:color w:val="000000" w:themeColor="text1"/>
          <w:sz w:val="18"/>
          <w:szCs w:val="18"/>
          <w:lang w:val="en-AU"/>
        </w:rPr>
      </w:pPr>
      <w:bookmarkStart w:id="65" w:name="Table7_EfficacyResultsTrial4"/>
      <w:bookmarkEnd w:id="65"/>
      <w:r w:rsidRPr="004E0F60">
        <w:rPr>
          <w:color w:val="000000" w:themeColor="text1"/>
          <w:sz w:val="18"/>
          <w:szCs w:val="18"/>
          <w:lang w:val="en-AU"/>
        </w:rPr>
        <w:t>“</w:t>
      </w:r>
      <w:r w:rsidRPr="004E0F60">
        <w:rPr>
          <w:color w:val="000000" w:themeColor="text1"/>
          <w:sz w:val="18"/>
          <w:szCs w:val="18"/>
          <w:vertAlign w:val="superscript"/>
          <w:lang w:val="en-AU"/>
        </w:rPr>
        <w:t>+</w:t>
      </w:r>
      <w:r w:rsidRPr="004E0F60">
        <w:rPr>
          <w:color w:val="000000" w:themeColor="text1"/>
          <w:sz w:val="18"/>
          <w:szCs w:val="18"/>
          <w:lang w:val="en-AU"/>
        </w:rPr>
        <w:t>” denotes a censored observation.</w:t>
      </w:r>
    </w:p>
    <w:p w14:paraId="074844BB" w14:textId="6DE784BC" w:rsidR="00C659AE" w:rsidRPr="004E0F60" w:rsidRDefault="00C659AE" w:rsidP="005E766C">
      <w:pPr>
        <w:spacing w:after="120"/>
      </w:pPr>
      <w:r w:rsidRPr="004E0F60">
        <w:t>The median time to onset of objective response was 3.5 months (range: 1.4-24.8 months) after the start of nivolumab treatment. Forty-nine (47.6%) responders had ongoing responses with a duration ranging from 0.0-27.6</w:t>
      </w:r>
      <w:r w:rsidRPr="004E0F60">
        <w:rPr>
          <w:rStyle w:val="EMEASuperscript"/>
          <w:color w:val="000000" w:themeColor="text1"/>
          <w:sz w:val="24"/>
        </w:rPr>
        <w:t>+</w:t>
      </w:r>
      <w:r w:rsidRPr="004E0F60">
        <w:t xml:space="preserve"> months. </w:t>
      </w:r>
    </w:p>
    <w:p w14:paraId="3EEC5A1E" w14:textId="3B73A90D" w:rsidR="00CD5693" w:rsidRPr="004E0F60" w:rsidRDefault="000212E7" w:rsidP="005E766C">
      <w:pPr>
        <w:spacing w:after="120"/>
        <w:rPr>
          <w:rFonts w:ascii="Times New Roman Bold" w:eastAsiaTheme="majorEastAsia" w:hAnsi="Times New Roman Bold" w:cstheme="majorBidi"/>
          <w:b/>
          <w:bCs/>
          <w:iCs/>
        </w:rPr>
      </w:pPr>
      <w:r w:rsidRPr="004E0F60">
        <w:t>D</w:t>
      </w:r>
      <w:r w:rsidR="00C659AE" w:rsidRPr="004E0F60">
        <w:t>isease</w:t>
      </w:r>
      <w:r w:rsidRPr="004E0F60">
        <w:t>-</w:t>
      </w:r>
      <w:r w:rsidR="00C659AE" w:rsidRPr="004E0F60">
        <w:t xml:space="preserve">related symptoms and non-disease specific quality of life (QoL) </w:t>
      </w:r>
      <w:r w:rsidRPr="004E0F60">
        <w:t xml:space="preserve">were </w:t>
      </w:r>
      <w:r w:rsidR="00C659AE" w:rsidRPr="004E0F60">
        <w:t>assessed</w:t>
      </w:r>
      <w:r w:rsidRPr="004E0F60">
        <w:t xml:space="preserve"> as </w:t>
      </w:r>
      <w:r w:rsidR="000B1AF8" w:rsidRPr="004E0F60">
        <w:t xml:space="preserve">a secondary </w:t>
      </w:r>
      <w:r w:rsidRPr="004E0F60">
        <w:t>endpoint</w:t>
      </w:r>
      <w:r w:rsidR="00C659AE" w:rsidRPr="004E0F60">
        <w:t xml:space="preserve"> using the Functional Assessment of Cancer Therapy-Kidney Symptom Index-Disease Related Symptoms (FKSI-DRS) and the </w:t>
      </w:r>
      <w:proofErr w:type="spellStart"/>
      <w:r w:rsidR="00C659AE" w:rsidRPr="004E0F60">
        <w:t>EuroQoL</w:t>
      </w:r>
      <w:proofErr w:type="spellEnd"/>
      <w:r w:rsidR="00C659AE" w:rsidRPr="004E0F60">
        <w:t xml:space="preserve"> EQ-5D</w:t>
      </w:r>
      <w:r w:rsidRPr="004E0F60">
        <w:t xml:space="preserve"> scales</w:t>
      </w:r>
      <w:r w:rsidR="00C659AE" w:rsidRPr="004E0F60">
        <w:t xml:space="preserve">. </w:t>
      </w:r>
      <w:r w:rsidRPr="004E0F60">
        <w:t>Patients in the nivolumab arm reported better s</w:t>
      </w:r>
      <w:r w:rsidR="00C659AE" w:rsidRPr="004E0F60">
        <w:t>ymptom improvement and time to improvement</w:t>
      </w:r>
      <w:r w:rsidRPr="004E0F60">
        <w:t xml:space="preserve"> than those in the </w:t>
      </w:r>
      <w:proofErr w:type="spellStart"/>
      <w:r w:rsidRPr="004E0F60">
        <w:t>everolimus</w:t>
      </w:r>
      <w:proofErr w:type="spellEnd"/>
      <w:r w:rsidRPr="004E0F60">
        <w:t xml:space="preserve"> arm</w:t>
      </w:r>
      <w:r w:rsidR="00C659AE" w:rsidRPr="004E0F60">
        <w:t xml:space="preserve">. </w:t>
      </w:r>
      <w:r w:rsidRPr="004E0F60">
        <w:t>As patients were not blinded to treatment, interpretation of these patient-reported outcomes is limited.</w:t>
      </w:r>
      <w:r w:rsidR="00AE488D" w:rsidRPr="004E0F60">
        <w:t xml:space="preserve"> </w:t>
      </w:r>
    </w:p>
    <w:p w14:paraId="6F6A8B17" w14:textId="24DE509D" w:rsidR="00CD5693" w:rsidRPr="004E0F60" w:rsidRDefault="0036359F" w:rsidP="0036359F">
      <w:pPr>
        <w:pStyle w:val="Heading4"/>
      </w:pPr>
      <w:r w:rsidRPr="004E0F60">
        <w:lastRenderedPageBreak/>
        <w:t>CLASSICAL HODGKIN LYMPHOMA (</w:t>
      </w:r>
      <w:proofErr w:type="spellStart"/>
      <w:r w:rsidRPr="004E0F60">
        <w:t>cHL</w:t>
      </w:r>
      <w:proofErr w:type="spellEnd"/>
      <w:r w:rsidRPr="004E0F60">
        <w:t>)</w:t>
      </w:r>
    </w:p>
    <w:p w14:paraId="288F4FBF" w14:textId="48C2D301" w:rsidR="00392401" w:rsidRPr="004E0F60" w:rsidRDefault="00392401" w:rsidP="00CD5693">
      <w:pPr>
        <w:pStyle w:val="Heading5"/>
      </w:pPr>
      <w:r w:rsidRPr="004E0F60">
        <w:t xml:space="preserve">Previously treated relapsed or refractory </w:t>
      </w:r>
      <w:proofErr w:type="spellStart"/>
      <w:r w:rsidRPr="004E0F60">
        <w:t>cHL</w:t>
      </w:r>
      <w:proofErr w:type="spellEnd"/>
      <w:r w:rsidRPr="004E0F60">
        <w:t xml:space="preserve"> - OPDIVO monotherapy</w:t>
      </w:r>
    </w:p>
    <w:p w14:paraId="24D0ED7B" w14:textId="46E13321" w:rsidR="00D0656F" w:rsidRPr="004E0F60" w:rsidRDefault="00D0656F" w:rsidP="00CD5693">
      <w:pPr>
        <w:pStyle w:val="Heading6"/>
        <w:rPr>
          <w:lang w:val="en-AU"/>
        </w:rPr>
      </w:pPr>
      <w:r w:rsidRPr="004E0F60">
        <w:rPr>
          <w:lang w:val="en-AU"/>
        </w:rPr>
        <w:t>Single-arm phase 2 study (CA209205) and phase 1 dose escalation study (CA209039)</w:t>
      </w:r>
    </w:p>
    <w:p w14:paraId="2A70A3B4" w14:textId="7EE742A6" w:rsidR="00C659AE" w:rsidRPr="004E0F60" w:rsidRDefault="00C659AE" w:rsidP="005E766C">
      <w:pPr>
        <w:spacing w:after="120"/>
      </w:pPr>
      <w:r w:rsidRPr="004E0F60">
        <w:t xml:space="preserve">Two open-label studies evaluated the safety and efficacy of nivolumab 3 mg/kg as a single agent for the treatment of relapsed or refractory </w:t>
      </w:r>
      <w:proofErr w:type="spellStart"/>
      <w:r w:rsidRPr="004E0F60">
        <w:t>cHL</w:t>
      </w:r>
      <w:proofErr w:type="spellEnd"/>
      <w:r w:rsidRPr="004E0F60">
        <w:t xml:space="preserve"> following autologous stem cell transplantation (ASCT). </w:t>
      </w:r>
    </w:p>
    <w:p w14:paraId="78E2D3E5" w14:textId="31C91D7F" w:rsidR="00C659AE" w:rsidRPr="004E0F60" w:rsidRDefault="00C659AE" w:rsidP="005E766C">
      <w:pPr>
        <w:spacing w:after="120"/>
      </w:pPr>
      <w:r w:rsidRPr="004E0F60">
        <w:t xml:space="preserve">Study CA209205 is an ongoing Phase 2, open-label, multi-cohort, single-arm study of nivolumab in </w:t>
      </w:r>
      <w:proofErr w:type="spellStart"/>
      <w:r w:rsidRPr="004E0F60">
        <w:t>cHL</w:t>
      </w:r>
      <w:r w:rsidR="00D84E7C" w:rsidRPr="004E0F60">
        <w:t>.</w:t>
      </w:r>
      <w:proofErr w:type="spellEnd"/>
      <w:r w:rsidR="00D84E7C" w:rsidRPr="004E0F60">
        <w:t xml:space="preserve"> It includes 243 patients who had ASCT; Cohort A included 63 (26%) patients who were brentuximab </w:t>
      </w:r>
      <w:proofErr w:type="spellStart"/>
      <w:r w:rsidR="00D84E7C" w:rsidRPr="004E0F60">
        <w:t>vedotin</w:t>
      </w:r>
      <w:proofErr w:type="spellEnd"/>
      <w:r w:rsidR="00D84E7C" w:rsidRPr="004E0F60">
        <w:t xml:space="preserve"> naïve; Cohort B included 80 (33%) patients who had received brentuximab </w:t>
      </w:r>
      <w:proofErr w:type="spellStart"/>
      <w:r w:rsidR="00D84E7C" w:rsidRPr="004E0F60">
        <w:t>vedotin</w:t>
      </w:r>
      <w:proofErr w:type="spellEnd"/>
      <w:r w:rsidR="00D84E7C" w:rsidRPr="004E0F60">
        <w:t xml:space="preserve"> after ASCT failure; and Cohort C included 100 (41%) patients who had received brentuximab </w:t>
      </w:r>
      <w:proofErr w:type="spellStart"/>
      <w:r w:rsidR="00D84E7C" w:rsidRPr="004E0F60">
        <w:t>vedotin</w:t>
      </w:r>
      <w:proofErr w:type="spellEnd"/>
      <w:r w:rsidR="00D84E7C" w:rsidRPr="004E0F60">
        <w:t xml:space="preserve"> before and/or after ASCT out of which 33 (14%) patients received brentuximab </w:t>
      </w:r>
      <w:proofErr w:type="spellStart"/>
      <w:r w:rsidR="00D84E7C" w:rsidRPr="004E0F60">
        <w:t>vedotin</w:t>
      </w:r>
      <w:proofErr w:type="spellEnd"/>
      <w:r w:rsidR="00D84E7C" w:rsidRPr="004E0F60">
        <w:t xml:space="preserve"> only prior to ASCT</w:t>
      </w:r>
      <w:r w:rsidRPr="004E0F60">
        <w:t xml:space="preserve">. Study CA209039 was an open-label, </w:t>
      </w:r>
      <w:r w:rsidRPr="003D606B">
        <w:t>multicent</w:t>
      </w:r>
      <w:r w:rsidR="003D606B">
        <w:t>re</w:t>
      </w:r>
      <w:r w:rsidRPr="004E0F60">
        <w:t>, dose escalation Phase</w:t>
      </w:r>
      <w:r w:rsidR="00D5087A" w:rsidRPr="004E0F60">
        <w:t> </w:t>
      </w:r>
      <w:r w:rsidRPr="004E0F60">
        <w:t xml:space="preserve">1 study that included 23 patients with </w:t>
      </w:r>
      <w:proofErr w:type="spellStart"/>
      <w:r w:rsidRPr="004E0F60">
        <w:t>cHL</w:t>
      </w:r>
      <w:proofErr w:type="spellEnd"/>
      <w:r w:rsidRPr="004E0F60">
        <w:t xml:space="preserve">, 15 of whom received nivolumab following ASCT and brentuximab </w:t>
      </w:r>
      <w:proofErr w:type="spellStart"/>
      <w:r w:rsidRPr="004E0F60">
        <w:t>vedotin</w:t>
      </w:r>
      <w:proofErr w:type="spellEnd"/>
      <w:r w:rsidRPr="004E0F60">
        <w:t xml:space="preserve"> treatment and 5 of whom were ASCT naive. </w:t>
      </w:r>
    </w:p>
    <w:p w14:paraId="4FE0390A" w14:textId="77777777" w:rsidR="00C659AE" w:rsidRPr="004E0F60" w:rsidRDefault="00C659AE" w:rsidP="005E766C">
      <w:pPr>
        <w:spacing w:after="120"/>
      </w:pPr>
      <w:r w:rsidRPr="004E0F60">
        <w:t>Both studies included patients regardless of their tumour PD-L1 status and excluded patients with ECOG performance status of 2 or greater, autoimmune disease, hepatic transaminases more than 3 times ULN, creatinine clearance less than 40 mL/min, prior allogeneic haematopoietic stem cell transplant (HSCT), chest irradiation within 24 weeks or symptomatic interstitial lung disease.</w:t>
      </w:r>
    </w:p>
    <w:p w14:paraId="590065E1" w14:textId="4F208A69" w:rsidR="00C659AE" w:rsidRPr="004E0F60" w:rsidRDefault="00C659AE" w:rsidP="005E766C">
      <w:pPr>
        <w:spacing w:after="120"/>
        <w:rPr>
          <w:szCs w:val="24"/>
        </w:rPr>
      </w:pPr>
      <w:r w:rsidRPr="004E0F60">
        <w:rPr>
          <w:szCs w:val="24"/>
        </w:rPr>
        <w:t xml:space="preserve">In both studies, patients received 3 mg/kg of OPDIVO administered intravenously over 60 minutes every 2 weeks until disease progression or unacceptable toxicity (or maximal clinical benefit in CA209039). Dose reduction was not permitted. Tumour assessments were conducted 4 weeks (CA209039) or 9 weeks (CA209205) after the start of treatment and continued thereafter until disease progression or treatment discontinuation. </w:t>
      </w:r>
    </w:p>
    <w:p w14:paraId="6AB921D7" w14:textId="3303B4E5" w:rsidR="00C659AE" w:rsidRPr="004E0F60" w:rsidRDefault="00C659AE" w:rsidP="005E766C">
      <w:pPr>
        <w:spacing w:after="120"/>
      </w:pPr>
      <w:r w:rsidRPr="004E0F60">
        <w:t>The primary efficacy outcome measure was Objective Response Rate (ORR).  Additional efficacy measures included duration of response</w:t>
      </w:r>
      <w:r w:rsidR="00D84E7C" w:rsidRPr="004E0F60">
        <w:t>, PFS and OS</w:t>
      </w:r>
      <w:r w:rsidRPr="004E0F60">
        <w:t xml:space="preserve">. </w:t>
      </w:r>
      <w:r w:rsidR="00D84E7C" w:rsidRPr="004E0F60">
        <w:t xml:space="preserve">Data from post-ASCT patients in study CA209205 were pooled (Cohort A+B+C referred to as Combined Cohorts). </w:t>
      </w:r>
      <w:r w:rsidRPr="004E0F60">
        <w:t>The baseline and disease characteristics of the patients in each study were similar. In CA209205, the median age was 3</w:t>
      </w:r>
      <w:r w:rsidR="00D84E7C" w:rsidRPr="004E0F60">
        <w:t>4</w:t>
      </w:r>
      <w:r w:rsidRPr="004E0F60">
        <w:t xml:space="preserve"> years with </w:t>
      </w:r>
      <w:r w:rsidR="00D84E7C" w:rsidRPr="004E0F60">
        <w:t>7</w:t>
      </w:r>
      <w:r w:rsidRPr="004E0F60">
        <w:t xml:space="preserve"> subjects aged 65 years or older; </w:t>
      </w:r>
      <w:r w:rsidR="00D84E7C" w:rsidRPr="004E0F60">
        <w:t>87</w:t>
      </w:r>
      <w:r w:rsidRPr="004E0F60">
        <w:t xml:space="preserve">% were white, </w:t>
      </w:r>
      <w:r w:rsidR="00D84E7C" w:rsidRPr="004E0F60">
        <w:t>58</w:t>
      </w:r>
      <w:r w:rsidRPr="004E0F60">
        <w:t xml:space="preserve">% were male; </w:t>
      </w:r>
      <w:r w:rsidR="00D84E7C" w:rsidRPr="004E0F60">
        <w:t>57.2</w:t>
      </w:r>
      <w:r w:rsidRPr="004E0F60">
        <w:t xml:space="preserve">% had Stage IV disease at study entry; the median number of prior systemic regimens was 4 (range </w:t>
      </w:r>
      <w:r w:rsidR="00D84E7C" w:rsidRPr="004E0F60">
        <w:t>2</w:t>
      </w:r>
      <w:r w:rsidRPr="004E0F60">
        <w:t xml:space="preserve"> to 15); </w:t>
      </w:r>
      <w:r w:rsidR="00D84E7C" w:rsidRPr="004E0F60">
        <w:t>84</w:t>
      </w:r>
      <w:r w:rsidRPr="004E0F60">
        <w:t>% had had a best response of CR or PR to regimen prior to ASCT. In CA209039, the median age was 35 years (range 20-54), 87% were white, the median number of prior systemic regimens was 5 (range 2 to 15).</w:t>
      </w:r>
    </w:p>
    <w:p w14:paraId="4865AB2E" w14:textId="28994A40" w:rsidR="009A3F51" w:rsidRDefault="00C659AE" w:rsidP="005E766C">
      <w:pPr>
        <w:spacing w:after="120"/>
        <w:rPr>
          <w:szCs w:val="24"/>
        </w:rPr>
      </w:pPr>
      <w:r w:rsidRPr="004E0F60">
        <w:rPr>
          <w:szCs w:val="24"/>
        </w:rPr>
        <w:t xml:space="preserve">Efficacy from both studies was evaluated by the same IRRC using the 2007 revised International Working Group criteria. Median duration of follow-up </w:t>
      </w:r>
      <w:r w:rsidR="00D84E7C" w:rsidRPr="004E0F60">
        <w:rPr>
          <w:szCs w:val="24"/>
        </w:rPr>
        <w:t>22.7</w:t>
      </w:r>
      <w:r w:rsidRPr="004E0F60">
        <w:rPr>
          <w:szCs w:val="24"/>
        </w:rPr>
        <w:t xml:space="preserve"> months (range 1.9 to </w:t>
      </w:r>
      <w:r w:rsidR="00D84E7C" w:rsidRPr="004E0F60">
        <w:rPr>
          <w:szCs w:val="24"/>
        </w:rPr>
        <w:t>27.2</w:t>
      </w:r>
      <w:r w:rsidRPr="004E0F60">
        <w:rPr>
          <w:szCs w:val="24"/>
        </w:rPr>
        <w:t xml:space="preserve"> months) </w:t>
      </w:r>
      <w:r w:rsidR="00D84E7C" w:rsidRPr="004E0F60">
        <w:rPr>
          <w:szCs w:val="24"/>
        </w:rPr>
        <w:t xml:space="preserve">in Cohort B </w:t>
      </w:r>
      <w:r w:rsidRPr="004E0F60">
        <w:rPr>
          <w:szCs w:val="24"/>
        </w:rPr>
        <w:t>in Study CA209205</w:t>
      </w:r>
      <w:r w:rsidR="00D84E7C" w:rsidRPr="004E0F60">
        <w:rPr>
          <w:szCs w:val="24"/>
        </w:rPr>
        <w:t>, 17.8 months (range 1.0 to 27.2 months) in the Combined Cohorts in Study CA209205</w:t>
      </w:r>
      <w:r w:rsidRPr="004E0F60">
        <w:rPr>
          <w:szCs w:val="24"/>
        </w:rPr>
        <w:t xml:space="preserve"> and 21.9 months (range 11.2 to 27.6 months) in Study CA209039. Follow-up was ongoing at the time of data submission.  Results are shown in </w:t>
      </w:r>
      <w:r w:rsidR="009A3F51">
        <w:rPr>
          <w:szCs w:val="24"/>
        </w:rPr>
        <w:fldChar w:fldCharType="begin"/>
      </w:r>
      <w:r w:rsidR="009A3F51">
        <w:rPr>
          <w:szCs w:val="24"/>
        </w:rPr>
        <w:instrText xml:space="preserve"> REF _Ref85213535 \h </w:instrText>
      </w:r>
      <w:r w:rsidR="009A3F51">
        <w:rPr>
          <w:szCs w:val="24"/>
        </w:rPr>
      </w:r>
      <w:r w:rsidR="009A3F51">
        <w:rPr>
          <w:szCs w:val="24"/>
        </w:rPr>
        <w:fldChar w:fldCharType="separate"/>
      </w:r>
      <w:r w:rsidR="00C057C0">
        <w:t xml:space="preserve">Table </w:t>
      </w:r>
      <w:r w:rsidR="00C057C0">
        <w:rPr>
          <w:noProof/>
        </w:rPr>
        <w:t>20</w:t>
      </w:r>
      <w:r w:rsidR="009A3F51">
        <w:rPr>
          <w:szCs w:val="24"/>
        </w:rPr>
        <w:fldChar w:fldCharType="end"/>
      </w:r>
      <w:r w:rsidR="009A3F51">
        <w:rPr>
          <w:szCs w:val="24"/>
        </w:rPr>
        <w:t>.</w:t>
      </w:r>
    </w:p>
    <w:p w14:paraId="576ED793" w14:textId="77777777" w:rsidR="009A3F51" w:rsidRDefault="009A3F51">
      <w:pPr>
        <w:spacing w:line="276" w:lineRule="auto"/>
        <w:jc w:val="left"/>
        <w:rPr>
          <w:szCs w:val="24"/>
        </w:rPr>
      </w:pPr>
      <w:r>
        <w:rPr>
          <w:szCs w:val="24"/>
        </w:rPr>
        <w:br w:type="page"/>
      </w:r>
    </w:p>
    <w:p w14:paraId="3CF530AA" w14:textId="77777777" w:rsidR="00C659AE" w:rsidRPr="004E0F60" w:rsidRDefault="00C659AE" w:rsidP="005E766C">
      <w:pPr>
        <w:spacing w:after="120"/>
        <w:rPr>
          <w:szCs w:val="24"/>
        </w:rPr>
      </w:pPr>
    </w:p>
    <w:p w14:paraId="5E689B4E" w14:textId="44569A69" w:rsidR="00C659AE" w:rsidRPr="004E0F60" w:rsidRDefault="009A3F51" w:rsidP="009A3F51">
      <w:pPr>
        <w:pStyle w:val="Caption"/>
      </w:pPr>
      <w:bookmarkStart w:id="66" w:name="_Ref85213535"/>
      <w:bookmarkStart w:id="67" w:name="_Ref5364697"/>
      <w:r>
        <w:t xml:space="preserve">Table </w:t>
      </w:r>
      <w:fldSimple w:instr=" SEQ Table \* ARABIC ">
        <w:r w:rsidR="00C057C0">
          <w:rPr>
            <w:noProof/>
          </w:rPr>
          <w:t>20</w:t>
        </w:r>
      </w:fldSimple>
      <w:bookmarkEnd w:id="66"/>
      <w:r>
        <w:t xml:space="preserve"> </w:t>
      </w:r>
      <w:r w:rsidRPr="002647F2">
        <w:t>Efficacy results (CA209205, CA209039)</w:t>
      </w:r>
      <w:bookmarkEnd w:id="67"/>
      <w:r w:rsidR="006D20CE" w:rsidRPr="004E0F60">
        <w:t xml:space="preserve"> </w:t>
      </w:r>
    </w:p>
    <w:tbl>
      <w:tblPr>
        <w:tblW w:w="9180" w:type="dxa"/>
        <w:tblInd w:w="-108" w:type="dxa"/>
        <w:tblCellMar>
          <w:left w:w="0" w:type="dxa"/>
          <w:right w:w="0" w:type="dxa"/>
        </w:tblCellMar>
        <w:tblLook w:val="04A0" w:firstRow="1" w:lastRow="0" w:firstColumn="1" w:lastColumn="0" w:noHBand="0" w:noVBand="1"/>
      </w:tblPr>
      <w:tblGrid>
        <w:gridCol w:w="3085"/>
        <w:gridCol w:w="2031"/>
        <w:gridCol w:w="1796"/>
        <w:gridCol w:w="2268"/>
      </w:tblGrid>
      <w:tr w:rsidR="00933797" w:rsidRPr="004E0F60" w14:paraId="0FADA6DE" w14:textId="1D0F4012" w:rsidTr="00933797">
        <w:tc>
          <w:tcPr>
            <w:tcW w:w="3085" w:type="dxa"/>
            <w:tcBorders>
              <w:top w:val="single" w:sz="4" w:space="0" w:color="auto"/>
              <w:left w:val="nil"/>
              <w:bottom w:val="single" w:sz="4" w:space="0" w:color="auto"/>
              <w:right w:val="nil"/>
            </w:tcBorders>
            <w:tcMar>
              <w:top w:w="0" w:type="dxa"/>
              <w:left w:w="108" w:type="dxa"/>
              <w:bottom w:w="0" w:type="dxa"/>
              <w:right w:w="108" w:type="dxa"/>
            </w:tcMar>
            <w:hideMark/>
          </w:tcPr>
          <w:p w14:paraId="58BD15AE" w14:textId="77777777"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Efficacy Parameter</w:t>
            </w:r>
          </w:p>
        </w:tc>
        <w:tc>
          <w:tcPr>
            <w:tcW w:w="2031" w:type="dxa"/>
            <w:tcBorders>
              <w:top w:val="single" w:sz="8" w:space="0" w:color="auto"/>
              <w:left w:val="nil"/>
              <w:bottom w:val="single" w:sz="4" w:space="0" w:color="auto"/>
              <w:right w:val="nil"/>
            </w:tcBorders>
            <w:hideMark/>
          </w:tcPr>
          <w:p w14:paraId="68F5A6A0" w14:textId="77777777"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 xml:space="preserve">CA209205 </w:t>
            </w:r>
          </w:p>
          <w:p w14:paraId="33063B71" w14:textId="77777777"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Cohort B</w:t>
            </w:r>
            <w:r w:rsidRPr="004E0F60">
              <w:rPr>
                <w:rFonts w:eastAsia="Calibri" w:cs="Times New Roman"/>
                <w:color w:val="000000"/>
                <w:sz w:val="20"/>
                <w:szCs w:val="20"/>
                <w:vertAlign w:val="superscript"/>
              </w:rPr>
              <w:t>a</w:t>
            </w:r>
          </w:p>
          <w:p w14:paraId="3D5C3408" w14:textId="77777777"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p>
          <w:p w14:paraId="1123266F" w14:textId="35EC17DC"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(n = 80)</w:t>
            </w:r>
          </w:p>
        </w:tc>
        <w:tc>
          <w:tcPr>
            <w:tcW w:w="1796" w:type="dxa"/>
            <w:tcBorders>
              <w:top w:val="single" w:sz="4" w:space="0" w:color="auto"/>
              <w:left w:val="nil"/>
              <w:bottom w:val="single" w:sz="4" w:space="0" w:color="auto"/>
              <w:right w:val="nil"/>
            </w:tcBorders>
            <w:hideMark/>
          </w:tcPr>
          <w:p w14:paraId="0C8635A3" w14:textId="77777777"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CA209039</w:t>
            </w:r>
          </w:p>
          <w:p w14:paraId="13C4625E" w14:textId="77777777"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ASCT-Bren failed group</w:t>
            </w:r>
          </w:p>
          <w:p w14:paraId="6FFE73CE" w14:textId="77777777"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(n = 15)</w:t>
            </w:r>
          </w:p>
        </w:tc>
        <w:tc>
          <w:tcPr>
            <w:tcW w:w="2268" w:type="dxa"/>
            <w:tcBorders>
              <w:top w:val="single" w:sz="4" w:space="0" w:color="auto"/>
              <w:left w:val="nil"/>
              <w:bottom w:val="single" w:sz="4" w:space="0" w:color="auto"/>
              <w:right w:val="nil"/>
            </w:tcBorders>
          </w:tcPr>
          <w:p w14:paraId="25B5FE9E" w14:textId="7609B86F" w:rsidR="00933797" w:rsidRPr="004E0F60" w:rsidRDefault="00933797" w:rsidP="00933797">
            <w:pPr>
              <w:keepNext/>
              <w:keepLines/>
              <w:widowControl w:val="0"/>
              <w:spacing w:after="0" w:line="252" w:lineRule="auto"/>
              <w:jc w:val="center"/>
              <w:rPr>
                <w:rFonts w:eastAsia="Calibri" w:cs="Times New Roman"/>
                <w:b/>
                <w:bCs/>
                <w:color w:val="000000"/>
                <w:sz w:val="20"/>
                <w:szCs w:val="20"/>
              </w:rPr>
            </w:pPr>
            <w:r w:rsidRPr="004E0F60">
              <w:rPr>
                <w:rFonts w:eastAsia="Calibri" w:cs="Times New Roman"/>
                <w:b/>
                <w:bCs/>
                <w:color w:val="000000"/>
                <w:sz w:val="20"/>
                <w:szCs w:val="20"/>
              </w:rPr>
              <w:t xml:space="preserve">CA209205 </w:t>
            </w:r>
            <w:r w:rsidR="00402C58">
              <w:rPr>
                <w:rFonts w:eastAsia="Calibri" w:cs="Times New Roman"/>
                <w:b/>
                <w:bCs/>
                <w:color w:val="000000"/>
                <w:sz w:val="20"/>
                <w:szCs w:val="20"/>
              </w:rPr>
              <w:t xml:space="preserve">Combined </w:t>
            </w:r>
            <w:r w:rsidRPr="004E0F60">
              <w:rPr>
                <w:rFonts w:eastAsia="Calibri" w:cs="Times New Roman"/>
                <w:b/>
                <w:bCs/>
                <w:color w:val="000000"/>
                <w:sz w:val="20"/>
                <w:szCs w:val="20"/>
              </w:rPr>
              <w:t>Cohort</w:t>
            </w:r>
            <w:r w:rsidR="00402C58">
              <w:rPr>
                <w:rFonts w:eastAsia="Calibri" w:cs="Times New Roman"/>
                <w:b/>
                <w:bCs/>
                <w:color w:val="000000"/>
                <w:sz w:val="20"/>
                <w:szCs w:val="20"/>
              </w:rPr>
              <w:t>s</w:t>
            </w:r>
            <w:r w:rsidRPr="004E0F60">
              <w:rPr>
                <w:rFonts w:eastAsia="Calibri" w:cs="Times New Roman"/>
                <w:b/>
                <w:bCs/>
                <w:color w:val="000000"/>
                <w:sz w:val="20"/>
                <w:szCs w:val="20"/>
              </w:rPr>
              <w:t xml:space="preserve"> </w:t>
            </w:r>
          </w:p>
          <w:p w14:paraId="7ABF41FE" w14:textId="77777777" w:rsidR="00933797" w:rsidRPr="004E0F60" w:rsidRDefault="00933797" w:rsidP="003C1BFE">
            <w:pPr>
              <w:keepNext/>
              <w:keepLines/>
              <w:widowControl w:val="0"/>
              <w:spacing w:after="0" w:line="252" w:lineRule="auto"/>
              <w:ind w:right="6"/>
              <w:jc w:val="center"/>
              <w:rPr>
                <w:rFonts w:eastAsia="Calibri" w:cs="Times New Roman"/>
                <w:b/>
                <w:bCs/>
                <w:color w:val="000000"/>
                <w:sz w:val="20"/>
                <w:szCs w:val="20"/>
              </w:rPr>
            </w:pPr>
          </w:p>
          <w:p w14:paraId="6D19C482" w14:textId="2E2FE8C5" w:rsidR="00933797" w:rsidRPr="004E0F60" w:rsidRDefault="00933797" w:rsidP="003C1BFE">
            <w:pPr>
              <w:keepNext/>
              <w:keepLines/>
              <w:widowControl w:val="0"/>
              <w:spacing w:after="0" w:line="252" w:lineRule="auto"/>
              <w:ind w:right="6"/>
              <w:jc w:val="center"/>
              <w:rPr>
                <w:rFonts w:eastAsia="Calibri" w:cs="Times New Roman"/>
                <w:b/>
                <w:bCs/>
                <w:color w:val="000000"/>
                <w:sz w:val="20"/>
                <w:szCs w:val="20"/>
              </w:rPr>
            </w:pPr>
            <w:r w:rsidRPr="004E0F60">
              <w:rPr>
                <w:rFonts w:eastAsia="Calibri" w:cs="Times New Roman"/>
                <w:b/>
                <w:bCs/>
                <w:color w:val="000000"/>
                <w:sz w:val="20"/>
                <w:szCs w:val="20"/>
              </w:rPr>
              <w:t>(n=243)</w:t>
            </w:r>
            <w:r w:rsidRPr="004E0F60">
              <w:rPr>
                <w:rFonts w:eastAsia="Calibri" w:cs="Times New Roman"/>
                <w:color w:val="000000"/>
                <w:sz w:val="20"/>
                <w:szCs w:val="20"/>
                <w:vertAlign w:val="superscript"/>
              </w:rPr>
              <w:t xml:space="preserve"> b</w:t>
            </w:r>
          </w:p>
        </w:tc>
      </w:tr>
      <w:tr w:rsidR="00933797" w:rsidRPr="004E0F60" w14:paraId="50A8C453" w14:textId="1094A47E" w:rsidTr="00933797">
        <w:trPr>
          <w:trHeight w:val="227"/>
        </w:trPr>
        <w:tc>
          <w:tcPr>
            <w:tcW w:w="3085" w:type="dxa"/>
            <w:tcBorders>
              <w:top w:val="single" w:sz="4" w:space="0" w:color="auto"/>
              <w:left w:val="nil"/>
              <w:bottom w:val="nil"/>
              <w:right w:val="nil"/>
            </w:tcBorders>
            <w:tcMar>
              <w:top w:w="0" w:type="dxa"/>
              <w:left w:w="108" w:type="dxa"/>
              <w:bottom w:w="0" w:type="dxa"/>
              <w:right w:w="108" w:type="dxa"/>
            </w:tcMar>
            <w:hideMark/>
          </w:tcPr>
          <w:p w14:paraId="13E73E09" w14:textId="77777777" w:rsidR="00933797" w:rsidRPr="004E0F60" w:rsidRDefault="00933797" w:rsidP="00933797">
            <w:pPr>
              <w:keepNext/>
              <w:keepLines/>
              <w:widowControl w:val="0"/>
              <w:spacing w:after="0" w:line="252" w:lineRule="auto"/>
              <w:rPr>
                <w:rFonts w:eastAsia="Calibri" w:cs="Times New Roman"/>
                <w:b/>
                <w:bCs/>
                <w:color w:val="000000"/>
                <w:sz w:val="20"/>
                <w:szCs w:val="20"/>
              </w:rPr>
            </w:pPr>
            <w:r w:rsidRPr="004E0F60">
              <w:rPr>
                <w:rFonts w:eastAsia="Calibri" w:cs="Times New Roman"/>
                <w:b/>
                <w:bCs/>
                <w:color w:val="000000"/>
                <w:sz w:val="20"/>
                <w:szCs w:val="20"/>
              </w:rPr>
              <w:t>Objective Response Rate; </w:t>
            </w:r>
            <w:r w:rsidRPr="004E0F60">
              <w:rPr>
                <w:rFonts w:eastAsia="Calibri" w:cs="Times New Roman"/>
                <w:color w:val="000000"/>
                <w:sz w:val="20"/>
                <w:szCs w:val="20"/>
              </w:rPr>
              <w:t>(95% CI)</w:t>
            </w:r>
          </w:p>
        </w:tc>
        <w:tc>
          <w:tcPr>
            <w:tcW w:w="2031" w:type="dxa"/>
            <w:tcBorders>
              <w:top w:val="single" w:sz="4" w:space="0" w:color="auto"/>
              <w:left w:val="nil"/>
              <w:bottom w:val="nil"/>
              <w:right w:val="nil"/>
            </w:tcBorders>
            <w:hideMark/>
          </w:tcPr>
          <w:p w14:paraId="29439944"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54 (68%); (56, 78)</w:t>
            </w:r>
          </w:p>
        </w:tc>
        <w:tc>
          <w:tcPr>
            <w:tcW w:w="1796" w:type="dxa"/>
            <w:tcBorders>
              <w:top w:val="single" w:sz="4" w:space="0" w:color="auto"/>
              <w:left w:val="nil"/>
              <w:bottom w:val="nil"/>
              <w:right w:val="nil"/>
            </w:tcBorders>
            <w:hideMark/>
          </w:tcPr>
          <w:p w14:paraId="215B8FCF"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9 (60%); (32, 84)</w:t>
            </w:r>
          </w:p>
        </w:tc>
        <w:tc>
          <w:tcPr>
            <w:tcW w:w="2268" w:type="dxa"/>
            <w:tcBorders>
              <w:top w:val="single" w:sz="4" w:space="0" w:color="auto"/>
              <w:left w:val="nil"/>
              <w:bottom w:val="nil"/>
              <w:right w:val="nil"/>
            </w:tcBorders>
          </w:tcPr>
          <w:p w14:paraId="31773397" w14:textId="5CB5BB81" w:rsidR="00933797" w:rsidRPr="004E0F60" w:rsidRDefault="00933797" w:rsidP="003C1BFE">
            <w:pPr>
              <w:keepNext/>
              <w:keepLines/>
              <w:widowControl w:val="0"/>
              <w:spacing w:after="0" w:line="252" w:lineRule="auto"/>
              <w:ind w:right="6"/>
              <w:jc w:val="center"/>
              <w:rPr>
                <w:rFonts w:eastAsia="Calibri" w:cs="Times New Roman"/>
                <w:color w:val="000000"/>
                <w:sz w:val="20"/>
                <w:szCs w:val="20"/>
              </w:rPr>
            </w:pPr>
            <w:r w:rsidRPr="004E0F60">
              <w:rPr>
                <w:rFonts w:eastAsia="Calibri" w:cs="Times New Roman"/>
                <w:color w:val="000000"/>
                <w:sz w:val="20"/>
                <w:szCs w:val="20"/>
              </w:rPr>
              <w:t>168 (69%); (63, 75)</w:t>
            </w:r>
          </w:p>
        </w:tc>
      </w:tr>
      <w:tr w:rsidR="00933797" w:rsidRPr="004E0F60" w14:paraId="5FF59A13" w14:textId="4502FC13" w:rsidTr="00933797">
        <w:trPr>
          <w:trHeight w:val="227"/>
        </w:trPr>
        <w:tc>
          <w:tcPr>
            <w:tcW w:w="3085" w:type="dxa"/>
            <w:tcMar>
              <w:top w:w="0" w:type="dxa"/>
              <w:left w:w="108" w:type="dxa"/>
              <w:bottom w:w="0" w:type="dxa"/>
              <w:right w:w="108" w:type="dxa"/>
            </w:tcMar>
            <w:hideMark/>
          </w:tcPr>
          <w:p w14:paraId="758092F8" w14:textId="77777777" w:rsidR="00933797" w:rsidRPr="004E0F60" w:rsidRDefault="00933797" w:rsidP="00933797">
            <w:pPr>
              <w:keepNext/>
              <w:keepLines/>
              <w:widowControl w:val="0"/>
              <w:spacing w:after="0" w:line="252" w:lineRule="auto"/>
              <w:rPr>
                <w:rFonts w:eastAsia="Calibri" w:cs="Times New Roman"/>
                <w:color w:val="000000"/>
                <w:sz w:val="20"/>
                <w:szCs w:val="20"/>
              </w:rPr>
            </w:pPr>
            <w:r w:rsidRPr="004E0F60">
              <w:rPr>
                <w:rFonts w:eastAsia="Calibri" w:cs="Times New Roman"/>
                <w:color w:val="000000"/>
                <w:sz w:val="20"/>
                <w:szCs w:val="20"/>
              </w:rPr>
              <w:t>   Complete Remission Rate; (95% CI)</w:t>
            </w:r>
          </w:p>
        </w:tc>
        <w:tc>
          <w:tcPr>
            <w:tcW w:w="2031" w:type="dxa"/>
            <w:hideMark/>
          </w:tcPr>
          <w:p w14:paraId="609326BB" w14:textId="2EAD01AA"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10 (13%); (6, 22)</w:t>
            </w:r>
          </w:p>
        </w:tc>
        <w:tc>
          <w:tcPr>
            <w:tcW w:w="1796" w:type="dxa"/>
            <w:hideMark/>
          </w:tcPr>
          <w:p w14:paraId="0841D0D8"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0 (0%); (0, 22)</w:t>
            </w:r>
          </w:p>
        </w:tc>
        <w:tc>
          <w:tcPr>
            <w:tcW w:w="2268" w:type="dxa"/>
          </w:tcPr>
          <w:p w14:paraId="1E8D450A" w14:textId="42E7317C" w:rsidR="00933797" w:rsidRPr="004E0F60" w:rsidRDefault="00933797" w:rsidP="003C1BFE">
            <w:pPr>
              <w:keepNext/>
              <w:keepLines/>
              <w:widowControl w:val="0"/>
              <w:spacing w:after="0" w:line="252" w:lineRule="auto"/>
              <w:ind w:right="6"/>
              <w:jc w:val="center"/>
              <w:rPr>
                <w:rFonts w:eastAsia="Calibri" w:cs="Times New Roman"/>
                <w:color w:val="000000"/>
                <w:sz w:val="20"/>
                <w:szCs w:val="20"/>
              </w:rPr>
            </w:pPr>
            <w:r w:rsidRPr="004E0F60">
              <w:rPr>
                <w:rFonts w:eastAsia="Calibri" w:cs="Times New Roman"/>
                <w:color w:val="000000"/>
                <w:sz w:val="20"/>
                <w:szCs w:val="20"/>
              </w:rPr>
              <w:t>40 (17%); (12, 22)</w:t>
            </w:r>
          </w:p>
        </w:tc>
      </w:tr>
      <w:tr w:rsidR="00933797" w:rsidRPr="004E0F60" w14:paraId="7B4D8D85" w14:textId="2C9E45D5" w:rsidTr="00933797">
        <w:trPr>
          <w:trHeight w:val="227"/>
        </w:trPr>
        <w:tc>
          <w:tcPr>
            <w:tcW w:w="3085" w:type="dxa"/>
            <w:tcMar>
              <w:top w:w="0" w:type="dxa"/>
              <w:left w:w="108" w:type="dxa"/>
              <w:bottom w:w="0" w:type="dxa"/>
              <w:right w:w="108" w:type="dxa"/>
            </w:tcMar>
            <w:hideMark/>
          </w:tcPr>
          <w:p w14:paraId="6C24C02A" w14:textId="77777777" w:rsidR="00933797" w:rsidRPr="004E0F60" w:rsidRDefault="00933797" w:rsidP="00933797">
            <w:pPr>
              <w:keepNext/>
              <w:keepLines/>
              <w:widowControl w:val="0"/>
              <w:spacing w:after="0" w:line="252" w:lineRule="auto"/>
              <w:rPr>
                <w:rFonts w:eastAsia="Calibri" w:cs="Times New Roman"/>
                <w:color w:val="000000"/>
                <w:sz w:val="20"/>
                <w:szCs w:val="20"/>
              </w:rPr>
            </w:pPr>
            <w:r w:rsidRPr="004E0F60">
              <w:rPr>
                <w:rFonts w:eastAsia="Calibri" w:cs="Times New Roman"/>
                <w:color w:val="000000"/>
                <w:sz w:val="20"/>
                <w:szCs w:val="20"/>
              </w:rPr>
              <w:t>   Partial Remission Rate; (95% CI)</w:t>
            </w:r>
          </w:p>
        </w:tc>
        <w:tc>
          <w:tcPr>
            <w:tcW w:w="2031" w:type="dxa"/>
            <w:hideMark/>
          </w:tcPr>
          <w:p w14:paraId="58ECEF5C" w14:textId="74FA1225" w:rsidR="00933797" w:rsidRPr="004E0F60" w:rsidRDefault="00933797" w:rsidP="003C1BFE">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44 (</w:t>
            </w:r>
            <w:r w:rsidR="003C1BFE" w:rsidRPr="004E0F60">
              <w:rPr>
                <w:rFonts w:eastAsia="Calibri" w:cs="Times New Roman"/>
                <w:color w:val="000000"/>
                <w:sz w:val="20"/>
                <w:szCs w:val="20"/>
              </w:rPr>
              <w:t>55</w:t>
            </w:r>
            <w:r w:rsidRPr="004E0F60">
              <w:rPr>
                <w:rFonts w:eastAsia="Calibri" w:cs="Times New Roman"/>
                <w:color w:val="000000"/>
                <w:sz w:val="20"/>
                <w:szCs w:val="20"/>
              </w:rPr>
              <w:t>%); (4</w:t>
            </w:r>
            <w:r w:rsidR="003C1BFE" w:rsidRPr="004E0F60">
              <w:rPr>
                <w:rFonts w:eastAsia="Calibri" w:cs="Times New Roman"/>
                <w:color w:val="000000"/>
                <w:sz w:val="20"/>
                <w:szCs w:val="20"/>
              </w:rPr>
              <w:t>4</w:t>
            </w:r>
            <w:r w:rsidRPr="004E0F60">
              <w:rPr>
                <w:rFonts w:eastAsia="Calibri" w:cs="Times New Roman"/>
                <w:color w:val="000000"/>
                <w:sz w:val="20"/>
                <w:szCs w:val="20"/>
              </w:rPr>
              <w:t xml:space="preserve">, </w:t>
            </w:r>
            <w:r w:rsidR="003C1BFE" w:rsidRPr="004E0F60">
              <w:rPr>
                <w:rFonts w:eastAsia="Calibri" w:cs="Times New Roman"/>
                <w:color w:val="000000"/>
                <w:sz w:val="20"/>
                <w:szCs w:val="20"/>
              </w:rPr>
              <w:t>66</w:t>
            </w:r>
            <w:r w:rsidRPr="004E0F60">
              <w:rPr>
                <w:rFonts w:eastAsia="Calibri" w:cs="Times New Roman"/>
                <w:color w:val="000000"/>
                <w:sz w:val="20"/>
                <w:szCs w:val="20"/>
              </w:rPr>
              <w:t>)</w:t>
            </w:r>
          </w:p>
        </w:tc>
        <w:tc>
          <w:tcPr>
            <w:tcW w:w="1796" w:type="dxa"/>
            <w:hideMark/>
          </w:tcPr>
          <w:p w14:paraId="14A7900A"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9 (60%); (32, 84)</w:t>
            </w:r>
          </w:p>
        </w:tc>
        <w:tc>
          <w:tcPr>
            <w:tcW w:w="2268" w:type="dxa"/>
          </w:tcPr>
          <w:p w14:paraId="4EE9D4DE" w14:textId="3A6231EC" w:rsidR="00933797" w:rsidRPr="004E0F60" w:rsidRDefault="00933797" w:rsidP="003C1BFE">
            <w:pPr>
              <w:keepNext/>
              <w:keepLines/>
              <w:widowControl w:val="0"/>
              <w:spacing w:after="0" w:line="252" w:lineRule="auto"/>
              <w:ind w:right="6"/>
              <w:jc w:val="center"/>
              <w:rPr>
                <w:rFonts w:eastAsia="Calibri" w:cs="Times New Roman"/>
                <w:color w:val="000000"/>
                <w:sz w:val="20"/>
                <w:szCs w:val="20"/>
              </w:rPr>
            </w:pPr>
            <w:r w:rsidRPr="004E0F60">
              <w:rPr>
                <w:rFonts w:eastAsia="Calibri" w:cs="Times New Roman"/>
                <w:color w:val="000000"/>
                <w:sz w:val="20"/>
                <w:szCs w:val="20"/>
              </w:rPr>
              <w:t>128 (53%); (46, 59)</w:t>
            </w:r>
          </w:p>
        </w:tc>
      </w:tr>
      <w:tr w:rsidR="00933797" w:rsidRPr="004E0F60" w14:paraId="1377F6BE" w14:textId="7B983657" w:rsidTr="00933797">
        <w:trPr>
          <w:trHeight w:val="227"/>
        </w:trPr>
        <w:tc>
          <w:tcPr>
            <w:tcW w:w="3085" w:type="dxa"/>
            <w:tcMar>
              <w:top w:w="0" w:type="dxa"/>
              <w:left w:w="108" w:type="dxa"/>
              <w:bottom w:w="0" w:type="dxa"/>
              <w:right w:w="108" w:type="dxa"/>
            </w:tcMar>
            <w:hideMark/>
          </w:tcPr>
          <w:p w14:paraId="693B28DE" w14:textId="77777777" w:rsidR="00933797" w:rsidRPr="004E0F60" w:rsidRDefault="00933797" w:rsidP="00933797">
            <w:pPr>
              <w:keepNext/>
              <w:keepLines/>
              <w:widowControl w:val="0"/>
              <w:spacing w:after="0" w:line="252" w:lineRule="auto"/>
              <w:rPr>
                <w:rFonts w:eastAsia="Calibri" w:cs="Times New Roman"/>
                <w:b/>
                <w:bCs/>
                <w:color w:val="000000"/>
                <w:sz w:val="20"/>
                <w:szCs w:val="20"/>
              </w:rPr>
            </w:pPr>
            <w:r w:rsidRPr="004E0F60">
              <w:rPr>
                <w:rFonts w:eastAsia="Calibri" w:cs="Times New Roman"/>
                <w:b/>
                <w:color w:val="000000"/>
                <w:sz w:val="20"/>
                <w:szCs w:val="20"/>
              </w:rPr>
              <w:t xml:space="preserve">Stable disease, </w:t>
            </w:r>
            <w:r w:rsidRPr="004E0F60">
              <w:rPr>
                <w:rFonts w:eastAsia="Calibri" w:cs="Times New Roman"/>
                <w:color w:val="000000"/>
                <w:sz w:val="20"/>
                <w:szCs w:val="20"/>
              </w:rPr>
              <w:t>n (%)</w:t>
            </w:r>
          </w:p>
        </w:tc>
        <w:tc>
          <w:tcPr>
            <w:tcW w:w="2031" w:type="dxa"/>
            <w:hideMark/>
          </w:tcPr>
          <w:p w14:paraId="1D9BA8BD"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17 (21)</w:t>
            </w:r>
          </w:p>
        </w:tc>
        <w:tc>
          <w:tcPr>
            <w:tcW w:w="1796" w:type="dxa"/>
            <w:hideMark/>
          </w:tcPr>
          <w:p w14:paraId="77A51733"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5 (33)</w:t>
            </w:r>
          </w:p>
        </w:tc>
        <w:tc>
          <w:tcPr>
            <w:tcW w:w="2268" w:type="dxa"/>
          </w:tcPr>
          <w:p w14:paraId="1969A4D0" w14:textId="6421F656" w:rsidR="00933797" w:rsidRPr="004E0F60" w:rsidRDefault="00933797" w:rsidP="003C1BFE">
            <w:pPr>
              <w:keepNext/>
              <w:keepLines/>
              <w:widowControl w:val="0"/>
              <w:spacing w:after="0" w:line="252" w:lineRule="auto"/>
              <w:ind w:right="6"/>
              <w:jc w:val="center"/>
              <w:rPr>
                <w:rFonts w:eastAsia="Calibri" w:cs="Times New Roman"/>
                <w:color w:val="000000"/>
                <w:sz w:val="20"/>
                <w:szCs w:val="20"/>
              </w:rPr>
            </w:pPr>
            <w:r w:rsidRPr="004E0F60">
              <w:rPr>
                <w:rFonts w:eastAsia="Calibri" w:cs="Times New Roman"/>
                <w:color w:val="000000"/>
                <w:sz w:val="20"/>
                <w:szCs w:val="20"/>
              </w:rPr>
              <w:t>47 (19)</w:t>
            </w:r>
          </w:p>
        </w:tc>
      </w:tr>
      <w:tr w:rsidR="00933797" w:rsidRPr="004E0F60" w14:paraId="199FDD6D" w14:textId="04E4871F" w:rsidTr="00933797">
        <w:trPr>
          <w:trHeight w:val="467"/>
        </w:trPr>
        <w:tc>
          <w:tcPr>
            <w:tcW w:w="3085" w:type="dxa"/>
            <w:tcMar>
              <w:top w:w="0" w:type="dxa"/>
              <w:left w:w="108" w:type="dxa"/>
              <w:bottom w:w="0" w:type="dxa"/>
              <w:right w:w="108" w:type="dxa"/>
            </w:tcMar>
            <w:hideMark/>
          </w:tcPr>
          <w:p w14:paraId="7C418A32" w14:textId="3896FEA4" w:rsidR="00933797" w:rsidRPr="004E0F60" w:rsidRDefault="00933797" w:rsidP="00933797">
            <w:pPr>
              <w:keepNext/>
              <w:keepLines/>
              <w:widowControl w:val="0"/>
              <w:spacing w:after="0" w:line="252" w:lineRule="auto"/>
              <w:rPr>
                <w:rFonts w:eastAsia="Calibri" w:cs="Times New Roman"/>
                <w:color w:val="000000"/>
                <w:sz w:val="20"/>
                <w:szCs w:val="20"/>
              </w:rPr>
            </w:pPr>
            <w:r w:rsidRPr="004E0F60">
              <w:rPr>
                <w:rFonts w:eastAsia="Calibri" w:cs="Times New Roman"/>
                <w:b/>
                <w:bCs/>
                <w:color w:val="000000"/>
                <w:sz w:val="20"/>
                <w:szCs w:val="20"/>
              </w:rPr>
              <w:t>Median Duration of Response (months)</w:t>
            </w:r>
          </w:p>
          <w:p w14:paraId="795FA2B0" w14:textId="77777777" w:rsidR="00933797" w:rsidRPr="004E0F60" w:rsidRDefault="00933797" w:rsidP="00933797">
            <w:pPr>
              <w:keepNext/>
              <w:keepLines/>
              <w:widowControl w:val="0"/>
              <w:spacing w:after="0" w:line="252" w:lineRule="auto"/>
              <w:rPr>
                <w:rFonts w:eastAsia="Calibri" w:cs="Times New Roman"/>
                <w:color w:val="000000"/>
                <w:sz w:val="20"/>
                <w:szCs w:val="20"/>
              </w:rPr>
            </w:pPr>
            <w:r w:rsidRPr="004E0F60">
              <w:rPr>
                <w:rFonts w:eastAsia="Calibri" w:cs="Times New Roman"/>
                <w:color w:val="000000"/>
                <w:sz w:val="20"/>
                <w:szCs w:val="20"/>
              </w:rPr>
              <w:t>   (95% CI)</w:t>
            </w:r>
          </w:p>
          <w:p w14:paraId="64F123F6" w14:textId="77777777" w:rsidR="00933797" w:rsidRPr="004E0F60" w:rsidRDefault="00933797" w:rsidP="00933797">
            <w:pPr>
              <w:keepNext/>
              <w:keepLines/>
              <w:widowControl w:val="0"/>
              <w:spacing w:after="0" w:line="252" w:lineRule="auto"/>
              <w:rPr>
                <w:rFonts w:eastAsia="Calibri" w:cs="Times New Roman"/>
                <w:color w:val="000000"/>
                <w:sz w:val="20"/>
                <w:szCs w:val="20"/>
              </w:rPr>
            </w:pPr>
            <w:r w:rsidRPr="004E0F60">
              <w:rPr>
                <w:rFonts w:eastAsia="Calibri" w:cs="Times New Roman"/>
                <w:color w:val="000000"/>
                <w:sz w:val="20"/>
                <w:szCs w:val="20"/>
              </w:rPr>
              <w:t>   Min, Max</w:t>
            </w:r>
          </w:p>
        </w:tc>
        <w:tc>
          <w:tcPr>
            <w:tcW w:w="2031" w:type="dxa"/>
            <w:hideMark/>
          </w:tcPr>
          <w:p w14:paraId="11FD6F1C" w14:textId="13B3B452" w:rsidR="00933797" w:rsidRPr="004E0F60" w:rsidRDefault="003C1BFE"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15.9</w:t>
            </w:r>
          </w:p>
          <w:p w14:paraId="2152925F" w14:textId="77777777" w:rsidR="003C1BFE" w:rsidRPr="004E0F60" w:rsidRDefault="003C1BFE" w:rsidP="00933797">
            <w:pPr>
              <w:keepNext/>
              <w:keepLines/>
              <w:widowControl w:val="0"/>
              <w:spacing w:after="0" w:line="252" w:lineRule="auto"/>
              <w:jc w:val="center"/>
              <w:rPr>
                <w:rFonts w:eastAsia="Calibri" w:cs="Times New Roman"/>
                <w:color w:val="000000"/>
                <w:sz w:val="20"/>
                <w:szCs w:val="20"/>
              </w:rPr>
            </w:pPr>
          </w:p>
          <w:p w14:paraId="429C3760" w14:textId="18846194"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w:t>
            </w:r>
            <w:r w:rsidR="003C1BFE" w:rsidRPr="004E0F60">
              <w:rPr>
                <w:rFonts w:eastAsia="Calibri" w:cs="Times New Roman"/>
                <w:color w:val="000000"/>
                <w:sz w:val="20"/>
                <w:szCs w:val="20"/>
              </w:rPr>
              <w:t>7.8</w:t>
            </w:r>
            <w:r w:rsidRPr="004E0F60">
              <w:rPr>
                <w:rFonts w:eastAsia="Calibri" w:cs="Times New Roman"/>
                <w:color w:val="000000"/>
                <w:sz w:val="20"/>
                <w:szCs w:val="20"/>
              </w:rPr>
              <w:t xml:space="preserve">, </w:t>
            </w:r>
            <w:r w:rsidR="003C1BFE" w:rsidRPr="004E0F60">
              <w:rPr>
                <w:rFonts w:eastAsia="Calibri" w:cs="Times New Roman"/>
                <w:color w:val="000000"/>
                <w:sz w:val="20"/>
                <w:szCs w:val="20"/>
              </w:rPr>
              <w:t>20.3</w:t>
            </w:r>
            <w:r w:rsidRPr="004E0F60">
              <w:rPr>
                <w:rFonts w:eastAsia="Calibri" w:cs="Times New Roman"/>
                <w:color w:val="000000"/>
                <w:sz w:val="20"/>
                <w:szCs w:val="20"/>
              </w:rPr>
              <w:t>)</w:t>
            </w:r>
          </w:p>
          <w:p w14:paraId="7E052C2C" w14:textId="29A01733" w:rsidR="00933797" w:rsidRPr="004E0F60" w:rsidRDefault="00933797" w:rsidP="003C1BFE">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 xml:space="preserve">0.0+, </w:t>
            </w:r>
            <w:r w:rsidR="003C1BFE" w:rsidRPr="004E0F60">
              <w:rPr>
                <w:rFonts w:eastAsia="Calibri" w:cs="Times New Roman"/>
                <w:color w:val="000000"/>
                <w:sz w:val="20"/>
                <w:szCs w:val="20"/>
              </w:rPr>
              <w:t>21.0</w:t>
            </w:r>
            <w:r w:rsidRPr="004E0F60">
              <w:rPr>
                <w:rFonts w:eastAsia="Calibri" w:cs="Times New Roman"/>
                <w:color w:val="000000"/>
                <w:sz w:val="20"/>
                <w:szCs w:val="20"/>
              </w:rPr>
              <w:t>+</w:t>
            </w:r>
          </w:p>
        </w:tc>
        <w:tc>
          <w:tcPr>
            <w:tcW w:w="1796" w:type="dxa"/>
            <w:hideMark/>
          </w:tcPr>
          <w:p w14:paraId="277C8D12" w14:textId="7DCB0493"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12.0</w:t>
            </w:r>
          </w:p>
          <w:p w14:paraId="707B7E99" w14:textId="77777777" w:rsidR="003C1BFE" w:rsidRPr="004E0F60" w:rsidRDefault="003C1BFE" w:rsidP="00933797">
            <w:pPr>
              <w:keepNext/>
              <w:keepLines/>
              <w:widowControl w:val="0"/>
              <w:spacing w:after="0" w:line="252" w:lineRule="auto"/>
              <w:jc w:val="center"/>
              <w:rPr>
                <w:rFonts w:eastAsia="Calibri" w:cs="Times New Roman"/>
                <w:color w:val="000000"/>
                <w:sz w:val="20"/>
                <w:szCs w:val="20"/>
              </w:rPr>
            </w:pPr>
          </w:p>
          <w:p w14:paraId="703CB365"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(1.8, N.A.)</w:t>
            </w:r>
          </w:p>
          <w:p w14:paraId="63BB0AF2"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1.8, 23.1+</w:t>
            </w:r>
          </w:p>
        </w:tc>
        <w:tc>
          <w:tcPr>
            <w:tcW w:w="2268" w:type="dxa"/>
          </w:tcPr>
          <w:p w14:paraId="05F425A6"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16.6</w:t>
            </w:r>
          </w:p>
          <w:p w14:paraId="02551412"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p>
          <w:p w14:paraId="14EFA3F3"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(13.2, 20.3)</w:t>
            </w:r>
          </w:p>
          <w:p w14:paraId="4E2075A5" w14:textId="4871579A" w:rsidR="00933797" w:rsidRPr="004E0F60" w:rsidRDefault="00933797" w:rsidP="003C1BFE">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0.0+, 21.0+</w:t>
            </w:r>
          </w:p>
        </w:tc>
      </w:tr>
      <w:tr w:rsidR="00933797" w:rsidRPr="004E0F60" w14:paraId="25F70BCB" w14:textId="4E4E1C6C" w:rsidTr="00933797">
        <w:trPr>
          <w:trHeight w:val="368"/>
        </w:trPr>
        <w:tc>
          <w:tcPr>
            <w:tcW w:w="3085" w:type="dxa"/>
            <w:tcBorders>
              <w:bottom w:val="single" w:sz="4" w:space="0" w:color="auto"/>
            </w:tcBorders>
            <w:tcMar>
              <w:top w:w="0" w:type="dxa"/>
              <w:left w:w="108" w:type="dxa"/>
              <w:bottom w:w="0" w:type="dxa"/>
              <w:right w:w="108" w:type="dxa"/>
            </w:tcMar>
            <w:hideMark/>
          </w:tcPr>
          <w:p w14:paraId="24FE6D93" w14:textId="77777777" w:rsidR="00933797" w:rsidRPr="004E0F60" w:rsidRDefault="00933797" w:rsidP="00933797">
            <w:pPr>
              <w:keepNext/>
              <w:keepLines/>
              <w:widowControl w:val="0"/>
              <w:spacing w:after="0" w:line="252" w:lineRule="auto"/>
              <w:rPr>
                <w:rFonts w:eastAsia="Calibri" w:cs="Times New Roman"/>
                <w:b/>
                <w:bCs/>
                <w:color w:val="000000"/>
                <w:sz w:val="20"/>
                <w:szCs w:val="20"/>
              </w:rPr>
            </w:pPr>
            <w:r w:rsidRPr="004E0F60">
              <w:rPr>
                <w:rFonts w:eastAsia="Calibri" w:cs="Times New Roman"/>
                <w:b/>
                <w:bCs/>
                <w:color w:val="000000"/>
                <w:sz w:val="20"/>
                <w:szCs w:val="20"/>
              </w:rPr>
              <w:t>Median Time to Response (months)</w:t>
            </w:r>
          </w:p>
          <w:p w14:paraId="4FBE651C" w14:textId="77777777" w:rsidR="00933797" w:rsidRPr="004E0F60" w:rsidRDefault="00933797" w:rsidP="00933797">
            <w:pPr>
              <w:keepNext/>
              <w:keepLines/>
              <w:widowControl w:val="0"/>
              <w:spacing w:after="0" w:line="252" w:lineRule="auto"/>
              <w:rPr>
                <w:rFonts w:eastAsia="Calibri" w:cs="Times New Roman"/>
                <w:color w:val="000000"/>
                <w:sz w:val="20"/>
                <w:szCs w:val="20"/>
              </w:rPr>
            </w:pPr>
            <w:r w:rsidRPr="004E0F60">
              <w:rPr>
                <w:rFonts w:eastAsia="Calibri" w:cs="Times New Roman"/>
                <w:color w:val="000000"/>
                <w:sz w:val="20"/>
                <w:szCs w:val="20"/>
              </w:rPr>
              <w:t>    Min, Max</w:t>
            </w:r>
          </w:p>
        </w:tc>
        <w:tc>
          <w:tcPr>
            <w:tcW w:w="2031" w:type="dxa"/>
            <w:tcBorders>
              <w:bottom w:val="single" w:sz="4" w:space="0" w:color="auto"/>
            </w:tcBorders>
            <w:hideMark/>
          </w:tcPr>
          <w:p w14:paraId="5639D2AA" w14:textId="7DA6CE59"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2.</w:t>
            </w:r>
            <w:r w:rsidR="003C1BFE" w:rsidRPr="004E0F60">
              <w:rPr>
                <w:rFonts w:eastAsia="Calibri" w:cs="Times New Roman"/>
                <w:color w:val="000000"/>
                <w:sz w:val="20"/>
                <w:szCs w:val="20"/>
              </w:rPr>
              <w:t>2</w:t>
            </w:r>
          </w:p>
          <w:p w14:paraId="4E7102E8" w14:textId="77777777" w:rsidR="003C1BFE" w:rsidRPr="004E0F60" w:rsidRDefault="003C1BFE" w:rsidP="003C1BFE">
            <w:pPr>
              <w:keepNext/>
              <w:keepLines/>
              <w:widowControl w:val="0"/>
              <w:spacing w:after="0" w:line="252" w:lineRule="auto"/>
              <w:jc w:val="center"/>
              <w:rPr>
                <w:rFonts w:eastAsia="Calibri" w:cs="Times New Roman"/>
                <w:color w:val="000000"/>
                <w:sz w:val="20"/>
                <w:szCs w:val="20"/>
              </w:rPr>
            </w:pPr>
          </w:p>
          <w:p w14:paraId="0353A864" w14:textId="03472FD6" w:rsidR="00933797" w:rsidRPr="004E0F60" w:rsidRDefault="00933797" w:rsidP="003C1BFE">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 xml:space="preserve">1.6, </w:t>
            </w:r>
            <w:r w:rsidR="003C1BFE" w:rsidRPr="004E0F60">
              <w:rPr>
                <w:rFonts w:eastAsia="Calibri" w:cs="Times New Roman"/>
                <w:color w:val="000000"/>
                <w:sz w:val="20"/>
                <w:szCs w:val="20"/>
              </w:rPr>
              <w:t>9.1</w:t>
            </w:r>
          </w:p>
        </w:tc>
        <w:tc>
          <w:tcPr>
            <w:tcW w:w="1796" w:type="dxa"/>
            <w:tcBorders>
              <w:bottom w:val="single" w:sz="4" w:space="0" w:color="auto"/>
            </w:tcBorders>
            <w:hideMark/>
          </w:tcPr>
          <w:p w14:paraId="3B6FB5A2"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0.8</w:t>
            </w:r>
          </w:p>
          <w:p w14:paraId="6EAA2D6B" w14:textId="77777777" w:rsidR="003C1BFE" w:rsidRPr="004E0F60" w:rsidRDefault="003C1BFE" w:rsidP="00933797">
            <w:pPr>
              <w:keepNext/>
              <w:keepLines/>
              <w:widowControl w:val="0"/>
              <w:spacing w:after="0" w:line="252" w:lineRule="auto"/>
              <w:jc w:val="center"/>
              <w:rPr>
                <w:rFonts w:eastAsia="Calibri" w:cs="Times New Roman"/>
                <w:color w:val="000000"/>
                <w:sz w:val="20"/>
                <w:szCs w:val="20"/>
              </w:rPr>
            </w:pPr>
          </w:p>
          <w:p w14:paraId="4797CF43" w14:textId="393CDAFF"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0.7, 4.1</w:t>
            </w:r>
          </w:p>
        </w:tc>
        <w:tc>
          <w:tcPr>
            <w:tcW w:w="2268" w:type="dxa"/>
            <w:tcBorders>
              <w:bottom w:val="single" w:sz="4" w:space="0" w:color="auto"/>
            </w:tcBorders>
          </w:tcPr>
          <w:p w14:paraId="3F3A93E0"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r w:rsidRPr="004E0F60">
              <w:rPr>
                <w:rFonts w:eastAsia="Calibri" w:cs="Times New Roman"/>
                <w:color w:val="000000"/>
                <w:sz w:val="20"/>
                <w:szCs w:val="20"/>
              </w:rPr>
              <w:t>2.1</w:t>
            </w:r>
          </w:p>
          <w:p w14:paraId="4547C58D" w14:textId="77777777" w:rsidR="00933797" w:rsidRPr="004E0F60" w:rsidRDefault="00933797" w:rsidP="00933797">
            <w:pPr>
              <w:keepNext/>
              <w:keepLines/>
              <w:widowControl w:val="0"/>
              <w:spacing w:after="0" w:line="252" w:lineRule="auto"/>
              <w:jc w:val="center"/>
              <w:rPr>
                <w:rFonts w:eastAsia="Calibri" w:cs="Times New Roman"/>
                <w:color w:val="000000"/>
                <w:sz w:val="20"/>
                <w:szCs w:val="20"/>
              </w:rPr>
            </w:pPr>
          </w:p>
          <w:p w14:paraId="25A54124" w14:textId="6D728F82" w:rsidR="00933797" w:rsidRPr="004E0F60" w:rsidRDefault="00933797" w:rsidP="003C1BFE">
            <w:pPr>
              <w:keepNext/>
              <w:keepLines/>
              <w:widowControl w:val="0"/>
              <w:spacing w:after="0" w:line="252" w:lineRule="auto"/>
              <w:ind w:right="6"/>
              <w:jc w:val="center"/>
              <w:rPr>
                <w:rFonts w:eastAsia="Calibri" w:cs="Times New Roman"/>
                <w:color w:val="000000"/>
                <w:sz w:val="20"/>
                <w:szCs w:val="20"/>
              </w:rPr>
            </w:pPr>
            <w:r w:rsidRPr="004E0F60">
              <w:rPr>
                <w:rFonts w:eastAsia="Calibri" w:cs="Times New Roman"/>
                <w:color w:val="000000"/>
                <w:sz w:val="20"/>
                <w:szCs w:val="20"/>
              </w:rPr>
              <w:t>0.8, 9.1</w:t>
            </w:r>
          </w:p>
        </w:tc>
      </w:tr>
    </w:tbl>
    <w:p w14:paraId="5AE2901E" w14:textId="78FFFA22" w:rsidR="00310419" w:rsidRPr="004E0F60" w:rsidRDefault="00C659AE" w:rsidP="00AC3E58">
      <w:pPr>
        <w:pStyle w:val="BMSBodyText"/>
        <w:keepNext/>
        <w:keepLines/>
        <w:widowControl w:val="0"/>
        <w:spacing w:before="0" w:after="0" w:line="240" w:lineRule="auto"/>
        <w:jc w:val="left"/>
        <w:rPr>
          <w:color w:val="000000" w:themeColor="text1"/>
          <w:sz w:val="18"/>
          <w:szCs w:val="18"/>
          <w:lang w:val="en-AU"/>
        </w:rPr>
      </w:pPr>
      <w:r w:rsidRPr="004E0F60">
        <w:rPr>
          <w:color w:val="000000" w:themeColor="text1"/>
          <w:sz w:val="18"/>
          <w:szCs w:val="18"/>
          <w:vertAlign w:val="superscript"/>
          <w:lang w:val="en-AU"/>
        </w:rPr>
        <w:t>a</w:t>
      </w:r>
      <w:r w:rsidRPr="004E0F60">
        <w:rPr>
          <w:color w:val="000000" w:themeColor="text1"/>
          <w:sz w:val="18"/>
          <w:szCs w:val="18"/>
          <w:lang w:val="en-AU"/>
        </w:rPr>
        <w:t xml:space="preserve"> Follow</w:t>
      </w:r>
      <w:r w:rsidRPr="004E0F60">
        <w:rPr>
          <w:color w:val="000000" w:themeColor="text1"/>
          <w:sz w:val="18"/>
          <w:szCs w:val="18"/>
          <w:lang w:val="en-AU"/>
        </w:rPr>
        <w:noBreakHyphen/>
        <w:t>up was ongoing at the time of data submission</w:t>
      </w:r>
    </w:p>
    <w:p w14:paraId="4179393A" w14:textId="5D02CFD3" w:rsidR="00C659AE" w:rsidRPr="004E0F60" w:rsidRDefault="00C659AE" w:rsidP="00AC3E58">
      <w:pPr>
        <w:pStyle w:val="BMSBodyText"/>
        <w:keepNext/>
        <w:keepLines/>
        <w:widowControl w:val="0"/>
        <w:spacing w:before="0" w:after="0" w:line="240" w:lineRule="auto"/>
        <w:jc w:val="left"/>
        <w:rPr>
          <w:color w:val="000000" w:themeColor="text1"/>
          <w:sz w:val="18"/>
          <w:szCs w:val="18"/>
          <w:lang w:val="en-AU"/>
        </w:rPr>
      </w:pPr>
      <w:r w:rsidRPr="004E0F60">
        <w:rPr>
          <w:sz w:val="18"/>
          <w:szCs w:val="18"/>
          <w:vertAlign w:val="superscript"/>
          <w:lang w:val="en-AU"/>
        </w:rPr>
        <w:t>b</w:t>
      </w:r>
      <w:r w:rsidRPr="004E0F60">
        <w:rPr>
          <w:color w:val="000000" w:themeColor="text1"/>
          <w:sz w:val="18"/>
          <w:szCs w:val="18"/>
          <w:lang w:val="en-AU"/>
        </w:rPr>
        <w:t xml:space="preserve"> </w:t>
      </w:r>
      <w:r w:rsidR="003C1BFE" w:rsidRPr="004E0F60">
        <w:rPr>
          <w:color w:val="000000" w:themeColor="text1"/>
          <w:sz w:val="18"/>
          <w:szCs w:val="18"/>
          <w:lang w:val="en-AU"/>
        </w:rPr>
        <w:t xml:space="preserve">Patients in Cohort C (n = 33) who have received brentuximab </w:t>
      </w:r>
      <w:proofErr w:type="spellStart"/>
      <w:r w:rsidR="003C1BFE" w:rsidRPr="004E0F60">
        <w:rPr>
          <w:color w:val="000000" w:themeColor="text1"/>
          <w:sz w:val="18"/>
          <w:szCs w:val="18"/>
          <w:lang w:val="en-AU"/>
        </w:rPr>
        <w:t>vedotin</w:t>
      </w:r>
      <w:proofErr w:type="spellEnd"/>
      <w:r w:rsidR="003C1BFE" w:rsidRPr="004E0F60">
        <w:rPr>
          <w:color w:val="000000" w:themeColor="text1"/>
          <w:sz w:val="18"/>
          <w:szCs w:val="18"/>
          <w:lang w:val="en-AU"/>
        </w:rPr>
        <w:t xml:space="preserve"> only prior to ASCT had ORR of 70% (95% CI: 51, 84), CR of 15% (95% CI: 5, 32), PR of 55% (95% CI: 36, 72). Median duration of response was 13.2 months (95% CI: 8.2, NE)</w:t>
      </w:r>
    </w:p>
    <w:p w14:paraId="629542E8" w14:textId="6B6040EA" w:rsidR="00C659AE" w:rsidRPr="004E0F60" w:rsidRDefault="00C659AE" w:rsidP="00AC3E58">
      <w:pPr>
        <w:pStyle w:val="BMSBodyText"/>
        <w:keepNext/>
        <w:keepLines/>
        <w:widowControl w:val="0"/>
        <w:spacing w:before="0" w:after="0" w:line="240" w:lineRule="auto"/>
        <w:jc w:val="left"/>
        <w:rPr>
          <w:color w:val="000000" w:themeColor="text1"/>
          <w:sz w:val="18"/>
          <w:szCs w:val="18"/>
          <w:lang w:val="en-AU"/>
        </w:rPr>
      </w:pPr>
      <w:r w:rsidRPr="004E0F60">
        <w:rPr>
          <w:color w:val="000000" w:themeColor="text1"/>
          <w:sz w:val="18"/>
          <w:szCs w:val="18"/>
          <w:lang w:val="en-AU"/>
        </w:rPr>
        <w:t>N.A. = not available</w:t>
      </w:r>
    </w:p>
    <w:p w14:paraId="66A74106" w14:textId="77777777" w:rsidR="00EE6520" w:rsidRPr="004E0F60" w:rsidRDefault="00EE6520" w:rsidP="00310419">
      <w:pPr>
        <w:pStyle w:val="BMSBodyText"/>
        <w:spacing w:before="0" w:after="0" w:line="240" w:lineRule="auto"/>
        <w:jc w:val="left"/>
        <w:rPr>
          <w:color w:val="000000" w:themeColor="text1"/>
          <w:sz w:val="18"/>
          <w:szCs w:val="18"/>
          <w:lang w:val="en-AU"/>
        </w:rPr>
      </w:pPr>
    </w:p>
    <w:p w14:paraId="640A4B71" w14:textId="7DC67ECA" w:rsidR="00C659AE" w:rsidRPr="004E0F60" w:rsidRDefault="00C659AE" w:rsidP="005E766C">
      <w:pPr>
        <w:spacing w:after="120"/>
      </w:pPr>
      <w:r w:rsidRPr="004E0F60">
        <w:t>PFS and OS were exploratory endpoints in these studies. The median PFS was 14.</w:t>
      </w:r>
      <w:r w:rsidR="00792A16" w:rsidRPr="004E0F60">
        <w:t>7</w:t>
      </w:r>
      <w:r w:rsidRPr="004E0F60">
        <w:t xml:space="preserve"> months (95% CI: </w:t>
      </w:r>
      <w:r w:rsidR="00792A16" w:rsidRPr="004E0F60">
        <w:t>10.5</w:t>
      </w:r>
      <w:r w:rsidRPr="004E0F60">
        <w:t xml:space="preserve">, </w:t>
      </w:r>
      <w:r w:rsidR="00792A16" w:rsidRPr="004E0F60">
        <w:t>19.6</w:t>
      </w:r>
      <w:r w:rsidRPr="004E0F60">
        <w:t>)</w:t>
      </w:r>
      <w:r w:rsidR="00792A16" w:rsidRPr="004E0F60">
        <w:t>,</w:t>
      </w:r>
      <w:r w:rsidRPr="004E0F60">
        <w:t xml:space="preserve"> 12.7 months (95% CI: 5.91, NA) </w:t>
      </w:r>
      <w:r w:rsidR="00792A16" w:rsidRPr="004E0F60">
        <w:t xml:space="preserve">and 14.7 months (11.3, 18.5) </w:t>
      </w:r>
      <w:r w:rsidRPr="004E0F60">
        <w:t>in CA209205 Cohort B</w:t>
      </w:r>
      <w:r w:rsidR="00E553CF" w:rsidRPr="004E0F60">
        <w:t>,</w:t>
      </w:r>
      <w:r w:rsidRPr="004E0F60">
        <w:t xml:space="preserve"> CA209039</w:t>
      </w:r>
      <w:r w:rsidR="00E553CF" w:rsidRPr="004E0F60">
        <w:t xml:space="preserve"> and CA209205 combined Cohorts</w:t>
      </w:r>
      <w:r w:rsidRPr="004E0F60">
        <w:t>, respectively.  The PFS rate at 12 months was 5</w:t>
      </w:r>
      <w:r w:rsidR="00E553CF" w:rsidRPr="004E0F60">
        <w:t>1</w:t>
      </w:r>
      <w:r w:rsidRPr="004E0F60">
        <w:t xml:space="preserve">% (95% CI </w:t>
      </w:r>
      <w:r w:rsidR="00E553CF" w:rsidRPr="004E0F60">
        <w:t>38</w:t>
      </w:r>
      <w:r w:rsidRPr="004E0F60">
        <w:t xml:space="preserve">, </w:t>
      </w:r>
      <w:r w:rsidR="00E553CF" w:rsidRPr="004E0F60">
        <w:t>62</w:t>
      </w:r>
      <w:r w:rsidRPr="004E0F60">
        <w:t>)</w:t>
      </w:r>
      <w:r w:rsidR="00E553CF" w:rsidRPr="004E0F60">
        <w:t>,</w:t>
      </w:r>
      <w:r w:rsidRPr="004E0F60">
        <w:t xml:space="preserve"> 69% (95% CI 37, 88) </w:t>
      </w:r>
      <w:r w:rsidR="00E553CF" w:rsidRPr="004E0F60">
        <w:t xml:space="preserve">and 51% (95% CI 44, 58) </w:t>
      </w:r>
      <w:r w:rsidRPr="004E0F60">
        <w:t>in CA209205 Cohort B</w:t>
      </w:r>
      <w:r w:rsidR="00E553CF" w:rsidRPr="004E0F60">
        <w:t xml:space="preserve">, </w:t>
      </w:r>
      <w:r w:rsidRPr="004E0F60">
        <w:t>CA209039</w:t>
      </w:r>
      <w:r w:rsidR="00E553CF" w:rsidRPr="004E0F60">
        <w:t xml:space="preserve"> and CA209205 combined Cohorts</w:t>
      </w:r>
      <w:r w:rsidRPr="004E0F60">
        <w:t xml:space="preserve">, respectively.  At the time of database lock, OS data were </w:t>
      </w:r>
      <w:proofErr w:type="gramStart"/>
      <w:r w:rsidRPr="004E0F60">
        <w:t>immature</w:t>
      </w:r>
      <w:proofErr w:type="gramEnd"/>
      <w:r w:rsidRPr="004E0F60">
        <w:t xml:space="preserve"> and the median had not been reached in CA209205 and CA209039.  The OS rate at 12 months was 95% (95% CI 87, 98)</w:t>
      </w:r>
      <w:r w:rsidR="00E553CF" w:rsidRPr="004E0F60">
        <w:t>,</w:t>
      </w:r>
      <w:r w:rsidRPr="004E0F60">
        <w:t xml:space="preserve"> 93% (95% CI 61, 99) </w:t>
      </w:r>
      <w:r w:rsidR="00E553CF" w:rsidRPr="004E0F60">
        <w:t xml:space="preserve">and 92% (CI 88, 95) </w:t>
      </w:r>
      <w:r w:rsidRPr="004E0F60">
        <w:t>in CA209205 Cohort B</w:t>
      </w:r>
      <w:r w:rsidR="00E553CF" w:rsidRPr="004E0F60">
        <w:t>,</w:t>
      </w:r>
      <w:r w:rsidRPr="004E0F60">
        <w:t xml:space="preserve"> CA209039</w:t>
      </w:r>
      <w:r w:rsidR="00E553CF" w:rsidRPr="004E0F60">
        <w:t xml:space="preserve"> and CA209205 combined Cohorts</w:t>
      </w:r>
      <w:r w:rsidRPr="004E0F60">
        <w:t xml:space="preserve">, respectively.  </w:t>
      </w:r>
    </w:p>
    <w:p w14:paraId="7BA5E1AD" w14:textId="77777777" w:rsidR="00C659AE" w:rsidRPr="004E0F60" w:rsidRDefault="00C659AE" w:rsidP="005E766C">
      <w:pPr>
        <w:spacing w:after="120"/>
      </w:pPr>
      <w:r w:rsidRPr="004E0F60">
        <w:t>Objective response per IRRC with nivolumab was observed regardless of baseline tumour PD-L1 expression status.</w:t>
      </w:r>
    </w:p>
    <w:p w14:paraId="2BA17C20" w14:textId="164CC041" w:rsidR="00C659AE" w:rsidRPr="004E0F60" w:rsidRDefault="00C659AE" w:rsidP="005E766C">
      <w:pPr>
        <w:spacing w:after="120"/>
      </w:pPr>
      <w:r w:rsidRPr="004E0F60">
        <w:t>B -symptoms were present in 2</w:t>
      </w:r>
      <w:r w:rsidR="00E553CF" w:rsidRPr="004E0F60">
        <w:t>2</w:t>
      </w:r>
      <w:r w:rsidRPr="004E0F60">
        <w:t>% (</w:t>
      </w:r>
      <w:r w:rsidR="00E553CF" w:rsidRPr="004E0F60">
        <w:t>53</w:t>
      </w:r>
      <w:r w:rsidRPr="004E0F60">
        <w:t>/</w:t>
      </w:r>
      <w:r w:rsidR="00E553CF" w:rsidRPr="004E0F60">
        <w:t>243</w:t>
      </w:r>
      <w:r w:rsidRPr="004E0F60">
        <w:t>) of the patients in CA209205 at baseline. Nivolumab treatment resulted in rapid resolution of B-symptoms in 88.</w:t>
      </w:r>
      <w:r w:rsidR="00E553CF" w:rsidRPr="004E0F60">
        <w:t>7</w:t>
      </w:r>
      <w:r w:rsidRPr="004E0F60">
        <w:t>% (</w:t>
      </w:r>
      <w:r w:rsidR="00E553CF" w:rsidRPr="004E0F60">
        <w:t>47</w:t>
      </w:r>
      <w:r w:rsidRPr="004E0F60">
        <w:t>/</w:t>
      </w:r>
      <w:r w:rsidR="00E553CF" w:rsidRPr="004E0F60">
        <w:t>53</w:t>
      </w:r>
      <w:r w:rsidRPr="004E0F60">
        <w:t>) of the patients, with a median time to resolution of 1.9 months.</w:t>
      </w:r>
    </w:p>
    <w:p w14:paraId="0AEC2FF8" w14:textId="77777777" w:rsidR="00C659AE" w:rsidRPr="004E0F60" w:rsidRDefault="00C659AE" w:rsidP="005E766C">
      <w:pPr>
        <w:spacing w:after="120"/>
      </w:pPr>
      <w:r w:rsidRPr="004E0F60">
        <w:t xml:space="preserve">Health related Quality of Life (QoL) was assessed in CA209205 using the patient reported EQ 5D VAS and EORTC-QLQ-C30 (overall health status).  There was a high rate of completion up to Week 33 of treatment.  During this time, mean EQ-5D VAS scores increased from baseline and EORTC QLQ-C30 scores remained stable. </w:t>
      </w:r>
    </w:p>
    <w:p w14:paraId="67EC8ECB" w14:textId="1FDA5E5D" w:rsidR="00C659AE" w:rsidRPr="004E0F60" w:rsidRDefault="00C659AE" w:rsidP="005E766C">
      <w:pPr>
        <w:spacing w:after="120"/>
      </w:pPr>
      <w:r w:rsidRPr="004E0F60">
        <w:t xml:space="preserve">Data from </w:t>
      </w:r>
      <w:proofErr w:type="spellStart"/>
      <w:r w:rsidRPr="004E0F60">
        <w:t>cHL</w:t>
      </w:r>
      <w:proofErr w:type="spellEnd"/>
      <w:r w:rsidRPr="004E0F60">
        <w:t xml:space="preserve"> patients 65 years of age or older are too limited to draw conclusions on this population. </w:t>
      </w:r>
    </w:p>
    <w:p w14:paraId="183A3DAE" w14:textId="0AE5C81D" w:rsidR="00C659AE" w:rsidRPr="004E0F60" w:rsidRDefault="00AC5895" w:rsidP="00392401">
      <w:pPr>
        <w:pStyle w:val="Heading4"/>
      </w:pPr>
      <w:r w:rsidRPr="004E0F60">
        <w:lastRenderedPageBreak/>
        <w:t>SQUAMOUS CELL CARCINOMA OF THE HEAD AND NECK</w:t>
      </w:r>
      <w:r w:rsidR="00EE6520" w:rsidRPr="004E0F60">
        <w:t xml:space="preserve"> (SCCHN) </w:t>
      </w:r>
    </w:p>
    <w:p w14:paraId="71A2C4C8" w14:textId="1E9F6DDE" w:rsidR="00392401" w:rsidRPr="004E0F60" w:rsidRDefault="00392401" w:rsidP="00392401">
      <w:pPr>
        <w:pStyle w:val="Heading5"/>
      </w:pPr>
      <w:r w:rsidRPr="004E0F60">
        <w:t>Previously treated recurrent or metastatic SCCHN - OPDIVO monotherapy</w:t>
      </w:r>
    </w:p>
    <w:p w14:paraId="60E473DE" w14:textId="780B76A2" w:rsidR="00504EFA" w:rsidRPr="004E0F60" w:rsidRDefault="00504EFA" w:rsidP="00504EFA">
      <w:pPr>
        <w:pStyle w:val="Heading6"/>
        <w:rPr>
          <w:lang w:val="en-AU"/>
        </w:rPr>
      </w:pPr>
      <w:r w:rsidRPr="004E0F60">
        <w:rPr>
          <w:lang w:val="en-AU"/>
        </w:rPr>
        <w:t>Randomised phase 3 study vs. chemotherapy (CA209141)</w:t>
      </w:r>
    </w:p>
    <w:p w14:paraId="4443E381" w14:textId="77777777" w:rsidR="00C659AE" w:rsidRPr="004E0F60" w:rsidRDefault="00C659AE" w:rsidP="005E766C">
      <w:pPr>
        <w:spacing w:after="120"/>
      </w:pPr>
      <w:r w:rsidRPr="004E0F60">
        <w:t xml:space="preserve">The safety and efficacy of nivolumab 3 mg/kg as a single agent for the treatment of metastatic or recurrent SCCHN were evaluated in a phase 3, randomised, open-label study (CA209141). The study included patients (18 years or older) who have experienced disease progression during or within 6 months of receiving a prior platinum-based therapy regimen and had an Eastern Cooperative Oncology Group (ECOG) performance status score of 0 or 1. Prior platinum-based therapy was administered in either the adjuvant, neo-adjuvant, primary, </w:t>
      </w:r>
      <w:proofErr w:type="gramStart"/>
      <w:r w:rsidRPr="004E0F60">
        <w:t>recurrent</w:t>
      </w:r>
      <w:proofErr w:type="gramEnd"/>
      <w:r w:rsidRPr="004E0F60">
        <w:t xml:space="preserve"> or metastatic setting. Patients were enrolled regardless of their PD-L1 or human papilloma virus (HPV) status. </w:t>
      </w:r>
    </w:p>
    <w:p w14:paraId="5C7B2BD9" w14:textId="77777777" w:rsidR="00C659AE" w:rsidRPr="004E0F60" w:rsidRDefault="00C659AE" w:rsidP="005E766C">
      <w:pPr>
        <w:spacing w:after="120"/>
      </w:pPr>
      <w:r w:rsidRPr="004E0F60">
        <w:t xml:space="preserve">Patients with active autoimmune disease, medical conditions requiring immunosuppression, recurrent or metastatic carcinoma of the nasopharynx, squamous cell carcinoma of unknown primary histology, salivary gland or non-squamous </w:t>
      </w:r>
      <w:proofErr w:type="spellStart"/>
      <w:r w:rsidRPr="004E0F60">
        <w:t>histologies</w:t>
      </w:r>
      <w:proofErr w:type="spellEnd"/>
      <w:r w:rsidRPr="004E0F60">
        <w:t xml:space="preserve"> (</w:t>
      </w:r>
      <w:proofErr w:type="spellStart"/>
      <w:r w:rsidRPr="004E0F60">
        <w:t>eg</w:t>
      </w:r>
      <w:proofErr w:type="spellEnd"/>
      <w:r w:rsidRPr="004E0F60">
        <w:t>, mucosal melanoma),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57D597F9" w14:textId="77777777" w:rsidR="00C659AE" w:rsidRPr="004E0F60" w:rsidRDefault="00C659AE" w:rsidP="005E766C">
      <w:pPr>
        <w:spacing w:after="120"/>
        <w:rPr>
          <w:strike/>
        </w:rPr>
      </w:pPr>
      <w:r w:rsidRPr="004E0F60">
        <w:t>A total of 361 patients were randomised to receive either nivolumab 3 mg/kg (n=240) administered intravenously over 60 minutes every 2 weeks or investigator’s choice of either cetuximab (n=15), 400 mg/m</w:t>
      </w:r>
      <w:r w:rsidRPr="004E0F60">
        <w:rPr>
          <w:rStyle w:val="BMSSuperscript"/>
          <w:rFonts w:eastAsia="Calibri"/>
          <w:sz w:val="24"/>
        </w:rPr>
        <w:t>2</w:t>
      </w:r>
      <w:r w:rsidRPr="004E0F60">
        <w:t xml:space="preserve"> loading dose followed by 250 mg/m</w:t>
      </w:r>
      <w:r w:rsidRPr="004E0F60">
        <w:rPr>
          <w:rStyle w:val="BMSSuperscript"/>
          <w:rFonts w:eastAsia="Calibri"/>
          <w:sz w:val="24"/>
        </w:rPr>
        <w:t>2</w:t>
      </w:r>
      <w:r w:rsidRPr="004E0F60">
        <w:t xml:space="preserve"> weekly or methotrexate (n=52) 40 to 60 mg/m</w:t>
      </w:r>
      <w:r w:rsidRPr="004E0F60">
        <w:rPr>
          <w:rStyle w:val="BMSSuperscript"/>
          <w:rFonts w:eastAsia="Calibri"/>
          <w:sz w:val="24"/>
        </w:rPr>
        <w:t>2</w:t>
      </w:r>
      <w:r w:rsidRPr="004E0F60">
        <w:t xml:space="preserve"> weekly, or docetaxel (n=54) 30 to 40 mg/m</w:t>
      </w:r>
      <w:r w:rsidRPr="004E0F60">
        <w:rPr>
          <w:rStyle w:val="BMSSuperscript"/>
          <w:rFonts w:eastAsia="Calibri"/>
          <w:sz w:val="24"/>
        </w:rPr>
        <w:t>2</w:t>
      </w:r>
      <w:r w:rsidRPr="004E0F60">
        <w:t xml:space="preserve"> weekly. Randomisation was stratified by prior cetuximab treatment. Treatment was continued </w:t>
      </w:r>
      <w:proofErr w:type="gramStart"/>
      <w:r w:rsidRPr="004E0F60">
        <w:t>as long as</w:t>
      </w:r>
      <w:proofErr w:type="gramEnd"/>
      <w:r w:rsidRPr="004E0F60">
        <w:t xml:space="preserve"> clinical benefit was observed or until treatment was no longer tolerated. Tumour assessments, according to RECIST version 1.1, were conducted 9 weeks after randomisation and continued every 6 weeks thereafter. Treatment beyond initial investigator-assessed RECIST, version 1.1-defined progression was permitted in patients receiving nivolumab if the patient had a clinical benefit and was tolerating study drug as determined by the investigator. The primary efficacy outcome measure was OS. Key secondary efficacy outcome measures were investigator-assessed PFS and ORR. </w:t>
      </w:r>
    </w:p>
    <w:p w14:paraId="40D2AE3A" w14:textId="70B438DD" w:rsidR="00C659AE" w:rsidRPr="004E0F60" w:rsidRDefault="00C659AE" w:rsidP="003F1CF8">
      <w:pPr>
        <w:spacing w:after="120"/>
      </w:pPr>
      <w:r w:rsidRPr="004E0F60">
        <w:t>Baseline characteristics were generally balanced between the two groups. The median age was 60 years (range: 28</w:t>
      </w:r>
      <w:r w:rsidRPr="004E0F60">
        <w:noBreakHyphen/>
        <w:t xml:space="preserve">83) with 31% </w:t>
      </w:r>
      <w:r w:rsidRPr="004E0F60">
        <w:sym w:font="Symbol" w:char="F0B3"/>
      </w:r>
      <w:r w:rsidRPr="004E0F60">
        <w:t xml:space="preserve">65 years of age and 5% </w:t>
      </w:r>
      <w:r w:rsidRPr="004E0F60">
        <w:sym w:font="Symbol" w:char="F0B3"/>
      </w:r>
      <w:r w:rsidRPr="004E0F60">
        <w:t xml:space="preserve">75 years of age, 83% were male, and 83% were white. Baseline ECOG performance status score was 0 (20%) or 1 (78%), 77% were former/current smokers, 90% had Stage IV disease, 66% had two or more lesions, 45%, 34% and 20% received 1, 2, or 3 or more prior lines of systemic therapy, respectively. </w:t>
      </w:r>
    </w:p>
    <w:p w14:paraId="26F6EE73" w14:textId="77777777" w:rsidR="00402C58" w:rsidRDefault="00C659AE" w:rsidP="005E766C">
      <w:pPr>
        <w:spacing w:after="120"/>
      </w:pPr>
      <w:r w:rsidRPr="004E0F60">
        <w:t xml:space="preserve">With a minimum follow-up of 11.4 months, the trial demonstrated a statistically significant improvement in OS for patients randomised to nivolumab as compared with investigator’s choice. </w:t>
      </w:r>
    </w:p>
    <w:p w14:paraId="28960240" w14:textId="12773C73" w:rsidR="001C6222" w:rsidRPr="004E0F60" w:rsidRDefault="00C659AE" w:rsidP="006546AA">
      <w:pPr>
        <w:spacing w:after="120"/>
      </w:pPr>
      <w:r w:rsidRPr="004E0F60">
        <w:t>The Kaplan-Meier curves for OS are shown in</w:t>
      </w:r>
      <w:r w:rsidR="00596850">
        <w:t xml:space="preserve"> </w:t>
      </w:r>
      <w:r w:rsidR="00596850">
        <w:fldChar w:fldCharType="begin"/>
      </w:r>
      <w:r w:rsidR="00596850">
        <w:instrText xml:space="preserve"> REF _Ref85216892 \h </w:instrText>
      </w:r>
      <w:r w:rsidR="00596850">
        <w:fldChar w:fldCharType="separate"/>
      </w:r>
      <w:r w:rsidR="00C057C0" w:rsidRPr="0005190E">
        <w:rPr>
          <w:iCs/>
        </w:rPr>
        <w:t xml:space="preserve">Figure </w:t>
      </w:r>
      <w:r w:rsidR="00C057C0">
        <w:rPr>
          <w:iCs/>
          <w:noProof/>
        </w:rPr>
        <w:t>15</w:t>
      </w:r>
      <w:r w:rsidR="00596850">
        <w:fldChar w:fldCharType="end"/>
      </w:r>
      <w:r w:rsidR="00596850">
        <w:t xml:space="preserve">. </w:t>
      </w:r>
      <w:r w:rsidRPr="004E0F60">
        <w:t xml:space="preserve">Efficacy results are shown in </w:t>
      </w:r>
      <w:r w:rsidR="009A3F51">
        <w:fldChar w:fldCharType="begin"/>
      </w:r>
      <w:r w:rsidR="009A3F51">
        <w:instrText xml:space="preserve"> REF _Ref85213628 \h </w:instrText>
      </w:r>
      <w:r w:rsidR="009A3F51">
        <w:fldChar w:fldCharType="separate"/>
      </w:r>
      <w:r w:rsidR="00C057C0">
        <w:t xml:space="preserve">Table </w:t>
      </w:r>
      <w:r w:rsidR="00C057C0">
        <w:rPr>
          <w:noProof/>
        </w:rPr>
        <w:t>21</w:t>
      </w:r>
      <w:r w:rsidR="009A3F51">
        <w:fldChar w:fldCharType="end"/>
      </w:r>
      <w:r w:rsidR="009A3F51">
        <w:t>.</w:t>
      </w:r>
    </w:p>
    <w:p w14:paraId="4B4F5319" w14:textId="77777777" w:rsidR="006546AA" w:rsidRDefault="001C6222" w:rsidP="006546AA">
      <w:pPr>
        <w:keepNext/>
        <w:keepLines/>
      </w:pPr>
      <w:r w:rsidRPr="004E0F60">
        <w:rPr>
          <w:b/>
          <w:noProof/>
          <w:lang w:eastAsia="en-AU"/>
        </w:rPr>
        <w:lastRenderedPageBreak/>
        <mc:AlternateContent>
          <mc:Choice Requires="wps">
            <w:drawing>
              <wp:anchor distT="0" distB="0" distL="114300" distR="114300" simplePos="0" relativeHeight="251658245" behindDoc="0" locked="0" layoutInCell="1" allowOverlap="1" wp14:anchorId="73AAB605" wp14:editId="7715DA6B">
                <wp:simplePos x="0" y="0"/>
                <wp:positionH relativeFrom="leftMargin">
                  <wp:posOffset>903605</wp:posOffset>
                </wp:positionH>
                <wp:positionV relativeFrom="paragraph">
                  <wp:posOffset>885190</wp:posOffset>
                </wp:positionV>
                <wp:extent cx="343535" cy="1496695"/>
                <wp:effectExtent l="0" t="0" r="63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3905D" w14:textId="77777777" w:rsidR="00D1033D" w:rsidRDefault="00D1033D" w:rsidP="001C6222">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3AAB605" id="Text Box 10" o:spid="_x0000_s1042" type="#_x0000_t202" style="position:absolute;left:0;text-align:left;margin-left:71.15pt;margin-top:69.7pt;width:27.05pt;height:117.85pt;z-index:251658245;visibility:visible;mso-wrap-style:square;mso-width-percent:400;mso-height-percent:0;mso-wrap-distance-left:9pt;mso-wrap-distance-top:0;mso-wrap-distance-right:9pt;mso-wrap-distance-bottom:0;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" stroked="f">
                <v:textbox style="layout-flow:vertical;mso-layout-flow-alt:bottom-to-top;mso-fit-shape-to-text:t">
                  <w:txbxContent>
                    <w:p w14:paraId="2B13905D" w14:textId="77777777" w:rsidR="00D1033D" w:rsidRDefault="00D1033D" w:rsidP="001C6222">
                      <w:r>
                        <w:t>Probability of Survival</w:t>
                      </w:r>
                    </w:p>
                  </w:txbxContent>
                </v:textbox>
                <w10:wrap anchorx="margin"/>
              </v:shape>
            </w:pict>
          </mc:Fallback>
        </mc:AlternateContent>
      </w:r>
    </w:p>
    <w:p w14:paraId="5254EA62" w14:textId="0EBEE8FC" w:rsidR="00596850" w:rsidRPr="0005190E" w:rsidRDefault="00596850" w:rsidP="00596850">
      <w:pPr>
        <w:pStyle w:val="BMSTableTitle"/>
        <w:rPr>
          <w:iCs/>
        </w:rPr>
      </w:pPr>
      <w:bookmarkStart w:id="68" w:name="_Ref85216892"/>
      <w:r w:rsidRPr="0005190E">
        <w:rPr>
          <w:iCs/>
        </w:rPr>
        <w:t xml:space="preserve">Figure </w:t>
      </w:r>
      <w:r w:rsidR="00CA3E55">
        <w:rPr>
          <w:iCs/>
        </w:rPr>
        <w:fldChar w:fldCharType="begin"/>
      </w:r>
      <w:r w:rsidR="00CA3E55">
        <w:rPr>
          <w:iCs/>
        </w:rPr>
        <w:instrText xml:space="preserve"> SEQ Figure \* ARABIC </w:instrText>
      </w:r>
      <w:r w:rsidR="00CA3E55">
        <w:rPr>
          <w:iCs/>
        </w:rPr>
        <w:fldChar w:fldCharType="separate"/>
      </w:r>
      <w:r w:rsidR="00C057C0">
        <w:rPr>
          <w:iCs/>
          <w:noProof/>
        </w:rPr>
        <w:t>15</w:t>
      </w:r>
      <w:r w:rsidR="00CA3E55">
        <w:rPr>
          <w:iCs/>
        </w:rPr>
        <w:fldChar w:fldCharType="end"/>
      </w:r>
      <w:bookmarkEnd w:id="68"/>
      <w:r w:rsidRPr="0005190E">
        <w:rPr>
          <w:iCs/>
        </w:rPr>
        <w:t xml:space="preserve"> Overall survival (CA209141)</w:t>
      </w:r>
    </w:p>
    <w:p w14:paraId="1DE10926" w14:textId="2BAA9CD5" w:rsidR="001C6222" w:rsidRPr="004E0F60" w:rsidRDefault="001C6222" w:rsidP="007A5D60">
      <w:pPr>
        <w:keepNext/>
        <w:keepLines/>
        <w:jc w:val="center"/>
        <w:rPr>
          <w:color w:val="000000" w:themeColor="text1"/>
        </w:rPr>
      </w:pPr>
      <w:r w:rsidRPr="004E0F60">
        <w:rPr>
          <w:noProof/>
          <w:lang w:eastAsia="en-AU"/>
        </w:rPr>
        <w:drawing>
          <wp:inline distT="0" distB="0" distL="0" distR="0" wp14:anchorId="1C693DC6" wp14:editId="0C7394FF">
            <wp:extent cx="4705350" cy="3524250"/>
            <wp:effectExtent l="0" t="0" r="0" b="0"/>
            <wp:docPr id="24" name="Picture 2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2"/>
                    <pic:cNvPicPr>
                      <a:picLocks noChangeAspect="1" noChangeArrowheads="1"/>
                    </pic:cNvPicPr>
                  </pic:nvPicPr>
                  <pic:blipFill>
                    <a:blip r:embed="rId29">
                      <a:extLst>
                        <a:ext uri="{28A0092B-C50C-407E-A947-70E740481C1C}">
                          <a14:useLocalDpi xmlns:a14="http://schemas.microsoft.com/office/drawing/2010/main" val="0"/>
                        </a:ext>
                      </a:extLst>
                    </a:blip>
                    <a:srcRect l="9180" r="1019" b="10550"/>
                    <a:stretch>
                      <a:fillRect/>
                    </a:stretch>
                  </pic:blipFill>
                  <pic:spPr bwMode="auto">
                    <a:xfrm>
                      <a:off x="0" y="0"/>
                      <a:ext cx="4705350" cy="3524250"/>
                    </a:xfrm>
                    <a:prstGeom prst="rect">
                      <a:avLst/>
                    </a:prstGeom>
                    <a:noFill/>
                    <a:ln>
                      <a:noFill/>
                    </a:ln>
                  </pic:spPr>
                </pic:pic>
              </a:graphicData>
            </a:graphic>
          </wp:inline>
        </w:drawing>
      </w:r>
    </w:p>
    <w:p w14:paraId="5D28BD9C" w14:textId="4F49062E" w:rsidR="001C6222" w:rsidRPr="004E0F60" w:rsidRDefault="003812B0" w:rsidP="007A5D60">
      <w:pPr>
        <w:keepNext/>
        <w:keepLines/>
        <w:ind w:left="2880" w:firstLine="720"/>
        <w:rPr>
          <w:color w:val="000000" w:themeColor="text1"/>
        </w:rPr>
      </w:pPr>
      <w:r w:rsidRPr="004E0F60">
        <w:rPr>
          <w:noProof/>
          <w:color w:val="000000" w:themeColor="text1"/>
          <w:lang w:eastAsia="en-AU"/>
        </w:rPr>
        <w:drawing>
          <wp:anchor distT="0" distB="0" distL="114300" distR="114300" simplePos="0" relativeHeight="251658246" behindDoc="0" locked="0" layoutInCell="1" allowOverlap="1" wp14:anchorId="4927B9BA" wp14:editId="68E21CAA">
            <wp:simplePos x="0" y="0"/>
            <wp:positionH relativeFrom="margin">
              <wp:posOffset>212246</wp:posOffset>
            </wp:positionH>
            <wp:positionV relativeFrom="margin">
              <wp:posOffset>4773880</wp:posOffset>
            </wp:positionV>
            <wp:extent cx="219075" cy="247015"/>
            <wp:effectExtent l="0" t="0" r="952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47015"/>
                    </a:xfrm>
                    <a:prstGeom prst="rect">
                      <a:avLst/>
                    </a:prstGeom>
                    <a:noFill/>
                  </pic:spPr>
                </pic:pic>
              </a:graphicData>
            </a:graphic>
            <wp14:sizeRelH relativeFrom="page">
              <wp14:pctWidth>0</wp14:pctWidth>
            </wp14:sizeRelH>
            <wp14:sizeRelV relativeFrom="page">
              <wp14:pctHeight>0</wp14:pctHeight>
            </wp14:sizeRelV>
          </wp:anchor>
        </w:drawing>
      </w:r>
      <w:r w:rsidR="001C6222" w:rsidRPr="004E0F60">
        <w:rPr>
          <w:color w:val="000000" w:themeColor="text1"/>
        </w:rPr>
        <w:t>Overall Survival (Months)</w:t>
      </w:r>
    </w:p>
    <w:tbl>
      <w:tblPr>
        <w:tblW w:w="0" w:type="dxa"/>
        <w:jc w:val="center"/>
        <w:tblLayout w:type="fixed"/>
        <w:tblLook w:val="04A0" w:firstRow="1" w:lastRow="0" w:firstColumn="1" w:lastColumn="0" w:noHBand="0" w:noVBand="1"/>
      </w:tblPr>
      <w:tblGrid>
        <w:gridCol w:w="851"/>
        <w:gridCol w:w="810"/>
        <w:gridCol w:w="810"/>
        <w:gridCol w:w="720"/>
        <w:gridCol w:w="720"/>
        <w:gridCol w:w="720"/>
        <w:gridCol w:w="756"/>
        <w:gridCol w:w="709"/>
        <w:gridCol w:w="810"/>
        <w:gridCol w:w="888"/>
        <w:gridCol w:w="275"/>
      </w:tblGrid>
      <w:tr w:rsidR="001C6222" w:rsidRPr="004E0F60" w14:paraId="17281F33" w14:textId="77777777" w:rsidTr="00B13DD3">
        <w:trPr>
          <w:gridAfter w:val="1"/>
          <w:wAfter w:w="275" w:type="dxa"/>
          <w:trHeight w:val="259"/>
          <w:jc w:val="center"/>
        </w:trPr>
        <w:tc>
          <w:tcPr>
            <w:tcW w:w="7794" w:type="dxa"/>
            <w:gridSpan w:val="10"/>
            <w:hideMark/>
          </w:tcPr>
          <w:p w14:paraId="7EFEFC75" w14:textId="77777777" w:rsidR="001C6222" w:rsidRPr="004E0F60" w:rsidRDefault="001C6222" w:rsidP="007A5D60">
            <w:pPr>
              <w:keepNext/>
              <w:keepLines/>
              <w:spacing w:after="0"/>
              <w:rPr>
                <w:rFonts w:eastAsia="Times New Roman" w:cs="Times New Roman"/>
                <w:sz w:val="18"/>
                <w:szCs w:val="18"/>
              </w:rPr>
            </w:pPr>
            <w:r w:rsidRPr="004E0F60">
              <w:rPr>
                <w:rFonts w:eastAsia="Times New Roman" w:cs="Times New Roman"/>
                <w:sz w:val="18"/>
                <w:szCs w:val="18"/>
              </w:rPr>
              <w:t>Number of Subjects at Risk</w:t>
            </w:r>
          </w:p>
        </w:tc>
      </w:tr>
      <w:tr w:rsidR="001C6222" w:rsidRPr="004E0F60" w14:paraId="6626388C" w14:textId="77777777" w:rsidTr="00B13DD3">
        <w:trPr>
          <w:gridAfter w:val="1"/>
          <w:wAfter w:w="275" w:type="dxa"/>
          <w:jc w:val="center"/>
        </w:trPr>
        <w:tc>
          <w:tcPr>
            <w:tcW w:w="7794" w:type="dxa"/>
            <w:gridSpan w:val="10"/>
            <w:hideMark/>
          </w:tcPr>
          <w:p w14:paraId="7941A364" w14:textId="77777777" w:rsidR="001C6222" w:rsidRPr="004E0F60" w:rsidRDefault="001C6222" w:rsidP="007A5D60">
            <w:pPr>
              <w:keepNext/>
              <w:keepLines/>
              <w:spacing w:after="0"/>
              <w:rPr>
                <w:rFonts w:eastAsia="Times New Roman" w:cs="Times New Roman"/>
                <w:sz w:val="18"/>
                <w:szCs w:val="18"/>
              </w:rPr>
            </w:pPr>
            <w:r w:rsidRPr="004E0F60">
              <w:rPr>
                <w:rFonts w:eastAsia="Times New Roman" w:cs="Times New Roman"/>
                <w:sz w:val="18"/>
                <w:szCs w:val="18"/>
              </w:rPr>
              <w:t>Nivolumab</w:t>
            </w:r>
          </w:p>
        </w:tc>
      </w:tr>
      <w:tr w:rsidR="001C6222" w:rsidRPr="004E0F60" w14:paraId="602069FA" w14:textId="77777777" w:rsidTr="00B13DD3">
        <w:trPr>
          <w:gridAfter w:val="2"/>
          <w:wAfter w:w="1163" w:type="dxa"/>
          <w:jc w:val="center"/>
        </w:trPr>
        <w:tc>
          <w:tcPr>
            <w:tcW w:w="851" w:type="dxa"/>
            <w:vAlign w:val="center"/>
            <w:hideMark/>
          </w:tcPr>
          <w:p w14:paraId="63545190"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240</w:t>
            </w:r>
          </w:p>
        </w:tc>
        <w:tc>
          <w:tcPr>
            <w:tcW w:w="810" w:type="dxa"/>
            <w:vAlign w:val="center"/>
            <w:hideMark/>
          </w:tcPr>
          <w:p w14:paraId="34C9E112"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169</w:t>
            </w:r>
          </w:p>
        </w:tc>
        <w:tc>
          <w:tcPr>
            <w:tcW w:w="810" w:type="dxa"/>
            <w:vAlign w:val="center"/>
            <w:hideMark/>
          </w:tcPr>
          <w:p w14:paraId="3FCC4EA0"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132</w:t>
            </w:r>
          </w:p>
        </w:tc>
        <w:tc>
          <w:tcPr>
            <w:tcW w:w="720" w:type="dxa"/>
            <w:vAlign w:val="center"/>
            <w:hideMark/>
          </w:tcPr>
          <w:p w14:paraId="1BF116DC"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98</w:t>
            </w:r>
          </w:p>
        </w:tc>
        <w:tc>
          <w:tcPr>
            <w:tcW w:w="720" w:type="dxa"/>
            <w:vAlign w:val="center"/>
            <w:hideMark/>
          </w:tcPr>
          <w:p w14:paraId="0B06BB62"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76</w:t>
            </w:r>
          </w:p>
        </w:tc>
        <w:tc>
          <w:tcPr>
            <w:tcW w:w="720" w:type="dxa"/>
            <w:vAlign w:val="center"/>
            <w:hideMark/>
          </w:tcPr>
          <w:p w14:paraId="1C4F60B1"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45</w:t>
            </w:r>
          </w:p>
        </w:tc>
        <w:tc>
          <w:tcPr>
            <w:tcW w:w="756" w:type="dxa"/>
            <w:vAlign w:val="center"/>
            <w:hideMark/>
          </w:tcPr>
          <w:p w14:paraId="2C3D21B8"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trike/>
                <w:sz w:val="18"/>
                <w:szCs w:val="18"/>
              </w:rPr>
              <w:t xml:space="preserve"> </w:t>
            </w:r>
            <w:r w:rsidRPr="004E0F60">
              <w:rPr>
                <w:rFonts w:eastAsia="Times New Roman" w:cs="Times New Roman"/>
                <w:sz w:val="18"/>
                <w:szCs w:val="18"/>
              </w:rPr>
              <w:t>27</w:t>
            </w:r>
          </w:p>
        </w:tc>
        <w:tc>
          <w:tcPr>
            <w:tcW w:w="709" w:type="dxa"/>
            <w:hideMark/>
          </w:tcPr>
          <w:p w14:paraId="40436B42"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12</w:t>
            </w:r>
          </w:p>
        </w:tc>
        <w:tc>
          <w:tcPr>
            <w:tcW w:w="810" w:type="dxa"/>
            <w:hideMark/>
          </w:tcPr>
          <w:p w14:paraId="75768D87"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3</w:t>
            </w:r>
          </w:p>
        </w:tc>
      </w:tr>
      <w:tr w:rsidR="001C6222" w:rsidRPr="004E0F60" w14:paraId="377A6A0F" w14:textId="77777777" w:rsidTr="00B13DD3">
        <w:trPr>
          <w:jc w:val="center"/>
        </w:trPr>
        <w:tc>
          <w:tcPr>
            <w:tcW w:w="8069" w:type="dxa"/>
            <w:gridSpan w:val="11"/>
            <w:hideMark/>
          </w:tcPr>
          <w:p w14:paraId="568E986D" w14:textId="77777777" w:rsidR="001C6222" w:rsidRPr="004E0F60" w:rsidRDefault="001C6222" w:rsidP="007A5D60">
            <w:pPr>
              <w:keepNext/>
              <w:keepLines/>
              <w:spacing w:after="0"/>
              <w:rPr>
                <w:rFonts w:eastAsia="Times New Roman" w:cs="Times New Roman"/>
                <w:sz w:val="18"/>
                <w:szCs w:val="18"/>
              </w:rPr>
            </w:pPr>
            <w:r w:rsidRPr="004E0F60">
              <w:rPr>
                <w:rFonts w:eastAsia="Times New Roman" w:cs="Times New Roman"/>
                <w:sz w:val="18"/>
                <w:szCs w:val="18"/>
              </w:rPr>
              <w:t>Investigator’s choice</w:t>
            </w:r>
          </w:p>
        </w:tc>
      </w:tr>
      <w:tr w:rsidR="001C6222" w:rsidRPr="004E0F60" w14:paraId="1AACEA73" w14:textId="77777777" w:rsidTr="00B13DD3">
        <w:trPr>
          <w:gridAfter w:val="2"/>
          <w:wAfter w:w="1163" w:type="dxa"/>
          <w:jc w:val="center"/>
        </w:trPr>
        <w:tc>
          <w:tcPr>
            <w:tcW w:w="851" w:type="dxa"/>
            <w:vAlign w:val="center"/>
            <w:hideMark/>
          </w:tcPr>
          <w:p w14:paraId="6E43A0D5"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121</w:t>
            </w:r>
          </w:p>
        </w:tc>
        <w:tc>
          <w:tcPr>
            <w:tcW w:w="810" w:type="dxa"/>
            <w:vAlign w:val="center"/>
            <w:hideMark/>
          </w:tcPr>
          <w:p w14:paraId="337DEDFC"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88</w:t>
            </w:r>
          </w:p>
        </w:tc>
        <w:tc>
          <w:tcPr>
            <w:tcW w:w="810" w:type="dxa"/>
            <w:vAlign w:val="center"/>
            <w:hideMark/>
          </w:tcPr>
          <w:p w14:paraId="011FB7E3"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51</w:t>
            </w:r>
          </w:p>
        </w:tc>
        <w:tc>
          <w:tcPr>
            <w:tcW w:w="720" w:type="dxa"/>
            <w:vAlign w:val="center"/>
            <w:hideMark/>
          </w:tcPr>
          <w:p w14:paraId="38DE430D"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32</w:t>
            </w:r>
          </w:p>
        </w:tc>
        <w:tc>
          <w:tcPr>
            <w:tcW w:w="720" w:type="dxa"/>
            <w:vAlign w:val="center"/>
            <w:hideMark/>
          </w:tcPr>
          <w:p w14:paraId="41BF1D6B"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22</w:t>
            </w:r>
          </w:p>
        </w:tc>
        <w:tc>
          <w:tcPr>
            <w:tcW w:w="720" w:type="dxa"/>
            <w:vAlign w:val="center"/>
            <w:hideMark/>
          </w:tcPr>
          <w:p w14:paraId="5BD8730D"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9</w:t>
            </w:r>
          </w:p>
        </w:tc>
        <w:tc>
          <w:tcPr>
            <w:tcW w:w="756" w:type="dxa"/>
            <w:vAlign w:val="center"/>
            <w:hideMark/>
          </w:tcPr>
          <w:p w14:paraId="19C2AA1E"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 xml:space="preserve"> 4</w:t>
            </w:r>
          </w:p>
        </w:tc>
        <w:tc>
          <w:tcPr>
            <w:tcW w:w="709" w:type="dxa"/>
            <w:hideMark/>
          </w:tcPr>
          <w:p w14:paraId="5C05060E"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3</w:t>
            </w:r>
          </w:p>
        </w:tc>
        <w:tc>
          <w:tcPr>
            <w:tcW w:w="810" w:type="dxa"/>
            <w:hideMark/>
          </w:tcPr>
          <w:p w14:paraId="47C63A07" w14:textId="77777777" w:rsidR="001C6222" w:rsidRPr="004E0F60" w:rsidRDefault="001C6222" w:rsidP="007A5D60">
            <w:pPr>
              <w:keepNext/>
              <w:keepLines/>
              <w:spacing w:after="0"/>
              <w:jc w:val="right"/>
              <w:rPr>
                <w:rFonts w:eastAsia="Times New Roman" w:cs="Times New Roman"/>
                <w:sz w:val="18"/>
                <w:szCs w:val="18"/>
              </w:rPr>
            </w:pPr>
            <w:r w:rsidRPr="004E0F60">
              <w:rPr>
                <w:rFonts w:eastAsia="Times New Roman" w:cs="Times New Roman"/>
                <w:sz w:val="18"/>
                <w:szCs w:val="18"/>
              </w:rPr>
              <w:t>0</w:t>
            </w:r>
          </w:p>
        </w:tc>
      </w:tr>
    </w:tbl>
    <w:p w14:paraId="76AAF153" w14:textId="45729F97" w:rsidR="001C6222" w:rsidRPr="004E0F60" w:rsidRDefault="001C6222" w:rsidP="007A5D60">
      <w:pPr>
        <w:keepNext/>
        <w:keepLines/>
        <w:spacing w:before="240"/>
        <w:jc w:val="left"/>
        <w:rPr>
          <w:sz w:val="18"/>
          <w:szCs w:val="18"/>
        </w:rPr>
      </w:pPr>
      <w:r w:rsidRPr="004E0F60">
        <w:rPr>
          <w:sz w:val="18"/>
          <w:szCs w:val="18"/>
        </w:rPr>
        <w:t xml:space="preserve">Nivolumab (events:  184/240), median 7.72 </w:t>
      </w:r>
      <w:proofErr w:type="gramStart"/>
      <w:r w:rsidRPr="004E0F60">
        <w:rPr>
          <w:sz w:val="18"/>
          <w:szCs w:val="18"/>
        </w:rPr>
        <w:t>months  and</w:t>
      </w:r>
      <w:proofErr w:type="gramEnd"/>
      <w:r w:rsidRPr="004E0F60">
        <w:rPr>
          <w:sz w:val="18"/>
          <w:szCs w:val="18"/>
        </w:rPr>
        <w:t xml:space="preserve"> 95% CI: (5.68, 8.77</w:t>
      </w:r>
      <w:r w:rsidR="006546AA">
        <w:rPr>
          <w:sz w:val="18"/>
          <w:szCs w:val="18"/>
        </w:rPr>
        <w:t>)</w:t>
      </w:r>
      <w:r w:rsidRPr="004E0F60">
        <w:rPr>
          <w:sz w:val="18"/>
          <w:szCs w:val="18"/>
        </w:rPr>
        <w:br/>
        <w:t>Investigator’s choice (events:  105/121), median 5.06 months and 95% CI:  (4.04, 6.24).</w:t>
      </w:r>
    </w:p>
    <w:p w14:paraId="73AEE065" w14:textId="53B06620" w:rsidR="009A3F51" w:rsidRDefault="009A3F51" w:rsidP="009A3F51">
      <w:pPr>
        <w:pStyle w:val="Caption"/>
        <w:keepNext/>
      </w:pPr>
    </w:p>
    <w:tbl>
      <w:tblPr>
        <w:tblW w:w="0" w:type="auto"/>
        <w:tblLook w:val="04A0" w:firstRow="1" w:lastRow="0" w:firstColumn="1" w:lastColumn="0" w:noHBand="0" w:noVBand="1"/>
      </w:tblPr>
      <w:tblGrid>
        <w:gridCol w:w="3679"/>
        <w:gridCol w:w="2627"/>
        <w:gridCol w:w="39"/>
        <w:gridCol w:w="2681"/>
      </w:tblGrid>
      <w:tr w:rsidR="001C6222" w:rsidRPr="004E0F60" w14:paraId="1BE0E9F2" w14:textId="77777777" w:rsidTr="00B13DD3">
        <w:tc>
          <w:tcPr>
            <w:tcW w:w="9026" w:type="dxa"/>
            <w:gridSpan w:val="4"/>
            <w:tcBorders>
              <w:left w:val="nil"/>
              <w:bottom w:val="single" w:sz="4" w:space="0" w:color="auto"/>
              <w:right w:val="nil"/>
            </w:tcBorders>
          </w:tcPr>
          <w:p w14:paraId="68EE5FDF" w14:textId="33081885" w:rsidR="001C6222" w:rsidRPr="004E0F60" w:rsidRDefault="009A3F51" w:rsidP="006D20CE">
            <w:pPr>
              <w:pStyle w:val="BMSTableTitle"/>
              <w:rPr>
                <w:sz w:val="20"/>
                <w:szCs w:val="24"/>
                <w:lang w:val="en-AU"/>
              </w:rPr>
            </w:pPr>
            <w:bookmarkStart w:id="69" w:name="_Ref85213628"/>
            <w:bookmarkStart w:id="70" w:name="_Ref5364719"/>
            <w:r>
              <w:lastRenderedPageBreak/>
              <w:t xml:space="preserve">Table </w:t>
            </w:r>
            <w:r>
              <w:fldChar w:fldCharType="begin"/>
            </w:r>
            <w:r>
              <w:instrText xml:space="preserve"> SEQ Table \* ARABIC </w:instrText>
            </w:r>
            <w:r>
              <w:fldChar w:fldCharType="separate"/>
            </w:r>
            <w:r w:rsidR="00C057C0">
              <w:rPr>
                <w:noProof/>
              </w:rPr>
              <w:t>21</w:t>
            </w:r>
            <w:r>
              <w:fldChar w:fldCharType="end"/>
            </w:r>
            <w:bookmarkEnd w:id="69"/>
            <w:r>
              <w:t xml:space="preserve"> </w:t>
            </w:r>
            <w:r w:rsidRPr="00520117">
              <w:t>Efficacy results (CA209141)</w:t>
            </w:r>
            <w:bookmarkEnd w:id="70"/>
          </w:p>
        </w:tc>
      </w:tr>
      <w:tr w:rsidR="001C6222" w:rsidRPr="004E0F60" w14:paraId="735EF691" w14:textId="77777777" w:rsidTr="00B13DD3">
        <w:tc>
          <w:tcPr>
            <w:tcW w:w="3679" w:type="dxa"/>
            <w:tcBorders>
              <w:top w:val="single" w:sz="4" w:space="0" w:color="auto"/>
              <w:left w:val="nil"/>
              <w:bottom w:val="single" w:sz="4" w:space="0" w:color="auto"/>
              <w:right w:val="nil"/>
            </w:tcBorders>
          </w:tcPr>
          <w:p w14:paraId="1E7BAD07" w14:textId="77777777" w:rsidR="001C6222" w:rsidRPr="004E0F60" w:rsidRDefault="001C6222" w:rsidP="00511D73">
            <w:pPr>
              <w:keepNext/>
              <w:keepLines/>
              <w:tabs>
                <w:tab w:val="left" w:pos="180"/>
              </w:tabs>
              <w:spacing w:after="0"/>
              <w:rPr>
                <w:rFonts w:eastAsia="Times New Roman" w:cs="Times New Roman"/>
                <w:sz w:val="20"/>
                <w:szCs w:val="20"/>
              </w:rPr>
            </w:pPr>
          </w:p>
        </w:tc>
        <w:tc>
          <w:tcPr>
            <w:tcW w:w="2666" w:type="dxa"/>
            <w:gridSpan w:val="2"/>
            <w:tcBorders>
              <w:top w:val="single" w:sz="4" w:space="0" w:color="auto"/>
              <w:left w:val="nil"/>
              <w:bottom w:val="single" w:sz="4" w:space="0" w:color="auto"/>
              <w:right w:val="nil"/>
            </w:tcBorders>
            <w:hideMark/>
          </w:tcPr>
          <w:p w14:paraId="09A99D4B" w14:textId="77777777" w:rsidR="001C6222" w:rsidRPr="004E0F60" w:rsidRDefault="001C6222" w:rsidP="00511D73">
            <w:pPr>
              <w:keepNext/>
              <w:keepLines/>
              <w:spacing w:after="0"/>
              <w:jc w:val="center"/>
              <w:rPr>
                <w:rFonts w:eastAsia="Times New Roman" w:cs="Times New Roman"/>
                <w:b/>
                <w:sz w:val="20"/>
                <w:szCs w:val="20"/>
              </w:rPr>
            </w:pPr>
            <w:r w:rsidRPr="004E0F60">
              <w:rPr>
                <w:rFonts w:eastAsia="Times New Roman" w:cs="Times New Roman"/>
                <w:b/>
                <w:sz w:val="20"/>
                <w:szCs w:val="20"/>
              </w:rPr>
              <w:t>nivolumab</w:t>
            </w:r>
            <w:r w:rsidRPr="004E0F60">
              <w:rPr>
                <w:rFonts w:eastAsia="Times New Roman" w:cs="Times New Roman"/>
                <w:b/>
                <w:sz w:val="20"/>
                <w:szCs w:val="20"/>
              </w:rPr>
              <w:br/>
              <w:t>(n = 240)</w:t>
            </w:r>
          </w:p>
        </w:tc>
        <w:tc>
          <w:tcPr>
            <w:tcW w:w="2681" w:type="dxa"/>
            <w:tcBorders>
              <w:top w:val="single" w:sz="4" w:space="0" w:color="auto"/>
              <w:left w:val="nil"/>
              <w:bottom w:val="single" w:sz="4" w:space="0" w:color="auto"/>
              <w:right w:val="nil"/>
            </w:tcBorders>
            <w:hideMark/>
          </w:tcPr>
          <w:p w14:paraId="4B03FF1E" w14:textId="77777777" w:rsidR="001C6222" w:rsidRPr="004E0F60" w:rsidRDefault="001C6222" w:rsidP="00511D73">
            <w:pPr>
              <w:keepNext/>
              <w:keepLines/>
              <w:spacing w:after="0"/>
              <w:jc w:val="center"/>
              <w:rPr>
                <w:rFonts w:eastAsia="Times New Roman" w:cs="Times New Roman"/>
                <w:b/>
                <w:sz w:val="20"/>
                <w:szCs w:val="20"/>
              </w:rPr>
            </w:pPr>
            <w:r w:rsidRPr="004E0F60">
              <w:rPr>
                <w:rFonts w:eastAsia="Times New Roman" w:cs="Times New Roman"/>
                <w:b/>
                <w:sz w:val="20"/>
                <w:szCs w:val="20"/>
              </w:rPr>
              <w:t>investigator’s choice</w:t>
            </w:r>
            <w:r w:rsidRPr="004E0F60">
              <w:rPr>
                <w:rFonts w:eastAsia="Times New Roman" w:cs="Times New Roman"/>
                <w:b/>
                <w:sz w:val="20"/>
                <w:szCs w:val="20"/>
              </w:rPr>
              <w:br/>
              <w:t>(n = 121)</w:t>
            </w:r>
          </w:p>
        </w:tc>
      </w:tr>
      <w:tr w:rsidR="001C6222" w:rsidRPr="004E0F60" w14:paraId="3B353C6E" w14:textId="77777777" w:rsidTr="00B13DD3">
        <w:tc>
          <w:tcPr>
            <w:tcW w:w="3679" w:type="dxa"/>
            <w:hideMark/>
          </w:tcPr>
          <w:p w14:paraId="1D25FC42" w14:textId="77777777" w:rsidR="001C6222" w:rsidRPr="004E0F60" w:rsidRDefault="001C6222" w:rsidP="00511D73">
            <w:pPr>
              <w:keepNext/>
              <w:keepLines/>
              <w:tabs>
                <w:tab w:val="left" w:pos="180"/>
              </w:tabs>
              <w:spacing w:after="0"/>
              <w:rPr>
                <w:rFonts w:eastAsia="Times New Roman" w:cs="Times New Roman"/>
                <w:b/>
                <w:sz w:val="20"/>
                <w:szCs w:val="20"/>
              </w:rPr>
            </w:pPr>
            <w:r w:rsidRPr="004E0F60">
              <w:rPr>
                <w:rFonts w:eastAsia="Times New Roman" w:cs="Times New Roman"/>
                <w:b/>
                <w:sz w:val="20"/>
                <w:szCs w:val="20"/>
              </w:rPr>
              <w:t>Overall survival</w:t>
            </w:r>
          </w:p>
        </w:tc>
        <w:tc>
          <w:tcPr>
            <w:tcW w:w="2666" w:type="dxa"/>
            <w:gridSpan w:val="2"/>
          </w:tcPr>
          <w:p w14:paraId="554B32E3" w14:textId="77777777" w:rsidR="001C6222" w:rsidRPr="004E0F60" w:rsidRDefault="001C6222" w:rsidP="00511D73">
            <w:pPr>
              <w:keepNext/>
              <w:keepLines/>
              <w:spacing w:after="0"/>
              <w:jc w:val="center"/>
              <w:rPr>
                <w:rFonts w:eastAsia="Times New Roman" w:cs="Times New Roman"/>
                <w:sz w:val="20"/>
                <w:szCs w:val="20"/>
              </w:rPr>
            </w:pPr>
          </w:p>
        </w:tc>
        <w:tc>
          <w:tcPr>
            <w:tcW w:w="2681" w:type="dxa"/>
          </w:tcPr>
          <w:p w14:paraId="40EC102C" w14:textId="77777777" w:rsidR="001C6222" w:rsidRPr="004E0F60" w:rsidRDefault="001C6222" w:rsidP="00511D73">
            <w:pPr>
              <w:keepNext/>
              <w:keepLines/>
              <w:spacing w:after="0"/>
              <w:jc w:val="center"/>
              <w:rPr>
                <w:rFonts w:eastAsia="Times New Roman" w:cs="Times New Roman"/>
                <w:sz w:val="20"/>
                <w:szCs w:val="20"/>
              </w:rPr>
            </w:pPr>
          </w:p>
        </w:tc>
      </w:tr>
      <w:tr w:rsidR="001C6222" w:rsidRPr="004E0F60" w14:paraId="72EE5E64" w14:textId="77777777" w:rsidTr="00B13DD3">
        <w:tc>
          <w:tcPr>
            <w:tcW w:w="3679" w:type="dxa"/>
            <w:hideMark/>
          </w:tcPr>
          <w:p w14:paraId="045C16A4"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Events</w:t>
            </w:r>
          </w:p>
        </w:tc>
        <w:tc>
          <w:tcPr>
            <w:tcW w:w="2666" w:type="dxa"/>
            <w:gridSpan w:val="2"/>
            <w:hideMark/>
          </w:tcPr>
          <w:p w14:paraId="5BDD3A6A"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184 (76.7%)</w:t>
            </w:r>
          </w:p>
        </w:tc>
        <w:tc>
          <w:tcPr>
            <w:tcW w:w="2681" w:type="dxa"/>
            <w:hideMark/>
          </w:tcPr>
          <w:p w14:paraId="5116CE1F"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105 (86.8%)</w:t>
            </w:r>
          </w:p>
        </w:tc>
      </w:tr>
      <w:tr w:rsidR="001C6222" w:rsidRPr="004E0F60" w14:paraId="3CBBCDFE" w14:textId="77777777" w:rsidTr="00B13DD3">
        <w:tc>
          <w:tcPr>
            <w:tcW w:w="3679" w:type="dxa"/>
            <w:hideMark/>
          </w:tcPr>
          <w:p w14:paraId="3DA80815"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 xml:space="preserve">Hazard </w:t>
            </w:r>
            <w:proofErr w:type="spellStart"/>
            <w:r w:rsidRPr="004E0F60">
              <w:rPr>
                <w:rFonts w:eastAsia="Times New Roman" w:cs="Times New Roman"/>
                <w:sz w:val="20"/>
                <w:szCs w:val="20"/>
              </w:rPr>
              <w:t>ratio</w:t>
            </w:r>
            <w:r w:rsidRPr="004E0F60">
              <w:rPr>
                <w:rFonts w:eastAsia="Times New Roman" w:cs="Times New Roman"/>
                <w:sz w:val="20"/>
                <w:szCs w:val="20"/>
                <w:vertAlign w:val="superscript"/>
              </w:rPr>
              <w:t>a</w:t>
            </w:r>
            <w:proofErr w:type="spellEnd"/>
          </w:p>
        </w:tc>
        <w:tc>
          <w:tcPr>
            <w:tcW w:w="5347" w:type="dxa"/>
            <w:gridSpan w:val="3"/>
            <w:hideMark/>
          </w:tcPr>
          <w:p w14:paraId="724ADAE1"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 xml:space="preserve">0.71 </w:t>
            </w:r>
          </w:p>
        </w:tc>
      </w:tr>
      <w:tr w:rsidR="001C6222" w:rsidRPr="004E0F60" w14:paraId="009C0D76" w14:textId="77777777" w:rsidTr="00B13DD3">
        <w:tc>
          <w:tcPr>
            <w:tcW w:w="3679" w:type="dxa"/>
            <w:hideMark/>
          </w:tcPr>
          <w:p w14:paraId="0BDA649D"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(95% CI)</w:t>
            </w:r>
          </w:p>
        </w:tc>
        <w:tc>
          <w:tcPr>
            <w:tcW w:w="5347" w:type="dxa"/>
            <w:gridSpan w:val="3"/>
            <w:hideMark/>
          </w:tcPr>
          <w:p w14:paraId="54529E9F"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(0.55,0.90)</w:t>
            </w:r>
          </w:p>
        </w:tc>
      </w:tr>
      <w:tr w:rsidR="001C6222" w:rsidRPr="004E0F60" w14:paraId="1A064899" w14:textId="77777777" w:rsidTr="00B13DD3">
        <w:tc>
          <w:tcPr>
            <w:tcW w:w="3679" w:type="dxa"/>
            <w:hideMark/>
          </w:tcPr>
          <w:p w14:paraId="7DBD1738"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b/>
                <w:sz w:val="20"/>
                <w:szCs w:val="20"/>
              </w:rPr>
              <w:tab/>
            </w:r>
            <w:r w:rsidRPr="004E0F60">
              <w:rPr>
                <w:rFonts w:eastAsia="Times New Roman" w:cs="Times New Roman"/>
                <w:b/>
                <w:sz w:val="20"/>
                <w:szCs w:val="20"/>
              </w:rPr>
              <w:tab/>
            </w:r>
            <w:r w:rsidRPr="004E0F60">
              <w:rPr>
                <w:rFonts w:eastAsia="Times New Roman" w:cs="Times New Roman"/>
                <w:sz w:val="20"/>
                <w:szCs w:val="20"/>
              </w:rPr>
              <w:t>p-</w:t>
            </w:r>
            <w:proofErr w:type="spellStart"/>
            <w:r w:rsidRPr="004E0F60">
              <w:rPr>
                <w:rFonts w:eastAsia="Times New Roman" w:cs="Times New Roman"/>
                <w:sz w:val="20"/>
                <w:szCs w:val="20"/>
              </w:rPr>
              <w:t>value</w:t>
            </w:r>
            <w:r w:rsidRPr="004E0F60">
              <w:rPr>
                <w:rFonts w:eastAsia="Times New Roman" w:cs="Times New Roman"/>
                <w:sz w:val="20"/>
                <w:szCs w:val="20"/>
                <w:vertAlign w:val="superscript"/>
              </w:rPr>
              <w:t>b</w:t>
            </w:r>
            <w:proofErr w:type="spellEnd"/>
          </w:p>
        </w:tc>
        <w:tc>
          <w:tcPr>
            <w:tcW w:w="5347" w:type="dxa"/>
            <w:gridSpan w:val="3"/>
            <w:hideMark/>
          </w:tcPr>
          <w:p w14:paraId="5A30B7C1"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0.0048</w:t>
            </w:r>
          </w:p>
        </w:tc>
      </w:tr>
      <w:tr w:rsidR="001C6222" w:rsidRPr="004E0F60" w14:paraId="002A316A" w14:textId="77777777" w:rsidTr="00B13DD3">
        <w:tc>
          <w:tcPr>
            <w:tcW w:w="3679" w:type="dxa"/>
            <w:hideMark/>
          </w:tcPr>
          <w:p w14:paraId="7E1BD51E"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Median (95% CI) months</w:t>
            </w:r>
          </w:p>
        </w:tc>
        <w:tc>
          <w:tcPr>
            <w:tcW w:w="2666" w:type="dxa"/>
            <w:gridSpan w:val="2"/>
            <w:hideMark/>
          </w:tcPr>
          <w:p w14:paraId="0CCBE14E"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7.7 (5.7, 8.8)</w:t>
            </w:r>
          </w:p>
        </w:tc>
        <w:tc>
          <w:tcPr>
            <w:tcW w:w="2681" w:type="dxa"/>
            <w:hideMark/>
          </w:tcPr>
          <w:p w14:paraId="048F1520"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5.1 (4.0</w:t>
            </w:r>
            <w:r w:rsidRPr="004E0F60">
              <w:rPr>
                <w:rFonts w:eastAsia="Times New Roman" w:cs="Times New Roman"/>
                <w:strike/>
                <w:sz w:val="20"/>
                <w:szCs w:val="20"/>
              </w:rPr>
              <w:t>4</w:t>
            </w:r>
            <w:r w:rsidRPr="004E0F60">
              <w:rPr>
                <w:rFonts w:eastAsia="Times New Roman" w:cs="Times New Roman"/>
                <w:sz w:val="20"/>
                <w:szCs w:val="20"/>
              </w:rPr>
              <w:t xml:space="preserve">, </w:t>
            </w:r>
            <w:proofErr w:type="gramStart"/>
            <w:r w:rsidRPr="004E0F60">
              <w:rPr>
                <w:rFonts w:eastAsia="Times New Roman" w:cs="Times New Roman"/>
                <w:sz w:val="20"/>
                <w:szCs w:val="20"/>
              </w:rPr>
              <w:t>6.24 )</w:t>
            </w:r>
            <w:proofErr w:type="gramEnd"/>
          </w:p>
        </w:tc>
      </w:tr>
      <w:tr w:rsidR="001C6222" w:rsidRPr="004E0F60" w14:paraId="332D3755" w14:textId="77777777" w:rsidTr="00B13DD3">
        <w:tc>
          <w:tcPr>
            <w:tcW w:w="3679" w:type="dxa"/>
            <w:hideMark/>
          </w:tcPr>
          <w:p w14:paraId="6DB6593E"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Rate % (95% CI) at 6 months</w:t>
            </w:r>
          </w:p>
        </w:tc>
        <w:tc>
          <w:tcPr>
            <w:tcW w:w="2666" w:type="dxa"/>
            <w:gridSpan w:val="2"/>
            <w:hideMark/>
          </w:tcPr>
          <w:p w14:paraId="078A8009"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56.5 (49.9, 62.5)</w:t>
            </w:r>
          </w:p>
        </w:tc>
        <w:tc>
          <w:tcPr>
            <w:tcW w:w="2681" w:type="dxa"/>
            <w:hideMark/>
          </w:tcPr>
          <w:p w14:paraId="675E9955"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43.0 (34.0, 51.7)</w:t>
            </w:r>
          </w:p>
        </w:tc>
      </w:tr>
      <w:tr w:rsidR="001C6222" w:rsidRPr="004E0F60" w14:paraId="2B2E6E1D" w14:textId="77777777" w:rsidTr="00B13DD3">
        <w:tc>
          <w:tcPr>
            <w:tcW w:w="3679" w:type="dxa"/>
            <w:hideMark/>
          </w:tcPr>
          <w:p w14:paraId="68B08F78"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Rate % (95% CI) at 12 months</w:t>
            </w:r>
          </w:p>
        </w:tc>
        <w:tc>
          <w:tcPr>
            <w:tcW w:w="2666" w:type="dxa"/>
            <w:gridSpan w:val="2"/>
            <w:hideMark/>
          </w:tcPr>
          <w:p w14:paraId="587CD565"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34.0 (28.0, 40.1)</w:t>
            </w:r>
          </w:p>
        </w:tc>
        <w:tc>
          <w:tcPr>
            <w:tcW w:w="2681" w:type="dxa"/>
            <w:hideMark/>
          </w:tcPr>
          <w:p w14:paraId="4813659F"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19.7 (13.0, 27.3)</w:t>
            </w:r>
          </w:p>
        </w:tc>
      </w:tr>
      <w:tr w:rsidR="001C6222" w:rsidRPr="004E0F60" w14:paraId="758DA5CE" w14:textId="77777777" w:rsidTr="00B13DD3">
        <w:tc>
          <w:tcPr>
            <w:tcW w:w="3679" w:type="dxa"/>
            <w:hideMark/>
          </w:tcPr>
          <w:p w14:paraId="2F4310D9"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Rate % (95% CI) at 18 months</w:t>
            </w:r>
          </w:p>
        </w:tc>
        <w:tc>
          <w:tcPr>
            <w:tcW w:w="2666" w:type="dxa"/>
            <w:gridSpan w:val="2"/>
            <w:hideMark/>
          </w:tcPr>
          <w:p w14:paraId="3AEA2528"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21.5 (16.2, 27.4)</w:t>
            </w:r>
          </w:p>
        </w:tc>
        <w:tc>
          <w:tcPr>
            <w:tcW w:w="2681" w:type="dxa"/>
            <w:hideMark/>
          </w:tcPr>
          <w:p w14:paraId="43A03E95"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8.3 (3.6, 15.7)</w:t>
            </w:r>
          </w:p>
        </w:tc>
      </w:tr>
      <w:tr w:rsidR="001C6222" w:rsidRPr="004E0F60" w14:paraId="60F46D51" w14:textId="77777777" w:rsidTr="00B13DD3">
        <w:trPr>
          <w:trHeight w:val="261"/>
        </w:trPr>
        <w:tc>
          <w:tcPr>
            <w:tcW w:w="3679" w:type="dxa"/>
            <w:hideMark/>
          </w:tcPr>
          <w:p w14:paraId="561EBB35" w14:textId="77777777" w:rsidR="001C6222" w:rsidRPr="004E0F60" w:rsidRDefault="001C6222" w:rsidP="00511D73">
            <w:pPr>
              <w:keepNext/>
              <w:keepLines/>
              <w:tabs>
                <w:tab w:val="left" w:pos="180"/>
              </w:tabs>
              <w:spacing w:before="120" w:after="0"/>
              <w:rPr>
                <w:rFonts w:eastAsia="Times New Roman" w:cs="Times New Roman"/>
                <w:b/>
                <w:sz w:val="20"/>
                <w:szCs w:val="20"/>
              </w:rPr>
            </w:pPr>
            <w:r w:rsidRPr="004E0F60">
              <w:rPr>
                <w:rFonts w:eastAsia="Times New Roman" w:cs="Times New Roman"/>
                <w:b/>
                <w:sz w:val="20"/>
                <w:szCs w:val="20"/>
              </w:rPr>
              <w:t>Progression-free survival</w:t>
            </w:r>
          </w:p>
        </w:tc>
        <w:tc>
          <w:tcPr>
            <w:tcW w:w="2627" w:type="dxa"/>
          </w:tcPr>
          <w:p w14:paraId="7400C554" w14:textId="77777777" w:rsidR="001C6222" w:rsidRPr="004E0F60" w:rsidRDefault="001C6222" w:rsidP="00511D73">
            <w:pPr>
              <w:keepNext/>
              <w:keepLines/>
              <w:spacing w:before="120" w:after="0"/>
              <w:jc w:val="center"/>
              <w:rPr>
                <w:rFonts w:eastAsia="Times New Roman" w:cs="Times New Roman"/>
                <w:b/>
                <w:sz w:val="20"/>
                <w:szCs w:val="20"/>
              </w:rPr>
            </w:pPr>
          </w:p>
        </w:tc>
        <w:tc>
          <w:tcPr>
            <w:tcW w:w="2720" w:type="dxa"/>
            <w:gridSpan w:val="2"/>
          </w:tcPr>
          <w:p w14:paraId="5C9F28FE" w14:textId="77777777" w:rsidR="001C6222" w:rsidRPr="004E0F60" w:rsidRDefault="001C6222" w:rsidP="00511D73">
            <w:pPr>
              <w:keepNext/>
              <w:keepLines/>
              <w:spacing w:before="120" w:after="0"/>
              <w:jc w:val="center"/>
              <w:rPr>
                <w:rFonts w:eastAsia="Times New Roman" w:cs="Times New Roman"/>
                <w:b/>
                <w:sz w:val="20"/>
                <w:szCs w:val="20"/>
              </w:rPr>
            </w:pPr>
          </w:p>
        </w:tc>
      </w:tr>
      <w:tr w:rsidR="001C6222" w:rsidRPr="004E0F60" w14:paraId="03B94BC3" w14:textId="77777777" w:rsidTr="00B13DD3">
        <w:trPr>
          <w:trHeight w:val="261"/>
        </w:trPr>
        <w:tc>
          <w:tcPr>
            <w:tcW w:w="3679" w:type="dxa"/>
            <w:hideMark/>
          </w:tcPr>
          <w:p w14:paraId="1C129C7D"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Events</w:t>
            </w:r>
          </w:p>
        </w:tc>
        <w:tc>
          <w:tcPr>
            <w:tcW w:w="2627" w:type="dxa"/>
            <w:hideMark/>
          </w:tcPr>
          <w:p w14:paraId="110A15A5"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204 (85.0%)</w:t>
            </w:r>
          </w:p>
        </w:tc>
        <w:tc>
          <w:tcPr>
            <w:tcW w:w="2720" w:type="dxa"/>
            <w:gridSpan w:val="2"/>
            <w:hideMark/>
          </w:tcPr>
          <w:p w14:paraId="4AED1130"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104 (86.0%)</w:t>
            </w:r>
          </w:p>
        </w:tc>
      </w:tr>
      <w:tr w:rsidR="001C6222" w:rsidRPr="004E0F60" w14:paraId="2CC941C8" w14:textId="77777777" w:rsidTr="00B13DD3">
        <w:trPr>
          <w:trHeight w:val="261"/>
        </w:trPr>
        <w:tc>
          <w:tcPr>
            <w:tcW w:w="3679" w:type="dxa"/>
            <w:hideMark/>
          </w:tcPr>
          <w:p w14:paraId="769C2BD6"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Hazard ratio</w:t>
            </w:r>
          </w:p>
        </w:tc>
        <w:tc>
          <w:tcPr>
            <w:tcW w:w="5347" w:type="dxa"/>
            <w:gridSpan w:val="3"/>
            <w:hideMark/>
          </w:tcPr>
          <w:p w14:paraId="604AB331"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0.87</w:t>
            </w:r>
          </w:p>
        </w:tc>
      </w:tr>
      <w:tr w:rsidR="001C6222" w:rsidRPr="004E0F60" w14:paraId="5BE5AF8A" w14:textId="77777777" w:rsidTr="00B13DD3">
        <w:trPr>
          <w:trHeight w:val="261"/>
        </w:trPr>
        <w:tc>
          <w:tcPr>
            <w:tcW w:w="3679" w:type="dxa"/>
            <w:hideMark/>
          </w:tcPr>
          <w:p w14:paraId="3FED6D79"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95% CI</w:t>
            </w:r>
          </w:p>
        </w:tc>
        <w:tc>
          <w:tcPr>
            <w:tcW w:w="5347" w:type="dxa"/>
            <w:gridSpan w:val="3"/>
            <w:hideMark/>
          </w:tcPr>
          <w:p w14:paraId="128D904E"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0.69, 1.11)</w:t>
            </w:r>
          </w:p>
        </w:tc>
      </w:tr>
      <w:tr w:rsidR="001C6222" w:rsidRPr="004E0F60" w14:paraId="4E96631B" w14:textId="77777777" w:rsidTr="00B13DD3">
        <w:trPr>
          <w:trHeight w:val="261"/>
        </w:trPr>
        <w:tc>
          <w:tcPr>
            <w:tcW w:w="3679" w:type="dxa"/>
            <w:hideMark/>
          </w:tcPr>
          <w:p w14:paraId="158C2B9C"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p-value</w:t>
            </w:r>
          </w:p>
        </w:tc>
        <w:tc>
          <w:tcPr>
            <w:tcW w:w="5347" w:type="dxa"/>
            <w:gridSpan w:val="3"/>
            <w:hideMark/>
          </w:tcPr>
          <w:p w14:paraId="3D71B76B"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0.2597</w:t>
            </w:r>
          </w:p>
        </w:tc>
      </w:tr>
      <w:tr w:rsidR="001C6222" w:rsidRPr="004E0F60" w14:paraId="47CA7CB9" w14:textId="77777777" w:rsidTr="00B13DD3">
        <w:trPr>
          <w:trHeight w:val="261"/>
        </w:trPr>
        <w:tc>
          <w:tcPr>
            <w:tcW w:w="3679" w:type="dxa"/>
            <w:hideMark/>
          </w:tcPr>
          <w:p w14:paraId="7A64D779"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Median (95% CI) (months)</w:t>
            </w:r>
          </w:p>
        </w:tc>
        <w:tc>
          <w:tcPr>
            <w:tcW w:w="2627" w:type="dxa"/>
            <w:hideMark/>
          </w:tcPr>
          <w:p w14:paraId="09AB46E7"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2.0</w:t>
            </w:r>
            <w:r w:rsidRPr="004E0F60">
              <w:rPr>
                <w:rFonts w:eastAsia="Times New Roman" w:cs="Times New Roman"/>
                <w:strike/>
                <w:sz w:val="20"/>
                <w:szCs w:val="20"/>
              </w:rPr>
              <w:t>4</w:t>
            </w:r>
            <w:r w:rsidRPr="004E0F60">
              <w:rPr>
                <w:rFonts w:eastAsia="Times New Roman" w:cs="Times New Roman"/>
                <w:sz w:val="20"/>
                <w:szCs w:val="20"/>
              </w:rPr>
              <w:t xml:space="preserve"> (1.9, 2.1)</w:t>
            </w:r>
          </w:p>
        </w:tc>
        <w:tc>
          <w:tcPr>
            <w:tcW w:w="2720" w:type="dxa"/>
            <w:gridSpan w:val="2"/>
            <w:hideMark/>
          </w:tcPr>
          <w:p w14:paraId="0ACBCED5"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 xml:space="preserve">2.3 </w:t>
            </w:r>
            <w:proofErr w:type="gramStart"/>
            <w:r w:rsidRPr="004E0F60">
              <w:rPr>
                <w:rFonts w:eastAsia="Times New Roman" w:cs="Times New Roman"/>
                <w:sz w:val="20"/>
                <w:szCs w:val="20"/>
              </w:rPr>
              <w:t>( 2.0</w:t>
            </w:r>
            <w:proofErr w:type="gramEnd"/>
            <w:r w:rsidRPr="004E0F60">
              <w:rPr>
                <w:rFonts w:eastAsia="Times New Roman" w:cs="Times New Roman"/>
                <w:sz w:val="20"/>
                <w:szCs w:val="20"/>
              </w:rPr>
              <w:t xml:space="preserve"> , 3.1)</w:t>
            </w:r>
          </w:p>
        </w:tc>
      </w:tr>
      <w:tr w:rsidR="001C6222" w:rsidRPr="004E0F60" w14:paraId="7A7A283B" w14:textId="77777777" w:rsidTr="00B13DD3">
        <w:trPr>
          <w:trHeight w:val="261"/>
        </w:trPr>
        <w:tc>
          <w:tcPr>
            <w:tcW w:w="3679" w:type="dxa"/>
            <w:hideMark/>
          </w:tcPr>
          <w:p w14:paraId="3E1F99A7"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Rate % (95% CI) at 6 months</w:t>
            </w:r>
          </w:p>
        </w:tc>
        <w:tc>
          <w:tcPr>
            <w:tcW w:w="2627" w:type="dxa"/>
            <w:hideMark/>
          </w:tcPr>
          <w:p w14:paraId="5D566A57"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21.0 (15.9, 26.6)</w:t>
            </w:r>
          </w:p>
        </w:tc>
        <w:tc>
          <w:tcPr>
            <w:tcW w:w="2720" w:type="dxa"/>
            <w:gridSpan w:val="2"/>
            <w:hideMark/>
          </w:tcPr>
          <w:p w14:paraId="573A812B"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11.1 (5.9,18.3)</w:t>
            </w:r>
          </w:p>
        </w:tc>
      </w:tr>
      <w:tr w:rsidR="001C6222" w:rsidRPr="004E0F60" w14:paraId="787AB4D0" w14:textId="77777777" w:rsidTr="00B13DD3">
        <w:trPr>
          <w:trHeight w:val="261"/>
        </w:trPr>
        <w:tc>
          <w:tcPr>
            <w:tcW w:w="3679" w:type="dxa"/>
            <w:hideMark/>
          </w:tcPr>
          <w:p w14:paraId="3B6668ED"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Rate % (95% CI) at 12 months</w:t>
            </w:r>
          </w:p>
        </w:tc>
        <w:tc>
          <w:tcPr>
            <w:tcW w:w="2627" w:type="dxa"/>
            <w:hideMark/>
          </w:tcPr>
          <w:p w14:paraId="62D431EC"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9.5 (6.0, 13.9)</w:t>
            </w:r>
          </w:p>
        </w:tc>
        <w:tc>
          <w:tcPr>
            <w:tcW w:w="2720" w:type="dxa"/>
            <w:gridSpan w:val="2"/>
            <w:hideMark/>
          </w:tcPr>
          <w:p w14:paraId="018C252C"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2.5 (0.5,7.8)</w:t>
            </w:r>
          </w:p>
        </w:tc>
      </w:tr>
      <w:tr w:rsidR="001C6222" w:rsidRPr="004E0F60" w14:paraId="6A61888E" w14:textId="77777777" w:rsidTr="00B13DD3">
        <w:tc>
          <w:tcPr>
            <w:tcW w:w="3679" w:type="dxa"/>
            <w:hideMark/>
          </w:tcPr>
          <w:p w14:paraId="167799BC" w14:textId="77777777" w:rsidR="001C6222" w:rsidRPr="004E0F60" w:rsidRDefault="001C6222" w:rsidP="00511D73">
            <w:pPr>
              <w:keepNext/>
              <w:keepLines/>
              <w:spacing w:before="120" w:after="0"/>
              <w:rPr>
                <w:rFonts w:eastAsia="Times New Roman" w:cs="Times New Roman"/>
                <w:b/>
                <w:sz w:val="20"/>
                <w:szCs w:val="20"/>
              </w:rPr>
            </w:pPr>
            <w:r w:rsidRPr="004E0F60">
              <w:rPr>
                <w:rFonts w:eastAsia="Times New Roman" w:cs="Times New Roman"/>
                <w:b/>
                <w:sz w:val="20"/>
                <w:szCs w:val="20"/>
              </w:rPr>
              <w:t>Confirmed objective response</w:t>
            </w:r>
          </w:p>
        </w:tc>
        <w:tc>
          <w:tcPr>
            <w:tcW w:w="2627" w:type="dxa"/>
            <w:hideMark/>
          </w:tcPr>
          <w:p w14:paraId="05517E38" w14:textId="77777777" w:rsidR="001C6222" w:rsidRPr="004E0F60" w:rsidRDefault="001C6222" w:rsidP="00511D73">
            <w:pPr>
              <w:keepNext/>
              <w:keepLines/>
              <w:spacing w:before="120" w:after="0"/>
              <w:jc w:val="center"/>
              <w:rPr>
                <w:rFonts w:eastAsia="Times New Roman" w:cs="Times New Roman"/>
                <w:sz w:val="20"/>
                <w:szCs w:val="20"/>
              </w:rPr>
            </w:pPr>
            <w:r w:rsidRPr="004E0F60">
              <w:rPr>
                <w:rFonts w:eastAsia="Times New Roman" w:cs="Times New Roman"/>
                <w:sz w:val="20"/>
                <w:szCs w:val="20"/>
              </w:rPr>
              <w:t>32 (13.3%)</w:t>
            </w:r>
          </w:p>
        </w:tc>
        <w:tc>
          <w:tcPr>
            <w:tcW w:w="2720" w:type="dxa"/>
            <w:gridSpan w:val="2"/>
            <w:hideMark/>
          </w:tcPr>
          <w:p w14:paraId="2263D14F" w14:textId="77777777" w:rsidR="001C6222" w:rsidRPr="004E0F60" w:rsidRDefault="001C6222" w:rsidP="00511D73">
            <w:pPr>
              <w:keepNext/>
              <w:keepLines/>
              <w:spacing w:before="120" w:after="0"/>
              <w:jc w:val="center"/>
              <w:rPr>
                <w:rFonts w:eastAsia="Times New Roman" w:cs="Times New Roman"/>
                <w:sz w:val="20"/>
                <w:szCs w:val="20"/>
              </w:rPr>
            </w:pPr>
            <w:r w:rsidRPr="004E0F60">
              <w:rPr>
                <w:rFonts w:eastAsia="Times New Roman" w:cs="Times New Roman"/>
                <w:sz w:val="20"/>
                <w:szCs w:val="20"/>
              </w:rPr>
              <w:t>7 (5.8%)</w:t>
            </w:r>
          </w:p>
        </w:tc>
      </w:tr>
      <w:tr w:rsidR="001C6222" w:rsidRPr="004E0F60" w14:paraId="66BCE30B" w14:textId="77777777" w:rsidTr="00B13DD3">
        <w:tc>
          <w:tcPr>
            <w:tcW w:w="3679" w:type="dxa"/>
            <w:hideMark/>
          </w:tcPr>
          <w:p w14:paraId="3AC0AD04"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(95% CI)</w:t>
            </w:r>
          </w:p>
        </w:tc>
        <w:tc>
          <w:tcPr>
            <w:tcW w:w="2666" w:type="dxa"/>
            <w:gridSpan w:val="2"/>
            <w:hideMark/>
          </w:tcPr>
          <w:p w14:paraId="0CBA4ED8"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(9.3, 18.3)</w:t>
            </w:r>
          </w:p>
        </w:tc>
        <w:tc>
          <w:tcPr>
            <w:tcW w:w="2681" w:type="dxa"/>
            <w:hideMark/>
          </w:tcPr>
          <w:p w14:paraId="626F6685"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(2.4, 11.6)</w:t>
            </w:r>
          </w:p>
        </w:tc>
      </w:tr>
      <w:tr w:rsidR="001C6222" w:rsidRPr="004E0F60" w14:paraId="796A8D54" w14:textId="77777777" w:rsidTr="00B13DD3">
        <w:tc>
          <w:tcPr>
            <w:tcW w:w="3679" w:type="dxa"/>
            <w:hideMark/>
          </w:tcPr>
          <w:p w14:paraId="775EF7F5"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r>
            <w:r w:rsidRPr="004E0F60">
              <w:rPr>
                <w:rFonts w:eastAsia="Times New Roman" w:cs="Times New Roman"/>
                <w:sz w:val="20"/>
                <w:szCs w:val="20"/>
              </w:rPr>
              <w:tab/>
              <w:t>Odds ratio (95% CI)</w:t>
            </w:r>
          </w:p>
        </w:tc>
        <w:tc>
          <w:tcPr>
            <w:tcW w:w="5347" w:type="dxa"/>
            <w:gridSpan w:val="3"/>
            <w:hideMark/>
          </w:tcPr>
          <w:p w14:paraId="115B5F7A"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2.49 (1.07, 5.82)</w:t>
            </w:r>
          </w:p>
        </w:tc>
      </w:tr>
      <w:tr w:rsidR="001C6222" w:rsidRPr="004E0F60" w14:paraId="7EAD1CFA" w14:textId="77777777" w:rsidTr="00B13DD3">
        <w:tc>
          <w:tcPr>
            <w:tcW w:w="3679" w:type="dxa"/>
            <w:hideMark/>
          </w:tcPr>
          <w:p w14:paraId="07BCD0B2" w14:textId="77777777" w:rsidR="001C6222" w:rsidRPr="004E0F60" w:rsidRDefault="001C6222" w:rsidP="00511D73">
            <w:pPr>
              <w:keepNext/>
              <w:keepLines/>
              <w:tabs>
                <w:tab w:val="left" w:pos="180"/>
              </w:tabs>
              <w:spacing w:before="120" w:after="0"/>
              <w:rPr>
                <w:rFonts w:eastAsia="Times New Roman" w:cs="Times New Roman"/>
                <w:sz w:val="20"/>
                <w:szCs w:val="20"/>
              </w:rPr>
            </w:pPr>
            <w:r w:rsidRPr="004E0F60">
              <w:rPr>
                <w:rFonts w:eastAsia="Times New Roman" w:cs="Times New Roman"/>
                <w:sz w:val="20"/>
                <w:szCs w:val="20"/>
              </w:rPr>
              <w:tab/>
              <w:t>Complete response (CR)</w:t>
            </w:r>
          </w:p>
        </w:tc>
        <w:tc>
          <w:tcPr>
            <w:tcW w:w="2627" w:type="dxa"/>
            <w:hideMark/>
          </w:tcPr>
          <w:p w14:paraId="719EF5D5"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6 (2.5%)</w:t>
            </w:r>
          </w:p>
        </w:tc>
        <w:tc>
          <w:tcPr>
            <w:tcW w:w="2720" w:type="dxa"/>
            <w:gridSpan w:val="2"/>
            <w:hideMark/>
          </w:tcPr>
          <w:p w14:paraId="7A49DCEB"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1 (0.8%)</w:t>
            </w:r>
          </w:p>
        </w:tc>
      </w:tr>
      <w:tr w:rsidR="001C6222" w:rsidRPr="004E0F60" w14:paraId="63273054" w14:textId="77777777" w:rsidTr="00B13DD3">
        <w:tc>
          <w:tcPr>
            <w:tcW w:w="3679" w:type="dxa"/>
            <w:hideMark/>
          </w:tcPr>
          <w:p w14:paraId="523D9B87"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Partial response (PR)</w:t>
            </w:r>
          </w:p>
        </w:tc>
        <w:tc>
          <w:tcPr>
            <w:tcW w:w="2627" w:type="dxa"/>
            <w:hideMark/>
          </w:tcPr>
          <w:p w14:paraId="20847BDC"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26 (10.8%)</w:t>
            </w:r>
          </w:p>
        </w:tc>
        <w:tc>
          <w:tcPr>
            <w:tcW w:w="2720" w:type="dxa"/>
            <w:gridSpan w:val="2"/>
            <w:hideMark/>
          </w:tcPr>
          <w:p w14:paraId="15907D64"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6 (5.0%)</w:t>
            </w:r>
          </w:p>
        </w:tc>
      </w:tr>
      <w:tr w:rsidR="001C6222" w:rsidRPr="004E0F60" w14:paraId="40457A9D" w14:textId="77777777" w:rsidTr="00B13DD3">
        <w:tc>
          <w:tcPr>
            <w:tcW w:w="3679" w:type="dxa"/>
            <w:hideMark/>
          </w:tcPr>
          <w:p w14:paraId="7175FFE6"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Stable disease (SD)</w:t>
            </w:r>
          </w:p>
        </w:tc>
        <w:tc>
          <w:tcPr>
            <w:tcW w:w="2627" w:type="dxa"/>
            <w:hideMark/>
          </w:tcPr>
          <w:p w14:paraId="56E6FE48"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55 (22.9%)</w:t>
            </w:r>
          </w:p>
        </w:tc>
        <w:tc>
          <w:tcPr>
            <w:tcW w:w="2720" w:type="dxa"/>
            <w:gridSpan w:val="2"/>
            <w:hideMark/>
          </w:tcPr>
          <w:p w14:paraId="76B6075D"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43 (35.5%)</w:t>
            </w:r>
          </w:p>
        </w:tc>
      </w:tr>
      <w:tr w:rsidR="001C6222" w:rsidRPr="004E0F60" w14:paraId="091DEDD0" w14:textId="77777777" w:rsidTr="00B13DD3">
        <w:tc>
          <w:tcPr>
            <w:tcW w:w="3679" w:type="dxa"/>
            <w:hideMark/>
          </w:tcPr>
          <w:p w14:paraId="447DAE61" w14:textId="77777777" w:rsidR="001C6222" w:rsidRPr="004E0F60" w:rsidRDefault="001C6222" w:rsidP="00511D73">
            <w:pPr>
              <w:keepNext/>
              <w:keepLines/>
              <w:tabs>
                <w:tab w:val="left" w:pos="180"/>
              </w:tabs>
              <w:spacing w:before="120" w:after="0"/>
              <w:rPr>
                <w:rFonts w:eastAsia="Times New Roman" w:cs="Times New Roman"/>
                <w:b/>
                <w:sz w:val="20"/>
                <w:szCs w:val="20"/>
              </w:rPr>
            </w:pPr>
            <w:r w:rsidRPr="004E0F60">
              <w:rPr>
                <w:rFonts w:eastAsia="Times New Roman" w:cs="Times New Roman"/>
                <w:b/>
                <w:sz w:val="20"/>
                <w:szCs w:val="20"/>
              </w:rPr>
              <w:t>Median time to response</w:t>
            </w:r>
          </w:p>
        </w:tc>
        <w:tc>
          <w:tcPr>
            <w:tcW w:w="2627" w:type="dxa"/>
          </w:tcPr>
          <w:p w14:paraId="249794CF" w14:textId="77777777" w:rsidR="001C6222" w:rsidRPr="004E0F60" w:rsidRDefault="001C6222" w:rsidP="00511D73">
            <w:pPr>
              <w:keepNext/>
              <w:keepLines/>
              <w:spacing w:before="120" w:after="0"/>
              <w:jc w:val="center"/>
              <w:rPr>
                <w:rFonts w:eastAsia="Times New Roman" w:cs="Times New Roman"/>
                <w:sz w:val="20"/>
                <w:szCs w:val="20"/>
              </w:rPr>
            </w:pPr>
          </w:p>
        </w:tc>
        <w:tc>
          <w:tcPr>
            <w:tcW w:w="2720" w:type="dxa"/>
            <w:gridSpan w:val="2"/>
          </w:tcPr>
          <w:p w14:paraId="66348D4F" w14:textId="77777777" w:rsidR="001C6222" w:rsidRPr="004E0F60" w:rsidRDefault="001C6222" w:rsidP="00511D73">
            <w:pPr>
              <w:keepNext/>
              <w:keepLines/>
              <w:spacing w:before="120" w:after="0"/>
              <w:jc w:val="center"/>
              <w:rPr>
                <w:rFonts w:eastAsia="Times New Roman" w:cs="Times New Roman"/>
                <w:sz w:val="20"/>
                <w:szCs w:val="20"/>
              </w:rPr>
            </w:pPr>
          </w:p>
        </w:tc>
      </w:tr>
      <w:tr w:rsidR="001C6222" w:rsidRPr="004E0F60" w14:paraId="7AC67264" w14:textId="77777777" w:rsidTr="00B13DD3">
        <w:trPr>
          <w:trHeight w:val="261"/>
        </w:trPr>
        <w:tc>
          <w:tcPr>
            <w:tcW w:w="3679" w:type="dxa"/>
            <w:hideMark/>
          </w:tcPr>
          <w:p w14:paraId="5C38FD6F"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Months (range)</w:t>
            </w:r>
          </w:p>
        </w:tc>
        <w:tc>
          <w:tcPr>
            <w:tcW w:w="2627" w:type="dxa"/>
            <w:hideMark/>
          </w:tcPr>
          <w:p w14:paraId="115F5FFF"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2.1 (1.8, 7.4)</w:t>
            </w:r>
          </w:p>
        </w:tc>
        <w:tc>
          <w:tcPr>
            <w:tcW w:w="2720" w:type="dxa"/>
            <w:gridSpan w:val="2"/>
            <w:hideMark/>
          </w:tcPr>
          <w:p w14:paraId="12F276DB"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2.0 (1.9, 4.6)</w:t>
            </w:r>
          </w:p>
        </w:tc>
      </w:tr>
      <w:tr w:rsidR="001C6222" w:rsidRPr="004E0F60" w14:paraId="28D6A895" w14:textId="77777777" w:rsidTr="00B13DD3">
        <w:trPr>
          <w:trHeight w:val="261"/>
        </w:trPr>
        <w:tc>
          <w:tcPr>
            <w:tcW w:w="3679" w:type="dxa"/>
            <w:hideMark/>
          </w:tcPr>
          <w:p w14:paraId="2A1F676E" w14:textId="77777777" w:rsidR="001C6222" w:rsidRPr="004E0F60" w:rsidRDefault="001C6222" w:rsidP="00511D73">
            <w:pPr>
              <w:keepNext/>
              <w:keepLines/>
              <w:tabs>
                <w:tab w:val="left" w:pos="180"/>
              </w:tabs>
              <w:spacing w:after="0"/>
              <w:rPr>
                <w:rFonts w:eastAsia="Times New Roman" w:cs="Times New Roman"/>
                <w:b/>
                <w:sz w:val="20"/>
                <w:szCs w:val="20"/>
              </w:rPr>
            </w:pPr>
            <w:r w:rsidRPr="004E0F60">
              <w:rPr>
                <w:rFonts w:eastAsia="Times New Roman" w:cs="Times New Roman"/>
                <w:b/>
                <w:sz w:val="20"/>
                <w:szCs w:val="20"/>
              </w:rPr>
              <w:t>Median duration of response</w:t>
            </w:r>
          </w:p>
        </w:tc>
        <w:tc>
          <w:tcPr>
            <w:tcW w:w="2627" w:type="dxa"/>
          </w:tcPr>
          <w:p w14:paraId="11CFBF9B" w14:textId="77777777" w:rsidR="001C6222" w:rsidRPr="004E0F60" w:rsidRDefault="001C6222" w:rsidP="00511D73">
            <w:pPr>
              <w:keepNext/>
              <w:keepLines/>
              <w:spacing w:after="0"/>
              <w:jc w:val="center"/>
              <w:rPr>
                <w:rFonts w:eastAsia="Times New Roman" w:cs="Times New Roman"/>
                <w:sz w:val="20"/>
                <w:szCs w:val="20"/>
              </w:rPr>
            </w:pPr>
          </w:p>
        </w:tc>
        <w:tc>
          <w:tcPr>
            <w:tcW w:w="2720" w:type="dxa"/>
            <w:gridSpan w:val="2"/>
          </w:tcPr>
          <w:p w14:paraId="69F64C36" w14:textId="77777777" w:rsidR="001C6222" w:rsidRPr="004E0F60" w:rsidRDefault="001C6222" w:rsidP="00511D73">
            <w:pPr>
              <w:keepNext/>
              <w:keepLines/>
              <w:spacing w:after="0"/>
              <w:jc w:val="center"/>
              <w:rPr>
                <w:rFonts w:eastAsia="Times New Roman" w:cs="Times New Roman"/>
                <w:sz w:val="20"/>
                <w:szCs w:val="20"/>
              </w:rPr>
            </w:pPr>
          </w:p>
        </w:tc>
      </w:tr>
      <w:tr w:rsidR="001C6222" w:rsidRPr="004E0F60" w14:paraId="0AF869CC" w14:textId="77777777" w:rsidTr="00B13DD3">
        <w:trPr>
          <w:trHeight w:val="261"/>
        </w:trPr>
        <w:tc>
          <w:tcPr>
            <w:tcW w:w="3679" w:type="dxa"/>
            <w:tcBorders>
              <w:top w:val="nil"/>
              <w:left w:val="nil"/>
              <w:bottom w:val="single" w:sz="4" w:space="0" w:color="auto"/>
              <w:right w:val="nil"/>
            </w:tcBorders>
            <w:hideMark/>
          </w:tcPr>
          <w:p w14:paraId="4E0E245C" w14:textId="77777777" w:rsidR="001C6222" w:rsidRPr="004E0F60" w:rsidRDefault="001C6222" w:rsidP="00511D73">
            <w:pPr>
              <w:keepNext/>
              <w:keepLines/>
              <w:tabs>
                <w:tab w:val="left" w:pos="180"/>
              </w:tabs>
              <w:spacing w:after="0"/>
              <w:rPr>
                <w:rFonts w:eastAsia="Times New Roman" w:cs="Times New Roman"/>
                <w:sz w:val="20"/>
                <w:szCs w:val="20"/>
              </w:rPr>
            </w:pPr>
            <w:r w:rsidRPr="004E0F60">
              <w:rPr>
                <w:rFonts w:eastAsia="Times New Roman" w:cs="Times New Roman"/>
                <w:sz w:val="20"/>
                <w:szCs w:val="20"/>
              </w:rPr>
              <w:tab/>
              <w:t xml:space="preserve">Months (95% </w:t>
            </w:r>
            <w:proofErr w:type="gramStart"/>
            <w:r w:rsidRPr="004E0F60">
              <w:rPr>
                <w:rFonts w:eastAsia="Times New Roman" w:cs="Times New Roman"/>
                <w:sz w:val="20"/>
                <w:szCs w:val="20"/>
              </w:rPr>
              <w:t>CI )</w:t>
            </w:r>
            <w:proofErr w:type="gramEnd"/>
          </w:p>
        </w:tc>
        <w:tc>
          <w:tcPr>
            <w:tcW w:w="2627" w:type="dxa"/>
            <w:tcBorders>
              <w:top w:val="nil"/>
              <w:left w:val="nil"/>
              <w:bottom w:val="single" w:sz="4" w:space="0" w:color="auto"/>
              <w:right w:val="nil"/>
            </w:tcBorders>
            <w:hideMark/>
          </w:tcPr>
          <w:p w14:paraId="0F95BB29"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9.7 (5.6, NR)</w:t>
            </w:r>
          </w:p>
        </w:tc>
        <w:tc>
          <w:tcPr>
            <w:tcW w:w="2720" w:type="dxa"/>
            <w:gridSpan w:val="2"/>
            <w:tcBorders>
              <w:top w:val="nil"/>
              <w:left w:val="nil"/>
              <w:bottom w:val="single" w:sz="4" w:space="0" w:color="auto"/>
              <w:right w:val="nil"/>
            </w:tcBorders>
            <w:hideMark/>
          </w:tcPr>
          <w:p w14:paraId="7E39D049" w14:textId="77777777" w:rsidR="001C6222" w:rsidRPr="004E0F60" w:rsidRDefault="001C6222" w:rsidP="00511D73">
            <w:pPr>
              <w:keepNext/>
              <w:keepLines/>
              <w:spacing w:after="0"/>
              <w:jc w:val="center"/>
              <w:rPr>
                <w:rFonts w:eastAsia="Times New Roman" w:cs="Times New Roman"/>
                <w:sz w:val="20"/>
                <w:szCs w:val="20"/>
              </w:rPr>
            </w:pPr>
            <w:r w:rsidRPr="004E0F60">
              <w:rPr>
                <w:rFonts w:eastAsia="Times New Roman" w:cs="Times New Roman"/>
                <w:sz w:val="20"/>
                <w:szCs w:val="20"/>
              </w:rPr>
              <w:t>4.0 (2.9, NR)</w:t>
            </w:r>
          </w:p>
        </w:tc>
      </w:tr>
    </w:tbl>
    <w:p w14:paraId="76FF7286" w14:textId="77777777" w:rsidR="001C6222" w:rsidRPr="004E0F60" w:rsidRDefault="001C6222" w:rsidP="00511D73">
      <w:pPr>
        <w:pStyle w:val="EMEABodyText"/>
        <w:keepNext/>
        <w:keepLines/>
        <w:ind w:left="567" w:hanging="567"/>
        <w:rPr>
          <w:sz w:val="18"/>
          <w:szCs w:val="18"/>
          <w:lang w:val="en-AU"/>
        </w:rPr>
      </w:pPr>
      <w:r w:rsidRPr="004E0F60">
        <w:rPr>
          <w:sz w:val="18"/>
          <w:szCs w:val="18"/>
          <w:vertAlign w:val="superscript"/>
          <w:lang w:val="en-AU"/>
        </w:rPr>
        <w:t>a</w:t>
      </w:r>
      <w:r w:rsidRPr="004E0F60">
        <w:rPr>
          <w:sz w:val="18"/>
          <w:szCs w:val="18"/>
          <w:lang w:val="en-AU"/>
        </w:rPr>
        <w:t xml:space="preserve"> Derived from a stratified proportional hazards model.</w:t>
      </w:r>
    </w:p>
    <w:p w14:paraId="40D98075" w14:textId="77777777" w:rsidR="001C6222" w:rsidRPr="004E0F60" w:rsidRDefault="001C6222" w:rsidP="00511D73">
      <w:pPr>
        <w:pStyle w:val="EMEABodyText"/>
        <w:keepNext/>
        <w:keepLines/>
        <w:ind w:left="567" w:hanging="567"/>
        <w:jc w:val="left"/>
        <w:rPr>
          <w:sz w:val="18"/>
          <w:szCs w:val="18"/>
          <w:lang w:val="en-AU"/>
        </w:rPr>
      </w:pPr>
      <w:r w:rsidRPr="004E0F60">
        <w:rPr>
          <w:sz w:val="18"/>
          <w:szCs w:val="18"/>
          <w:vertAlign w:val="superscript"/>
          <w:lang w:val="en-AU"/>
        </w:rPr>
        <w:t xml:space="preserve">b </w:t>
      </w:r>
      <w:r w:rsidRPr="004E0F60">
        <w:rPr>
          <w:sz w:val="18"/>
          <w:szCs w:val="18"/>
          <w:lang w:val="en-AU"/>
        </w:rPr>
        <w:t xml:space="preserve">P-value is derived from a log-rank test stratified by prior cetuximab; the corresponding O’Brien-Fleming efficacy boundary </w:t>
      </w:r>
    </w:p>
    <w:p w14:paraId="7321D30E" w14:textId="77777777" w:rsidR="001C6222" w:rsidRPr="004E0F60" w:rsidRDefault="001C6222" w:rsidP="00511D73">
      <w:pPr>
        <w:pStyle w:val="EMEABodyText"/>
        <w:keepNext/>
        <w:keepLines/>
        <w:ind w:left="567" w:hanging="567"/>
        <w:jc w:val="left"/>
        <w:rPr>
          <w:sz w:val="18"/>
          <w:szCs w:val="18"/>
          <w:lang w:val="en-AU"/>
        </w:rPr>
      </w:pPr>
      <w:r w:rsidRPr="004E0F60">
        <w:rPr>
          <w:sz w:val="18"/>
          <w:szCs w:val="18"/>
          <w:lang w:val="en-AU"/>
        </w:rPr>
        <w:t>significance level is 0.0227.</w:t>
      </w:r>
    </w:p>
    <w:p w14:paraId="23CE7085" w14:textId="77777777" w:rsidR="005D3254" w:rsidRPr="004E0F60" w:rsidRDefault="005D3254" w:rsidP="005D3254">
      <w:pPr>
        <w:spacing w:after="0"/>
      </w:pPr>
    </w:p>
    <w:p w14:paraId="662098DC" w14:textId="285FC9BC" w:rsidR="005B1A79" w:rsidRPr="004E0F60" w:rsidRDefault="00C659AE" w:rsidP="005B1A79">
      <w:pPr>
        <w:spacing w:after="120"/>
      </w:pPr>
      <w:r w:rsidRPr="004E0F60">
        <w:t>Patients with investigator-assessed primary site of oropharyngeal cancer were tested for HPV by p16 immunohistochemistry. OS benefit was observed regardless of p16 status (p16-positive status: HR= 0.63; 95% CI: 0.38, 1.04 and p16-negative status: HR = 0.64, 95% CI: 0.40, 1.03, and p16-unknown* HR= 0.78, (95% CI: 0.55, 1.10). * Unknown includes patients with non-oropharyngeal cancer of the head and neck in whom HPV testing was not required.</w:t>
      </w:r>
    </w:p>
    <w:p w14:paraId="604CECC4" w14:textId="77777777" w:rsidR="00C659AE" w:rsidRPr="004E0F60" w:rsidRDefault="00C659AE" w:rsidP="005E766C">
      <w:pPr>
        <w:spacing w:after="120"/>
        <w:rPr>
          <w:b/>
          <w:snapToGrid w:val="0"/>
        </w:rPr>
      </w:pPr>
      <w:r w:rsidRPr="004E0F60">
        <w:rPr>
          <w:b/>
          <w:snapToGrid w:val="0"/>
        </w:rPr>
        <w:t>Safety and efficacy in elderly patients</w:t>
      </w:r>
    </w:p>
    <w:p w14:paraId="38D594A9" w14:textId="63E8D602" w:rsidR="00C659AE" w:rsidRPr="004E0F60" w:rsidRDefault="00C659AE" w:rsidP="005E766C">
      <w:pPr>
        <w:spacing w:after="120"/>
      </w:pPr>
      <w:r w:rsidRPr="004E0F60">
        <w:t xml:space="preserve">No overall differences in safety or efficacy were reported between elderly (≥ 65 years) and younger patients (&lt; 65 years). Data from SCCHN patients 75 years of age or older are too limited to draw conclusions on this population. </w:t>
      </w:r>
    </w:p>
    <w:p w14:paraId="2CD02980" w14:textId="6060ECE3" w:rsidR="00DA4851" w:rsidRDefault="00DA4851" w:rsidP="00392401">
      <w:pPr>
        <w:pStyle w:val="Heading4"/>
      </w:pPr>
      <w:r w:rsidRPr="004E0F60">
        <w:lastRenderedPageBreak/>
        <w:t>U</w:t>
      </w:r>
      <w:r w:rsidR="00BF42FF" w:rsidRPr="004E0F60">
        <w:t>ROTHELIAL CARCINOMA</w:t>
      </w:r>
      <w:r w:rsidRPr="004E0F60">
        <w:t xml:space="preserve"> (UC)</w:t>
      </w:r>
      <w:r w:rsidR="00BF42FF" w:rsidRPr="004E0F60">
        <w:t xml:space="preserve"> </w:t>
      </w:r>
    </w:p>
    <w:p w14:paraId="5EF3E05A" w14:textId="77777777" w:rsidR="000B3115" w:rsidRDefault="000B3115" w:rsidP="000B3115">
      <w:pPr>
        <w:pStyle w:val="Heading5"/>
      </w:pPr>
      <w:r>
        <w:t xml:space="preserve">Adjuvant muscle invasive urothelial carcinoma at high </w:t>
      </w:r>
      <w:r w:rsidRPr="0063431A">
        <w:t>risk of recurrence</w:t>
      </w:r>
      <w:r>
        <w:t xml:space="preserve"> - OPDIVO monotherapy</w:t>
      </w:r>
    </w:p>
    <w:p w14:paraId="4CF2CEF6" w14:textId="77777777" w:rsidR="000B3115" w:rsidRDefault="000B3115" w:rsidP="000B3115">
      <w:pPr>
        <w:pStyle w:val="Heading6"/>
        <w:rPr>
          <w:b/>
          <w:lang w:val="en-AU"/>
        </w:rPr>
      </w:pPr>
      <w:r>
        <w:rPr>
          <w:lang w:val="en-AU"/>
        </w:rPr>
        <w:t>Randomised phase 3 study of nivolumab vs placebo (CA209274)</w:t>
      </w:r>
    </w:p>
    <w:p w14:paraId="3C0ADBCC" w14:textId="01D69802" w:rsidR="000B3115" w:rsidRDefault="000B3115" w:rsidP="0064697B">
      <w:pPr>
        <w:autoSpaceDE w:val="0"/>
        <w:autoSpaceDN w:val="0"/>
        <w:adjustRightInd w:val="0"/>
        <w:spacing w:after="0"/>
        <w:rPr>
          <w:rFonts w:cs="Times New Roman"/>
          <w:sz w:val="24"/>
          <w:szCs w:val="24"/>
        </w:rPr>
      </w:pPr>
      <w:r w:rsidRPr="001E4539">
        <w:rPr>
          <w:rFonts w:cs="Times New Roman"/>
          <w:sz w:val="24"/>
          <w:szCs w:val="24"/>
        </w:rPr>
        <w:t xml:space="preserve">The efficacy of nivolumab monotherapy for the adjuvant treatment of urothelial carcinoma was evaluated in a Phase 3 multicentre, randomised, placebo-controlled, double-blinded study (CA209274). The study included patients (18 years or older) who have undergone radical resection of muscle invasive urothelial carcinoma (MIUC) originating in the bladder or upper urinary tract (renal pelvis or ureter) and are at high risk of recurrence. The MIUC pathologic staging criteria that defines high risk patients was ypT2-ypT4a or </w:t>
      </w:r>
      <w:proofErr w:type="spellStart"/>
      <w:r w:rsidRPr="001E4539">
        <w:rPr>
          <w:rFonts w:cs="Times New Roman"/>
          <w:sz w:val="24"/>
          <w:szCs w:val="24"/>
        </w:rPr>
        <w:t>ypN</w:t>
      </w:r>
      <w:proofErr w:type="spellEnd"/>
      <w:r w:rsidRPr="001E4539">
        <w:rPr>
          <w:rFonts w:cs="Times New Roman"/>
          <w:sz w:val="24"/>
          <w:szCs w:val="24"/>
        </w:rPr>
        <w:t xml:space="preserve">+ for adult patients who received neo-adjuvant cisplatin chemotherapy, and pT3-pT4a or </w:t>
      </w:r>
      <w:proofErr w:type="spellStart"/>
      <w:r w:rsidRPr="001E4539">
        <w:rPr>
          <w:rFonts w:cs="Times New Roman"/>
          <w:sz w:val="24"/>
          <w:szCs w:val="24"/>
        </w:rPr>
        <w:t>pN</w:t>
      </w:r>
      <w:proofErr w:type="spellEnd"/>
      <w:r w:rsidRPr="001E4539">
        <w:rPr>
          <w:rFonts w:cs="Times New Roman"/>
          <w:sz w:val="24"/>
          <w:szCs w:val="24"/>
        </w:rPr>
        <w:t xml:space="preserve">+ for adult patients who did not receive neo-adjuvant cisplatin chemotherapy and were not eligible or refused adjuvant cisplatin chemotherapy. The study included patients regardless of their PD-L1 status, who had an ECOG performance status score of 0 or 1 (2 for </w:t>
      </w:r>
      <w:proofErr w:type="gramStart"/>
      <w:r w:rsidRPr="001E4539">
        <w:rPr>
          <w:rFonts w:cs="Times New Roman"/>
          <w:sz w:val="24"/>
          <w:szCs w:val="24"/>
        </w:rPr>
        <w:t>patients</w:t>
      </w:r>
      <w:proofErr w:type="gramEnd"/>
      <w:r w:rsidRPr="001E4539">
        <w:rPr>
          <w:rFonts w:cs="Times New Roman"/>
          <w:sz w:val="24"/>
          <w:szCs w:val="24"/>
        </w:rPr>
        <w:t xml:space="preserve"> ineligible for neo-adjuvant cisplatin chemotherapy). </w:t>
      </w:r>
      <w:r w:rsidRPr="001E4539">
        <w:rPr>
          <w:rFonts w:cs="Times New Roman"/>
          <w:color w:val="000000"/>
          <w:sz w:val="24"/>
          <w:szCs w:val="24"/>
        </w:rPr>
        <w:t>Patients were within 120 days of radical resection (R0) of UC of the bladder or upper urinary tract (renal pelvis or ureter)</w:t>
      </w:r>
      <w:r w:rsidR="0064697B">
        <w:rPr>
          <w:rFonts w:cs="Times New Roman"/>
          <w:color w:val="000000"/>
          <w:sz w:val="24"/>
          <w:szCs w:val="24"/>
        </w:rPr>
        <w:t>.</w:t>
      </w:r>
      <w:r w:rsidRPr="001E4539">
        <w:rPr>
          <w:rFonts w:cs="Times New Roman"/>
          <w:color w:val="000000"/>
          <w:sz w:val="24"/>
          <w:szCs w:val="24"/>
        </w:rPr>
        <w:t xml:space="preserve"> </w:t>
      </w:r>
      <w:r w:rsidRPr="001E4539">
        <w:rPr>
          <w:rFonts w:cs="Times New Roman"/>
          <w:sz w:val="24"/>
          <w:szCs w:val="24"/>
        </w:rPr>
        <w:t xml:space="preserve">The study excluded patients with active, </w:t>
      </w:r>
      <w:proofErr w:type="gramStart"/>
      <w:r w:rsidRPr="001E4539">
        <w:rPr>
          <w:rFonts w:cs="Times New Roman"/>
          <w:sz w:val="24"/>
          <w:szCs w:val="24"/>
        </w:rPr>
        <w:t>known</w:t>
      </w:r>
      <w:proofErr w:type="gramEnd"/>
      <w:r w:rsidRPr="001E4539">
        <w:rPr>
          <w:rFonts w:cs="Times New Roman"/>
          <w:sz w:val="24"/>
          <w:szCs w:val="24"/>
        </w:rPr>
        <w:t xml:space="preserve"> or suspected autoimmune disease, patients who had treatment with any chemotherapy, radiation therapy, biologics for cancer, intravesical therapy, or investigational therapy within 28 days of first administration of study treatment.</w:t>
      </w:r>
    </w:p>
    <w:p w14:paraId="22161080" w14:textId="77777777" w:rsidR="0064697B" w:rsidRPr="0064697B" w:rsidRDefault="0064697B" w:rsidP="0064697B">
      <w:pPr>
        <w:autoSpaceDE w:val="0"/>
        <w:autoSpaceDN w:val="0"/>
        <w:adjustRightInd w:val="0"/>
        <w:spacing w:after="0"/>
        <w:rPr>
          <w:rFonts w:cs="Times New Roman"/>
          <w:color w:val="000000"/>
          <w:sz w:val="24"/>
          <w:szCs w:val="24"/>
        </w:rPr>
      </w:pPr>
    </w:p>
    <w:p w14:paraId="079EF662" w14:textId="17AD12E7" w:rsidR="000B3115" w:rsidRDefault="000B3115" w:rsidP="000B3115">
      <w:pPr>
        <w:pStyle w:val="Default"/>
        <w:jc w:val="both"/>
        <w:rPr>
          <w:rFonts w:ascii="Times New Roman" w:hAnsi="Times New Roman" w:cs="Times New Roman"/>
        </w:rPr>
      </w:pPr>
      <w:r w:rsidRPr="001E4539">
        <w:rPr>
          <w:rFonts w:ascii="Times New Roman" w:hAnsi="Times New Roman" w:cs="Times New Roman"/>
        </w:rPr>
        <w:t xml:space="preserve">A total of 709 patients were </w:t>
      </w:r>
      <w:proofErr w:type="spellStart"/>
      <w:r w:rsidRPr="001E4539">
        <w:rPr>
          <w:rFonts w:ascii="Times New Roman" w:hAnsi="Times New Roman" w:cs="Times New Roman"/>
        </w:rPr>
        <w:t>randomised</w:t>
      </w:r>
      <w:proofErr w:type="spellEnd"/>
      <w:r w:rsidRPr="001E4539">
        <w:rPr>
          <w:rFonts w:ascii="Times New Roman" w:hAnsi="Times New Roman" w:cs="Times New Roman"/>
        </w:rPr>
        <w:t xml:space="preserve"> to receive either nivolumab 240 mg (n</w:t>
      </w:r>
      <w:r w:rsidRPr="00D11060">
        <w:rPr>
          <w:rFonts w:ascii="Times New Roman" w:hAnsi="Times New Roman" w:cs="Times New Roman"/>
        </w:rPr>
        <w:t xml:space="preserve"> = 353) every 2 weeks or placebo (n = 356) every 2 weeks until recurrence or unacceptable toxicity for a maximum treatment duration of 1 year. </w:t>
      </w:r>
      <w:proofErr w:type="spellStart"/>
      <w:r w:rsidRPr="00D11060">
        <w:rPr>
          <w:rFonts w:ascii="Times New Roman" w:hAnsi="Times New Roman" w:cs="Times New Roman"/>
        </w:rPr>
        <w:t>Randomisation</w:t>
      </w:r>
      <w:proofErr w:type="spellEnd"/>
      <w:r w:rsidRPr="00D11060">
        <w:rPr>
          <w:rFonts w:ascii="Times New Roman" w:hAnsi="Times New Roman" w:cs="Times New Roman"/>
        </w:rPr>
        <w:t xml:space="preserve"> was stratified by pathologic nodal status (N+ vs. N0/x with &lt; 10 nodes removed vs. N0 with ≥ 10 nodes removed), </w:t>
      </w:r>
      <w:proofErr w:type="spellStart"/>
      <w:r w:rsidRPr="00D11060">
        <w:rPr>
          <w:rFonts w:ascii="Times New Roman" w:hAnsi="Times New Roman" w:cs="Times New Roman"/>
        </w:rPr>
        <w:t>tumour</w:t>
      </w:r>
      <w:proofErr w:type="spellEnd"/>
      <w:r w:rsidRPr="00D11060">
        <w:rPr>
          <w:rFonts w:ascii="Times New Roman" w:hAnsi="Times New Roman" w:cs="Times New Roman"/>
        </w:rPr>
        <w:t xml:space="preserve"> PD-L1 expression (≥ 1% vs.&lt; 1%/indeterminate), and use of cisplatin neo-adjuvant chemotherapy. </w:t>
      </w:r>
      <w:proofErr w:type="spellStart"/>
      <w:r w:rsidRPr="00D11060">
        <w:rPr>
          <w:rFonts w:ascii="Times New Roman" w:hAnsi="Times New Roman" w:cs="Times New Roman"/>
        </w:rPr>
        <w:t>Tumour</w:t>
      </w:r>
      <w:proofErr w:type="spellEnd"/>
      <w:r w:rsidRPr="00D11060">
        <w:rPr>
          <w:rFonts w:ascii="Times New Roman" w:hAnsi="Times New Roman" w:cs="Times New Roman"/>
        </w:rPr>
        <w:t xml:space="preserve"> imaging assessments were to be performed every 12 weeks from the date of first dose to week 96, then every 16 weeks from week 96 to week 160, then every 24 weeks until non-urothelial tract recurrence or treatment was discontinued (whichever occurred later) for a maximum of 5 years. The primary efficacy outcome measures were disease-free survival (DFS) in all </w:t>
      </w:r>
      <w:proofErr w:type="spellStart"/>
      <w:r w:rsidRPr="00D11060">
        <w:rPr>
          <w:rFonts w:ascii="Times New Roman" w:hAnsi="Times New Roman" w:cs="Times New Roman"/>
        </w:rPr>
        <w:t>randomised</w:t>
      </w:r>
      <w:proofErr w:type="spellEnd"/>
      <w:r w:rsidRPr="00D11060">
        <w:rPr>
          <w:rFonts w:ascii="Times New Roman" w:hAnsi="Times New Roman" w:cs="Times New Roman"/>
        </w:rPr>
        <w:t xml:space="preserve"> patients and DFS in </w:t>
      </w:r>
      <w:proofErr w:type="spellStart"/>
      <w:r w:rsidRPr="00D11060">
        <w:rPr>
          <w:rFonts w:ascii="Times New Roman" w:hAnsi="Times New Roman" w:cs="Times New Roman"/>
        </w:rPr>
        <w:t>randomised</w:t>
      </w:r>
      <w:proofErr w:type="spellEnd"/>
      <w:r w:rsidRPr="00D11060">
        <w:rPr>
          <w:rFonts w:ascii="Times New Roman" w:hAnsi="Times New Roman" w:cs="Times New Roman"/>
        </w:rPr>
        <w:t xml:space="preserve"> patients with </w:t>
      </w:r>
      <w:proofErr w:type="spellStart"/>
      <w:r w:rsidRPr="00D11060">
        <w:rPr>
          <w:rFonts w:ascii="Times New Roman" w:hAnsi="Times New Roman" w:cs="Times New Roman"/>
        </w:rPr>
        <w:t>tumours</w:t>
      </w:r>
      <w:proofErr w:type="spellEnd"/>
      <w:r w:rsidRPr="00D11060">
        <w:rPr>
          <w:rFonts w:ascii="Times New Roman" w:hAnsi="Times New Roman" w:cs="Times New Roman"/>
        </w:rPr>
        <w:t xml:space="preserve"> expressing PD-L1 ≥ 1%. DFS was defined as the time between the date of </w:t>
      </w:r>
      <w:proofErr w:type="spellStart"/>
      <w:r w:rsidRPr="00D11060">
        <w:rPr>
          <w:rFonts w:ascii="Times New Roman" w:hAnsi="Times New Roman" w:cs="Times New Roman"/>
        </w:rPr>
        <w:t>randomisation</w:t>
      </w:r>
      <w:proofErr w:type="spellEnd"/>
      <w:r w:rsidRPr="00D11060">
        <w:rPr>
          <w:rFonts w:ascii="Times New Roman" w:hAnsi="Times New Roman" w:cs="Times New Roman"/>
        </w:rPr>
        <w:t xml:space="preserve"> and the date of the first documented recurrence assessed by investigator (local urothelial tract, local non-urothelial tract or distant), or death (from any cause), whichever occurred first. Secondary efficacy outcome measures include overall survival (OS), non-urothelial tract recurrence free survival (NUTRFS) and disease-specific survival (DSS).</w:t>
      </w:r>
    </w:p>
    <w:p w14:paraId="785EB5D6" w14:textId="77777777" w:rsidR="000B3115" w:rsidRPr="00D11060" w:rsidRDefault="000B3115" w:rsidP="000B3115">
      <w:pPr>
        <w:pStyle w:val="Default"/>
        <w:jc w:val="both"/>
        <w:rPr>
          <w:rFonts w:ascii="Times New Roman" w:hAnsi="Times New Roman" w:cs="Times New Roman"/>
        </w:rPr>
      </w:pPr>
    </w:p>
    <w:p w14:paraId="6472C156" w14:textId="77777777" w:rsidR="000B3115" w:rsidRPr="004E1981" w:rsidRDefault="000B3115" w:rsidP="000B3115">
      <w:pPr>
        <w:pStyle w:val="CommentText"/>
        <w:rPr>
          <w:rFonts w:ascii="Times New Roman" w:hAnsi="Times New Roman" w:cs="Times New Roman"/>
          <w:sz w:val="24"/>
          <w:szCs w:val="24"/>
        </w:rPr>
      </w:pPr>
      <w:r w:rsidRPr="004E1981">
        <w:rPr>
          <w:rFonts w:ascii="Times New Roman" w:hAnsi="Times New Roman" w:cs="Times New Roman"/>
          <w:sz w:val="24"/>
          <w:szCs w:val="24"/>
        </w:rPr>
        <w:t xml:space="preserve">Baseline characteristics were generally balanced between the two groups. The median age was 67 years (range: 30 to 92), 76% were male and 76% were white. Twenty one percent had upper tract urothelial carcinoma, 43% of patients received prior cisplatin in the neo-adjuvant setting, 47% of patients were N+ at radical resection, patients had ECOG performance status of 0 (63%), 1 (35%), or 2 (2%), and 7% of patients had a haemoglobin &lt; 10 g/dL. </w:t>
      </w:r>
    </w:p>
    <w:p w14:paraId="216FDDFB" w14:textId="77777777" w:rsidR="000B3115" w:rsidRPr="006F0FC7" w:rsidRDefault="000B3115" w:rsidP="000B3115">
      <w:pPr>
        <w:autoSpaceDE w:val="0"/>
        <w:autoSpaceDN w:val="0"/>
        <w:adjustRightInd w:val="0"/>
        <w:rPr>
          <w:sz w:val="24"/>
          <w:szCs w:val="24"/>
        </w:rPr>
      </w:pPr>
      <w:r w:rsidRPr="006F0FC7">
        <w:rPr>
          <w:sz w:val="24"/>
          <w:szCs w:val="24"/>
        </w:rPr>
        <w:t xml:space="preserve">Of the 709 patients, 40% had tumour cell PD-L1 expression of ≥ 1%, 59% had tumour cell PD-L1 expression of &lt; 1%, and 1% had tumour cell PD-L1 expression indeterminate, not </w:t>
      </w:r>
      <w:proofErr w:type="gramStart"/>
      <w:r w:rsidRPr="006F0FC7">
        <w:rPr>
          <w:sz w:val="24"/>
          <w:szCs w:val="24"/>
        </w:rPr>
        <w:t>evaluable</w:t>
      </w:r>
      <w:proofErr w:type="gramEnd"/>
      <w:r w:rsidRPr="006F0FC7">
        <w:rPr>
          <w:sz w:val="24"/>
          <w:szCs w:val="24"/>
        </w:rPr>
        <w:t xml:space="preserve"> or not reported. Tumour PD-L1 expression was determined using the PD-L1 IHC 28-8 </w:t>
      </w:r>
      <w:proofErr w:type="spellStart"/>
      <w:r w:rsidRPr="006F0FC7">
        <w:rPr>
          <w:sz w:val="24"/>
          <w:szCs w:val="24"/>
        </w:rPr>
        <w:t>pharmDx</w:t>
      </w:r>
      <w:proofErr w:type="spellEnd"/>
      <w:r w:rsidRPr="006F0FC7">
        <w:rPr>
          <w:sz w:val="24"/>
          <w:szCs w:val="24"/>
        </w:rPr>
        <w:t xml:space="preserve"> assay.</w:t>
      </w:r>
    </w:p>
    <w:p w14:paraId="2FA0CAAE" w14:textId="33F8DB6B" w:rsidR="000B3115" w:rsidRPr="00E26D01" w:rsidRDefault="000B3115" w:rsidP="000B3115">
      <w:pPr>
        <w:autoSpaceDE w:val="0"/>
        <w:autoSpaceDN w:val="0"/>
        <w:adjustRightInd w:val="0"/>
      </w:pPr>
      <w:r w:rsidRPr="00553B7E">
        <w:rPr>
          <w:rFonts w:cs="Times New Roman"/>
          <w:sz w:val="24"/>
          <w:szCs w:val="24"/>
        </w:rPr>
        <w:lastRenderedPageBreak/>
        <w:t xml:space="preserve">In all randomised patients and all randomised patients with tumour cell PD-L1 expression ≥ 1%, the median follow-up </w:t>
      </w:r>
      <w:r w:rsidR="00B1082F" w:rsidRPr="00553B7E">
        <w:rPr>
          <w:rFonts w:cs="Times New Roman"/>
          <w:spacing w:val="21"/>
          <w:sz w:val="24"/>
          <w:szCs w:val="24"/>
        </w:rPr>
        <w:t>for the primary analysis</w:t>
      </w:r>
      <w:r w:rsidR="00B1082F" w:rsidRPr="00553B7E">
        <w:rPr>
          <w:rFonts w:cs="Times New Roman"/>
          <w:spacing w:val="21"/>
        </w:rPr>
        <w:t xml:space="preserve"> </w:t>
      </w:r>
      <w:r w:rsidRPr="00553B7E">
        <w:rPr>
          <w:rFonts w:cs="Times New Roman"/>
          <w:sz w:val="24"/>
          <w:szCs w:val="24"/>
        </w:rPr>
        <w:t>was 22.4 and 25.5 months for the nivolumab arm, respectively. With a minimum follow-up of 11.0 months in the all randomised patients and a minimum follow-up of 11.4 months in randomised patients with tumours</w:t>
      </w:r>
      <w:r w:rsidRPr="006F0FC7">
        <w:rPr>
          <w:sz w:val="24"/>
          <w:szCs w:val="24"/>
        </w:rPr>
        <w:t xml:space="preserve"> expressing PD-L1 ≥ 1%, the study demonstrated a statistically significant improvement in DFS for patients randomised to nivolumab as compared to placebo, as shown in </w:t>
      </w:r>
      <w:r>
        <w:rPr>
          <w:sz w:val="24"/>
          <w:szCs w:val="24"/>
        </w:rPr>
        <w:fldChar w:fldCharType="begin"/>
      </w:r>
      <w:r>
        <w:rPr>
          <w:sz w:val="24"/>
          <w:szCs w:val="24"/>
        </w:rPr>
        <w:instrText xml:space="preserve"> REF _Ref72847563 \h  \* MERGEFORMAT </w:instrText>
      </w:r>
      <w:r>
        <w:rPr>
          <w:sz w:val="24"/>
          <w:szCs w:val="24"/>
        </w:rPr>
      </w:r>
      <w:r>
        <w:rPr>
          <w:sz w:val="24"/>
          <w:szCs w:val="24"/>
        </w:rPr>
        <w:fldChar w:fldCharType="separate"/>
      </w:r>
      <w:r>
        <w:rPr>
          <w:sz w:val="24"/>
          <w:szCs w:val="24"/>
        </w:rPr>
        <w:t xml:space="preserve">Table </w:t>
      </w:r>
      <w:r>
        <w:rPr>
          <w:noProof/>
          <w:sz w:val="24"/>
          <w:szCs w:val="24"/>
        </w:rPr>
        <w:t>22</w:t>
      </w:r>
      <w:r>
        <w:rPr>
          <w:sz w:val="24"/>
          <w:szCs w:val="24"/>
        </w:rPr>
        <w:fldChar w:fldCharType="end"/>
      </w:r>
      <w:r>
        <w:rPr>
          <w:sz w:val="24"/>
          <w:szCs w:val="24"/>
        </w:rPr>
        <w:t xml:space="preserve"> and </w:t>
      </w:r>
      <w:r>
        <w:rPr>
          <w:sz w:val="24"/>
          <w:szCs w:val="24"/>
        </w:rPr>
        <w:fldChar w:fldCharType="begin"/>
      </w:r>
      <w:r>
        <w:rPr>
          <w:sz w:val="24"/>
          <w:szCs w:val="24"/>
        </w:rPr>
        <w:instrText xml:space="preserve"> REF _Ref72847626 \h  \* MERGEFORMAT </w:instrText>
      </w:r>
      <w:r>
        <w:rPr>
          <w:sz w:val="24"/>
          <w:szCs w:val="24"/>
        </w:rPr>
      </w:r>
      <w:r>
        <w:rPr>
          <w:sz w:val="24"/>
          <w:szCs w:val="24"/>
        </w:rPr>
        <w:fldChar w:fldCharType="separate"/>
      </w:r>
      <w:r>
        <w:rPr>
          <w:sz w:val="24"/>
          <w:szCs w:val="24"/>
        </w:rPr>
        <w:t xml:space="preserve">Figure </w:t>
      </w:r>
      <w:r>
        <w:rPr>
          <w:noProof/>
          <w:sz w:val="24"/>
          <w:szCs w:val="24"/>
        </w:rPr>
        <w:t>16</w:t>
      </w:r>
      <w:r>
        <w:rPr>
          <w:sz w:val="24"/>
          <w:szCs w:val="24"/>
        </w:rPr>
        <w:fldChar w:fldCharType="end"/>
      </w:r>
      <w:r>
        <w:rPr>
          <w:sz w:val="24"/>
          <w:szCs w:val="24"/>
        </w:rPr>
        <w:t>.</w:t>
      </w:r>
      <w:r w:rsidR="00061125">
        <w:rPr>
          <w:sz w:val="24"/>
          <w:szCs w:val="24"/>
        </w:rPr>
        <w:t xml:space="preserve"> </w:t>
      </w:r>
    </w:p>
    <w:tbl>
      <w:tblPr>
        <w:tblW w:w="5000" w:type="pct"/>
        <w:tblCellMar>
          <w:left w:w="0" w:type="dxa"/>
          <w:right w:w="0" w:type="dxa"/>
        </w:tblCellMar>
        <w:tblLook w:val="04A0" w:firstRow="1" w:lastRow="0" w:firstColumn="1" w:lastColumn="0" w:noHBand="0" w:noVBand="1"/>
      </w:tblPr>
      <w:tblGrid>
        <w:gridCol w:w="2938"/>
        <w:gridCol w:w="1537"/>
        <w:gridCol w:w="1514"/>
        <w:gridCol w:w="1523"/>
        <w:gridCol w:w="1514"/>
      </w:tblGrid>
      <w:tr w:rsidR="000B3115" w14:paraId="2490511F" w14:textId="77777777" w:rsidTr="00040130">
        <w:tc>
          <w:tcPr>
            <w:tcW w:w="9026" w:type="dxa"/>
            <w:gridSpan w:val="5"/>
            <w:tcBorders>
              <w:top w:val="nil"/>
              <w:left w:val="nil"/>
              <w:bottom w:val="single" w:sz="4" w:space="0" w:color="auto"/>
              <w:right w:val="nil"/>
            </w:tcBorders>
            <w:tcMar>
              <w:top w:w="0" w:type="dxa"/>
              <w:left w:w="108" w:type="dxa"/>
              <w:bottom w:w="0" w:type="dxa"/>
              <w:right w:w="108" w:type="dxa"/>
            </w:tcMar>
            <w:hideMark/>
          </w:tcPr>
          <w:p w14:paraId="468C308E" w14:textId="77777777" w:rsidR="000B3115" w:rsidRPr="0037722B" w:rsidRDefault="000B3115" w:rsidP="00040130">
            <w:pPr>
              <w:pStyle w:val="Caption"/>
              <w:rPr>
                <w:szCs w:val="24"/>
              </w:rPr>
            </w:pPr>
            <w:bookmarkStart w:id="71" w:name="_Ref72847563"/>
            <w:r w:rsidRPr="0037722B">
              <w:rPr>
                <w:szCs w:val="24"/>
              </w:rPr>
              <w:t xml:space="preserve">Figure </w:t>
            </w:r>
            <w:r w:rsidRPr="0037722B">
              <w:rPr>
                <w:szCs w:val="24"/>
              </w:rPr>
              <w:fldChar w:fldCharType="begin"/>
            </w:r>
            <w:r w:rsidRPr="0037722B">
              <w:rPr>
                <w:szCs w:val="24"/>
              </w:rPr>
              <w:instrText xml:space="preserve"> SEQ Figure \* ARABIC </w:instrText>
            </w:r>
            <w:r w:rsidRPr="0037722B">
              <w:rPr>
                <w:szCs w:val="24"/>
              </w:rPr>
              <w:fldChar w:fldCharType="separate"/>
            </w:r>
            <w:r>
              <w:rPr>
                <w:noProof/>
                <w:szCs w:val="24"/>
              </w:rPr>
              <w:t>16</w:t>
            </w:r>
            <w:r w:rsidRPr="0037722B">
              <w:rPr>
                <w:szCs w:val="24"/>
              </w:rPr>
              <w:fldChar w:fldCharType="end"/>
            </w:r>
            <w:r w:rsidRPr="0037722B">
              <w:rPr>
                <w:szCs w:val="24"/>
              </w:rPr>
              <w:t xml:space="preserve"> Disease-free Survival in All Randomised Patients (CA209274)</w:t>
            </w:r>
          </w:p>
          <w:p w14:paraId="5A106C54" w14:textId="37D8C64E" w:rsidR="000B3115" w:rsidRDefault="000B3115" w:rsidP="00040130">
            <w:pPr>
              <w:pStyle w:val="Caption"/>
              <w:keepNext/>
              <w:rPr>
                <w:szCs w:val="24"/>
              </w:rPr>
            </w:pPr>
            <w:r>
              <w:rPr>
                <w:noProof/>
              </w:rPr>
              <w:drawing>
                <wp:inline distT="0" distB="0" distL="0" distR="0" wp14:anchorId="16A2538F" wp14:editId="6C6C5649">
                  <wp:extent cx="4572000" cy="4572000"/>
                  <wp:effectExtent l="0" t="0" r="0" b="0"/>
                  <wp:docPr id="274596516" name="Picture 27459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318AC21" w14:textId="77777777" w:rsidR="000B3115" w:rsidRPr="0037722B" w:rsidRDefault="000B3115" w:rsidP="00040130">
            <w:pPr>
              <w:pStyle w:val="Caption"/>
              <w:keepNext/>
              <w:rPr>
                <w:szCs w:val="24"/>
              </w:rPr>
            </w:pPr>
            <w:r w:rsidRPr="0037722B">
              <w:rPr>
                <w:szCs w:val="24"/>
              </w:rPr>
              <w:t xml:space="preserve">Table </w:t>
            </w:r>
            <w:r w:rsidRPr="0037722B">
              <w:rPr>
                <w:szCs w:val="24"/>
              </w:rPr>
              <w:fldChar w:fldCharType="begin"/>
            </w:r>
            <w:r w:rsidRPr="0037722B">
              <w:rPr>
                <w:szCs w:val="24"/>
              </w:rPr>
              <w:instrText xml:space="preserve"> SEQ Table \* ARABIC </w:instrText>
            </w:r>
            <w:r w:rsidRPr="0037722B">
              <w:rPr>
                <w:szCs w:val="24"/>
              </w:rPr>
              <w:fldChar w:fldCharType="separate"/>
            </w:r>
            <w:r>
              <w:rPr>
                <w:noProof/>
                <w:szCs w:val="24"/>
              </w:rPr>
              <w:t>22</w:t>
            </w:r>
            <w:r w:rsidRPr="0037722B">
              <w:rPr>
                <w:szCs w:val="24"/>
              </w:rPr>
              <w:fldChar w:fldCharType="end"/>
            </w:r>
            <w:bookmarkEnd w:id="71"/>
            <w:r w:rsidRPr="0037722B">
              <w:rPr>
                <w:szCs w:val="24"/>
              </w:rPr>
              <w:t xml:space="preserve"> Efficacy Results (CA209274)</w:t>
            </w:r>
          </w:p>
        </w:tc>
      </w:tr>
      <w:tr w:rsidR="000B3115" w14:paraId="016D9089" w14:textId="77777777" w:rsidTr="00040130">
        <w:trPr>
          <w:trHeight w:val="534"/>
        </w:trPr>
        <w:tc>
          <w:tcPr>
            <w:tcW w:w="293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tcPr>
          <w:p w14:paraId="4F84D1A7" w14:textId="77777777" w:rsidR="000B3115" w:rsidRDefault="000B3115" w:rsidP="00040130">
            <w:pPr>
              <w:pStyle w:val="BMSTableText"/>
              <w:spacing w:line="276" w:lineRule="auto"/>
              <w:rPr>
                <w:highlight w:val="yellow"/>
              </w:rPr>
            </w:pPr>
          </w:p>
        </w:tc>
        <w:tc>
          <w:tcPr>
            <w:tcW w:w="3051" w:type="dxa"/>
            <w:gridSpan w:val="2"/>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356BC0C5" w14:textId="77777777" w:rsidR="000B3115" w:rsidRDefault="000B3115" w:rsidP="00040130">
            <w:pPr>
              <w:pStyle w:val="BMSTableText"/>
              <w:spacing w:line="276" w:lineRule="auto"/>
              <w:rPr>
                <w:b/>
              </w:rPr>
            </w:pPr>
            <w:r>
              <w:rPr>
                <w:b/>
              </w:rPr>
              <w:t xml:space="preserve">All </w:t>
            </w:r>
            <w:proofErr w:type="spellStart"/>
            <w:r>
              <w:rPr>
                <w:b/>
              </w:rPr>
              <w:t>Randomised</w:t>
            </w:r>
            <w:proofErr w:type="spellEnd"/>
          </w:p>
        </w:tc>
        <w:tc>
          <w:tcPr>
            <w:tcW w:w="3037" w:type="dxa"/>
            <w:gridSpan w:val="2"/>
            <w:tcBorders>
              <w:top w:val="single" w:sz="4" w:space="0" w:color="auto"/>
              <w:left w:val="single" w:sz="4" w:space="0" w:color="auto"/>
              <w:bottom w:val="nil"/>
              <w:right w:val="single" w:sz="4" w:space="0" w:color="auto"/>
            </w:tcBorders>
            <w:vAlign w:val="center"/>
            <w:hideMark/>
          </w:tcPr>
          <w:p w14:paraId="01CF1BE3" w14:textId="77777777" w:rsidR="000B3115" w:rsidRDefault="000B3115" w:rsidP="00040130">
            <w:pPr>
              <w:pStyle w:val="BMSTableText"/>
              <w:spacing w:line="276" w:lineRule="auto"/>
              <w:rPr>
                <w:b/>
              </w:rPr>
            </w:pPr>
            <w:r>
              <w:rPr>
                <w:b/>
              </w:rPr>
              <w:t xml:space="preserve">PD-L1 </w:t>
            </w:r>
            <w:r>
              <w:rPr>
                <w:rFonts w:ascii="Symbol" w:eastAsia="Symbol" w:hAnsi="Symbol" w:cs="Symbol"/>
                <w:b/>
              </w:rPr>
              <w:t>³</w:t>
            </w:r>
            <w:r>
              <w:rPr>
                <w:b/>
              </w:rPr>
              <w:t>1%</w:t>
            </w:r>
          </w:p>
        </w:tc>
      </w:tr>
      <w:tr w:rsidR="000B3115" w14:paraId="3CDB6362" w14:textId="77777777" w:rsidTr="00040130">
        <w:trPr>
          <w:trHeight w:val="534"/>
        </w:trPr>
        <w:tc>
          <w:tcPr>
            <w:tcW w:w="0" w:type="auto"/>
            <w:vMerge/>
            <w:tcBorders>
              <w:top w:val="single" w:sz="4" w:space="0" w:color="auto"/>
              <w:left w:val="single" w:sz="4" w:space="0" w:color="auto"/>
              <w:bottom w:val="nil"/>
              <w:right w:val="single" w:sz="4" w:space="0" w:color="auto"/>
            </w:tcBorders>
            <w:vAlign w:val="center"/>
            <w:hideMark/>
          </w:tcPr>
          <w:p w14:paraId="634E8CAB" w14:textId="77777777" w:rsidR="000B3115" w:rsidRDefault="000B3115" w:rsidP="00040130">
            <w:pPr>
              <w:spacing w:line="276" w:lineRule="auto"/>
              <w:rPr>
                <w:highlight w:val="yellow"/>
              </w:rPr>
            </w:pPr>
          </w:p>
        </w:tc>
        <w:tc>
          <w:tcPr>
            <w:tcW w:w="1537" w:type="dxa"/>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57777619" w14:textId="77777777" w:rsidR="000B3115" w:rsidRDefault="000B3115" w:rsidP="00040130">
            <w:pPr>
              <w:pStyle w:val="BMSTableText"/>
              <w:spacing w:line="276" w:lineRule="auto"/>
              <w:rPr>
                <w:b/>
              </w:rPr>
            </w:pPr>
            <w:r>
              <w:rPr>
                <w:b/>
              </w:rPr>
              <w:t>OPDIVO</w:t>
            </w:r>
          </w:p>
          <w:p w14:paraId="1CFA7F17" w14:textId="77777777" w:rsidR="000B3115" w:rsidRDefault="000B3115" w:rsidP="00040130">
            <w:pPr>
              <w:pStyle w:val="BMSTableText"/>
              <w:spacing w:line="276" w:lineRule="auto"/>
              <w:rPr>
                <w:b/>
              </w:rPr>
            </w:pPr>
            <w:r>
              <w:rPr>
                <w:b/>
              </w:rPr>
              <w:t>(n=353)</w:t>
            </w:r>
          </w:p>
        </w:tc>
        <w:tc>
          <w:tcPr>
            <w:tcW w:w="1514" w:type="dxa"/>
            <w:tcBorders>
              <w:top w:val="single" w:sz="4" w:space="0" w:color="auto"/>
              <w:left w:val="single" w:sz="4" w:space="0" w:color="auto"/>
              <w:bottom w:val="nil"/>
              <w:right w:val="single" w:sz="4" w:space="0" w:color="auto"/>
            </w:tcBorders>
            <w:vAlign w:val="center"/>
            <w:hideMark/>
          </w:tcPr>
          <w:p w14:paraId="50EA5F4F" w14:textId="77777777" w:rsidR="000B3115" w:rsidRDefault="000B3115" w:rsidP="00040130">
            <w:pPr>
              <w:pStyle w:val="BMSTableText"/>
              <w:spacing w:line="276" w:lineRule="auto"/>
              <w:rPr>
                <w:b/>
              </w:rPr>
            </w:pPr>
            <w:r>
              <w:rPr>
                <w:b/>
              </w:rPr>
              <w:t>Placebo</w:t>
            </w:r>
          </w:p>
          <w:p w14:paraId="4A573E41" w14:textId="77777777" w:rsidR="000B3115" w:rsidRDefault="000B3115" w:rsidP="00040130">
            <w:pPr>
              <w:pStyle w:val="BMSTableText"/>
              <w:spacing w:line="276" w:lineRule="auto"/>
              <w:rPr>
                <w:b/>
              </w:rPr>
            </w:pPr>
            <w:r>
              <w:rPr>
                <w:b/>
              </w:rPr>
              <w:t>(n=356)</w:t>
            </w:r>
          </w:p>
        </w:tc>
        <w:tc>
          <w:tcPr>
            <w:tcW w:w="1523" w:type="dxa"/>
            <w:tcBorders>
              <w:top w:val="single" w:sz="4" w:space="0" w:color="auto"/>
              <w:left w:val="single" w:sz="4" w:space="0" w:color="auto"/>
              <w:bottom w:val="nil"/>
              <w:right w:val="single" w:sz="4" w:space="0" w:color="auto"/>
            </w:tcBorders>
            <w:vAlign w:val="center"/>
            <w:hideMark/>
          </w:tcPr>
          <w:p w14:paraId="0FFC1450" w14:textId="77777777" w:rsidR="000B3115" w:rsidRDefault="000B3115" w:rsidP="00040130">
            <w:pPr>
              <w:pStyle w:val="BMSTableText"/>
              <w:spacing w:line="276" w:lineRule="auto"/>
              <w:rPr>
                <w:b/>
              </w:rPr>
            </w:pPr>
            <w:r>
              <w:rPr>
                <w:b/>
              </w:rPr>
              <w:t>OPDIVO</w:t>
            </w:r>
          </w:p>
          <w:p w14:paraId="54A40C97" w14:textId="77777777" w:rsidR="000B3115" w:rsidRDefault="000B3115" w:rsidP="00040130">
            <w:pPr>
              <w:pStyle w:val="BMSTableText"/>
              <w:spacing w:line="276" w:lineRule="auto"/>
              <w:rPr>
                <w:b/>
              </w:rPr>
            </w:pPr>
            <w:r>
              <w:rPr>
                <w:b/>
              </w:rPr>
              <w:t>(n=140)</w:t>
            </w:r>
          </w:p>
        </w:tc>
        <w:tc>
          <w:tcPr>
            <w:tcW w:w="1514" w:type="dxa"/>
            <w:tcBorders>
              <w:top w:val="single" w:sz="4" w:space="0" w:color="auto"/>
              <w:left w:val="single" w:sz="4" w:space="0" w:color="auto"/>
              <w:bottom w:val="nil"/>
              <w:right w:val="single" w:sz="4" w:space="0" w:color="auto"/>
            </w:tcBorders>
            <w:vAlign w:val="center"/>
            <w:hideMark/>
          </w:tcPr>
          <w:p w14:paraId="3483DA4B" w14:textId="77777777" w:rsidR="000B3115" w:rsidRDefault="000B3115" w:rsidP="00040130">
            <w:pPr>
              <w:pStyle w:val="BMSTableText"/>
              <w:spacing w:line="276" w:lineRule="auto"/>
              <w:rPr>
                <w:b/>
              </w:rPr>
            </w:pPr>
            <w:r>
              <w:rPr>
                <w:b/>
              </w:rPr>
              <w:t>Placebo</w:t>
            </w:r>
          </w:p>
          <w:p w14:paraId="415A3621" w14:textId="77777777" w:rsidR="000B3115" w:rsidRDefault="000B3115" w:rsidP="00040130">
            <w:pPr>
              <w:pStyle w:val="BMSTableText"/>
              <w:spacing w:line="276" w:lineRule="auto"/>
              <w:rPr>
                <w:b/>
              </w:rPr>
            </w:pPr>
            <w:r>
              <w:rPr>
                <w:b/>
              </w:rPr>
              <w:t>(n=142)</w:t>
            </w:r>
          </w:p>
        </w:tc>
      </w:tr>
      <w:tr w:rsidR="000B3115" w14:paraId="64B59ACB" w14:textId="77777777" w:rsidTr="00040130">
        <w:trPr>
          <w:trHeight w:val="755"/>
        </w:trPr>
        <w:tc>
          <w:tcPr>
            <w:tcW w:w="2938" w:type="dxa"/>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478086CF" w14:textId="77777777" w:rsidR="000B3115" w:rsidRPr="0063283B" w:rsidRDefault="000B3115" w:rsidP="00040130">
            <w:pPr>
              <w:pStyle w:val="BMSTableText"/>
              <w:spacing w:line="276" w:lineRule="auto"/>
              <w:jc w:val="left"/>
              <w:rPr>
                <w:b/>
                <w:strike/>
              </w:rPr>
            </w:pPr>
            <w:r w:rsidRPr="0063283B">
              <w:rPr>
                <w:b/>
              </w:rPr>
              <w:t>Disease-free Survival, n (%)</w:t>
            </w:r>
          </w:p>
          <w:p w14:paraId="28C095BB" w14:textId="77777777" w:rsidR="000B3115" w:rsidRDefault="000B3115" w:rsidP="00040130">
            <w:pPr>
              <w:pStyle w:val="BMSTableText"/>
              <w:spacing w:line="276" w:lineRule="auto"/>
              <w:jc w:val="left"/>
              <w:rPr>
                <w:vertAlign w:val="superscript"/>
              </w:rPr>
            </w:pPr>
            <w:r>
              <w:tab/>
              <w:t>Median DFS (months)</w:t>
            </w:r>
            <w:r>
              <w:rPr>
                <w:vertAlign w:val="superscript"/>
              </w:rPr>
              <w:t>a</w:t>
            </w:r>
          </w:p>
          <w:p w14:paraId="7F3CFB4D" w14:textId="77777777" w:rsidR="000B3115" w:rsidRDefault="000B3115" w:rsidP="00040130">
            <w:pPr>
              <w:pStyle w:val="BMSTableText"/>
              <w:spacing w:line="276" w:lineRule="auto"/>
              <w:jc w:val="left"/>
              <w:rPr>
                <w:strike/>
                <w:highlight w:val="yellow"/>
              </w:rPr>
            </w:pPr>
            <w:r>
              <w:tab/>
              <w:t>(95% CI)</w:t>
            </w:r>
          </w:p>
        </w:tc>
        <w:tc>
          <w:tcPr>
            <w:tcW w:w="1537" w:type="dxa"/>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6181A70A" w14:textId="77777777" w:rsidR="000B3115" w:rsidRDefault="000B3115" w:rsidP="00040130">
            <w:pPr>
              <w:pStyle w:val="BMSTableText"/>
              <w:spacing w:line="276" w:lineRule="auto"/>
            </w:pPr>
            <w:r>
              <w:t>175 (49.6%)</w:t>
            </w:r>
          </w:p>
          <w:p w14:paraId="45F22464" w14:textId="77777777" w:rsidR="000B3115" w:rsidRDefault="000B3115" w:rsidP="00040130">
            <w:pPr>
              <w:pStyle w:val="BMSTableText"/>
              <w:spacing w:line="276" w:lineRule="auto"/>
            </w:pPr>
            <w:r>
              <w:t>22.01</w:t>
            </w:r>
          </w:p>
          <w:p w14:paraId="756AF088" w14:textId="77777777" w:rsidR="000B3115" w:rsidRDefault="000B3115" w:rsidP="00040130">
            <w:pPr>
              <w:pStyle w:val="BMSTableText"/>
              <w:spacing w:line="276" w:lineRule="auto"/>
            </w:pPr>
            <w:r>
              <w:t>(17.68, 36.93)</w:t>
            </w:r>
          </w:p>
        </w:tc>
        <w:tc>
          <w:tcPr>
            <w:tcW w:w="1514" w:type="dxa"/>
            <w:tcBorders>
              <w:top w:val="single" w:sz="4" w:space="0" w:color="auto"/>
              <w:left w:val="single" w:sz="4" w:space="0" w:color="auto"/>
              <w:bottom w:val="nil"/>
              <w:right w:val="single" w:sz="4" w:space="0" w:color="auto"/>
            </w:tcBorders>
            <w:vAlign w:val="center"/>
            <w:hideMark/>
          </w:tcPr>
          <w:p w14:paraId="229A9A4D" w14:textId="77777777" w:rsidR="000B3115" w:rsidRDefault="000B3115" w:rsidP="00040130">
            <w:pPr>
              <w:pStyle w:val="BMSTableText"/>
              <w:spacing w:line="276" w:lineRule="auto"/>
            </w:pPr>
            <w:r>
              <w:t>213 (59.8%)</w:t>
            </w:r>
          </w:p>
          <w:p w14:paraId="201E506B" w14:textId="77777777" w:rsidR="000B3115" w:rsidRDefault="000B3115" w:rsidP="00040130">
            <w:pPr>
              <w:pStyle w:val="BMSTableText"/>
              <w:spacing w:line="276" w:lineRule="auto"/>
            </w:pPr>
            <w:r>
              <w:t>10.87</w:t>
            </w:r>
          </w:p>
          <w:p w14:paraId="45FFE78C" w14:textId="77777777" w:rsidR="000B3115" w:rsidRDefault="000B3115" w:rsidP="00040130">
            <w:pPr>
              <w:pStyle w:val="BMSTableText"/>
              <w:spacing w:line="276" w:lineRule="auto"/>
            </w:pPr>
            <w:r>
              <w:t>(8.28, 13.96)</w:t>
            </w:r>
          </w:p>
        </w:tc>
        <w:tc>
          <w:tcPr>
            <w:tcW w:w="1523" w:type="dxa"/>
            <w:tcBorders>
              <w:top w:val="single" w:sz="4" w:space="0" w:color="auto"/>
              <w:left w:val="single" w:sz="4" w:space="0" w:color="auto"/>
              <w:bottom w:val="nil"/>
              <w:right w:val="single" w:sz="4" w:space="0" w:color="auto"/>
            </w:tcBorders>
            <w:vAlign w:val="center"/>
            <w:hideMark/>
          </w:tcPr>
          <w:p w14:paraId="0562B510" w14:textId="77777777" w:rsidR="000B3115" w:rsidRDefault="000B3115" w:rsidP="00040130">
            <w:pPr>
              <w:pStyle w:val="BMSTableText"/>
              <w:spacing w:line="276" w:lineRule="auto"/>
            </w:pPr>
            <w:r>
              <w:t>56 (40.0%)</w:t>
            </w:r>
          </w:p>
          <w:p w14:paraId="36C8DA10" w14:textId="77777777" w:rsidR="000B3115" w:rsidRDefault="000B3115" w:rsidP="00040130">
            <w:pPr>
              <w:pStyle w:val="BMSTableText"/>
              <w:spacing w:line="276" w:lineRule="auto"/>
            </w:pPr>
            <w:r>
              <w:t>N.R.</w:t>
            </w:r>
          </w:p>
          <w:p w14:paraId="52627AF1" w14:textId="77777777" w:rsidR="000B3115" w:rsidRDefault="000B3115" w:rsidP="00040130">
            <w:pPr>
              <w:pStyle w:val="BMSTableText"/>
              <w:spacing w:line="276" w:lineRule="auto"/>
            </w:pPr>
            <w:r>
              <w:t>(22.11, N.E.)</w:t>
            </w:r>
          </w:p>
        </w:tc>
        <w:tc>
          <w:tcPr>
            <w:tcW w:w="1514" w:type="dxa"/>
            <w:tcBorders>
              <w:top w:val="single" w:sz="4" w:space="0" w:color="auto"/>
              <w:left w:val="single" w:sz="4" w:space="0" w:color="auto"/>
              <w:bottom w:val="nil"/>
              <w:right w:val="single" w:sz="4" w:space="0" w:color="auto"/>
            </w:tcBorders>
            <w:vAlign w:val="center"/>
            <w:hideMark/>
          </w:tcPr>
          <w:p w14:paraId="2713554E" w14:textId="77777777" w:rsidR="000B3115" w:rsidRDefault="000B3115" w:rsidP="00040130">
            <w:pPr>
              <w:pStyle w:val="BMSTableText"/>
              <w:spacing w:line="276" w:lineRule="auto"/>
            </w:pPr>
            <w:r>
              <w:t>85 (59.9%)</w:t>
            </w:r>
          </w:p>
          <w:p w14:paraId="2BBC5E70" w14:textId="77777777" w:rsidR="000B3115" w:rsidRDefault="000B3115" w:rsidP="00040130">
            <w:pPr>
              <w:pStyle w:val="BMSTableText"/>
              <w:spacing w:line="276" w:lineRule="auto"/>
            </w:pPr>
            <w:r>
              <w:t>8.41</w:t>
            </w:r>
          </w:p>
          <w:p w14:paraId="747FC501" w14:textId="77777777" w:rsidR="000B3115" w:rsidRDefault="000B3115" w:rsidP="00040130">
            <w:pPr>
              <w:pStyle w:val="BMSTableText"/>
              <w:spacing w:line="276" w:lineRule="auto"/>
            </w:pPr>
            <w:r>
              <w:t>(5.59, 20.04)</w:t>
            </w:r>
          </w:p>
        </w:tc>
      </w:tr>
      <w:tr w:rsidR="000B3115" w14:paraId="18DBA930" w14:textId="77777777" w:rsidTr="00040130">
        <w:tc>
          <w:tcPr>
            <w:tcW w:w="2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003916" w14:textId="77777777" w:rsidR="000B3115" w:rsidRDefault="000B3115" w:rsidP="00040130">
            <w:pPr>
              <w:pStyle w:val="BMSTableText"/>
              <w:spacing w:line="276" w:lineRule="auto"/>
              <w:jc w:val="left"/>
            </w:pPr>
            <w:r>
              <w:lastRenderedPageBreak/>
              <w:tab/>
              <w:t xml:space="preserve">Hazard </w:t>
            </w:r>
            <w:proofErr w:type="spellStart"/>
            <w:r>
              <w:t>ratio</w:t>
            </w:r>
            <w:r>
              <w:rPr>
                <w:vertAlign w:val="superscript"/>
              </w:rPr>
              <w:t>b</w:t>
            </w:r>
            <w:proofErr w:type="spellEnd"/>
          </w:p>
          <w:p w14:paraId="719AC493" w14:textId="571F77A1" w:rsidR="000B3115" w:rsidRDefault="000B3115" w:rsidP="00040130">
            <w:pPr>
              <w:pStyle w:val="BMSTableText"/>
              <w:spacing w:line="276" w:lineRule="auto"/>
              <w:jc w:val="left"/>
            </w:pPr>
            <w:r>
              <w:tab/>
              <w:t>(</w:t>
            </w:r>
            <w:r w:rsidR="00B003E7">
              <w:t xml:space="preserve">95 </w:t>
            </w:r>
            <w:r>
              <w:t>% CI)</w:t>
            </w:r>
          </w:p>
        </w:tc>
        <w:tc>
          <w:tcPr>
            <w:tcW w:w="30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743576" w14:textId="77777777" w:rsidR="000B3115" w:rsidRDefault="000B3115" w:rsidP="00040130">
            <w:pPr>
              <w:pStyle w:val="BMSTableText"/>
              <w:spacing w:line="276" w:lineRule="auto"/>
            </w:pPr>
            <w:r>
              <w:t>0.70</w:t>
            </w:r>
          </w:p>
          <w:p w14:paraId="5A33C5A9" w14:textId="77777777" w:rsidR="000B3115" w:rsidRDefault="000B3115" w:rsidP="00040130">
            <w:pPr>
              <w:pStyle w:val="BMSTableText"/>
              <w:spacing w:line="276" w:lineRule="auto"/>
            </w:pPr>
            <w:r>
              <w:t>(0.57, 0.85)</w:t>
            </w:r>
          </w:p>
        </w:tc>
        <w:tc>
          <w:tcPr>
            <w:tcW w:w="3037" w:type="dxa"/>
            <w:gridSpan w:val="2"/>
            <w:tcBorders>
              <w:top w:val="single" w:sz="4" w:space="0" w:color="auto"/>
              <w:left w:val="single" w:sz="4" w:space="0" w:color="auto"/>
              <w:bottom w:val="single" w:sz="4" w:space="0" w:color="auto"/>
              <w:right w:val="single" w:sz="4" w:space="0" w:color="auto"/>
            </w:tcBorders>
            <w:vAlign w:val="center"/>
            <w:hideMark/>
          </w:tcPr>
          <w:p w14:paraId="0F32BD6A" w14:textId="77777777" w:rsidR="000B3115" w:rsidRDefault="000B3115" w:rsidP="00040130">
            <w:pPr>
              <w:pStyle w:val="BMSTableText"/>
              <w:spacing w:line="276" w:lineRule="auto"/>
            </w:pPr>
            <w:r>
              <w:t>0.53</w:t>
            </w:r>
          </w:p>
          <w:p w14:paraId="289936E5" w14:textId="77777777" w:rsidR="000B3115" w:rsidRDefault="000B3115" w:rsidP="00040130">
            <w:pPr>
              <w:pStyle w:val="BMSTableText"/>
              <w:spacing w:line="276" w:lineRule="auto"/>
            </w:pPr>
            <w:r>
              <w:t>(0.38, 0.75)</w:t>
            </w:r>
          </w:p>
        </w:tc>
      </w:tr>
    </w:tbl>
    <w:p w14:paraId="6C2B0A3E" w14:textId="77777777" w:rsidR="000B3115" w:rsidRDefault="000B3115" w:rsidP="000B3115">
      <w:pPr>
        <w:pStyle w:val="BMSTableNoteInfo"/>
        <w:rPr>
          <w:rFonts w:eastAsia="TimesNewRoman"/>
        </w:rPr>
      </w:pPr>
      <w:r>
        <w:rPr>
          <w:rFonts w:eastAsia="TimesNewRoman"/>
        </w:rPr>
        <w:t>N.R. Not reached, N.E. Not estimable</w:t>
      </w:r>
    </w:p>
    <w:p w14:paraId="4A34DCB1" w14:textId="77777777" w:rsidR="000B3115" w:rsidRDefault="000B3115" w:rsidP="000B3115">
      <w:pPr>
        <w:pStyle w:val="BMSTableNoteInfo"/>
        <w:rPr>
          <w:rFonts w:eastAsia="TimesNewRoman"/>
        </w:rPr>
      </w:pPr>
      <w:r>
        <w:rPr>
          <w:rFonts w:eastAsia="TimesNewRoman"/>
          <w:vertAlign w:val="superscript"/>
        </w:rPr>
        <w:t>a</w:t>
      </w:r>
      <w:r>
        <w:rPr>
          <w:rFonts w:eastAsia="TimesNewRoman"/>
        </w:rPr>
        <w:tab/>
      </w:r>
      <w:proofErr w:type="gramStart"/>
      <w:r>
        <w:rPr>
          <w:rFonts w:eastAsia="TimesNewRoman"/>
        </w:rPr>
        <w:t>Based on</w:t>
      </w:r>
      <w:proofErr w:type="gramEnd"/>
      <w:r>
        <w:rPr>
          <w:rFonts w:eastAsia="TimesNewRoman"/>
        </w:rPr>
        <w:t xml:space="preserve"> Kaplan-Meier estimates.</w:t>
      </w:r>
    </w:p>
    <w:p w14:paraId="690348FE" w14:textId="77777777" w:rsidR="000B3115" w:rsidRDefault="000B3115" w:rsidP="000B3115">
      <w:pPr>
        <w:pStyle w:val="BMSTableNoteInfo"/>
        <w:rPr>
          <w:rFonts w:eastAsia="TimesNewRoman"/>
        </w:rPr>
      </w:pPr>
      <w:r>
        <w:rPr>
          <w:rFonts w:eastAsia="TimesNewRoman"/>
          <w:vertAlign w:val="superscript"/>
        </w:rPr>
        <w:t>b</w:t>
      </w:r>
      <w:r>
        <w:rPr>
          <w:rFonts w:eastAsia="TimesNewRoman"/>
        </w:rPr>
        <w:tab/>
        <w:t>Stratified Cox proportional hazard model. Hazard ratio is nivolumab over placebo.</w:t>
      </w:r>
    </w:p>
    <w:p w14:paraId="6485656F" w14:textId="77777777" w:rsidR="00B864F3" w:rsidRPr="00B864F3" w:rsidRDefault="00B864F3" w:rsidP="00B864F3">
      <w:pPr>
        <w:pStyle w:val="BMSBodyText"/>
        <w:rPr>
          <w:rFonts w:eastAsia="TimesNewRoman"/>
        </w:rPr>
      </w:pPr>
    </w:p>
    <w:p w14:paraId="0504E844" w14:textId="16232681" w:rsidR="000B3115" w:rsidRDefault="00B864F3" w:rsidP="000B3115">
      <w:pPr>
        <w:pStyle w:val="BMSBodyText"/>
        <w:rPr>
          <w:lang w:val="x-none" w:eastAsia="x-none"/>
        </w:rPr>
      </w:pPr>
      <w:bookmarkStart w:id="72" w:name="bookmark1"/>
      <w:bookmarkStart w:id="73" w:name="bookmark0"/>
      <w:bookmarkEnd w:id="72"/>
      <w:bookmarkEnd w:id="73"/>
      <w:r w:rsidRPr="00553B7E">
        <w:t xml:space="preserve">OS data are immature with 33% of deaths in the overall </w:t>
      </w:r>
      <w:proofErr w:type="spellStart"/>
      <w:r w:rsidRPr="00553B7E">
        <w:t>randomised</w:t>
      </w:r>
      <w:proofErr w:type="spellEnd"/>
      <w:r w:rsidRPr="00553B7E">
        <w:t xml:space="preserve"> population.</w:t>
      </w:r>
    </w:p>
    <w:p w14:paraId="2CA9E22E" w14:textId="77777777" w:rsidR="00061125" w:rsidRDefault="005E5F3B" w:rsidP="000B3115">
      <w:pPr>
        <w:autoSpaceDE w:val="0"/>
        <w:autoSpaceDN w:val="0"/>
        <w:adjustRightInd w:val="0"/>
      </w:pPr>
      <w:r w:rsidRPr="00553B7E">
        <w:t xml:space="preserve">In an </w:t>
      </w:r>
      <w:proofErr w:type="gramStart"/>
      <w:r w:rsidRPr="00553B7E">
        <w:t>exploratory subgroup analys</w:t>
      </w:r>
      <w:r w:rsidR="003102BF" w:rsidRPr="00553B7E">
        <w:t>e</w:t>
      </w:r>
      <w:r w:rsidRPr="00553B7E">
        <w:t>s</w:t>
      </w:r>
      <w:proofErr w:type="gramEnd"/>
      <w:r w:rsidRPr="00553B7E">
        <w:t xml:space="preserve"> </w:t>
      </w:r>
      <w:r w:rsidR="00DC2BBA" w:rsidRPr="00553B7E">
        <w:t>in</w:t>
      </w:r>
      <w:r w:rsidR="00982674" w:rsidRPr="00553B7E">
        <w:t xml:space="preserve"> patients with PD-L1 &lt; 1% median DFS with nivolumab vs placebo treatment was 17.68 months (95% CI: 14.06, 22.37) and 11.07 months (95% CI: 8.31, 16.89) respectively (HR of 0.80 (95% CI: 0.62,1.03). </w:t>
      </w:r>
      <w:r w:rsidR="000B3115" w:rsidRPr="00553B7E">
        <w:t xml:space="preserve">In </w:t>
      </w:r>
      <w:r w:rsidR="000B3115">
        <w:t xml:space="preserve">an </w:t>
      </w:r>
      <w:proofErr w:type="gramStart"/>
      <w:r w:rsidR="000B3115">
        <w:t>exploratory subgroup analyses</w:t>
      </w:r>
      <w:proofErr w:type="gramEnd"/>
      <w:r w:rsidR="000B3115">
        <w:t xml:space="preserve"> in patients with upper tract UC the </w:t>
      </w:r>
      <w:r w:rsidR="000B3115" w:rsidRPr="00553B7E">
        <w:t>unstratified DFS hazard ratio estimate for Renal Pelvis was 1.25 (95% CI: 0.70, 2.25) and for Ureter was 1.54 (95% CI: 0.69, 3.44).</w:t>
      </w:r>
    </w:p>
    <w:p w14:paraId="5F1FB872" w14:textId="77777777" w:rsidR="000B3115" w:rsidRPr="000B3115" w:rsidRDefault="000B3115" w:rsidP="000B3115"/>
    <w:p w14:paraId="3CC7396F" w14:textId="41B58DFC" w:rsidR="00392401" w:rsidRPr="004E0F60" w:rsidRDefault="00392401" w:rsidP="00392401">
      <w:pPr>
        <w:pStyle w:val="Heading5"/>
      </w:pPr>
      <w:r w:rsidRPr="004E0F60">
        <w:t xml:space="preserve">Previously treated </w:t>
      </w:r>
      <w:r w:rsidR="008D18A2" w:rsidRPr="004E0F60">
        <w:t>m</w:t>
      </w:r>
      <w:r w:rsidRPr="004E0F60">
        <w:t xml:space="preserve">etastatic or </w:t>
      </w:r>
      <w:r w:rsidR="008D18A2" w:rsidRPr="004E0F60">
        <w:t>u</w:t>
      </w:r>
      <w:r w:rsidRPr="004E0F60">
        <w:t xml:space="preserve">nresectable UC - </w:t>
      </w:r>
      <w:r w:rsidR="00BC6A23" w:rsidRPr="004E0F60">
        <w:t>OPDIVO</w:t>
      </w:r>
      <w:r w:rsidRPr="004E0F60">
        <w:t xml:space="preserve"> monotherapy</w:t>
      </w:r>
    </w:p>
    <w:p w14:paraId="0669DB29" w14:textId="25F143A6" w:rsidR="00DA4851" w:rsidRPr="004E0F60" w:rsidRDefault="00DA4851" w:rsidP="005E766C">
      <w:pPr>
        <w:spacing w:after="120"/>
      </w:pPr>
      <w:r w:rsidRPr="004E0F60">
        <w:t xml:space="preserve">Two open-label studies evaluated the safety and efficacy of nivolumab 3 mg/kg as a single agent for the treatment of locally advanced or metastatic urothelial carcinoma. </w:t>
      </w:r>
    </w:p>
    <w:p w14:paraId="707CD102" w14:textId="6D14E5F8" w:rsidR="00DA4851" w:rsidRPr="004E0F60" w:rsidRDefault="00DA4851" w:rsidP="005E766C">
      <w:pPr>
        <w:spacing w:after="120"/>
        <w:rPr>
          <w:b/>
        </w:rPr>
      </w:pPr>
    </w:p>
    <w:p w14:paraId="349C007C" w14:textId="213E35C6" w:rsidR="00AD03DB" w:rsidRPr="004E0F60" w:rsidRDefault="00AD03DB" w:rsidP="00AD03DB">
      <w:pPr>
        <w:pStyle w:val="Heading6"/>
        <w:rPr>
          <w:lang w:val="en-AU"/>
        </w:rPr>
      </w:pPr>
      <w:r w:rsidRPr="004E0F60">
        <w:rPr>
          <w:lang w:val="en-AU"/>
        </w:rPr>
        <w:t>Single-arm phase 2 study (CA209275)</w:t>
      </w:r>
    </w:p>
    <w:p w14:paraId="142828A8" w14:textId="77777777" w:rsidR="00DA4851" w:rsidRPr="004E0F60" w:rsidRDefault="00DA4851" w:rsidP="005E766C">
      <w:pPr>
        <w:spacing w:after="120"/>
      </w:pPr>
      <w:r w:rsidRPr="004E0F60">
        <w:t>The safety and efficacy of nivolumab 3 mg/kg as a single agent for the treatment of patients with locally advanced or metastatic urothelial carcinoma was evaluated in a phase 2, multicentre, open-label, single-arm study (CA209275).</w:t>
      </w:r>
    </w:p>
    <w:p w14:paraId="67352047" w14:textId="77777777" w:rsidR="00DA4851" w:rsidRPr="004E0F60" w:rsidRDefault="00DA4851" w:rsidP="005E766C">
      <w:pPr>
        <w:spacing w:after="120"/>
      </w:pPr>
      <w:r w:rsidRPr="004E0F60">
        <w:t>The study included patients (18 years or older) who had disease progression during or following platinum-containing chemotherapy for advanced or metastatic disease or had disease progression within 12 months of neoadjuvant or adjuvant treatment with platinum-containing chemotherapy. Patients had an ECOG performance status score of 0 or 1 and were enrolled regardless of their tumour PD-L1 status. Patients with active brain metastases or leptomeningeal metastases, active autoimmune disease, or medical conditions requiring systemic immunosuppression were excluded from the study.</w:t>
      </w:r>
    </w:p>
    <w:p w14:paraId="131B444C" w14:textId="77777777" w:rsidR="00DA4851" w:rsidRPr="004E0F60" w:rsidRDefault="00DA4851" w:rsidP="005E766C">
      <w:pPr>
        <w:spacing w:after="120"/>
      </w:pPr>
      <w:r w:rsidRPr="004E0F60">
        <w:t xml:space="preserve">Patients received nivolumab 3 mg/kg administered intravenously over 60 minutes every 2 weeks. Treatment was continued </w:t>
      </w:r>
      <w:proofErr w:type="gramStart"/>
      <w:r w:rsidRPr="004E0F60">
        <w:t>as long as</w:t>
      </w:r>
      <w:proofErr w:type="gramEnd"/>
      <w:r w:rsidRPr="004E0F60">
        <w:t xml:space="preserve"> clinical benefit was observed or until treatment was no longer tolerated. The first tumour assessments were conducted 8 weeks after the start of treatment and continued every 8 weeks thereafter up to 48 weeks, then every 12 weeks until disease progression or treatment discontinuation, whichever occurred later. Tumour assessments were continued after treatment discontinuation in patients who discontinued treatment for reasons other than progression. Treatment beyond initial investigator-assessed RECIST, version 1.1-defined progression was permitted if the patient had a clinical benefit, did not have rapid disease progression, and was tolerating study drug as determined by the investigator. The primary efficacy outcome measure was ORR as determined by Blinded Independent Central Review (BICR). Additional efficacy measures included duration of response, PFS and OS.</w:t>
      </w:r>
    </w:p>
    <w:p w14:paraId="67ED2D96" w14:textId="1406C7C6" w:rsidR="00DA4851" w:rsidRPr="004E0F60" w:rsidRDefault="00DA4851" w:rsidP="005E766C">
      <w:pPr>
        <w:spacing w:after="120"/>
      </w:pPr>
      <w:r w:rsidRPr="004E0F60">
        <w:t xml:space="preserve">A total of 270 patients with a minimum follow-up of </w:t>
      </w:r>
      <w:r w:rsidR="000A2F99" w:rsidRPr="004E0F60">
        <w:t>21.3</w:t>
      </w:r>
      <w:r w:rsidRPr="004E0F60">
        <w:t xml:space="preserve"> months were evaluable for efficacy. The median age was 66 years (range: 38 to 90) with 55% </w:t>
      </w:r>
      <w:r w:rsidRPr="004E0F60">
        <w:sym w:font="Symbol" w:char="F0B3"/>
      </w:r>
      <w:r w:rsidRPr="004E0F60">
        <w:t xml:space="preserve">65 years of age and 14% </w:t>
      </w:r>
      <w:r w:rsidRPr="004E0F60">
        <w:sym w:font="Symbol" w:char="F0B3"/>
      </w:r>
      <w:r w:rsidRPr="004E0F60">
        <w:t xml:space="preserve">75 years of age. </w:t>
      </w:r>
      <w:proofErr w:type="gramStart"/>
      <w:r w:rsidRPr="004E0F60">
        <w:t>The majority of</w:t>
      </w:r>
      <w:proofErr w:type="gramEnd"/>
      <w:r w:rsidRPr="004E0F60">
        <w:t xml:space="preserve"> patients were white (86%) and male (78%). Baseline ECOG performance status was 0 (54%) or 1 (46%).</w:t>
      </w:r>
    </w:p>
    <w:p w14:paraId="7677F2E5" w14:textId="326BC247" w:rsidR="009A3F51" w:rsidRDefault="009A3F51" w:rsidP="009A3F51">
      <w:pPr>
        <w:pStyle w:val="Caption"/>
        <w:keepNext/>
      </w:pPr>
    </w:p>
    <w:tbl>
      <w:tblPr>
        <w:tblW w:w="0" w:type="auto"/>
        <w:tblLook w:val="04A0" w:firstRow="1" w:lastRow="0" w:firstColumn="1" w:lastColumn="0" w:noHBand="0" w:noVBand="1"/>
      </w:tblPr>
      <w:tblGrid>
        <w:gridCol w:w="3701"/>
        <w:gridCol w:w="5196"/>
      </w:tblGrid>
      <w:tr w:rsidR="00DA4851" w:rsidRPr="004E0F60" w14:paraId="7E3138B7" w14:textId="77777777" w:rsidTr="00AC3E58">
        <w:tc>
          <w:tcPr>
            <w:tcW w:w="8897" w:type="dxa"/>
            <w:gridSpan w:val="2"/>
            <w:tcBorders>
              <w:bottom w:val="single" w:sz="4" w:space="0" w:color="auto"/>
            </w:tcBorders>
          </w:tcPr>
          <w:p w14:paraId="0F02EC55" w14:textId="0FAD75A5" w:rsidR="00DA4851" w:rsidRPr="004E0F60" w:rsidRDefault="009A3F51" w:rsidP="006D20CE">
            <w:pPr>
              <w:pStyle w:val="BMSTableTitle"/>
              <w:rPr>
                <w:szCs w:val="18"/>
                <w:lang w:val="en-AU"/>
              </w:rPr>
            </w:pPr>
            <w:r>
              <w:t xml:space="preserve">Table </w:t>
            </w:r>
            <w:r>
              <w:fldChar w:fldCharType="begin"/>
            </w:r>
            <w:r>
              <w:instrText xml:space="preserve"> SEQ Table \* ARABIC </w:instrText>
            </w:r>
            <w:r>
              <w:fldChar w:fldCharType="separate"/>
            </w:r>
            <w:r w:rsidR="004A25BC">
              <w:rPr>
                <w:noProof/>
              </w:rPr>
              <w:t>23</w:t>
            </w:r>
            <w:r>
              <w:fldChar w:fldCharType="end"/>
            </w:r>
            <w:r>
              <w:t xml:space="preserve"> </w:t>
            </w:r>
            <w:r w:rsidRPr="00571C90">
              <w:t>Efficacy results (CA209275)</w:t>
            </w:r>
            <w:r w:rsidR="006D20CE" w:rsidRPr="004E0F60">
              <w:rPr>
                <w:lang w:val="en-AU"/>
              </w:rPr>
              <w:t xml:space="preserve"> </w:t>
            </w:r>
          </w:p>
        </w:tc>
      </w:tr>
      <w:tr w:rsidR="00DA4851" w:rsidRPr="004E0F60" w14:paraId="6B57331A" w14:textId="77777777" w:rsidTr="000A2F99">
        <w:tc>
          <w:tcPr>
            <w:tcW w:w="3701" w:type="dxa"/>
            <w:tcBorders>
              <w:top w:val="single" w:sz="4" w:space="0" w:color="auto"/>
              <w:bottom w:val="single" w:sz="4" w:space="0" w:color="auto"/>
            </w:tcBorders>
          </w:tcPr>
          <w:p w14:paraId="72E0B33F" w14:textId="77777777" w:rsidR="00DA4851" w:rsidRPr="004E0F60" w:rsidRDefault="00DA4851" w:rsidP="001E150A">
            <w:pPr>
              <w:keepNext/>
              <w:keepLines/>
              <w:tabs>
                <w:tab w:val="left" w:pos="180"/>
              </w:tabs>
              <w:spacing w:after="0"/>
              <w:rPr>
                <w:sz w:val="20"/>
                <w:szCs w:val="20"/>
              </w:rPr>
            </w:pPr>
          </w:p>
        </w:tc>
        <w:tc>
          <w:tcPr>
            <w:tcW w:w="5196" w:type="dxa"/>
            <w:tcBorders>
              <w:top w:val="single" w:sz="4" w:space="0" w:color="auto"/>
              <w:bottom w:val="single" w:sz="4" w:space="0" w:color="auto"/>
            </w:tcBorders>
          </w:tcPr>
          <w:p w14:paraId="31497D43" w14:textId="77777777" w:rsidR="00DA4851" w:rsidRPr="004E0F60" w:rsidRDefault="00DA4851" w:rsidP="001E150A">
            <w:pPr>
              <w:keepNext/>
              <w:keepLines/>
              <w:spacing w:after="0"/>
              <w:jc w:val="center"/>
              <w:rPr>
                <w:b/>
                <w:sz w:val="20"/>
                <w:szCs w:val="20"/>
              </w:rPr>
            </w:pPr>
            <w:r w:rsidRPr="004E0F60">
              <w:rPr>
                <w:b/>
                <w:sz w:val="20"/>
                <w:szCs w:val="20"/>
              </w:rPr>
              <w:t>nivolumab</w:t>
            </w:r>
            <w:r w:rsidRPr="004E0F60">
              <w:rPr>
                <w:b/>
                <w:sz w:val="20"/>
                <w:szCs w:val="20"/>
              </w:rPr>
              <w:br/>
              <w:t>(n = 270)</w:t>
            </w:r>
          </w:p>
        </w:tc>
      </w:tr>
      <w:tr w:rsidR="00DA4851" w:rsidRPr="004E0F60" w14:paraId="6C6066AD" w14:textId="77777777" w:rsidTr="000A2F99">
        <w:tc>
          <w:tcPr>
            <w:tcW w:w="3701" w:type="dxa"/>
          </w:tcPr>
          <w:p w14:paraId="0B505C64" w14:textId="77777777" w:rsidR="00DA4851" w:rsidRPr="004E0F60" w:rsidRDefault="00DA4851" w:rsidP="001E150A">
            <w:pPr>
              <w:keepNext/>
              <w:keepLines/>
              <w:spacing w:after="0"/>
              <w:rPr>
                <w:b/>
                <w:sz w:val="20"/>
                <w:szCs w:val="20"/>
              </w:rPr>
            </w:pPr>
            <w:r w:rsidRPr="004E0F60">
              <w:rPr>
                <w:b/>
                <w:sz w:val="20"/>
                <w:szCs w:val="20"/>
              </w:rPr>
              <w:t>Confirmed objective response</w:t>
            </w:r>
          </w:p>
        </w:tc>
        <w:tc>
          <w:tcPr>
            <w:tcW w:w="5196" w:type="dxa"/>
          </w:tcPr>
          <w:p w14:paraId="24F52A31" w14:textId="328D46F3" w:rsidR="00DA4851" w:rsidRPr="004E0F60" w:rsidRDefault="000A2F99" w:rsidP="001E150A">
            <w:pPr>
              <w:keepNext/>
              <w:keepLines/>
              <w:spacing w:after="0"/>
              <w:jc w:val="center"/>
              <w:rPr>
                <w:sz w:val="20"/>
                <w:szCs w:val="20"/>
              </w:rPr>
            </w:pPr>
            <w:r w:rsidRPr="004E0F60">
              <w:rPr>
                <w:sz w:val="20"/>
                <w:szCs w:val="20"/>
              </w:rPr>
              <w:t>55 (20.4%)</w:t>
            </w:r>
          </w:p>
        </w:tc>
      </w:tr>
      <w:tr w:rsidR="00DA4851" w:rsidRPr="004E0F60" w14:paraId="14044A99" w14:textId="77777777" w:rsidTr="000A2F99">
        <w:tc>
          <w:tcPr>
            <w:tcW w:w="3701" w:type="dxa"/>
          </w:tcPr>
          <w:p w14:paraId="494FE2A0" w14:textId="77777777" w:rsidR="00DA4851" w:rsidRPr="004E0F60" w:rsidRDefault="00DA4851" w:rsidP="001E150A">
            <w:pPr>
              <w:keepNext/>
              <w:keepLines/>
              <w:tabs>
                <w:tab w:val="left" w:pos="180"/>
              </w:tabs>
              <w:spacing w:after="0"/>
              <w:rPr>
                <w:sz w:val="20"/>
                <w:szCs w:val="20"/>
              </w:rPr>
            </w:pPr>
            <w:r w:rsidRPr="004E0F60">
              <w:rPr>
                <w:sz w:val="20"/>
                <w:szCs w:val="20"/>
              </w:rPr>
              <w:tab/>
            </w:r>
            <w:r w:rsidRPr="004E0F60">
              <w:rPr>
                <w:sz w:val="20"/>
                <w:szCs w:val="20"/>
              </w:rPr>
              <w:tab/>
              <w:t>(95% CI)</w:t>
            </w:r>
          </w:p>
        </w:tc>
        <w:tc>
          <w:tcPr>
            <w:tcW w:w="5196" w:type="dxa"/>
          </w:tcPr>
          <w:p w14:paraId="18B5DDA2" w14:textId="03587E32" w:rsidR="00DA4851" w:rsidRPr="004E0F60" w:rsidRDefault="000A2F99" w:rsidP="001E150A">
            <w:pPr>
              <w:keepNext/>
              <w:keepLines/>
              <w:spacing w:after="0"/>
              <w:jc w:val="center"/>
              <w:rPr>
                <w:sz w:val="20"/>
                <w:szCs w:val="20"/>
              </w:rPr>
            </w:pPr>
            <w:r w:rsidRPr="004E0F60">
              <w:rPr>
                <w:sz w:val="20"/>
                <w:szCs w:val="20"/>
              </w:rPr>
              <w:t>(15.7, 25.7)</w:t>
            </w:r>
          </w:p>
        </w:tc>
      </w:tr>
      <w:tr w:rsidR="00DA4851" w:rsidRPr="004E0F60" w14:paraId="3D028FE9"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03AE92A6" w14:textId="77777777" w:rsidR="00DA4851" w:rsidRPr="004E0F60" w:rsidRDefault="00DA4851" w:rsidP="001E150A">
            <w:pPr>
              <w:keepNext/>
              <w:keepLines/>
              <w:tabs>
                <w:tab w:val="left" w:pos="180"/>
              </w:tabs>
              <w:spacing w:after="0"/>
              <w:rPr>
                <w:sz w:val="20"/>
                <w:szCs w:val="20"/>
              </w:rPr>
            </w:pPr>
            <w:r w:rsidRPr="004E0F60">
              <w:rPr>
                <w:sz w:val="20"/>
                <w:szCs w:val="20"/>
              </w:rPr>
              <w:tab/>
              <w:t>Complete response (CR)</w:t>
            </w:r>
          </w:p>
        </w:tc>
        <w:tc>
          <w:tcPr>
            <w:tcW w:w="5196" w:type="dxa"/>
            <w:tcBorders>
              <w:top w:val="nil"/>
              <w:left w:val="nil"/>
              <w:bottom w:val="nil"/>
              <w:right w:val="nil"/>
            </w:tcBorders>
          </w:tcPr>
          <w:p w14:paraId="5B3C8D38" w14:textId="07AD9FAD" w:rsidR="00DA4851" w:rsidRPr="004E0F60" w:rsidRDefault="000A2F99" w:rsidP="001E150A">
            <w:pPr>
              <w:keepNext/>
              <w:keepLines/>
              <w:spacing w:after="0"/>
              <w:jc w:val="center"/>
              <w:rPr>
                <w:sz w:val="20"/>
                <w:szCs w:val="20"/>
              </w:rPr>
            </w:pPr>
            <w:r w:rsidRPr="004E0F60">
              <w:rPr>
                <w:sz w:val="20"/>
                <w:szCs w:val="20"/>
              </w:rPr>
              <w:t>17 (6.3%)</w:t>
            </w:r>
          </w:p>
        </w:tc>
      </w:tr>
      <w:tr w:rsidR="00DA4851" w:rsidRPr="004E0F60" w14:paraId="2472AA6F"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657AD12" w14:textId="77777777" w:rsidR="00DA4851" w:rsidRPr="004E0F60" w:rsidRDefault="00DA4851" w:rsidP="001E150A">
            <w:pPr>
              <w:keepNext/>
              <w:keepLines/>
              <w:tabs>
                <w:tab w:val="left" w:pos="180"/>
              </w:tabs>
              <w:spacing w:after="0"/>
              <w:rPr>
                <w:sz w:val="20"/>
                <w:szCs w:val="20"/>
              </w:rPr>
            </w:pPr>
            <w:r w:rsidRPr="004E0F60">
              <w:rPr>
                <w:sz w:val="20"/>
                <w:szCs w:val="20"/>
              </w:rPr>
              <w:tab/>
              <w:t>Partial response (PR)</w:t>
            </w:r>
          </w:p>
        </w:tc>
        <w:tc>
          <w:tcPr>
            <w:tcW w:w="5196" w:type="dxa"/>
            <w:tcBorders>
              <w:top w:val="nil"/>
              <w:left w:val="nil"/>
              <w:bottom w:val="nil"/>
              <w:right w:val="nil"/>
            </w:tcBorders>
          </w:tcPr>
          <w:p w14:paraId="0C9753B3" w14:textId="079D0898" w:rsidR="00DA4851" w:rsidRPr="004E0F60" w:rsidRDefault="00E20837" w:rsidP="001E150A">
            <w:pPr>
              <w:keepNext/>
              <w:keepLines/>
              <w:spacing w:after="0"/>
              <w:jc w:val="center"/>
              <w:rPr>
                <w:sz w:val="20"/>
                <w:szCs w:val="20"/>
              </w:rPr>
            </w:pPr>
            <w:r w:rsidRPr="004E0F60">
              <w:rPr>
                <w:sz w:val="20"/>
                <w:szCs w:val="20"/>
              </w:rPr>
              <w:t>38 (14.1%)</w:t>
            </w:r>
          </w:p>
        </w:tc>
      </w:tr>
      <w:tr w:rsidR="00DA4851" w:rsidRPr="004E0F60" w14:paraId="2A118ECF"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5E0124D6" w14:textId="77777777" w:rsidR="00DA4851" w:rsidRPr="004E0F60" w:rsidRDefault="00DA4851" w:rsidP="001E150A">
            <w:pPr>
              <w:keepNext/>
              <w:keepLines/>
              <w:tabs>
                <w:tab w:val="left" w:pos="180"/>
              </w:tabs>
              <w:spacing w:after="0"/>
              <w:rPr>
                <w:sz w:val="20"/>
                <w:szCs w:val="20"/>
              </w:rPr>
            </w:pPr>
            <w:r w:rsidRPr="004E0F60">
              <w:rPr>
                <w:sz w:val="20"/>
                <w:szCs w:val="20"/>
              </w:rPr>
              <w:tab/>
              <w:t>Stable disease (SD)</w:t>
            </w:r>
          </w:p>
        </w:tc>
        <w:tc>
          <w:tcPr>
            <w:tcW w:w="5196" w:type="dxa"/>
            <w:tcBorders>
              <w:top w:val="nil"/>
              <w:left w:val="nil"/>
              <w:bottom w:val="nil"/>
              <w:right w:val="nil"/>
            </w:tcBorders>
          </w:tcPr>
          <w:p w14:paraId="6CEF0EA4" w14:textId="191BECF8" w:rsidR="00DA4851" w:rsidRPr="004E0F60" w:rsidRDefault="00E20837" w:rsidP="001E150A">
            <w:pPr>
              <w:keepNext/>
              <w:keepLines/>
              <w:spacing w:after="0"/>
              <w:jc w:val="center"/>
              <w:rPr>
                <w:sz w:val="20"/>
                <w:szCs w:val="20"/>
              </w:rPr>
            </w:pPr>
            <w:r w:rsidRPr="004E0F60">
              <w:rPr>
                <w:sz w:val="20"/>
                <w:szCs w:val="20"/>
              </w:rPr>
              <w:t>57 (21.1%)</w:t>
            </w:r>
          </w:p>
        </w:tc>
      </w:tr>
      <w:tr w:rsidR="00DA4851" w:rsidRPr="004E0F60" w14:paraId="0FF76D8E"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7EA05DF5" w14:textId="77777777" w:rsidR="00DA4851" w:rsidRPr="004E0F60" w:rsidRDefault="00DA4851" w:rsidP="001E150A">
            <w:pPr>
              <w:keepNext/>
              <w:keepLines/>
              <w:tabs>
                <w:tab w:val="left" w:pos="180"/>
              </w:tabs>
              <w:spacing w:after="0"/>
              <w:rPr>
                <w:b/>
                <w:sz w:val="20"/>
                <w:szCs w:val="20"/>
              </w:rPr>
            </w:pPr>
            <w:r w:rsidRPr="004E0F60">
              <w:rPr>
                <w:b/>
                <w:sz w:val="20"/>
                <w:szCs w:val="20"/>
              </w:rPr>
              <w:t xml:space="preserve">Median duration of response </w:t>
            </w:r>
          </w:p>
        </w:tc>
        <w:tc>
          <w:tcPr>
            <w:tcW w:w="5196" w:type="dxa"/>
            <w:tcBorders>
              <w:top w:val="nil"/>
              <w:left w:val="nil"/>
              <w:bottom w:val="nil"/>
              <w:right w:val="nil"/>
            </w:tcBorders>
          </w:tcPr>
          <w:p w14:paraId="69417A23" w14:textId="77777777" w:rsidR="00DA4851" w:rsidRPr="004E0F60" w:rsidRDefault="00DA4851" w:rsidP="001E150A">
            <w:pPr>
              <w:keepNext/>
              <w:keepLines/>
              <w:spacing w:after="0"/>
              <w:jc w:val="center"/>
              <w:rPr>
                <w:sz w:val="20"/>
                <w:szCs w:val="20"/>
              </w:rPr>
            </w:pPr>
          </w:p>
        </w:tc>
      </w:tr>
      <w:tr w:rsidR="00DA4851" w:rsidRPr="004E0F60" w14:paraId="7037C87B"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2329616" w14:textId="77777777" w:rsidR="00DA4851" w:rsidRPr="004E0F60" w:rsidRDefault="00DA4851" w:rsidP="001E150A">
            <w:pPr>
              <w:keepNext/>
              <w:keepLines/>
              <w:tabs>
                <w:tab w:val="left" w:pos="180"/>
              </w:tabs>
              <w:spacing w:after="0"/>
              <w:rPr>
                <w:sz w:val="20"/>
                <w:szCs w:val="20"/>
              </w:rPr>
            </w:pPr>
            <w:r w:rsidRPr="004E0F60">
              <w:rPr>
                <w:sz w:val="20"/>
                <w:szCs w:val="20"/>
              </w:rPr>
              <w:tab/>
              <w:t>Months (range)</w:t>
            </w:r>
          </w:p>
        </w:tc>
        <w:tc>
          <w:tcPr>
            <w:tcW w:w="5196" w:type="dxa"/>
            <w:tcBorders>
              <w:top w:val="nil"/>
              <w:left w:val="nil"/>
              <w:bottom w:val="nil"/>
              <w:right w:val="nil"/>
            </w:tcBorders>
          </w:tcPr>
          <w:p w14:paraId="09B497FF" w14:textId="646E9E90" w:rsidR="00DA4851" w:rsidRPr="004E0F60" w:rsidRDefault="00E20837" w:rsidP="001E150A">
            <w:pPr>
              <w:keepNext/>
              <w:keepLines/>
              <w:spacing w:after="0"/>
              <w:jc w:val="center"/>
              <w:rPr>
                <w:sz w:val="20"/>
                <w:szCs w:val="20"/>
              </w:rPr>
            </w:pPr>
            <w:r w:rsidRPr="004E0F60">
              <w:rPr>
                <w:sz w:val="20"/>
                <w:szCs w:val="20"/>
              </w:rPr>
              <w:t>17.7 (11.5-22.0)</w:t>
            </w:r>
          </w:p>
        </w:tc>
      </w:tr>
      <w:tr w:rsidR="00DA4851" w:rsidRPr="004E0F60" w14:paraId="0096B62A"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7131564" w14:textId="77777777" w:rsidR="00DA4851" w:rsidRPr="004E0F60" w:rsidRDefault="00DA4851" w:rsidP="001E150A">
            <w:pPr>
              <w:keepNext/>
              <w:keepLines/>
              <w:tabs>
                <w:tab w:val="left" w:pos="180"/>
              </w:tabs>
              <w:spacing w:after="0"/>
              <w:rPr>
                <w:b/>
                <w:sz w:val="20"/>
                <w:szCs w:val="20"/>
              </w:rPr>
            </w:pPr>
            <w:r w:rsidRPr="004E0F60">
              <w:rPr>
                <w:b/>
                <w:sz w:val="20"/>
                <w:szCs w:val="20"/>
              </w:rPr>
              <w:t>Median time to response</w:t>
            </w:r>
          </w:p>
        </w:tc>
        <w:tc>
          <w:tcPr>
            <w:tcW w:w="5196" w:type="dxa"/>
            <w:tcBorders>
              <w:top w:val="nil"/>
              <w:left w:val="nil"/>
              <w:bottom w:val="nil"/>
              <w:right w:val="nil"/>
            </w:tcBorders>
          </w:tcPr>
          <w:p w14:paraId="222856CD" w14:textId="77777777" w:rsidR="00DA4851" w:rsidRPr="004E0F60" w:rsidRDefault="00DA4851" w:rsidP="001E150A">
            <w:pPr>
              <w:keepNext/>
              <w:keepLines/>
              <w:spacing w:after="0"/>
              <w:jc w:val="center"/>
              <w:rPr>
                <w:sz w:val="20"/>
                <w:szCs w:val="20"/>
              </w:rPr>
            </w:pPr>
          </w:p>
        </w:tc>
      </w:tr>
      <w:tr w:rsidR="00DA4851" w:rsidRPr="004E0F60" w14:paraId="1EC481E7"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0D72BDF" w14:textId="77777777" w:rsidR="00DA4851" w:rsidRPr="004E0F60" w:rsidRDefault="00DA4851" w:rsidP="001E150A">
            <w:pPr>
              <w:keepNext/>
              <w:keepLines/>
              <w:tabs>
                <w:tab w:val="left" w:pos="180"/>
              </w:tabs>
              <w:spacing w:after="0"/>
              <w:rPr>
                <w:sz w:val="20"/>
                <w:szCs w:val="20"/>
              </w:rPr>
            </w:pPr>
            <w:r w:rsidRPr="004E0F60">
              <w:rPr>
                <w:sz w:val="20"/>
                <w:szCs w:val="20"/>
              </w:rPr>
              <w:tab/>
              <w:t>Months (range)</w:t>
            </w:r>
          </w:p>
        </w:tc>
        <w:tc>
          <w:tcPr>
            <w:tcW w:w="5196" w:type="dxa"/>
            <w:tcBorders>
              <w:top w:val="nil"/>
              <w:left w:val="nil"/>
              <w:bottom w:val="nil"/>
              <w:right w:val="nil"/>
            </w:tcBorders>
          </w:tcPr>
          <w:p w14:paraId="49BACFD9" w14:textId="7FDDAEFC" w:rsidR="00DA4851" w:rsidRPr="004E0F60" w:rsidRDefault="00DA4851" w:rsidP="001E150A">
            <w:pPr>
              <w:keepNext/>
              <w:keepLines/>
              <w:spacing w:after="0"/>
              <w:jc w:val="center"/>
              <w:rPr>
                <w:sz w:val="20"/>
                <w:szCs w:val="20"/>
              </w:rPr>
            </w:pPr>
            <w:r w:rsidRPr="004E0F60">
              <w:rPr>
                <w:sz w:val="20"/>
                <w:szCs w:val="20"/>
              </w:rPr>
              <w:t xml:space="preserve">1.9 (1.6 - </w:t>
            </w:r>
            <w:r w:rsidR="00E20837" w:rsidRPr="004E0F60">
              <w:rPr>
                <w:sz w:val="20"/>
                <w:szCs w:val="20"/>
              </w:rPr>
              <w:t>13.8</w:t>
            </w:r>
            <w:r w:rsidRPr="004E0F60">
              <w:rPr>
                <w:sz w:val="20"/>
                <w:szCs w:val="20"/>
              </w:rPr>
              <w:t>)</w:t>
            </w:r>
          </w:p>
        </w:tc>
      </w:tr>
      <w:tr w:rsidR="00DA4851" w:rsidRPr="004E0F60" w14:paraId="6379B64C"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73B8306A" w14:textId="77777777" w:rsidR="00DA4851" w:rsidRPr="004E0F60" w:rsidRDefault="00DA4851" w:rsidP="001E150A">
            <w:pPr>
              <w:keepNext/>
              <w:keepLines/>
              <w:tabs>
                <w:tab w:val="left" w:pos="180"/>
              </w:tabs>
              <w:spacing w:after="0"/>
              <w:rPr>
                <w:b/>
                <w:sz w:val="20"/>
                <w:szCs w:val="20"/>
              </w:rPr>
            </w:pPr>
            <w:r w:rsidRPr="004E0F60">
              <w:rPr>
                <w:b/>
                <w:sz w:val="20"/>
                <w:szCs w:val="20"/>
              </w:rPr>
              <w:t>Progression Free Survival</w:t>
            </w:r>
          </w:p>
        </w:tc>
        <w:tc>
          <w:tcPr>
            <w:tcW w:w="5196" w:type="dxa"/>
            <w:tcBorders>
              <w:top w:val="nil"/>
              <w:left w:val="nil"/>
              <w:bottom w:val="nil"/>
              <w:right w:val="nil"/>
            </w:tcBorders>
          </w:tcPr>
          <w:p w14:paraId="7C2646DE" w14:textId="77777777" w:rsidR="00DA4851" w:rsidRPr="004E0F60" w:rsidRDefault="00DA4851" w:rsidP="001E150A">
            <w:pPr>
              <w:keepNext/>
              <w:keepLines/>
              <w:spacing w:after="0"/>
              <w:jc w:val="center"/>
              <w:rPr>
                <w:sz w:val="20"/>
                <w:szCs w:val="20"/>
              </w:rPr>
            </w:pPr>
          </w:p>
        </w:tc>
      </w:tr>
      <w:tr w:rsidR="00DA4851" w:rsidRPr="004E0F60" w14:paraId="02F2DD14"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4F5360FE" w14:textId="77777777" w:rsidR="00DA4851" w:rsidRPr="004E0F60" w:rsidRDefault="00DA4851" w:rsidP="001E150A">
            <w:pPr>
              <w:keepNext/>
              <w:keepLines/>
              <w:tabs>
                <w:tab w:val="left" w:pos="180"/>
              </w:tabs>
              <w:spacing w:after="0"/>
              <w:rPr>
                <w:sz w:val="20"/>
                <w:szCs w:val="20"/>
              </w:rPr>
            </w:pPr>
            <w:r w:rsidRPr="004E0F60">
              <w:rPr>
                <w:sz w:val="20"/>
                <w:szCs w:val="20"/>
              </w:rPr>
              <w:tab/>
              <w:t>Events (%)</w:t>
            </w:r>
          </w:p>
        </w:tc>
        <w:tc>
          <w:tcPr>
            <w:tcW w:w="5196" w:type="dxa"/>
            <w:tcBorders>
              <w:top w:val="nil"/>
              <w:left w:val="nil"/>
              <w:bottom w:val="nil"/>
              <w:right w:val="nil"/>
            </w:tcBorders>
          </w:tcPr>
          <w:p w14:paraId="4CBCD2E1" w14:textId="77777777" w:rsidR="00DA4851" w:rsidRPr="004E0F60" w:rsidRDefault="00DA4851" w:rsidP="001E150A">
            <w:pPr>
              <w:keepNext/>
              <w:keepLines/>
              <w:spacing w:after="0"/>
              <w:jc w:val="center"/>
              <w:rPr>
                <w:sz w:val="20"/>
                <w:szCs w:val="20"/>
              </w:rPr>
            </w:pPr>
            <w:r w:rsidRPr="004E0F60">
              <w:rPr>
                <w:sz w:val="20"/>
                <w:szCs w:val="20"/>
              </w:rPr>
              <w:t>216 (80%)</w:t>
            </w:r>
          </w:p>
        </w:tc>
      </w:tr>
      <w:tr w:rsidR="00DA4851" w:rsidRPr="004E0F60" w14:paraId="4D69808C"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A180BDA" w14:textId="77777777" w:rsidR="00DA4851" w:rsidRPr="004E0F60" w:rsidRDefault="00DA4851" w:rsidP="001E150A">
            <w:pPr>
              <w:keepNext/>
              <w:keepLines/>
              <w:tabs>
                <w:tab w:val="left" w:pos="180"/>
              </w:tabs>
              <w:spacing w:after="0"/>
              <w:rPr>
                <w:sz w:val="20"/>
                <w:szCs w:val="20"/>
              </w:rPr>
            </w:pPr>
            <w:r w:rsidRPr="004E0F60">
              <w:rPr>
                <w:sz w:val="20"/>
                <w:szCs w:val="20"/>
              </w:rPr>
              <w:tab/>
              <w:t>Median (95% CI) months</w:t>
            </w:r>
          </w:p>
        </w:tc>
        <w:tc>
          <w:tcPr>
            <w:tcW w:w="5196" w:type="dxa"/>
            <w:tcBorders>
              <w:top w:val="nil"/>
              <w:left w:val="nil"/>
              <w:bottom w:val="nil"/>
              <w:right w:val="nil"/>
            </w:tcBorders>
          </w:tcPr>
          <w:p w14:paraId="478B7DE4" w14:textId="77777777" w:rsidR="00DA4851" w:rsidRPr="004E0F60" w:rsidRDefault="00DA4851" w:rsidP="001E150A">
            <w:pPr>
              <w:keepNext/>
              <w:keepLines/>
              <w:spacing w:after="0"/>
              <w:jc w:val="center"/>
              <w:rPr>
                <w:sz w:val="20"/>
                <w:szCs w:val="20"/>
              </w:rPr>
            </w:pPr>
            <w:r w:rsidRPr="004E0F60">
              <w:rPr>
                <w:sz w:val="20"/>
                <w:szCs w:val="20"/>
              </w:rPr>
              <w:t>2.0 months (1.9, 2.6)</w:t>
            </w:r>
          </w:p>
        </w:tc>
      </w:tr>
      <w:tr w:rsidR="00DA4851" w:rsidRPr="004E0F60" w14:paraId="5DF9EB09"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63756A33" w14:textId="5687436D" w:rsidR="00DA4851" w:rsidRPr="004E0F60" w:rsidRDefault="00DA4851" w:rsidP="001E150A">
            <w:pPr>
              <w:keepNext/>
              <w:keepLines/>
              <w:tabs>
                <w:tab w:val="left" w:pos="180"/>
              </w:tabs>
              <w:spacing w:after="0"/>
              <w:rPr>
                <w:sz w:val="20"/>
                <w:szCs w:val="20"/>
              </w:rPr>
            </w:pPr>
            <w:r w:rsidRPr="004E0F60">
              <w:rPr>
                <w:sz w:val="20"/>
                <w:szCs w:val="20"/>
              </w:rPr>
              <w:tab/>
              <w:t xml:space="preserve">Rate (95% CI) at </w:t>
            </w:r>
            <w:r w:rsidR="00E20837" w:rsidRPr="004E0F60">
              <w:rPr>
                <w:sz w:val="20"/>
                <w:szCs w:val="20"/>
              </w:rPr>
              <w:t>12</w:t>
            </w:r>
            <w:r w:rsidRPr="004E0F60">
              <w:rPr>
                <w:sz w:val="20"/>
                <w:szCs w:val="20"/>
              </w:rPr>
              <w:t xml:space="preserve"> months</w:t>
            </w:r>
          </w:p>
        </w:tc>
        <w:tc>
          <w:tcPr>
            <w:tcW w:w="5196" w:type="dxa"/>
            <w:tcBorders>
              <w:top w:val="nil"/>
              <w:left w:val="nil"/>
              <w:bottom w:val="nil"/>
              <w:right w:val="nil"/>
            </w:tcBorders>
          </w:tcPr>
          <w:p w14:paraId="2A782396" w14:textId="56382760" w:rsidR="00DA4851" w:rsidRPr="004E0F60" w:rsidRDefault="00E20837" w:rsidP="001E150A">
            <w:pPr>
              <w:keepNext/>
              <w:keepLines/>
              <w:spacing w:after="0"/>
              <w:jc w:val="center"/>
              <w:rPr>
                <w:sz w:val="20"/>
                <w:szCs w:val="20"/>
              </w:rPr>
            </w:pPr>
            <w:r w:rsidRPr="004E0F60">
              <w:rPr>
                <w:sz w:val="20"/>
                <w:szCs w:val="20"/>
              </w:rPr>
              <w:t>17.5% (13.2, 22.4)</w:t>
            </w:r>
          </w:p>
        </w:tc>
      </w:tr>
      <w:tr w:rsidR="00E20837" w:rsidRPr="004E0F60" w14:paraId="2A2C5573"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D8C368E" w14:textId="61F25BD7" w:rsidR="00E20837" w:rsidRPr="004E0F60" w:rsidRDefault="00E20837" w:rsidP="001E150A">
            <w:pPr>
              <w:keepNext/>
              <w:keepLines/>
              <w:tabs>
                <w:tab w:val="left" w:pos="180"/>
              </w:tabs>
              <w:spacing w:after="0"/>
              <w:rPr>
                <w:sz w:val="20"/>
                <w:szCs w:val="20"/>
              </w:rPr>
            </w:pPr>
            <w:r w:rsidRPr="004E0F60">
              <w:rPr>
                <w:sz w:val="20"/>
                <w:szCs w:val="20"/>
              </w:rPr>
              <w:tab/>
              <w:t>Rate (95% CI) at 24 months</w:t>
            </w:r>
          </w:p>
        </w:tc>
        <w:tc>
          <w:tcPr>
            <w:tcW w:w="5196" w:type="dxa"/>
            <w:tcBorders>
              <w:top w:val="nil"/>
              <w:left w:val="nil"/>
              <w:bottom w:val="nil"/>
              <w:right w:val="nil"/>
            </w:tcBorders>
          </w:tcPr>
          <w:p w14:paraId="4715CB7D" w14:textId="390C3BC8" w:rsidR="00E20837" w:rsidRPr="004E0F60" w:rsidRDefault="00E20837" w:rsidP="001E150A">
            <w:pPr>
              <w:keepNext/>
              <w:keepLines/>
              <w:spacing w:after="0"/>
              <w:jc w:val="center"/>
              <w:rPr>
                <w:sz w:val="20"/>
                <w:szCs w:val="20"/>
              </w:rPr>
            </w:pPr>
            <w:r w:rsidRPr="004E0F60">
              <w:rPr>
                <w:sz w:val="20"/>
                <w:szCs w:val="20"/>
              </w:rPr>
              <w:t>7.9 (4.4, 12.8)</w:t>
            </w:r>
          </w:p>
        </w:tc>
      </w:tr>
      <w:tr w:rsidR="00DA4851" w:rsidRPr="004E0F60" w14:paraId="4A7DD4DE" w14:textId="77777777" w:rsidTr="000A2F99">
        <w:tc>
          <w:tcPr>
            <w:tcW w:w="3701" w:type="dxa"/>
          </w:tcPr>
          <w:p w14:paraId="57BAA54A" w14:textId="77777777" w:rsidR="00DA4851" w:rsidRPr="004E0F60" w:rsidRDefault="00DA4851" w:rsidP="001E150A">
            <w:pPr>
              <w:keepNext/>
              <w:keepLines/>
              <w:tabs>
                <w:tab w:val="left" w:pos="180"/>
              </w:tabs>
              <w:spacing w:after="0"/>
              <w:rPr>
                <w:b/>
                <w:sz w:val="20"/>
                <w:szCs w:val="20"/>
              </w:rPr>
            </w:pPr>
            <w:r w:rsidRPr="004E0F60">
              <w:rPr>
                <w:b/>
                <w:sz w:val="20"/>
                <w:szCs w:val="20"/>
              </w:rPr>
              <w:t>Overall survival</w:t>
            </w:r>
          </w:p>
        </w:tc>
        <w:tc>
          <w:tcPr>
            <w:tcW w:w="5196" w:type="dxa"/>
          </w:tcPr>
          <w:p w14:paraId="2E63ECBD" w14:textId="77777777" w:rsidR="00DA4851" w:rsidRPr="004E0F60" w:rsidRDefault="00DA4851" w:rsidP="001E150A">
            <w:pPr>
              <w:keepNext/>
              <w:keepLines/>
              <w:spacing w:after="0"/>
              <w:jc w:val="center"/>
              <w:rPr>
                <w:sz w:val="20"/>
                <w:szCs w:val="20"/>
              </w:rPr>
            </w:pPr>
          </w:p>
        </w:tc>
      </w:tr>
      <w:tr w:rsidR="00DA4851" w:rsidRPr="004E0F60" w14:paraId="69ACB0F9" w14:textId="77777777" w:rsidTr="000A2F99">
        <w:tc>
          <w:tcPr>
            <w:tcW w:w="3701" w:type="dxa"/>
          </w:tcPr>
          <w:p w14:paraId="585C2A0E" w14:textId="77777777" w:rsidR="00DA4851" w:rsidRPr="004E0F60" w:rsidRDefault="00DA4851" w:rsidP="001E150A">
            <w:pPr>
              <w:keepNext/>
              <w:keepLines/>
              <w:tabs>
                <w:tab w:val="left" w:pos="180"/>
              </w:tabs>
              <w:spacing w:after="0"/>
              <w:rPr>
                <w:sz w:val="20"/>
                <w:szCs w:val="20"/>
              </w:rPr>
            </w:pPr>
            <w:r w:rsidRPr="004E0F60">
              <w:rPr>
                <w:sz w:val="20"/>
                <w:szCs w:val="20"/>
              </w:rPr>
              <w:tab/>
              <w:t>Events (%)</w:t>
            </w:r>
          </w:p>
        </w:tc>
        <w:tc>
          <w:tcPr>
            <w:tcW w:w="5196" w:type="dxa"/>
          </w:tcPr>
          <w:p w14:paraId="62C63A05" w14:textId="77777777" w:rsidR="00DA4851" w:rsidRPr="004E0F60" w:rsidRDefault="00DA4851" w:rsidP="001E150A">
            <w:pPr>
              <w:keepNext/>
              <w:keepLines/>
              <w:spacing w:after="0"/>
              <w:jc w:val="center"/>
              <w:rPr>
                <w:sz w:val="20"/>
                <w:szCs w:val="20"/>
              </w:rPr>
            </w:pPr>
            <w:r w:rsidRPr="004E0F60">
              <w:rPr>
                <w:sz w:val="20"/>
                <w:szCs w:val="20"/>
              </w:rPr>
              <w:t>154 (57%)</w:t>
            </w:r>
          </w:p>
        </w:tc>
      </w:tr>
      <w:tr w:rsidR="00DA4851" w:rsidRPr="004E0F60" w14:paraId="124A1448" w14:textId="77777777" w:rsidTr="000A2F99">
        <w:tc>
          <w:tcPr>
            <w:tcW w:w="3701" w:type="dxa"/>
          </w:tcPr>
          <w:p w14:paraId="210E3486" w14:textId="77777777" w:rsidR="00DA4851" w:rsidRPr="004E0F60" w:rsidRDefault="00DA4851" w:rsidP="001E150A">
            <w:pPr>
              <w:keepNext/>
              <w:keepLines/>
              <w:tabs>
                <w:tab w:val="left" w:pos="180"/>
              </w:tabs>
              <w:spacing w:after="0"/>
              <w:rPr>
                <w:sz w:val="20"/>
                <w:szCs w:val="20"/>
              </w:rPr>
            </w:pPr>
            <w:r w:rsidRPr="004E0F60">
              <w:rPr>
                <w:sz w:val="20"/>
                <w:szCs w:val="20"/>
              </w:rPr>
              <w:tab/>
              <w:t>Median (95% CI) months</w:t>
            </w:r>
          </w:p>
        </w:tc>
        <w:tc>
          <w:tcPr>
            <w:tcW w:w="5196" w:type="dxa"/>
          </w:tcPr>
          <w:p w14:paraId="3901BA05" w14:textId="77777777" w:rsidR="00DA4851" w:rsidRPr="004E0F60" w:rsidRDefault="00DA4851" w:rsidP="001E150A">
            <w:pPr>
              <w:keepNext/>
              <w:keepLines/>
              <w:spacing w:after="0"/>
              <w:jc w:val="center"/>
              <w:rPr>
                <w:sz w:val="20"/>
                <w:szCs w:val="20"/>
              </w:rPr>
            </w:pPr>
            <w:r w:rsidRPr="004E0F60">
              <w:rPr>
                <w:sz w:val="20"/>
                <w:szCs w:val="20"/>
              </w:rPr>
              <w:t>8.6 (6.1, 11.3)</w:t>
            </w:r>
          </w:p>
        </w:tc>
      </w:tr>
      <w:tr w:rsidR="00DA4851" w:rsidRPr="004E0F60" w14:paraId="7A31969D" w14:textId="77777777" w:rsidTr="00C903D1">
        <w:tc>
          <w:tcPr>
            <w:tcW w:w="3701" w:type="dxa"/>
          </w:tcPr>
          <w:p w14:paraId="3EF8C60E" w14:textId="77777777" w:rsidR="00DA4851" w:rsidRPr="004E0F60" w:rsidRDefault="00DA4851" w:rsidP="001E150A">
            <w:pPr>
              <w:keepNext/>
              <w:keepLines/>
              <w:tabs>
                <w:tab w:val="left" w:pos="180"/>
              </w:tabs>
              <w:spacing w:after="0"/>
              <w:rPr>
                <w:sz w:val="20"/>
                <w:szCs w:val="20"/>
              </w:rPr>
            </w:pPr>
            <w:r w:rsidRPr="004E0F60">
              <w:rPr>
                <w:sz w:val="20"/>
                <w:szCs w:val="20"/>
              </w:rPr>
              <w:tab/>
              <w:t>Rate (95% CI) at 12 months</w:t>
            </w:r>
          </w:p>
        </w:tc>
        <w:tc>
          <w:tcPr>
            <w:tcW w:w="5196" w:type="dxa"/>
          </w:tcPr>
          <w:p w14:paraId="68D2CDE4" w14:textId="1CD5F0E5" w:rsidR="00DA4851" w:rsidRPr="004E0F60" w:rsidRDefault="00E20837" w:rsidP="001E150A">
            <w:pPr>
              <w:keepNext/>
              <w:keepLines/>
              <w:spacing w:after="0"/>
              <w:jc w:val="center"/>
              <w:rPr>
                <w:sz w:val="20"/>
                <w:szCs w:val="20"/>
              </w:rPr>
            </w:pPr>
            <w:r w:rsidRPr="004E0F60">
              <w:rPr>
                <w:sz w:val="20"/>
                <w:szCs w:val="20"/>
              </w:rPr>
              <w:t>40.3 (34.4, 46.2)</w:t>
            </w:r>
          </w:p>
        </w:tc>
      </w:tr>
      <w:tr w:rsidR="00E20837" w:rsidRPr="004E0F60" w14:paraId="3DEA3C40" w14:textId="77777777" w:rsidTr="000A2F99">
        <w:tc>
          <w:tcPr>
            <w:tcW w:w="3701" w:type="dxa"/>
            <w:tcBorders>
              <w:bottom w:val="single" w:sz="4" w:space="0" w:color="auto"/>
            </w:tcBorders>
          </w:tcPr>
          <w:p w14:paraId="12904ACD" w14:textId="05CE1102" w:rsidR="00E20837" w:rsidRPr="004E0F60" w:rsidRDefault="00E20837" w:rsidP="001E150A">
            <w:pPr>
              <w:keepNext/>
              <w:keepLines/>
              <w:tabs>
                <w:tab w:val="left" w:pos="180"/>
              </w:tabs>
              <w:spacing w:after="0"/>
              <w:rPr>
                <w:sz w:val="20"/>
                <w:szCs w:val="20"/>
              </w:rPr>
            </w:pPr>
            <w:r w:rsidRPr="004E0F60">
              <w:rPr>
                <w:sz w:val="20"/>
                <w:szCs w:val="20"/>
              </w:rPr>
              <w:tab/>
              <w:t>Rate (95% CI) at 24 months</w:t>
            </w:r>
          </w:p>
        </w:tc>
        <w:tc>
          <w:tcPr>
            <w:tcW w:w="5196" w:type="dxa"/>
            <w:tcBorders>
              <w:bottom w:val="single" w:sz="4" w:space="0" w:color="auto"/>
            </w:tcBorders>
          </w:tcPr>
          <w:p w14:paraId="44925C42" w14:textId="2F11CB71" w:rsidR="00E20837" w:rsidRPr="004E0F60" w:rsidRDefault="00E20837" w:rsidP="001E150A">
            <w:pPr>
              <w:keepNext/>
              <w:keepLines/>
              <w:spacing w:after="0"/>
              <w:jc w:val="center"/>
              <w:rPr>
                <w:sz w:val="20"/>
                <w:szCs w:val="20"/>
              </w:rPr>
            </w:pPr>
            <w:r w:rsidRPr="004E0F60">
              <w:t>29.4 (23.9, 35.1)</w:t>
            </w:r>
          </w:p>
        </w:tc>
      </w:tr>
    </w:tbl>
    <w:p w14:paraId="60FAEDF3" w14:textId="27904E02" w:rsidR="00264621" w:rsidRPr="004E0F60" w:rsidRDefault="00264621" w:rsidP="00264621">
      <w:pPr>
        <w:pStyle w:val="EMEABodyText"/>
        <w:rPr>
          <w:sz w:val="24"/>
          <w:lang w:val="en-AU"/>
        </w:rPr>
      </w:pPr>
    </w:p>
    <w:p w14:paraId="1C52DC2D" w14:textId="77777777" w:rsidR="00264621" w:rsidRPr="004E0F60" w:rsidRDefault="00264621" w:rsidP="005E766C">
      <w:pPr>
        <w:spacing w:after="120"/>
      </w:pPr>
      <w:r w:rsidRPr="004E0F60">
        <w:t xml:space="preserve">Objective response per IRRC with nivolumab was observed regardless of baseline tumour PD-L1 expression status. </w:t>
      </w:r>
    </w:p>
    <w:p w14:paraId="615ABAE0" w14:textId="77777777" w:rsidR="00264621" w:rsidRPr="004E0F60" w:rsidRDefault="00264621" w:rsidP="005E766C">
      <w:pPr>
        <w:spacing w:after="120"/>
      </w:pPr>
      <w:r w:rsidRPr="004E0F60">
        <w:t>In 77 patients who received prior systemic therapy only in the neoadjuvant or adjuvant setting, the ORR was 23.4% (95% CI: 14.5%, 34.4%).</w:t>
      </w:r>
    </w:p>
    <w:p w14:paraId="11FA264B" w14:textId="10756D6A" w:rsidR="00264621" w:rsidRPr="004E0F60" w:rsidRDefault="00264621" w:rsidP="005E766C">
      <w:pPr>
        <w:spacing w:after="120"/>
      </w:pPr>
      <w:r w:rsidRPr="004E0F60">
        <w:t>Disease</w:t>
      </w:r>
      <w:r w:rsidR="000212E7" w:rsidRPr="004E0F60">
        <w:t>-</w:t>
      </w:r>
      <w:r w:rsidRPr="004E0F60">
        <w:t xml:space="preserve">related and non-disease specific quality of life (QoL) was assessed using the European Organization for Research and Treatment of Cancer (EORTC) QLQ-C30, and the </w:t>
      </w:r>
      <w:proofErr w:type="spellStart"/>
      <w:r w:rsidRPr="004E0F60">
        <w:t>EuroQoL</w:t>
      </w:r>
      <w:proofErr w:type="spellEnd"/>
      <w:r w:rsidRPr="004E0F60">
        <w:t xml:space="preserve"> EQ-5D</w:t>
      </w:r>
      <w:r w:rsidR="000212E7" w:rsidRPr="004E0F60">
        <w:t xml:space="preserve"> scales</w:t>
      </w:r>
      <w:r w:rsidRPr="004E0F60">
        <w:t>. Overall QoL scores remained stable while Global Health Status (GHS) based on the EORTC-QLQ-C30, continued to improve through week 49.</w:t>
      </w:r>
      <w:r w:rsidRPr="004E0F60">
        <w:rPr>
          <w:vertAlign w:val="superscript"/>
        </w:rPr>
        <w:t xml:space="preserve"> </w:t>
      </w:r>
      <w:r w:rsidRPr="004E0F60">
        <w:t xml:space="preserve">EQ-5D VAS scores showed clinically relevant </w:t>
      </w:r>
      <w:r w:rsidRPr="003D606B">
        <w:t>improvement</w:t>
      </w:r>
      <w:r w:rsidR="003D606B">
        <w:t xml:space="preserve"> </w:t>
      </w:r>
      <w:r w:rsidRPr="003D606B">
        <w:t>in</w:t>
      </w:r>
      <w:r w:rsidRPr="004E0F60">
        <w:t xml:space="preserve"> QoL by Week 9, with continued improvement through Week 49. While both scales showed no detriment, QoL data should be interpreted cautiously in the context of the single arm study design.</w:t>
      </w:r>
    </w:p>
    <w:p w14:paraId="368F1446" w14:textId="1EEFC402" w:rsidR="002B7929" w:rsidRPr="004E0F60" w:rsidRDefault="002B7929" w:rsidP="002B7929">
      <w:pPr>
        <w:pStyle w:val="Heading6"/>
        <w:rPr>
          <w:lang w:val="en-AU"/>
        </w:rPr>
      </w:pPr>
      <w:r w:rsidRPr="004E0F60">
        <w:rPr>
          <w:lang w:val="en-AU"/>
        </w:rPr>
        <w:t xml:space="preserve">Single-arm phase </w:t>
      </w:r>
      <w:r w:rsidR="006326CA" w:rsidRPr="004E0F60">
        <w:rPr>
          <w:lang w:val="en-AU"/>
        </w:rPr>
        <w:t>1/</w:t>
      </w:r>
      <w:r w:rsidRPr="004E0F60">
        <w:rPr>
          <w:lang w:val="en-AU"/>
        </w:rPr>
        <w:t>2 study (CA209</w:t>
      </w:r>
      <w:r w:rsidR="006326CA" w:rsidRPr="004E0F60">
        <w:rPr>
          <w:lang w:val="en-AU"/>
        </w:rPr>
        <w:t>032</w:t>
      </w:r>
      <w:r w:rsidRPr="004E0F60">
        <w:rPr>
          <w:lang w:val="en-AU"/>
        </w:rPr>
        <w:t xml:space="preserve">) </w:t>
      </w:r>
    </w:p>
    <w:p w14:paraId="5FD1BA74" w14:textId="6A2CE7A1" w:rsidR="009321C1" w:rsidRPr="004E0F60" w:rsidRDefault="00264621" w:rsidP="009321C1">
      <w:pPr>
        <w:spacing w:after="120"/>
      </w:pPr>
      <w:r w:rsidRPr="004E0F60">
        <w:t>CA209032 was a Phase 1/2 open-label multi-cohort study which included a cohort of 78 patients with similar inclusion criteria to study CA209275 treated with nivolumab monotherapy 3 mg/kg for urothelial carcinoma. At a minimum follow-up of 9 months, investigator-assessed confirmed ORR was 24.4% (95% CI: 15.3, 35.4). The median duration of response was not reached (range: 4.4-16.6</w:t>
      </w:r>
      <w:r w:rsidRPr="004E0F60">
        <w:rPr>
          <w:vertAlign w:val="superscript"/>
        </w:rPr>
        <w:t>+</w:t>
      </w:r>
      <w:r w:rsidRPr="004E0F60">
        <w:t xml:space="preserve"> months). The median OS was 9.7 months (95% CI:7.26, 16.16) and the estimated OS rates were 69.2% (CI: 57.7, 78.2) at 6 months and 45.6% (CI: 34.2, 56.3) at 12 months.</w:t>
      </w:r>
    </w:p>
    <w:p w14:paraId="687BA7D7" w14:textId="08409A50" w:rsidR="007A6185" w:rsidRPr="004E0F60" w:rsidRDefault="007A6185" w:rsidP="00392401">
      <w:pPr>
        <w:pStyle w:val="Heading4"/>
      </w:pPr>
      <w:r w:rsidRPr="004E0F60">
        <w:lastRenderedPageBreak/>
        <w:t>HEPATOCELLULAR CARCINOMA (HCC)</w:t>
      </w:r>
    </w:p>
    <w:p w14:paraId="3F42ABDC" w14:textId="2795AEFF" w:rsidR="001F758F" w:rsidRPr="004E0F60" w:rsidRDefault="001F758F" w:rsidP="001F758F">
      <w:pPr>
        <w:pStyle w:val="Heading5"/>
      </w:pPr>
      <w:r w:rsidRPr="004E0F60">
        <w:t xml:space="preserve">Previously treated advanced HCC - </w:t>
      </w:r>
      <w:r w:rsidR="00BC6A23" w:rsidRPr="004E0F60">
        <w:t>OPDIVO</w:t>
      </w:r>
      <w:r w:rsidRPr="004E0F60">
        <w:t xml:space="preserve"> monotherapy</w:t>
      </w:r>
    </w:p>
    <w:p w14:paraId="4F0F6CAF" w14:textId="43AD0AA6" w:rsidR="009D4C56" w:rsidRPr="004E0F60" w:rsidRDefault="006326CA" w:rsidP="001B2DC3">
      <w:pPr>
        <w:pStyle w:val="Heading6"/>
        <w:rPr>
          <w:lang w:val="en-AU"/>
        </w:rPr>
      </w:pPr>
      <w:r w:rsidRPr="004E0F60">
        <w:rPr>
          <w:lang w:val="en-AU"/>
        </w:rPr>
        <w:t xml:space="preserve">Single-arm </w:t>
      </w:r>
      <w:r w:rsidR="009D4C56" w:rsidRPr="004E0F60">
        <w:rPr>
          <w:lang w:val="en-AU"/>
        </w:rPr>
        <w:t xml:space="preserve">phase 2 study </w:t>
      </w:r>
      <w:r w:rsidR="00EF7B58" w:rsidRPr="004E0F60">
        <w:rPr>
          <w:lang w:val="en-AU"/>
        </w:rPr>
        <w:t xml:space="preserve">of </w:t>
      </w:r>
      <w:proofErr w:type="gramStart"/>
      <w:r w:rsidR="00EF7B58" w:rsidRPr="004E0F60">
        <w:rPr>
          <w:lang w:val="en-AU"/>
        </w:rPr>
        <w:t>nivolumab</w:t>
      </w:r>
      <w:r w:rsidR="001F758F" w:rsidRPr="004E0F60">
        <w:rPr>
          <w:lang w:val="en-AU"/>
        </w:rPr>
        <w:t>(</w:t>
      </w:r>
      <w:proofErr w:type="gramEnd"/>
      <w:r w:rsidR="001F758F" w:rsidRPr="004E0F60">
        <w:rPr>
          <w:lang w:val="en-AU"/>
        </w:rPr>
        <w:t>CA209040)</w:t>
      </w:r>
    </w:p>
    <w:p w14:paraId="6AE2BF1D" w14:textId="607E6CDA" w:rsidR="007A6185" w:rsidRPr="004E0F60" w:rsidRDefault="007A6185" w:rsidP="00531F96">
      <w:r w:rsidRPr="004E0F60">
        <w:t xml:space="preserve">The safety and efficacy of nivolumab 3 mg/kg as a single agent for the treatment of advanced HCC in patients previously treated with sorafenib (patients </w:t>
      </w:r>
      <w:r w:rsidR="002521A6" w:rsidRPr="004E0F60">
        <w:t xml:space="preserve">had </w:t>
      </w:r>
      <w:r w:rsidRPr="004E0F60">
        <w:t xml:space="preserve">either progressed on or were intolerant to sorafenib) were evaluated in a </w:t>
      </w:r>
      <w:r w:rsidR="002521A6" w:rsidRPr="004E0F60">
        <w:t>154-patient subgroup of a p</w:t>
      </w:r>
      <w:r w:rsidRPr="004E0F60">
        <w:t>hase 2, open-label, multi-cohort study (CA209040)</w:t>
      </w:r>
      <w:r w:rsidR="002521A6" w:rsidRPr="004E0F60">
        <w:t xml:space="preserve"> conducted in patients with advanced HCC</w:t>
      </w:r>
      <w:r w:rsidRPr="004E0F60">
        <w:t xml:space="preserve">. </w:t>
      </w:r>
    </w:p>
    <w:p w14:paraId="30ED81AF" w14:textId="6148AFF4" w:rsidR="006518D2" w:rsidRPr="004E0F60" w:rsidRDefault="000677DF" w:rsidP="00F97C62">
      <w:r w:rsidRPr="004E0F60">
        <w:t xml:space="preserve">Additional eligibility criteria included histologic confirmation of HCC and Child-Pugh Class A. </w:t>
      </w:r>
      <w:r w:rsidR="00531F96" w:rsidRPr="004E0F60">
        <w:t>The trial excluded patients with active autoimmune disease, brain metastasis, a history of hepatic encephalopathy, clinically significant ascites, infection with HIV, or active co-infection with hepatitis B virus (HBV) and hepatitis C virus (HCV) or HBV and hepatitis D virus (HDV); however, patients with only active HBV or HCV were eligible.</w:t>
      </w:r>
      <w:r w:rsidR="006518D2" w:rsidRPr="004E0F60">
        <w:t xml:space="preserve"> Tumour assessments were conducted every 6 weeks for 48 weeks and every 12 weeks thereafter.</w:t>
      </w:r>
      <w:r w:rsidR="009F1C17">
        <w:t xml:space="preserve"> </w:t>
      </w:r>
      <w:r w:rsidR="006518D2" w:rsidRPr="004E0F60">
        <w:t>The primary efficacy outcome measure was confirmed overall response rate (ORR), as determined by blinded independent central review (BICR) using RECIST version 1.1 and modified RECIST (</w:t>
      </w:r>
      <w:proofErr w:type="spellStart"/>
      <w:r w:rsidR="006518D2" w:rsidRPr="004E0F60">
        <w:t>mRECIST</w:t>
      </w:r>
      <w:proofErr w:type="spellEnd"/>
      <w:r w:rsidR="006518D2" w:rsidRPr="004E0F60">
        <w:t>) for HCC.  Duration of response (DOR) was also assessed.</w:t>
      </w:r>
    </w:p>
    <w:p w14:paraId="0355F215" w14:textId="19783177" w:rsidR="007A6185" w:rsidRPr="004E0F60" w:rsidRDefault="007A6185" w:rsidP="00F97C62">
      <w:r w:rsidRPr="004E0F60">
        <w:t xml:space="preserve">A total of </w:t>
      </w:r>
      <w:r w:rsidR="00531F96" w:rsidRPr="004E0F60">
        <w:t xml:space="preserve">154 patients </w:t>
      </w:r>
      <w:r w:rsidRPr="004E0F60">
        <w:t xml:space="preserve">received nivolumab 3 mg/kg monotherapy administered intravenously every 2 weeks until disease progression or unacceptable toxicity. </w:t>
      </w:r>
      <w:r w:rsidR="002521A6" w:rsidRPr="004E0F60">
        <w:t>This group consisted of 9 patients who were treated at a 3 mg/kg dose out of a dose-escalation cohort (n=37), plus all 145 patients who were treated at a 3 mg/kg dose in a dose-expansion cohort. All 154 patients had been pr</w:t>
      </w:r>
      <w:r w:rsidR="001D2CDA" w:rsidRPr="004E0F60">
        <w:t xml:space="preserve">eviously treated with sorafenib, and either had </w:t>
      </w:r>
      <w:r w:rsidR="002521A6" w:rsidRPr="004E0F60">
        <w:t>progressed on or were intolerant to</w:t>
      </w:r>
      <w:r w:rsidR="001D2CDA" w:rsidRPr="004E0F60">
        <w:t xml:space="preserve"> it.</w:t>
      </w:r>
      <w:r w:rsidR="002521A6" w:rsidRPr="004E0F60">
        <w:t xml:space="preserve"> </w:t>
      </w:r>
      <w:r w:rsidRPr="004E0F60">
        <w:t>The median age was 63 years (range: 19 to 81)</w:t>
      </w:r>
      <w:r w:rsidR="006518D2" w:rsidRPr="004E0F60">
        <w:t>,</w:t>
      </w:r>
      <w:r w:rsidRPr="004E0F60">
        <w:t xml:space="preserve"> 77% were </w:t>
      </w:r>
      <w:r w:rsidR="006518D2" w:rsidRPr="004E0F60">
        <w:t>male</w:t>
      </w:r>
      <w:r w:rsidRPr="004E0F60">
        <w:t>, and 46% were white</w:t>
      </w:r>
      <w:r w:rsidR="006518D2" w:rsidRPr="004E0F60">
        <w:t>.</w:t>
      </w:r>
      <w:r w:rsidRPr="004E0F60">
        <w:t xml:space="preserve"> </w:t>
      </w:r>
      <w:r w:rsidR="006518D2" w:rsidRPr="004E0F60">
        <w:t>Across the population,</w:t>
      </w:r>
      <w:r w:rsidR="009F1C17">
        <w:t xml:space="preserve"> </w:t>
      </w:r>
      <w:r w:rsidR="00A8677C" w:rsidRPr="004E0F60">
        <w:t>31% had active HBV infection, 21% had active HCV infection, and 49% had no evidence of active HBV or HCV. The aetiology for HCC was alcoholic liver disease in 18% and non- alcoholic liver disease in 6.5% of patients</w:t>
      </w:r>
      <w:r w:rsidRPr="004E0F60">
        <w:t>. Baseline ECOG performance status was 0 (6</w:t>
      </w:r>
      <w:r w:rsidR="00A8677C" w:rsidRPr="004E0F60">
        <w:t>5</w:t>
      </w:r>
      <w:r w:rsidRPr="004E0F60">
        <w:t>%) or 1 (3</w:t>
      </w:r>
      <w:r w:rsidR="00A8677C" w:rsidRPr="004E0F60">
        <w:t>5</w:t>
      </w:r>
      <w:r w:rsidRPr="004E0F60">
        <w:t>%).</w:t>
      </w:r>
      <w:r w:rsidR="00A8677C" w:rsidRPr="004E0F60">
        <w:t xml:space="preserve"> Child-Pugh class and score was A5 for 68%, A6 for 31%, and B7 for 1% of patients</w:t>
      </w:r>
      <w:r w:rsidRPr="004E0F60">
        <w:t>. Seventy one percent (71%) of patients had extrahepatic spread, 2</w:t>
      </w:r>
      <w:r w:rsidR="00A8677C" w:rsidRPr="004E0F60">
        <w:t>9</w:t>
      </w:r>
      <w:r w:rsidRPr="004E0F60">
        <w:t xml:space="preserve">% </w:t>
      </w:r>
      <w:r w:rsidR="00A8677C" w:rsidRPr="004E0F60">
        <w:t>had m</w:t>
      </w:r>
      <w:r w:rsidR="006A62E2" w:rsidRPr="004E0F60">
        <w:t>a</w:t>
      </w:r>
      <w:r w:rsidR="00A8677C" w:rsidRPr="004E0F60">
        <w:t>cro</w:t>
      </w:r>
      <w:r w:rsidRPr="004E0F60">
        <w:t>vascular invasion, and 3</w:t>
      </w:r>
      <w:r w:rsidR="00A8677C" w:rsidRPr="004E0F60">
        <w:t>7</w:t>
      </w:r>
      <w:r w:rsidRPr="004E0F60">
        <w:t xml:space="preserve">% </w:t>
      </w:r>
      <w:r w:rsidR="00A8677C" w:rsidRPr="004E0F60">
        <w:t xml:space="preserve">had </w:t>
      </w:r>
      <w:r w:rsidRPr="003D606B">
        <w:t>al</w:t>
      </w:r>
      <w:r w:rsidR="003D606B">
        <w:t>ph</w:t>
      </w:r>
      <w:r w:rsidRPr="003D606B">
        <w:t>a</w:t>
      </w:r>
      <w:r w:rsidRPr="004E0F60">
        <w:t>-fetoprotein (AFP) levels ≥ 400 µg/L. Prior treatment history included surgical resection (66%), radiotherapy (2</w:t>
      </w:r>
      <w:r w:rsidR="00A8677C" w:rsidRPr="004E0F60">
        <w:t>4</w:t>
      </w:r>
      <w:r w:rsidRPr="004E0F60">
        <w:t>%), or locoregional treatment (5</w:t>
      </w:r>
      <w:r w:rsidR="00A8677C" w:rsidRPr="004E0F60">
        <w:t>8</w:t>
      </w:r>
      <w:r w:rsidRPr="004E0F60">
        <w:t xml:space="preserve">%). All patients had </w:t>
      </w:r>
      <w:r w:rsidR="00A8677C" w:rsidRPr="004E0F60">
        <w:t xml:space="preserve">received </w:t>
      </w:r>
      <w:r w:rsidRPr="004E0F60">
        <w:t>prior sorafenib</w:t>
      </w:r>
      <w:r w:rsidR="00A8677C" w:rsidRPr="004E0F60">
        <w:t>, of whom 36 (23%) were unable to tolerate sorafenib;</w:t>
      </w:r>
      <w:r w:rsidR="00A8677C" w:rsidRPr="004E0F60" w:rsidDel="00A8677C">
        <w:t xml:space="preserve"> </w:t>
      </w:r>
      <w:r w:rsidRPr="004E0F60">
        <w:t>h 19% of patients</w:t>
      </w:r>
      <w:r w:rsidR="00A8677C" w:rsidRPr="004E0F60">
        <w:t xml:space="preserve"> had</w:t>
      </w:r>
      <w:r w:rsidRPr="004E0F60">
        <w:t xml:space="preserve"> receiv</w:t>
      </w:r>
      <w:r w:rsidR="00A8677C" w:rsidRPr="004E0F60">
        <w:t>ed</w:t>
      </w:r>
      <w:r w:rsidRPr="004E0F60">
        <w:t xml:space="preserve"> 2 or more prior </w:t>
      </w:r>
      <w:r w:rsidR="00A8677C" w:rsidRPr="004E0F60">
        <w:t xml:space="preserve">systemic </w:t>
      </w:r>
      <w:r w:rsidRPr="004E0F60">
        <w:t>therapies.</w:t>
      </w:r>
    </w:p>
    <w:p w14:paraId="40C1E878" w14:textId="3301A7AD" w:rsidR="00372170" w:rsidRPr="004E0F60" w:rsidRDefault="007A6185" w:rsidP="00372170">
      <w:r w:rsidRPr="004E0F60">
        <w:t>The efficacy results after a minimum follow-up of 15 months are summari</w:t>
      </w:r>
      <w:r w:rsidR="00A8677C" w:rsidRPr="004E0F60">
        <w:t>s</w:t>
      </w:r>
      <w:r w:rsidRPr="004E0F60">
        <w:t xml:space="preserve">ed in </w:t>
      </w:r>
      <w:r w:rsidR="009A3F51">
        <w:fldChar w:fldCharType="begin"/>
      </w:r>
      <w:r w:rsidR="009A3F51">
        <w:instrText xml:space="preserve"> REF _Ref85213811 \h </w:instrText>
      </w:r>
      <w:r w:rsidR="009A3F51">
        <w:fldChar w:fldCharType="separate"/>
      </w:r>
      <w:r w:rsidR="00652097">
        <w:t xml:space="preserve">Table </w:t>
      </w:r>
      <w:r w:rsidR="00652097">
        <w:rPr>
          <w:noProof/>
        </w:rPr>
        <w:t>24</w:t>
      </w:r>
      <w:r w:rsidR="009A3F51">
        <w:fldChar w:fldCharType="end"/>
      </w:r>
      <w:r w:rsidRPr="004E0F60">
        <w:t>.</w:t>
      </w:r>
    </w:p>
    <w:tbl>
      <w:tblPr>
        <w:tblW w:w="0" w:type="auto"/>
        <w:tblLook w:val="04A0" w:firstRow="1" w:lastRow="0" w:firstColumn="1" w:lastColumn="0" w:noHBand="0" w:noVBand="1"/>
      </w:tblPr>
      <w:tblGrid>
        <w:gridCol w:w="9026"/>
      </w:tblGrid>
      <w:tr w:rsidR="007A6185" w:rsidRPr="004E0F60" w14:paraId="4F30B7BA" w14:textId="72EE010E" w:rsidTr="008160E9">
        <w:trPr>
          <w:tblHeader/>
        </w:trPr>
        <w:tc>
          <w:tcPr>
            <w:tcW w:w="9026" w:type="dxa"/>
            <w:shd w:val="clear" w:color="auto" w:fill="auto"/>
          </w:tcPr>
          <w:p w14:paraId="2E810CA3" w14:textId="618A7355" w:rsidR="007A6185" w:rsidRPr="004E0F60" w:rsidRDefault="009A3F51" w:rsidP="006D20CE">
            <w:pPr>
              <w:pStyle w:val="BMSTableTitle"/>
              <w:rPr>
                <w:szCs w:val="18"/>
                <w:lang w:val="en-AU"/>
              </w:rPr>
            </w:pPr>
            <w:bookmarkStart w:id="74" w:name="_Ref85213811"/>
            <w:bookmarkStart w:id="75" w:name="_Ref5364744"/>
            <w:r>
              <w:lastRenderedPageBreak/>
              <w:t xml:space="preserve">Table </w:t>
            </w:r>
            <w:r>
              <w:fldChar w:fldCharType="begin"/>
            </w:r>
            <w:r>
              <w:instrText xml:space="preserve"> SEQ Table \* ARABIC </w:instrText>
            </w:r>
            <w:r>
              <w:fldChar w:fldCharType="separate"/>
            </w:r>
            <w:r w:rsidR="00652097">
              <w:rPr>
                <w:noProof/>
              </w:rPr>
              <w:t>24</w:t>
            </w:r>
            <w:r>
              <w:fldChar w:fldCharType="end"/>
            </w:r>
            <w:bookmarkEnd w:id="74"/>
            <w:r>
              <w:t xml:space="preserve"> </w:t>
            </w:r>
            <w:r w:rsidRPr="00C832A6">
              <w:t>Efficacy results (CA209040)</w:t>
            </w:r>
            <w:bookmarkEnd w:id="75"/>
          </w:p>
          <w:tbl>
            <w:tblPr>
              <w:tblW w:w="0" w:type="auto"/>
              <w:tblLook w:val="04A0" w:firstRow="1" w:lastRow="0" w:firstColumn="1" w:lastColumn="0" w:noHBand="0" w:noVBand="1"/>
            </w:tblPr>
            <w:tblGrid>
              <w:gridCol w:w="5788"/>
              <w:gridCol w:w="3022"/>
            </w:tblGrid>
            <w:tr w:rsidR="006A62E2" w:rsidRPr="004E0F60" w14:paraId="78084C91" w14:textId="77777777" w:rsidTr="008160E9">
              <w:tc>
                <w:tcPr>
                  <w:tcW w:w="5850" w:type="dxa"/>
                  <w:tcBorders>
                    <w:top w:val="single" w:sz="4" w:space="0" w:color="auto"/>
                    <w:bottom w:val="single" w:sz="4" w:space="0" w:color="auto"/>
                  </w:tcBorders>
                </w:tcPr>
                <w:p w14:paraId="3AD01FBA" w14:textId="77777777" w:rsidR="006A62E2" w:rsidRPr="004E0F60" w:rsidRDefault="006A62E2" w:rsidP="007A39D4">
                  <w:pPr>
                    <w:widowControl w:val="0"/>
                    <w:tabs>
                      <w:tab w:val="left" w:pos="180"/>
                    </w:tabs>
                    <w:spacing w:after="0"/>
                    <w:rPr>
                      <w:sz w:val="20"/>
                      <w:szCs w:val="20"/>
                    </w:rPr>
                  </w:pPr>
                </w:p>
              </w:tc>
              <w:tc>
                <w:tcPr>
                  <w:tcW w:w="3047" w:type="dxa"/>
                  <w:tcBorders>
                    <w:top w:val="single" w:sz="4" w:space="0" w:color="auto"/>
                    <w:bottom w:val="single" w:sz="4" w:space="0" w:color="auto"/>
                  </w:tcBorders>
                </w:tcPr>
                <w:p w14:paraId="5D5DF18B" w14:textId="2BD02044" w:rsidR="006A62E2" w:rsidRPr="004E0F60" w:rsidRDefault="006A62E2" w:rsidP="007A39D4">
                  <w:pPr>
                    <w:widowControl w:val="0"/>
                    <w:spacing w:after="0"/>
                    <w:jc w:val="center"/>
                    <w:rPr>
                      <w:b/>
                      <w:sz w:val="20"/>
                      <w:szCs w:val="20"/>
                    </w:rPr>
                  </w:pPr>
                  <w:r w:rsidRPr="004E0F60">
                    <w:rPr>
                      <w:b/>
                      <w:sz w:val="20"/>
                      <w:szCs w:val="20"/>
                    </w:rPr>
                    <w:t>nivolumab</w:t>
                  </w:r>
                  <w:r w:rsidRPr="004E0F60">
                    <w:rPr>
                      <w:b/>
                      <w:sz w:val="20"/>
                      <w:szCs w:val="20"/>
                    </w:rPr>
                    <w:br/>
                    <w:t>(n = 154)</w:t>
                  </w:r>
                </w:p>
              </w:tc>
            </w:tr>
            <w:tr w:rsidR="006A62E2" w:rsidRPr="004E0F60" w14:paraId="0323A2FF" w14:textId="77777777" w:rsidTr="008160E9">
              <w:tc>
                <w:tcPr>
                  <w:tcW w:w="5850" w:type="dxa"/>
                </w:tcPr>
                <w:p w14:paraId="716E462B" w14:textId="59DA49B8" w:rsidR="006A62E2" w:rsidRPr="004E0F60" w:rsidRDefault="006A62E2" w:rsidP="007A39D4">
                  <w:pPr>
                    <w:widowControl w:val="0"/>
                    <w:spacing w:after="0"/>
                    <w:rPr>
                      <w:b/>
                      <w:sz w:val="20"/>
                      <w:szCs w:val="20"/>
                    </w:rPr>
                  </w:pPr>
                  <w:r w:rsidRPr="004E0F60">
                    <w:rPr>
                      <w:b/>
                      <w:sz w:val="20"/>
                      <w:szCs w:val="20"/>
                    </w:rPr>
                    <w:t xml:space="preserve">BICR-Assessed Overall Response </w:t>
                  </w:r>
                  <w:proofErr w:type="spellStart"/>
                  <w:r w:rsidRPr="004E0F60">
                    <w:rPr>
                      <w:b/>
                      <w:sz w:val="20"/>
                      <w:szCs w:val="20"/>
                    </w:rPr>
                    <w:t>Rate</w:t>
                  </w:r>
                  <w:r w:rsidRPr="004E0F60">
                    <w:rPr>
                      <w:b/>
                      <w:sz w:val="20"/>
                      <w:szCs w:val="20"/>
                      <w:vertAlign w:val="superscript"/>
                    </w:rPr>
                    <w:t>a</w:t>
                  </w:r>
                  <w:proofErr w:type="spellEnd"/>
                  <w:r w:rsidRPr="004E0F60">
                    <w:rPr>
                      <w:b/>
                      <w:sz w:val="20"/>
                      <w:szCs w:val="20"/>
                    </w:rPr>
                    <w:t xml:space="preserve">, </w:t>
                  </w:r>
                  <w:proofErr w:type="gramStart"/>
                  <w:r w:rsidRPr="004E0F60">
                    <w:rPr>
                      <w:b/>
                      <w:sz w:val="20"/>
                      <w:szCs w:val="20"/>
                    </w:rPr>
                    <w:t>n(</w:t>
                  </w:r>
                  <w:proofErr w:type="gramEnd"/>
                  <w:r w:rsidRPr="004E0F60">
                    <w:rPr>
                      <w:b/>
                      <w:sz w:val="20"/>
                      <w:szCs w:val="20"/>
                    </w:rPr>
                    <w:t>%), RECIST v1.1</w:t>
                  </w:r>
                </w:p>
              </w:tc>
              <w:tc>
                <w:tcPr>
                  <w:tcW w:w="3047" w:type="dxa"/>
                </w:tcPr>
                <w:p w14:paraId="2E86C440" w14:textId="5D907FD4" w:rsidR="006A62E2" w:rsidRPr="004E0F60" w:rsidRDefault="008160E9" w:rsidP="007A39D4">
                  <w:pPr>
                    <w:widowControl w:val="0"/>
                    <w:spacing w:after="0"/>
                    <w:jc w:val="center"/>
                    <w:rPr>
                      <w:sz w:val="20"/>
                      <w:szCs w:val="20"/>
                    </w:rPr>
                  </w:pPr>
                  <w:r w:rsidRPr="004E0F60">
                    <w:rPr>
                      <w:sz w:val="20"/>
                      <w:szCs w:val="20"/>
                    </w:rPr>
                    <w:t>22 (14.3%)</w:t>
                  </w:r>
                </w:p>
              </w:tc>
            </w:tr>
            <w:tr w:rsidR="006A62E2" w:rsidRPr="004E0F60" w14:paraId="0875BE5F" w14:textId="77777777" w:rsidTr="008160E9">
              <w:tc>
                <w:tcPr>
                  <w:tcW w:w="5850" w:type="dxa"/>
                </w:tcPr>
                <w:p w14:paraId="0930B8A7" w14:textId="0B84D809" w:rsidR="006A62E2" w:rsidRPr="004E0F60" w:rsidRDefault="006A62E2" w:rsidP="007A39D4">
                  <w:pPr>
                    <w:widowControl w:val="0"/>
                    <w:tabs>
                      <w:tab w:val="left" w:pos="180"/>
                    </w:tabs>
                    <w:spacing w:after="0"/>
                    <w:rPr>
                      <w:sz w:val="20"/>
                      <w:szCs w:val="20"/>
                    </w:rPr>
                  </w:pPr>
                  <w:r w:rsidRPr="004E0F60">
                    <w:rPr>
                      <w:sz w:val="20"/>
                      <w:szCs w:val="20"/>
                    </w:rPr>
                    <w:tab/>
                  </w:r>
                  <w:r w:rsidRPr="004E0F60">
                    <w:rPr>
                      <w:sz w:val="20"/>
                      <w:szCs w:val="20"/>
                    </w:rPr>
                    <w:tab/>
                    <w:t xml:space="preserve">(95% </w:t>
                  </w:r>
                  <w:proofErr w:type="gramStart"/>
                  <w:r w:rsidRPr="004E0F60">
                    <w:rPr>
                      <w:sz w:val="20"/>
                      <w:szCs w:val="20"/>
                    </w:rPr>
                    <w:t>CI)</w:t>
                  </w:r>
                  <w:r w:rsidR="008160E9" w:rsidRPr="004E0F60">
                    <w:rPr>
                      <w:sz w:val="20"/>
                      <w:szCs w:val="20"/>
                      <w:vertAlign w:val="superscript"/>
                    </w:rPr>
                    <w:t>b</w:t>
                  </w:r>
                  <w:proofErr w:type="gramEnd"/>
                </w:p>
              </w:tc>
              <w:tc>
                <w:tcPr>
                  <w:tcW w:w="3047" w:type="dxa"/>
                </w:tcPr>
                <w:p w14:paraId="2D2891FF" w14:textId="4EFEE075" w:rsidR="006A62E2" w:rsidRPr="004E0F60" w:rsidRDefault="008160E9" w:rsidP="007A39D4">
                  <w:pPr>
                    <w:widowControl w:val="0"/>
                    <w:spacing w:after="0"/>
                    <w:jc w:val="center"/>
                    <w:rPr>
                      <w:sz w:val="20"/>
                      <w:szCs w:val="20"/>
                    </w:rPr>
                  </w:pPr>
                  <w:r w:rsidRPr="004E0F60">
                    <w:rPr>
                      <w:sz w:val="20"/>
                      <w:szCs w:val="20"/>
                    </w:rPr>
                    <w:t>(9.2, 20.8)</w:t>
                  </w:r>
                </w:p>
              </w:tc>
            </w:tr>
            <w:tr w:rsidR="006A62E2" w:rsidRPr="004E0F60" w14:paraId="450244A1"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2814E578" w14:textId="747F1391" w:rsidR="006A62E2" w:rsidRPr="004E0F60" w:rsidRDefault="006A62E2" w:rsidP="007A39D4">
                  <w:pPr>
                    <w:widowControl w:val="0"/>
                    <w:tabs>
                      <w:tab w:val="left" w:pos="180"/>
                    </w:tabs>
                    <w:spacing w:after="0"/>
                    <w:rPr>
                      <w:sz w:val="20"/>
                      <w:szCs w:val="20"/>
                    </w:rPr>
                  </w:pPr>
                  <w:r w:rsidRPr="004E0F60">
                    <w:rPr>
                      <w:sz w:val="20"/>
                      <w:szCs w:val="20"/>
                    </w:rPr>
                    <w:tab/>
                    <w:t>Complete response</w:t>
                  </w:r>
                </w:p>
              </w:tc>
              <w:tc>
                <w:tcPr>
                  <w:tcW w:w="3047" w:type="dxa"/>
                  <w:tcBorders>
                    <w:top w:val="nil"/>
                    <w:left w:val="nil"/>
                    <w:bottom w:val="nil"/>
                    <w:right w:val="nil"/>
                  </w:tcBorders>
                </w:tcPr>
                <w:p w14:paraId="44B3E919" w14:textId="22F5D8E7" w:rsidR="006A62E2" w:rsidRPr="004E0F60" w:rsidRDefault="008160E9" w:rsidP="007A39D4">
                  <w:pPr>
                    <w:widowControl w:val="0"/>
                    <w:spacing w:after="0"/>
                    <w:jc w:val="center"/>
                    <w:rPr>
                      <w:sz w:val="20"/>
                      <w:szCs w:val="20"/>
                    </w:rPr>
                  </w:pPr>
                  <w:r w:rsidRPr="004E0F60">
                    <w:rPr>
                      <w:sz w:val="20"/>
                      <w:szCs w:val="20"/>
                    </w:rPr>
                    <w:t>3 (1.9%)</w:t>
                  </w:r>
                </w:p>
              </w:tc>
            </w:tr>
            <w:tr w:rsidR="006A62E2" w:rsidRPr="004E0F60" w14:paraId="276E104E"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030F9CE0" w14:textId="37494C13" w:rsidR="006A62E2" w:rsidRPr="004E0F60" w:rsidRDefault="006A62E2" w:rsidP="007A39D4">
                  <w:pPr>
                    <w:widowControl w:val="0"/>
                    <w:tabs>
                      <w:tab w:val="left" w:pos="180"/>
                    </w:tabs>
                    <w:spacing w:after="0"/>
                    <w:rPr>
                      <w:sz w:val="20"/>
                      <w:szCs w:val="20"/>
                    </w:rPr>
                  </w:pPr>
                  <w:r w:rsidRPr="004E0F60">
                    <w:rPr>
                      <w:sz w:val="20"/>
                      <w:szCs w:val="20"/>
                    </w:rPr>
                    <w:tab/>
                    <w:t>Partial response</w:t>
                  </w:r>
                </w:p>
              </w:tc>
              <w:tc>
                <w:tcPr>
                  <w:tcW w:w="3047" w:type="dxa"/>
                  <w:tcBorders>
                    <w:top w:val="nil"/>
                    <w:left w:val="nil"/>
                    <w:bottom w:val="nil"/>
                    <w:right w:val="nil"/>
                  </w:tcBorders>
                </w:tcPr>
                <w:p w14:paraId="0901DC53" w14:textId="4C8ECBB7" w:rsidR="006A62E2" w:rsidRPr="004E0F60" w:rsidRDefault="008160E9" w:rsidP="007A39D4">
                  <w:pPr>
                    <w:widowControl w:val="0"/>
                    <w:spacing w:after="0"/>
                    <w:jc w:val="center"/>
                    <w:rPr>
                      <w:sz w:val="20"/>
                      <w:szCs w:val="20"/>
                    </w:rPr>
                  </w:pPr>
                  <w:r w:rsidRPr="004E0F60">
                    <w:rPr>
                      <w:sz w:val="20"/>
                      <w:szCs w:val="20"/>
                    </w:rPr>
                    <w:t>19 (12.3%)</w:t>
                  </w:r>
                </w:p>
              </w:tc>
            </w:tr>
            <w:tr w:rsidR="006A62E2" w:rsidRPr="004E0F60" w14:paraId="387B04DE"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3FFC213E" w14:textId="77777777" w:rsidR="006A62E2" w:rsidRPr="004E0F60" w:rsidRDefault="006A62E2" w:rsidP="007A39D4">
                  <w:pPr>
                    <w:widowControl w:val="0"/>
                    <w:tabs>
                      <w:tab w:val="left" w:pos="180"/>
                    </w:tabs>
                    <w:spacing w:after="0"/>
                    <w:rPr>
                      <w:sz w:val="20"/>
                      <w:szCs w:val="20"/>
                    </w:rPr>
                  </w:pPr>
                </w:p>
              </w:tc>
              <w:tc>
                <w:tcPr>
                  <w:tcW w:w="3047" w:type="dxa"/>
                  <w:tcBorders>
                    <w:top w:val="nil"/>
                    <w:left w:val="nil"/>
                    <w:bottom w:val="nil"/>
                    <w:right w:val="nil"/>
                  </w:tcBorders>
                </w:tcPr>
                <w:p w14:paraId="46940B1C" w14:textId="77777777" w:rsidR="006A62E2" w:rsidRPr="004E0F60" w:rsidRDefault="006A62E2" w:rsidP="007A39D4">
                  <w:pPr>
                    <w:widowControl w:val="0"/>
                    <w:spacing w:after="0"/>
                    <w:jc w:val="center"/>
                    <w:rPr>
                      <w:sz w:val="20"/>
                      <w:szCs w:val="20"/>
                    </w:rPr>
                  </w:pPr>
                </w:p>
              </w:tc>
            </w:tr>
            <w:tr w:rsidR="006A62E2" w:rsidRPr="004E0F60" w14:paraId="79688717"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63A26BFC" w14:textId="50AB2895" w:rsidR="006A62E2" w:rsidRPr="004E0F60" w:rsidRDefault="006A62E2" w:rsidP="007A39D4">
                  <w:pPr>
                    <w:widowControl w:val="0"/>
                    <w:tabs>
                      <w:tab w:val="left" w:pos="180"/>
                    </w:tabs>
                    <w:spacing w:after="0"/>
                    <w:rPr>
                      <w:b/>
                      <w:sz w:val="20"/>
                      <w:szCs w:val="20"/>
                    </w:rPr>
                  </w:pPr>
                  <w:r w:rsidRPr="004E0F60">
                    <w:rPr>
                      <w:b/>
                      <w:sz w:val="20"/>
                      <w:szCs w:val="20"/>
                    </w:rPr>
                    <w:t>BICR-Assessed Duration of Response, RECIST v1.1</w:t>
                  </w:r>
                </w:p>
              </w:tc>
              <w:tc>
                <w:tcPr>
                  <w:tcW w:w="3047" w:type="dxa"/>
                  <w:tcBorders>
                    <w:top w:val="nil"/>
                    <w:left w:val="nil"/>
                    <w:bottom w:val="nil"/>
                    <w:right w:val="nil"/>
                  </w:tcBorders>
                </w:tcPr>
                <w:p w14:paraId="691583A7" w14:textId="1D2A155B" w:rsidR="006A62E2" w:rsidRPr="004E0F60" w:rsidRDefault="008160E9" w:rsidP="007A39D4">
                  <w:pPr>
                    <w:widowControl w:val="0"/>
                    <w:spacing w:after="0"/>
                    <w:jc w:val="center"/>
                    <w:rPr>
                      <w:sz w:val="20"/>
                      <w:szCs w:val="20"/>
                    </w:rPr>
                  </w:pPr>
                  <w:r w:rsidRPr="004E0F60">
                    <w:rPr>
                      <w:sz w:val="20"/>
                      <w:szCs w:val="20"/>
                    </w:rPr>
                    <w:t>(n=22)</w:t>
                  </w:r>
                </w:p>
              </w:tc>
            </w:tr>
            <w:tr w:rsidR="006A62E2" w:rsidRPr="004E0F60" w14:paraId="18C20B0F"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3A136D00" w14:textId="27059A2E" w:rsidR="006A62E2" w:rsidRPr="004E0F60" w:rsidRDefault="006A62E2" w:rsidP="007A39D4">
                  <w:pPr>
                    <w:widowControl w:val="0"/>
                    <w:tabs>
                      <w:tab w:val="left" w:pos="180"/>
                    </w:tabs>
                    <w:spacing w:after="0"/>
                    <w:rPr>
                      <w:sz w:val="20"/>
                      <w:szCs w:val="20"/>
                    </w:rPr>
                  </w:pPr>
                  <w:r w:rsidRPr="004E0F60">
                    <w:rPr>
                      <w:sz w:val="20"/>
                      <w:szCs w:val="20"/>
                    </w:rPr>
                    <w:tab/>
                    <w:t>Range (months)</w:t>
                  </w:r>
                </w:p>
              </w:tc>
              <w:tc>
                <w:tcPr>
                  <w:tcW w:w="3047" w:type="dxa"/>
                  <w:tcBorders>
                    <w:top w:val="nil"/>
                    <w:left w:val="nil"/>
                    <w:bottom w:val="nil"/>
                    <w:right w:val="nil"/>
                  </w:tcBorders>
                </w:tcPr>
                <w:p w14:paraId="1649655B" w14:textId="02CAC8DD" w:rsidR="006A62E2" w:rsidRPr="004E0F60" w:rsidRDefault="008160E9" w:rsidP="007A39D4">
                  <w:pPr>
                    <w:widowControl w:val="0"/>
                    <w:spacing w:after="0"/>
                    <w:jc w:val="center"/>
                    <w:rPr>
                      <w:sz w:val="20"/>
                      <w:szCs w:val="20"/>
                    </w:rPr>
                  </w:pPr>
                  <w:r w:rsidRPr="004E0F60">
                    <w:rPr>
                      <w:sz w:val="20"/>
                      <w:szCs w:val="20"/>
                    </w:rPr>
                    <w:t>(3.2, 38.2+)</w:t>
                  </w:r>
                </w:p>
              </w:tc>
            </w:tr>
            <w:tr w:rsidR="006A62E2" w:rsidRPr="004E0F60" w14:paraId="6AA534C9"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4B2E8CBC" w14:textId="51A3A8C8" w:rsidR="006A62E2" w:rsidRPr="004E0F60" w:rsidRDefault="006A62E2" w:rsidP="007A39D4">
                  <w:pPr>
                    <w:widowControl w:val="0"/>
                    <w:tabs>
                      <w:tab w:val="left" w:pos="180"/>
                    </w:tabs>
                    <w:spacing w:after="0"/>
                    <w:rPr>
                      <w:sz w:val="20"/>
                      <w:szCs w:val="20"/>
                    </w:rPr>
                  </w:pPr>
                  <w:r w:rsidRPr="004E0F60">
                    <w:rPr>
                      <w:sz w:val="20"/>
                      <w:szCs w:val="20"/>
                    </w:rPr>
                    <w:tab/>
                    <w:t xml:space="preserve">% </w:t>
                  </w:r>
                  <w:proofErr w:type="gramStart"/>
                  <w:r w:rsidRPr="004E0F60">
                    <w:rPr>
                      <w:sz w:val="20"/>
                      <w:szCs w:val="20"/>
                    </w:rPr>
                    <w:t>with</w:t>
                  </w:r>
                  <w:proofErr w:type="gramEnd"/>
                  <w:r w:rsidRPr="004E0F60">
                    <w:rPr>
                      <w:sz w:val="20"/>
                      <w:szCs w:val="20"/>
                    </w:rPr>
                    <w:t xml:space="preserve"> duration </w:t>
                  </w:r>
                  <w:r w:rsidRPr="004E0F60">
                    <w:rPr>
                      <w:rFonts w:cs="Times New Roman"/>
                      <w:sz w:val="20"/>
                      <w:szCs w:val="20"/>
                    </w:rPr>
                    <w:t>≥</w:t>
                  </w:r>
                  <w:r w:rsidRPr="004E0F60">
                    <w:rPr>
                      <w:sz w:val="20"/>
                      <w:szCs w:val="20"/>
                    </w:rPr>
                    <w:t xml:space="preserve"> 6 months</w:t>
                  </w:r>
                </w:p>
              </w:tc>
              <w:tc>
                <w:tcPr>
                  <w:tcW w:w="3047" w:type="dxa"/>
                  <w:tcBorders>
                    <w:top w:val="nil"/>
                    <w:left w:val="nil"/>
                    <w:bottom w:val="nil"/>
                    <w:right w:val="nil"/>
                  </w:tcBorders>
                </w:tcPr>
                <w:p w14:paraId="53D9EEA6" w14:textId="388871AB" w:rsidR="006A62E2" w:rsidRPr="004E0F60" w:rsidRDefault="008160E9" w:rsidP="007A39D4">
                  <w:pPr>
                    <w:widowControl w:val="0"/>
                    <w:spacing w:after="0"/>
                    <w:jc w:val="center"/>
                    <w:rPr>
                      <w:sz w:val="20"/>
                      <w:szCs w:val="20"/>
                    </w:rPr>
                  </w:pPr>
                  <w:r w:rsidRPr="004E0F60">
                    <w:rPr>
                      <w:sz w:val="20"/>
                      <w:szCs w:val="20"/>
                    </w:rPr>
                    <w:t>91%</w:t>
                  </w:r>
                </w:p>
              </w:tc>
            </w:tr>
            <w:tr w:rsidR="006A62E2" w:rsidRPr="004E0F60" w14:paraId="6E7EB764"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7EE9EB28" w14:textId="526B552D" w:rsidR="006A62E2" w:rsidRPr="004E0F60" w:rsidRDefault="006A62E2" w:rsidP="007A39D4">
                  <w:pPr>
                    <w:widowControl w:val="0"/>
                    <w:tabs>
                      <w:tab w:val="left" w:pos="180"/>
                    </w:tabs>
                    <w:spacing w:after="0"/>
                    <w:rPr>
                      <w:sz w:val="20"/>
                      <w:szCs w:val="20"/>
                    </w:rPr>
                  </w:pPr>
                  <w:r w:rsidRPr="004E0F60">
                    <w:rPr>
                      <w:sz w:val="20"/>
                      <w:szCs w:val="20"/>
                    </w:rPr>
                    <w:tab/>
                    <w:t xml:space="preserve">% </w:t>
                  </w:r>
                  <w:proofErr w:type="gramStart"/>
                  <w:r w:rsidRPr="004E0F60">
                    <w:rPr>
                      <w:sz w:val="20"/>
                      <w:szCs w:val="20"/>
                    </w:rPr>
                    <w:t>with</w:t>
                  </w:r>
                  <w:proofErr w:type="gramEnd"/>
                  <w:r w:rsidRPr="004E0F60">
                    <w:rPr>
                      <w:sz w:val="20"/>
                      <w:szCs w:val="20"/>
                    </w:rPr>
                    <w:t xml:space="preserve"> duration </w:t>
                  </w:r>
                  <w:r w:rsidRPr="004E0F60">
                    <w:rPr>
                      <w:rFonts w:cs="Times New Roman"/>
                      <w:sz w:val="20"/>
                      <w:szCs w:val="20"/>
                    </w:rPr>
                    <w:t>≥</w:t>
                  </w:r>
                  <w:r w:rsidRPr="004E0F60">
                    <w:rPr>
                      <w:sz w:val="20"/>
                      <w:szCs w:val="20"/>
                    </w:rPr>
                    <w:t xml:space="preserve"> 12 months</w:t>
                  </w:r>
                </w:p>
              </w:tc>
              <w:tc>
                <w:tcPr>
                  <w:tcW w:w="3047" w:type="dxa"/>
                  <w:tcBorders>
                    <w:top w:val="nil"/>
                    <w:left w:val="nil"/>
                    <w:bottom w:val="nil"/>
                    <w:right w:val="nil"/>
                  </w:tcBorders>
                </w:tcPr>
                <w:p w14:paraId="6EEF5437" w14:textId="657D8D7B" w:rsidR="006A62E2" w:rsidRPr="004E0F60" w:rsidRDefault="008160E9" w:rsidP="007A39D4">
                  <w:pPr>
                    <w:widowControl w:val="0"/>
                    <w:spacing w:after="0"/>
                    <w:jc w:val="center"/>
                    <w:rPr>
                      <w:sz w:val="20"/>
                      <w:szCs w:val="20"/>
                    </w:rPr>
                  </w:pPr>
                  <w:r w:rsidRPr="004E0F60">
                    <w:rPr>
                      <w:sz w:val="20"/>
                      <w:szCs w:val="20"/>
                    </w:rPr>
                    <w:t>55%</w:t>
                  </w:r>
                </w:p>
              </w:tc>
            </w:tr>
            <w:tr w:rsidR="008160E9" w:rsidRPr="004E0F60" w14:paraId="76B75C16"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67185D50" w14:textId="77777777" w:rsidR="008160E9" w:rsidRPr="004E0F60" w:rsidRDefault="008160E9" w:rsidP="007A39D4">
                  <w:pPr>
                    <w:widowControl w:val="0"/>
                    <w:tabs>
                      <w:tab w:val="left" w:pos="180"/>
                    </w:tabs>
                    <w:spacing w:after="0"/>
                    <w:rPr>
                      <w:sz w:val="20"/>
                      <w:szCs w:val="20"/>
                    </w:rPr>
                  </w:pPr>
                </w:p>
              </w:tc>
              <w:tc>
                <w:tcPr>
                  <w:tcW w:w="3047" w:type="dxa"/>
                  <w:tcBorders>
                    <w:top w:val="nil"/>
                    <w:left w:val="nil"/>
                    <w:bottom w:val="nil"/>
                    <w:right w:val="nil"/>
                  </w:tcBorders>
                </w:tcPr>
                <w:p w14:paraId="2CC0ACF1" w14:textId="77777777" w:rsidR="008160E9" w:rsidRPr="004E0F60" w:rsidRDefault="008160E9" w:rsidP="007A39D4">
                  <w:pPr>
                    <w:widowControl w:val="0"/>
                    <w:spacing w:after="0"/>
                    <w:jc w:val="center"/>
                    <w:rPr>
                      <w:sz w:val="20"/>
                      <w:szCs w:val="20"/>
                    </w:rPr>
                  </w:pPr>
                </w:p>
              </w:tc>
            </w:tr>
            <w:tr w:rsidR="006A62E2" w:rsidRPr="004E0F60" w14:paraId="24C822CF"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672EFE5C" w14:textId="5A006E33" w:rsidR="006A62E2" w:rsidRPr="004E0F60" w:rsidRDefault="008160E9" w:rsidP="007A39D4">
                  <w:pPr>
                    <w:widowControl w:val="0"/>
                    <w:tabs>
                      <w:tab w:val="left" w:pos="180"/>
                    </w:tabs>
                    <w:spacing w:after="0"/>
                    <w:rPr>
                      <w:b/>
                      <w:sz w:val="20"/>
                      <w:szCs w:val="20"/>
                    </w:rPr>
                  </w:pPr>
                  <w:r w:rsidRPr="004E0F60">
                    <w:rPr>
                      <w:b/>
                      <w:sz w:val="20"/>
                      <w:szCs w:val="20"/>
                    </w:rPr>
                    <w:t xml:space="preserve">BICR-Assessed Overall Response </w:t>
                  </w:r>
                  <w:proofErr w:type="spellStart"/>
                  <w:r w:rsidRPr="004E0F60">
                    <w:rPr>
                      <w:b/>
                      <w:sz w:val="20"/>
                      <w:szCs w:val="20"/>
                    </w:rPr>
                    <w:t>Rate</w:t>
                  </w:r>
                  <w:r w:rsidRPr="004E0F60">
                    <w:rPr>
                      <w:b/>
                      <w:sz w:val="20"/>
                      <w:szCs w:val="20"/>
                      <w:vertAlign w:val="superscript"/>
                    </w:rPr>
                    <w:t>a</w:t>
                  </w:r>
                  <w:proofErr w:type="spellEnd"/>
                  <w:r w:rsidRPr="004E0F60">
                    <w:rPr>
                      <w:b/>
                      <w:sz w:val="20"/>
                      <w:szCs w:val="20"/>
                    </w:rPr>
                    <w:t xml:space="preserve">, </w:t>
                  </w:r>
                  <w:proofErr w:type="spellStart"/>
                  <w:r w:rsidRPr="004E0F60">
                    <w:rPr>
                      <w:b/>
                      <w:sz w:val="20"/>
                      <w:szCs w:val="20"/>
                    </w:rPr>
                    <w:t>mRECIST</w:t>
                  </w:r>
                  <w:proofErr w:type="spellEnd"/>
                </w:p>
              </w:tc>
              <w:tc>
                <w:tcPr>
                  <w:tcW w:w="3047" w:type="dxa"/>
                  <w:tcBorders>
                    <w:top w:val="nil"/>
                    <w:left w:val="nil"/>
                    <w:bottom w:val="nil"/>
                    <w:right w:val="nil"/>
                  </w:tcBorders>
                </w:tcPr>
                <w:p w14:paraId="10E10D4E" w14:textId="1CA988CB" w:rsidR="006A62E2" w:rsidRPr="004E0F60" w:rsidRDefault="008160E9" w:rsidP="007A39D4">
                  <w:pPr>
                    <w:widowControl w:val="0"/>
                    <w:spacing w:after="0"/>
                    <w:jc w:val="center"/>
                    <w:rPr>
                      <w:sz w:val="20"/>
                      <w:szCs w:val="20"/>
                    </w:rPr>
                  </w:pPr>
                  <w:r w:rsidRPr="004E0F60">
                    <w:rPr>
                      <w:sz w:val="20"/>
                      <w:szCs w:val="20"/>
                    </w:rPr>
                    <w:t>28 (18.2%)</w:t>
                  </w:r>
                </w:p>
              </w:tc>
            </w:tr>
            <w:tr w:rsidR="008160E9" w:rsidRPr="004E0F60" w14:paraId="6BE15BE2"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nil"/>
                    <w:right w:val="nil"/>
                  </w:tcBorders>
                </w:tcPr>
                <w:p w14:paraId="2CEC1EE4" w14:textId="026099F4" w:rsidR="008160E9" w:rsidRPr="004E0F60" w:rsidRDefault="008160E9" w:rsidP="007A39D4">
                  <w:pPr>
                    <w:widowControl w:val="0"/>
                    <w:tabs>
                      <w:tab w:val="left" w:pos="180"/>
                    </w:tabs>
                    <w:spacing w:after="0"/>
                    <w:rPr>
                      <w:sz w:val="20"/>
                      <w:szCs w:val="20"/>
                    </w:rPr>
                  </w:pPr>
                  <w:r w:rsidRPr="004E0F60">
                    <w:rPr>
                      <w:sz w:val="20"/>
                      <w:szCs w:val="20"/>
                    </w:rPr>
                    <w:tab/>
                  </w:r>
                  <w:r w:rsidRPr="004E0F60">
                    <w:rPr>
                      <w:sz w:val="20"/>
                      <w:szCs w:val="20"/>
                    </w:rPr>
                    <w:tab/>
                    <w:t xml:space="preserve">(95% </w:t>
                  </w:r>
                  <w:proofErr w:type="gramStart"/>
                  <w:r w:rsidRPr="004E0F60">
                    <w:rPr>
                      <w:sz w:val="20"/>
                      <w:szCs w:val="20"/>
                    </w:rPr>
                    <w:t>CI)</w:t>
                  </w:r>
                  <w:r w:rsidRPr="004E0F60">
                    <w:rPr>
                      <w:sz w:val="20"/>
                      <w:szCs w:val="20"/>
                      <w:vertAlign w:val="superscript"/>
                    </w:rPr>
                    <w:t>b</w:t>
                  </w:r>
                  <w:proofErr w:type="gramEnd"/>
                </w:p>
              </w:tc>
              <w:tc>
                <w:tcPr>
                  <w:tcW w:w="3047" w:type="dxa"/>
                  <w:tcBorders>
                    <w:top w:val="nil"/>
                    <w:left w:val="nil"/>
                    <w:bottom w:val="nil"/>
                    <w:right w:val="nil"/>
                  </w:tcBorders>
                </w:tcPr>
                <w:p w14:paraId="7969D370" w14:textId="2EF196CF" w:rsidR="008160E9" w:rsidRPr="004E0F60" w:rsidRDefault="008160E9" w:rsidP="007A39D4">
                  <w:pPr>
                    <w:widowControl w:val="0"/>
                    <w:spacing w:after="0"/>
                    <w:jc w:val="center"/>
                    <w:rPr>
                      <w:sz w:val="20"/>
                      <w:szCs w:val="20"/>
                    </w:rPr>
                  </w:pPr>
                  <w:r w:rsidRPr="004E0F60">
                    <w:rPr>
                      <w:sz w:val="20"/>
                      <w:szCs w:val="20"/>
                    </w:rPr>
                    <w:t>(12.4, 25.2)</w:t>
                  </w:r>
                </w:p>
              </w:tc>
            </w:tr>
            <w:tr w:rsidR="008160E9" w:rsidRPr="004E0F60" w14:paraId="23D2D67A"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nil"/>
                    <w:right w:val="nil"/>
                  </w:tcBorders>
                </w:tcPr>
                <w:p w14:paraId="4D4B78C2" w14:textId="790725DB" w:rsidR="008160E9" w:rsidRPr="004E0F60" w:rsidRDefault="008160E9" w:rsidP="007A39D4">
                  <w:pPr>
                    <w:widowControl w:val="0"/>
                    <w:tabs>
                      <w:tab w:val="left" w:pos="180"/>
                    </w:tabs>
                    <w:spacing w:after="0"/>
                    <w:rPr>
                      <w:sz w:val="20"/>
                      <w:szCs w:val="20"/>
                    </w:rPr>
                  </w:pPr>
                  <w:r w:rsidRPr="004E0F60">
                    <w:rPr>
                      <w:sz w:val="20"/>
                      <w:szCs w:val="20"/>
                    </w:rPr>
                    <w:tab/>
                    <w:t>Complete response</w:t>
                  </w:r>
                </w:p>
              </w:tc>
              <w:tc>
                <w:tcPr>
                  <w:tcW w:w="3047" w:type="dxa"/>
                  <w:tcBorders>
                    <w:top w:val="nil"/>
                    <w:left w:val="nil"/>
                    <w:bottom w:val="nil"/>
                    <w:right w:val="nil"/>
                  </w:tcBorders>
                </w:tcPr>
                <w:p w14:paraId="63648F1A" w14:textId="05334C7C" w:rsidR="008160E9" w:rsidRPr="004E0F60" w:rsidRDefault="008160E9" w:rsidP="007A39D4">
                  <w:pPr>
                    <w:widowControl w:val="0"/>
                    <w:spacing w:after="0"/>
                    <w:jc w:val="center"/>
                    <w:rPr>
                      <w:sz w:val="20"/>
                      <w:szCs w:val="20"/>
                    </w:rPr>
                  </w:pPr>
                  <w:r w:rsidRPr="004E0F60">
                    <w:rPr>
                      <w:sz w:val="20"/>
                      <w:szCs w:val="20"/>
                    </w:rPr>
                    <w:t>5 (3.2%)</w:t>
                  </w:r>
                </w:p>
              </w:tc>
            </w:tr>
            <w:tr w:rsidR="008160E9" w:rsidRPr="004E0F60" w14:paraId="11E6DA67"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single" w:sz="4" w:space="0" w:color="auto"/>
                    <w:right w:val="nil"/>
                  </w:tcBorders>
                </w:tcPr>
                <w:p w14:paraId="3BBA10F6" w14:textId="22442A30" w:rsidR="008160E9" w:rsidRPr="004E0F60" w:rsidRDefault="008160E9" w:rsidP="007A39D4">
                  <w:pPr>
                    <w:widowControl w:val="0"/>
                    <w:tabs>
                      <w:tab w:val="left" w:pos="180"/>
                    </w:tabs>
                    <w:spacing w:after="0"/>
                    <w:rPr>
                      <w:sz w:val="20"/>
                      <w:szCs w:val="20"/>
                    </w:rPr>
                  </w:pPr>
                  <w:r w:rsidRPr="004E0F60">
                    <w:rPr>
                      <w:sz w:val="20"/>
                      <w:szCs w:val="20"/>
                    </w:rPr>
                    <w:tab/>
                    <w:t>Partial response</w:t>
                  </w:r>
                </w:p>
              </w:tc>
              <w:tc>
                <w:tcPr>
                  <w:tcW w:w="3047" w:type="dxa"/>
                  <w:tcBorders>
                    <w:top w:val="nil"/>
                    <w:left w:val="nil"/>
                    <w:bottom w:val="single" w:sz="4" w:space="0" w:color="auto"/>
                    <w:right w:val="nil"/>
                  </w:tcBorders>
                </w:tcPr>
                <w:p w14:paraId="6C299285" w14:textId="1C09D6E3" w:rsidR="008160E9" w:rsidRPr="004E0F60" w:rsidRDefault="008160E9" w:rsidP="007A39D4">
                  <w:pPr>
                    <w:widowControl w:val="0"/>
                    <w:spacing w:after="0"/>
                    <w:jc w:val="center"/>
                    <w:rPr>
                      <w:sz w:val="20"/>
                      <w:szCs w:val="20"/>
                    </w:rPr>
                  </w:pPr>
                  <w:r w:rsidRPr="004E0F60">
                    <w:rPr>
                      <w:sz w:val="20"/>
                      <w:szCs w:val="20"/>
                    </w:rPr>
                    <w:t>23 (14.9%)</w:t>
                  </w:r>
                </w:p>
              </w:tc>
            </w:tr>
            <w:tr w:rsidR="008160E9" w:rsidRPr="004E0F60" w14:paraId="5417A3DD"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single" w:sz="4" w:space="0" w:color="auto"/>
                    <w:left w:val="nil"/>
                    <w:bottom w:val="nil"/>
                    <w:right w:val="nil"/>
                  </w:tcBorders>
                </w:tcPr>
                <w:p w14:paraId="3BDCE2A9" w14:textId="18848673" w:rsidR="008160E9" w:rsidRPr="004E0F60" w:rsidRDefault="008160E9" w:rsidP="007A39D4">
                  <w:pPr>
                    <w:widowControl w:val="0"/>
                    <w:tabs>
                      <w:tab w:val="left" w:pos="180"/>
                    </w:tabs>
                    <w:spacing w:after="0"/>
                    <w:rPr>
                      <w:sz w:val="20"/>
                      <w:szCs w:val="20"/>
                    </w:rPr>
                  </w:pPr>
                  <w:proofErr w:type="spellStart"/>
                  <w:proofErr w:type="gramStart"/>
                  <w:r w:rsidRPr="004E0F60">
                    <w:rPr>
                      <w:sz w:val="20"/>
                      <w:szCs w:val="20"/>
                      <w:vertAlign w:val="superscript"/>
                    </w:rPr>
                    <w:t>a</w:t>
                  </w:r>
                  <w:proofErr w:type="spellEnd"/>
                  <w:proofErr w:type="gramEnd"/>
                  <w:r w:rsidRPr="004E0F60">
                    <w:rPr>
                      <w:sz w:val="20"/>
                      <w:szCs w:val="20"/>
                    </w:rPr>
                    <w:t xml:space="preserve"> Overall response rate confirmed by BICR</w:t>
                  </w:r>
                </w:p>
              </w:tc>
              <w:tc>
                <w:tcPr>
                  <w:tcW w:w="3047" w:type="dxa"/>
                  <w:tcBorders>
                    <w:top w:val="single" w:sz="4" w:space="0" w:color="auto"/>
                    <w:left w:val="nil"/>
                    <w:bottom w:val="nil"/>
                    <w:right w:val="nil"/>
                  </w:tcBorders>
                </w:tcPr>
                <w:p w14:paraId="23F04870" w14:textId="77777777" w:rsidR="008160E9" w:rsidRPr="004E0F60" w:rsidRDefault="008160E9" w:rsidP="007A39D4">
                  <w:pPr>
                    <w:widowControl w:val="0"/>
                    <w:spacing w:after="0"/>
                    <w:jc w:val="center"/>
                    <w:rPr>
                      <w:sz w:val="20"/>
                      <w:szCs w:val="20"/>
                    </w:rPr>
                  </w:pPr>
                </w:p>
              </w:tc>
            </w:tr>
            <w:tr w:rsidR="008160E9" w:rsidRPr="004E0F60" w14:paraId="14237B44"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nil"/>
                    <w:right w:val="nil"/>
                  </w:tcBorders>
                </w:tcPr>
                <w:p w14:paraId="73E77693" w14:textId="257B5C8E" w:rsidR="008160E9" w:rsidRPr="004E0F60" w:rsidRDefault="008160E9" w:rsidP="007A39D4">
                  <w:pPr>
                    <w:widowControl w:val="0"/>
                    <w:tabs>
                      <w:tab w:val="left" w:pos="180"/>
                    </w:tabs>
                    <w:spacing w:after="0"/>
                    <w:rPr>
                      <w:sz w:val="20"/>
                      <w:szCs w:val="20"/>
                    </w:rPr>
                  </w:pPr>
                  <w:r w:rsidRPr="004E0F60">
                    <w:rPr>
                      <w:sz w:val="20"/>
                      <w:szCs w:val="20"/>
                      <w:vertAlign w:val="superscript"/>
                    </w:rPr>
                    <w:t>b</w:t>
                  </w:r>
                  <w:r w:rsidRPr="004E0F60">
                    <w:rPr>
                      <w:sz w:val="20"/>
                      <w:szCs w:val="20"/>
                    </w:rPr>
                    <w:t xml:space="preserve"> </w:t>
                  </w:r>
                  <w:r w:rsidRPr="003D606B">
                    <w:rPr>
                      <w:sz w:val="20"/>
                      <w:szCs w:val="20"/>
                    </w:rPr>
                    <w:t>Confiden</w:t>
                  </w:r>
                  <w:r w:rsidR="003D606B">
                    <w:rPr>
                      <w:sz w:val="20"/>
                      <w:szCs w:val="20"/>
                    </w:rPr>
                    <w:t>c</w:t>
                  </w:r>
                  <w:r w:rsidRPr="003D606B">
                    <w:rPr>
                      <w:sz w:val="20"/>
                      <w:szCs w:val="20"/>
                    </w:rPr>
                    <w:t>e</w:t>
                  </w:r>
                  <w:r w:rsidRPr="004E0F60">
                    <w:rPr>
                      <w:sz w:val="20"/>
                      <w:szCs w:val="20"/>
                    </w:rPr>
                    <w:t xml:space="preserve"> interval is based on the Clopper and Pearson method</w:t>
                  </w:r>
                </w:p>
              </w:tc>
              <w:tc>
                <w:tcPr>
                  <w:tcW w:w="3047" w:type="dxa"/>
                  <w:tcBorders>
                    <w:top w:val="nil"/>
                    <w:left w:val="nil"/>
                    <w:bottom w:val="nil"/>
                    <w:right w:val="nil"/>
                  </w:tcBorders>
                </w:tcPr>
                <w:p w14:paraId="11BCD426" w14:textId="77777777" w:rsidR="008160E9" w:rsidRPr="004E0F60" w:rsidRDefault="008160E9" w:rsidP="007A39D4">
                  <w:pPr>
                    <w:widowControl w:val="0"/>
                    <w:spacing w:after="0"/>
                    <w:jc w:val="center"/>
                    <w:rPr>
                      <w:sz w:val="20"/>
                      <w:szCs w:val="20"/>
                    </w:rPr>
                  </w:pPr>
                </w:p>
              </w:tc>
            </w:tr>
          </w:tbl>
          <w:p w14:paraId="69647D88" w14:textId="4267C829" w:rsidR="00372170" w:rsidRPr="004E0F60" w:rsidRDefault="00372170" w:rsidP="007A39D4">
            <w:pPr>
              <w:pStyle w:val="EMEABodyText"/>
              <w:widowControl w:val="0"/>
              <w:rPr>
                <w:b/>
                <w:szCs w:val="22"/>
                <w:lang w:val="en-AU"/>
              </w:rPr>
            </w:pPr>
          </w:p>
        </w:tc>
      </w:tr>
    </w:tbl>
    <w:p w14:paraId="0A150DA4" w14:textId="3555FC0F" w:rsidR="008D447F" w:rsidRDefault="008D447F" w:rsidP="008D447F"/>
    <w:p w14:paraId="1CC862D6" w14:textId="77777777" w:rsidR="00DA60EA" w:rsidRDefault="00DA60EA" w:rsidP="00DA60EA">
      <w:pPr>
        <w:pStyle w:val="Heading4"/>
      </w:pPr>
      <w:r>
        <w:t>OESOPHAGEAL SQUAMOUS CELL CARCINOMA (OSCC)</w:t>
      </w:r>
      <w:r w:rsidRPr="004E0F60">
        <w:t xml:space="preserve"> </w:t>
      </w:r>
    </w:p>
    <w:p w14:paraId="4E846942" w14:textId="77777777" w:rsidR="00DA60EA" w:rsidRPr="004E0F60" w:rsidRDefault="00DA60EA" w:rsidP="00DA60EA">
      <w:pPr>
        <w:pStyle w:val="Heading5"/>
      </w:pPr>
      <w:r w:rsidRPr="004E0F60">
        <w:t xml:space="preserve">Previously treated </w:t>
      </w:r>
      <w:r>
        <w:t>OSCC</w:t>
      </w:r>
      <w:r w:rsidRPr="004E0F60">
        <w:t xml:space="preserve"> - OPDIVO monotherapy</w:t>
      </w:r>
    </w:p>
    <w:p w14:paraId="48C6E7B0" w14:textId="77777777" w:rsidR="00DA60EA" w:rsidRPr="004E0F60" w:rsidRDefault="00DA60EA" w:rsidP="00DA60EA">
      <w:pPr>
        <w:pStyle w:val="Heading6"/>
        <w:rPr>
          <w:lang w:val="en-AU"/>
        </w:rPr>
      </w:pPr>
      <w:r w:rsidRPr="000941E8">
        <w:rPr>
          <w:lang w:val="en-AU"/>
        </w:rPr>
        <w:t>Randomised, open-label, multicentre Phase 3 study (CA209473)</w:t>
      </w:r>
    </w:p>
    <w:p w14:paraId="11B31532" w14:textId="77777777" w:rsidR="00DA60EA" w:rsidRDefault="00DA60EA" w:rsidP="00DA60EA">
      <w:pPr>
        <w:spacing w:after="120"/>
      </w:pPr>
      <w:r>
        <w:t xml:space="preserve">The safety and efficacy of nivolumab monotherapy for the treatment of OSCC was evaluated in a Phase 3, </w:t>
      </w:r>
      <w:proofErr w:type="spellStart"/>
      <w:r>
        <w:t>multicenter</w:t>
      </w:r>
      <w:proofErr w:type="spellEnd"/>
      <w:r>
        <w:t xml:space="preserve">, randomised (1:1), active-controlled, open-label study in patients with unresectable advanced, recurrent, or metastatic OSCC, refractory or intolerant to at least one fluoropyrimidine and </w:t>
      </w:r>
      <w:proofErr w:type="gramStart"/>
      <w:r>
        <w:t>platinum based</w:t>
      </w:r>
      <w:proofErr w:type="gramEnd"/>
      <w:r>
        <w:t xml:space="preserve"> regimen </w:t>
      </w:r>
      <w:r w:rsidRPr="0079090D">
        <w:rPr>
          <w:color w:val="000000" w:themeColor="text1"/>
        </w:rPr>
        <w:t xml:space="preserve">who had previously received one treatment regimen </w:t>
      </w:r>
      <w:r>
        <w:t>(CA209473 also known as ONO-24 or ATTRACTION-3). The study included patients regardless of PD-L1 status. The study excluded patients with a baseline performance score ≥ 2, brain metastases that were symptomatic or required treatment, apparent tumour invasion on organs located adjacent to the oesophagus (</w:t>
      </w:r>
      <w:proofErr w:type="spellStart"/>
      <w:r>
        <w:t>eg</w:t>
      </w:r>
      <w:proofErr w:type="spellEnd"/>
      <w:r>
        <w:t xml:space="preserve">, the aorta or respiratory tract), active autoimmune disease, or use of systemic corticosteroids or immunosuppressants. Patients received nivolumab 240 mg by intravenous infusion over 30 minutes every 2 weeks (n=210) or investigator’s choice </w:t>
      </w:r>
      <w:proofErr w:type="spellStart"/>
      <w:r>
        <w:t>taxane</w:t>
      </w:r>
      <w:proofErr w:type="spellEnd"/>
      <w:r>
        <w:t xml:space="preserve"> chemotherapy of either:</w:t>
      </w:r>
    </w:p>
    <w:p w14:paraId="1E40D2DE" w14:textId="77777777" w:rsidR="00DA60EA" w:rsidRDefault="00DA60EA" w:rsidP="00DA60EA">
      <w:pPr>
        <w:spacing w:after="120"/>
      </w:pPr>
      <w:r>
        <w:t>•</w:t>
      </w:r>
      <w:r>
        <w:tab/>
        <w:t>docetaxel (n=65) 75 mg/m</w:t>
      </w:r>
      <w:r w:rsidRPr="000941E8">
        <w:rPr>
          <w:vertAlign w:val="superscript"/>
        </w:rPr>
        <w:t>2</w:t>
      </w:r>
      <w:r>
        <w:t xml:space="preserve"> intravenously every 3 weeks, or</w:t>
      </w:r>
    </w:p>
    <w:p w14:paraId="37E64EDD" w14:textId="77777777" w:rsidR="00DA60EA" w:rsidRDefault="00DA60EA" w:rsidP="00DA60EA">
      <w:pPr>
        <w:spacing w:after="120"/>
      </w:pPr>
      <w:r>
        <w:t>•</w:t>
      </w:r>
      <w:r>
        <w:tab/>
        <w:t>paclitaxel (n=144) 100 mg/m</w:t>
      </w:r>
      <w:r w:rsidRPr="000941E8">
        <w:rPr>
          <w:vertAlign w:val="superscript"/>
        </w:rPr>
        <w:t>2</w:t>
      </w:r>
      <w:r>
        <w:t xml:space="preserve"> intravenously once a week for 6 weeks followed by 1 week off.</w:t>
      </w:r>
    </w:p>
    <w:p w14:paraId="196C4150" w14:textId="77777777" w:rsidR="00DA60EA" w:rsidRDefault="00DA60EA" w:rsidP="00DA60EA">
      <w:pPr>
        <w:spacing w:after="120"/>
      </w:pPr>
      <w:r>
        <w:t xml:space="preserve">Patients were treated until disease progression, assessed by the investigator per RECIST v1.1, or unacceptable toxicity. Treatment beyond initial investigator-assessed progression was permitted in patients receiving nivolumab or chemotherapy if there was no worsening of symptoms due to progression, treatment could be safely administered and there was an expectation continued treatment would lead to clinical benefit, as determined by the investigator. </w:t>
      </w:r>
    </w:p>
    <w:p w14:paraId="69126969" w14:textId="77777777" w:rsidR="00DA60EA" w:rsidRDefault="00DA60EA" w:rsidP="00DA60EA">
      <w:pPr>
        <w:spacing w:after="120"/>
      </w:pPr>
      <w:r>
        <w:t xml:space="preserve">The tumour assessments were conducted every 6 weeks for 1 year and every 12 weeks thereafter. The major efficacy outcome measure was OS. Additional efficacy outcome measures included ORR and PFS, as assessed by the investigator using RECIST v1.1, and DOR. The trial population characteristics </w:t>
      </w:r>
      <w:proofErr w:type="gramStart"/>
      <w:r>
        <w:t>were:</w:t>
      </w:r>
      <w:proofErr w:type="gramEnd"/>
      <w:r>
        <w:t xml:space="preserve"> median age 65 years (range: 33 to 87), 53% were </w:t>
      </w:r>
      <w:r>
        <w:rPr>
          <w:rFonts w:cs="Times New Roman"/>
        </w:rPr>
        <w:t>≥</w:t>
      </w:r>
      <w:r>
        <w:t xml:space="preserve">65 years of age, 87% were male, 96% were Asian, and 4% were White. Baseline ECOG performance status was 0 (50%) or 1 (50%). </w:t>
      </w:r>
    </w:p>
    <w:p w14:paraId="0262C8B3" w14:textId="55C649EF" w:rsidR="00DA60EA" w:rsidRDefault="00DA60EA" w:rsidP="00DA60EA">
      <w:pPr>
        <w:spacing w:after="120"/>
      </w:pPr>
      <w:r>
        <w:lastRenderedPageBreak/>
        <w:t xml:space="preserve">The study demonstrated a statistically significant improvement in OS for patients randomised to nivolumab as compared with investigator’s choice </w:t>
      </w:r>
      <w:proofErr w:type="spellStart"/>
      <w:r>
        <w:t>taxane</w:t>
      </w:r>
      <w:proofErr w:type="spellEnd"/>
      <w:r>
        <w:t xml:space="preserve"> chemotherapy. OS benefit was observed regardless of PD-L1 expression level. The minimum follow-up was 17.6 months.</w:t>
      </w:r>
    </w:p>
    <w:p w14:paraId="330F2ADE" w14:textId="17153AEB" w:rsidR="00E93830" w:rsidRDefault="00E93830" w:rsidP="00E93830">
      <w:pPr>
        <w:spacing w:after="120"/>
      </w:pPr>
      <w:r>
        <w:t>A higher proportion of patients experienced death within the first 2.5 months in the nivolumab arm (32/210, 15.2%) as compared to the chemotherapy arm (15/209, 7.2%). No specific factor(s) associated with early deaths could be identified.</w:t>
      </w:r>
    </w:p>
    <w:p w14:paraId="472059C0" w14:textId="773FA228" w:rsidR="00334B24" w:rsidRDefault="00334B24" w:rsidP="00334B24">
      <w:pPr>
        <w:keepNext/>
      </w:pPr>
      <w:r>
        <w:t xml:space="preserve">Efficacy </w:t>
      </w:r>
      <w:r w:rsidR="00EE5666">
        <w:t>results are</w:t>
      </w:r>
      <w:r>
        <w:t xml:space="preserve"> shown in</w:t>
      </w:r>
      <w:r w:rsidR="00DC62E4">
        <w:t xml:space="preserve"> </w:t>
      </w:r>
      <w:r w:rsidR="00DC62E4">
        <w:fldChar w:fldCharType="begin"/>
      </w:r>
      <w:r w:rsidR="00DC62E4">
        <w:instrText xml:space="preserve"> REF _Ref85216048 \h </w:instrText>
      </w:r>
      <w:r w:rsidR="00DC62E4">
        <w:fldChar w:fldCharType="separate"/>
      </w:r>
      <w:r w:rsidR="00652097">
        <w:t xml:space="preserve">Figure </w:t>
      </w:r>
      <w:r w:rsidR="00652097">
        <w:rPr>
          <w:noProof/>
        </w:rPr>
        <w:t>17</w:t>
      </w:r>
      <w:r w:rsidR="00DC62E4">
        <w:fldChar w:fldCharType="end"/>
      </w:r>
      <w:r w:rsidR="00584F80">
        <w:t xml:space="preserve"> </w:t>
      </w:r>
      <w:r w:rsidR="005236F9">
        <w:t>and</w:t>
      </w:r>
      <w:r w:rsidR="009A3F51">
        <w:t xml:space="preserve"> </w:t>
      </w:r>
      <w:r w:rsidR="009A3F51">
        <w:fldChar w:fldCharType="begin"/>
      </w:r>
      <w:r w:rsidR="009A3F51">
        <w:instrText xml:space="preserve"> REF _Ref85213861 \h </w:instrText>
      </w:r>
      <w:r w:rsidR="009A3F51">
        <w:fldChar w:fldCharType="separate"/>
      </w:r>
      <w:r w:rsidR="00652097">
        <w:t xml:space="preserve">Table </w:t>
      </w:r>
      <w:r w:rsidR="00652097">
        <w:rPr>
          <w:noProof/>
        </w:rPr>
        <w:t>25</w:t>
      </w:r>
      <w:r w:rsidR="009A3F51">
        <w:fldChar w:fldCharType="end"/>
      </w:r>
      <w:r w:rsidR="009A3F51">
        <w:t>.</w:t>
      </w:r>
    </w:p>
    <w:p w14:paraId="70594E36" w14:textId="5F3CCED7" w:rsidR="00DC62E4" w:rsidRDefault="00DC62E4" w:rsidP="00DC62E4">
      <w:pPr>
        <w:pStyle w:val="Caption"/>
        <w:keepNext/>
      </w:pPr>
      <w:bookmarkStart w:id="76" w:name="_Ref85216048"/>
      <w:r>
        <w:t xml:space="preserve">Figure </w:t>
      </w:r>
      <w:fldSimple w:instr=" SEQ Figure \* ARABIC ">
        <w:r w:rsidR="00652097">
          <w:rPr>
            <w:noProof/>
          </w:rPr>
          <w:t>17</w:t>
        </w:r>
      </w:fldSimple>
      <w:bookmarkEnd w:id="76"/>
      <w:r>
        <w:t xml:space="preserve"> </w:t>
      </w:r>
      <w:r w:rsidRPr="00CD4834">
        <w:t>Overall Survival - CA209473</w:t>
      </w:r>
    </w:p>
    <w:p w14:paraId="666C438F" w14:textId="766E480D" w:rsidR="00DA60EA" w:rsidRDefault="00DA60EA" w:rsidP="008D447F">
      <w:r w:rsidRPr="00202E17">
        <w:rPr>
          <w:noProof/>
          <w:lang w:eastAsia="en-AU"/>
        </w:rPr>
        <w:drawing>
          <wp:inline distT="0" distB="0" distL="0" distR="0" wp14:anchorId="7FCF0EB5" wp14:editId="45743CDA">
            <wp:extent cx="4526280" cy="310920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1266" cy="3126365"/>
                    </a:xfrm>
                    <a:prstGeom prst="rect">
                      <a:avLst/>
                    </a:prstGeom>
                    <a:noFill/>
                    <a:ln>
                      <a:noFill/>
                    </a:ln>
                  </pic:spPr>
                </pic:pic>
              </a:graphicData>
            </a:graphic>
          </wp:inline>
        </w:drawing>
      </w:r>
    </w:p>
    <w:p w14:paraId="2664F86C" w14:textId="40743C72" w:rsidR="009A3F51" w:rsidRDefault="009A3F51" w:rsidP="009A3F51">
      <w:pPr>
        <w:pStyle w:val="Caption"/>
        <w:keepNext/>
      </w:pPr>
    </w:p>
    <w:tbl>
      <w:tblPr>
        <w:tblW w:w="9360" w:type="dxa"/>
        <w:jc w:val="center"/>
        <w:tblBorders>
          <w:bottom w:val="double" w:sz="6" w:space="0" w:color="auto"/>
        </w:tblBorders>
        <w:tblLayout w:type="fixed"/>
        <w:tblLook w:val="04A0" w:firstRow="1" w:lastRow="0" w:firstColumn="1" w:lastColumn="0" w:noHBand="0" w:noVBand="1"/>
      </w:tblPr>
      <w:tblGrid>
        <w:gridCol w:w="4068"/>
        <w:gridCol w:w="2634"/>
        <w:gridCol w:w="2658"/>
      </w:tblGrid>
      <w:tr w:rsidR="00DA60EA" w14:paraId="16399253" w14:textId="77777777" w:rsidTr="00E67C2B">
        <w:trPr>
          <w:tblHeader/>
          <w:jc w:val="center"/>
        </w:trPr>
        <w:tc>
          <w:tcPr>
            <w:tcW w:w="9360" w:type="dxa"/>
            <w:gridSpan w:val="3"/>
            <w:tcBorders>
              <w:top w:val="nil"/>
              <w:left w:val="nil"/>
              <w:bottom w:val="single" w:sz="4" w:space="0" w:color="auto"/>
              <w:right w:val="nil"/>
            </w:tcBorders>
            <w:hideMark/>
          </w:tcPr>
          <w:p w14:paraId="70E4D7D9" w14:textId="31CF8F49" w:rsidR="00DA60EA" w:rsidRPr="000941E8" w:rsidRDefault="009A3F51" w:rsidP="00334B24">
            <w:pPr>
              <w:pStyle w:val="Caption"/>
              <w:keepNext/>
              <w:jc w:val="left"/>
              <w:rPr>
                <w:sz w:val="20"/>
              </w:rPr>
            </w:pPr>
            <w:bookmarkStart w:id="77" w:name="_Ref30691009"/>
            <w:bookmarkStart w:id="78" w:name="_Ref85213861"/>
            <w:bookmarkStart w:id="79" w:name="_Ref62053728"/>
            <w:bookmarkStart w:id="80" w:name="_Ref59443151"/>
            <w:bookmarkEnd w:id="77"/>
            <w:r>
              <w:t xml:space="preserve">Table </w:t>
            </w:r>
            <w:fldSimple w:instr=" SEQ Table \* ARABIC ">
              <w:r w:rsidR="00652097">
                <w:rPr>
                  <w:noProof/>
                </w:rPr>
                <w:t>25</w:t>
              </w:r>
            </w:fldSimple>
            <w:bookmarkEnd w:id="78"/>
            <w:r>
              <w:t xml:space="preserve"> </w:t>
            </w:r>
            <w:r w:rsidRPr="0040355F">
              <w:t>Efficacy Results - CA209473</w:t>
            </w:r>
            <w:bookmarkEnd w:id="79"/>
            <w:bookmarkEnd w:id="80"/>
          </w:p>
        </w:tc>
      </w:tr>
      <w:tr w:rsidR="00DA60EA" w14:paraId="1569A086" w14:textId="77777777" w:rsidTr="00E67C2B">
        <w:trPr>
          <w:tblHeader/>
          <w:jc w:val="center"/>
        </w:trPr>
        <w:tc>
          <w:tcPr>
            <w:tcW w:w="4068" w:type="dxa"/>
            <w:tcBorders>
              <w:top w:val="single" w:sz="4" w:space="0" w:color="auto"/>
              <w:left w:val="single" w:sz="4" w:space="0" w:color="auto"/>
              <w:bottom w:val="single" w:sz="4" w:space="0" w:color="auto"/>
              <w:right w:val="single" w:sz="4" w:space="0" w:color="auto"/>
            </w:tcBorders>
          </w:tcPr>
          <w:p w14:paraId="39AF429C" w14:textId="77777777" w:rsidR="00DA60EA" w:rsidRPr="000941E8" w:rsidRDefault="00DA60EA" w:rsidP="00E67C2B">
            <w:pPr>
              <w:widowControl w:val="0"/>
              <w:tabs>
                <w:tab w:val="left" w:pos="180"/>
              </w:tabs>
              <w:spacing w:after="0"/>
              <w:rPr>
                <w:sz w:val="20"/>
                <w:szCs w:val="20"/>
              </w:rPr>
            </w:pPr>
          </w:p>
        </w:tc>
        <w:tc>
          <w:tcPr>
            <w:tcW w:w="2634" w:type="dxa"/>
            <w:tcBorders>
              <w:top w:val="single" w:sz="4" w:space="0" w:color="auto"/>
              <w:left w:val="single" w:sz="4" w:space="0" w:color="auto"/>
              <w:bottom w:val="single" w:sz="4" w:space="0" w:color="auto"/>
              <w:right w:val="single" w:sz="4" w:space="0" w:color="auto"/>
            </w:tcBorders>
            <w:vAlign w:val="center"/>
            <w:hideMark/>
          </w:tcPr>
          <w:p w14:paraId="139B26F4" w14:textId="77777777" w:rsidR="00DA60EA" w:rsidRPr="00D27C45" w:rsidRDefault="00DA60EA" w:rsidP="00E67C2B">
            <w:pPr>
              <w:widowControl w:val="0"/>
              <w:tabs>
                <w:tab w:val="left" w:pos="180"/>
              </w:tabs>
              <w:spacing w:after="0"/>
              <w:jc w:val="center"/>
              <w:rPr>
                <w:b/>
                <w:sz w:val="20"/>
                <w:szCs w:val="20"/>
              </w:rPr>
            </w:pPr>
            <w:r w:rsidRPr="00D27C45">
              <w:rPr>
                <w:b/>
                <w:sz w:val="20"/>
                <w:szCs w:val="20"/>
              </w:rPr>
              <w:t>Nivolumab</w:t>
            </w:r>
            <w:r w:rsidRPr="00D27C45">
              <w:rPr>
                <w:b/>
                <w:sz w:val="20"/>
                <w:szCs w:val="20"/>
              </w:rPr>
              <w:br/>
              <w:t>(n=210)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42320EAB" w14:textId="77777777" w:rsidR="00DA60EA" w:rsidRPr="00D27C45" w:rsidRDefault="00DA60EA" w:rsidP="00E67C2B">
            <w:pPr>
              <w:widowControl w:val="0"/>
              <w:tabs>
                <w:tab w:val="left" w:pos="180"/>
              </w:tabs>
              <w:spacing w:after="0"/>
              <w:jc w:val="center"/>
              <w:rPr>
                <w:b/>
                <w:sz w:val="20"/>
                <w:szCs w:val="20"/>
              </w:rPr>
            </w:pPr>
            <w:r w:rsidRPr="00D27C45">
              <w:rPr>
                <w:b/>
                <w:sz w:val="20"/>
                <w:szCs w:val="20"/>
              </w:rPr>
              <w:t>Chemotherapy</w:t>
            </w:r>
            <w:r w:rsidRPr="00D27C45">
              <w:rPr>
                <w:b/>
                <w:sz w:val="20"/>
                <w:szCs w:val="20"/>
              </w:rPr>
              <w:br/>
              <w:t>(n=209)</w:t>
            </w:r>
          </w:p>
        </w:tc>
      </w:tr>
      <w:tr w:rsidR="00DA60EA" w14:paraId="5708BD28"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103FE576" w14:textId="77777777" w:rsidR="00DA60EA" w:rsidRPr="000941E8" w:rsidRDefault="00DA60EA" w:rsidP="00E67C2B">
            <w:pPr>
              <w:widowControl w:val="0"/>
              <w:tabs>
                <w:tab w:val="left" w:pos="180"/>
              </w:tabs>
              <w:spacing w:after="0"/>
              <w:rPr>
                <w:b/>
                <w:sz w:val="20"/>
                <w:szCs w:val="20"/>
              </w:rPr>
            </w:pPr>
            <w:r w:rsidRPr="000941E8">
              <w:rPr>
                <w:b/>
                <w:sz w:val="20"/>
                <w:szCs w:val="20"/>
              </w:rPr>
              <w:t xml:space="preserve">Overall </w:t>
            </w:r>
            <w:proofErr w:type="spellStart"/>
            <w:r w:rsidRPr="000941E8">
              <w:rPr>
                <w:b/>
                <w:sz w:val="20"/>
                <w:szCs w:val="20"/>
              </w:rPr>
              <w:t>Survival</w:t>
            </w:r>
            <w:r w:rsidRPr="000941E8">
              <w:rPr>
                <w:b/>
                <w:sz w:val="20"/>
                <w:szCs w:val="20"/>
                <w:vertAlign w:val="superscript"/>
              </w:rPr>
              <w:t>a</w:t>
            </w:r>
            <w:proofErr w:type="spellEnd"/>
            <w:r w:rsidRPr="000941E8">
              <w:rPr>
                <w:b/>
                <w:sz w:val="20"/>
                <w:szCs w:val="20"/>
              </w:rPr>
              <w:t xml:space="preserve"> </w:t>
            </w:r>
          </w:p>
        </w:tc>
        <w:tc>
          <w:tcPr>
            <w:tcW w:w="2634" w:type="dxa"/>
            <w:tcBorders>
              <w:top w:val="single" w:sz="4" w:space="0" w:color="auto"/>
              <w:left w:val="single" w:sz="4" w:space="0" w:color="auto"/>
              <w:bottom w:val="single" w:sz="4" w:space="0" w:color="auto"/>
              <w:right w:val="single" w:sz="4" w:space="0" w:color="auto"/>
            </w:tcBorders>
            <w:vAlign w:val="center"/>
          </w:tcPr>
          <w:p w14:paraId="7E529CDB" w14:textId="77777777" w:rsidR="00DA60EA" w:rsidRPr="000941E8" w:rsidRDefault="00DA60EA" w:rsidP="00E67C2B">
            <w:pPr>
              <w:widowControl w:val="0"/>
              <w:tabs>
                <w:tab w:val="left" w:pos="180"/>
              </w:tabs>
              <w:spacing w:after="0"/>
              <w:jc w:val="center"/>
              <w:rPr>
                <w:sz w:val="20"/>
                <w:szCs w:val="20"/>
              </w:rPr>
            </w:pPr>
          </w:p>
        </w:tc>
        <w:tc>
          <w:tcPr>
            <w:tcW w:w="2658" w:type="dxa"/>
            <w:tcBorders>
              <w:top w:val="single" w:sz="4" w:space="0" w:color="auto"/>
              <w:left w:val="single" w:sz="4" w:space="0" w:color="auto"/>
              <w:bottom w:val="single" w:sz="4" w:space="0" w:color="auto"/>
              <w:right w:val="single" w:sz="4" w:space="0" w:color="auto"/>
            </w:tcBorders>
            <w:vAlign w:val="center"/>
          </w:tcPr>
          <w:p w14:paraId="42587837" w14:textId="77777777" w:rsidR="00DA60EA" w:rsidRPr="000941E8" w:rsidRDefault="00DA60EA" w:rsidP="00E67C2B">
            <w:pPr>
              <w:widowControl w:val="0"/>
              <w:tabs>
                <w:tab w:val="left" w:pos="180"/>
              </w:tabs>
              <w:spacing w:after="0"/>
              <w:jc w:val="center"/>
              <w:rPr>
                <w:sz w:val="20"/>
                <w:szCs w:val="20"/>
              </w:rPr>
            </w:pPr>
          </w:p>
        </w:tc>
      </w:tr>
      <w:tr w:rsidR="00DA60EA" w14:paraId="5C3F16D3"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054D85F2"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Deaths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0A18434C" w14:textId="77777777" w:rsidR="00DA60EA" w:rsidRPr="000941E8" w:rsidRDefault="00DA60EA" w:rsidP="00E67C2B">
            <w:pPr>
              <w:widowControl w:val="0"/>
              <w:tabs>
                <w:tab w:val="left" w:pos="180"/>
              </w:tabs>
              <w:spacing w:after="0"/>
              <w:jc w:val="center"/>
              <w:rPr>
                <w:sz w:val="20"/>
                <w:szCs w:val="20"/>
              </w:rPr>
            </w:pPr>
            <w:r w:rsidRPr="000941E8">
              <w:rPr>
                <w:sz w:val="20"/>
                <w:szCs w:val="20"/>
              </w:rPr>
              <w:t>160 (76%)</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FDA7ECB" w14:textId="77777777" w:rsidR="00DA60EA" w:rsidRPr="000941E8" w:rsidRDefault="00DA60EA" w:rsidP="00E67C2B">
            <w:pPr>
              <w:widowControl w:val="0"/>
              <w:tabs>
                <w:tab w:val="left" w:pos="180"/>
              </w:tabs>
              <w:spacing w:after="0"/>
              <w:jc w:val="center"/>
              <w:rPr>
                <w:sz w:val="20"/>
                <w:szCs w:val="20"/>
              </w:rPr>
            </w:pPr>
            <w:r w:rsidRPr="000941E8">
              <w:rPr>
                <w:sz w:val="20"/>
                <w:szCs w:val="20"/>
              </w:rPr>
              <w:t>173 (83%)</w:t>
            </w:r>
          </w:p>
        </w:tc>
      </w:tr>
      <w:tr w:rsidR="00DA60EA" w14:paraId="35D1A47D"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7B5B77C3" w14:textId="77777777" w:rsidR="00DA60EA" w:rsidRDefault="00DA60EA" w:rsidP="00E67C2B">
            <w:pPr>
              <w:widowControl w:val="0"/>
              <w:tabs>
                <w:tab w:val="left" w:pos="180"/>
              </w:tabs>
              <w:spacing w:after="0"/>
              <w:rPr>
                <w:sz w:val="20"/>
                <w:szCs w:val="20"/>
              </w:rPr>
            </w:pPr>
            <w:r w:rsidRPr="004E0F60">
              <w:rPr>
                <w:sz w:val="20"/>
                <w:szCs w:val="20"/>
              </w:rPr>
              <w:tab/>
            </w:r>
            <w:r w:rsidRPr="000941E8">
              <w:rPr>
                <w:sz w:val="20"/>
                <w:szCs w:val="20"/>
              </w:rPr>
              <w:t>Median</w:t>
            </w:r>
            <w:r>
              <w:rPr>
                <w:sz w:val="20"/>
                <w:szCs w:val="20"/>
              </w:rPr>
              <w:t xml:space="preserve"> </w:t>
            </w:r>
            <w:r w:rsidRPr="000941E8">
              <w:rPr>
                <w:sz w:val="20"/>
                <w:szCs w:val="20"/>
              </w:rPr>
              <w:t>(months)</w:t>
            </w:r>
          </w:p>
          <w:p w14:paraId="7F0E6F3E" w14:textId="77777777" w:rsidR="00DA60EA" w:rsidRPr="000941E8" w:rsidRDefault="00DA60EA" w:rsidP="00E67C2B">
            <w:pPr>
              <w:widowControl w:val="0"/>
              <w:tabs>
                <w:tab w:val="left" w:pos="180"/>
              </w:tabs>
              <w:spacing w:after="0"/>
              <w:rPr>
                <w:sz w:val="20"/>
                <w:szCs w:val="20"/>
              </w:rPr>
            </w:pPr>
            <w:r w:rsidRPr="000941E8">
              <w:rPr>
                <w:sz w:val="20"/>
                <w:szCs w:val="20"/>
              </w:rPr>
              <w:tab/>
              <w:t>(95% CI)</w:t>
            </w:r>
          </w:p>
        </w:tc>
        <w:tc>
          <w:tcPr>
            <w:tcW w:w="2634" w:type="dxa"/>
            <w:tcBorders>
              <w:top w:val="single" w:sz="4" w:space="0" w:color="auto"/>
              <w:left w:val="single" w:sz="4" w:space="0" w:color="auto"/>
              <w:bottom w:val="single" w:sz="4" w:space="0" w:color="auto"/>
              <w:right w:val="single" w:sz="4" w:space="0" w:color="auto"/>
            </w:tcBorders>
            <w:vAlign w:val="center"/>
            <w:hideMark/>
          </w:tcPr>
          <w:p w14:paraId="67CEA405" w14:textId="77777777" w:rsidR="00DA60EA" w:rsidRPr="000941E8" w:rsidRDefault="00DA60EA" w:rsidP="00E67C2B">
            <w:pPr>
              <w:widowControl w:val="0"/>
              <w:tabs>
                <w:tab w:val="left" w:pos="180"/>
              </w:tabs>
              <w:spacing w:after="0"/>
              <w:jc w:val="center"/>
              <w:rPr>
                <w:sz w:val="20"/>
                <w:szCs w:val="20"/>
              </w:rPr>
            </w:pPr>
            <w:r w:rsidRPr="000941E8">
              <w:rPr>
                <w:sz w:val="20"/>
                <w:szCs w:val="20"/>
              </w:rPr>
              <w:t>10.9</w:t>
            </w:r>
          </w:p>
          <w:p w14:paraId="7D772F73" w14:textId="77777777" w:rsidR="00DA60EA" w:rsidRPr="000941E8" w:rsidRDefault="00DA60EA" w:rsidP="00E67C2B">
            <w:pPr>
              <w:widowControl w:val="0"/>
              <w:tabs>
                <w:tab w:val="left" w:pos="180"/>
              </w:tabs>
              <w:spacing w:after="0"/>
              <w:jc w:val="center"/>
              <w:rPr>
                <w:sz w:val="20"/>
                <w:szCs w:val="20"/>
              </w:rPr>
            </w:pPr>
            <w:r w:rsidRPr="000941E8">
              <w:rPr>
                <w:sz w:val="20"/>
                <w:szCs w:val="20"/>
              </w:rPr>
              <w:t>(9.2, 13.3)</w:t>
            </w:r>
          </w:p>
        </w:tc>
        <w:tc>
          <w:tcPr>
            <w:tcW w:w="2658" w:type="dxa"/>
            <w:tcBorders>
              <w:top w:val="single" w:sz="4" w:space="0" w:color="auto"/>
              <w:left w:val="single" w:sz="4" w:space="0" w:color="auto"/>
              <w:bottom w:val="single" w:sz="4" w:space="0" w:color="auto"/>
              <w:right w:val="single" w:sz="4" w:space="0" w:color="auto"/>
            </w:tcBorders>
            <w:vAlign w:val="center"/>
            <w:hideMark/>
          </w:tcPr>
          <w:p w14:paraId="60645499" w14:textId="77777777" w:rsidR="00DA60EA" w:rsidRPr="000941E8" w:rsidRDefault="00DA60EA" w:rsidP="00E67C2B">
            <w:pPr>
              <w:widowControl w:val="0"/>
              <w:tabs>
                <w:tab w:val="left" w:pos="180"/>
              </w:tabs>
              <w:spacing w:after="0"/>
              <w:jc w:val="center"/>
              <w:rPr>
                <w:sz w:val="20"/>
                <w:szCs w:val="20"/>
              </w:rPr>
            </w:pPr>
            <w:r w:rsidRPr="000941E8">
              <w:rPr>
                <w:sz w:val="20"/>
                <w:szCs w:val="20"/>
              </w:rPr>
              <w:t>8.4</w:t>
            </w:r>
          </w:p>
          <w:p w14:paraId="040E5B4F" w14:textId="77777777" w:rsidR="00DA60EA" w:rsidRPr="000941E8" w:rsidRDefault="00DA60EA" w:rsidP="00E67C2B">
            <w:pPr>
              <w:widowControl w:val="0"/>
              <w:tabs>
                <w:tab w:val="left" w:pos="180"/>
              </w:tabs>
              <w:spacing w:after="0"/>
              <w:jc w:val="center"/>
              <w:rPr>
                <w:sz w:val="20"/>
                <w:szCs w:val="20"/>
              </w:rPr>
            </w:pPr>
            <w:r w:rsidRPr="000941E8">
              <w:rPr>
                <w:sz w:val="20"/>
                <w:szCs w:val="20"/>
              </w:rPr>
              <w:t>(7.2, 9.9)</w:t>
            </w:r>
          </w:p>
        </w:tc>
      </w:tr>
      <w:tr w:rsidR="00DA60EA" w14:paraId="710AB018"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46A0317E"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 xml:space="preserve">Hazard ratio (95% </w:t>
            </w:r>
            <w:proofErr w:type="gramStart"/>
            <w:r w:rsidRPr="000941E8">
              <w:rPr>
                <w:sz w:val="20"/>
                <w:szCs w:val="20"/>
              </w:rPr>
              <w:t>CI)</w:t>
            </w:r>
            <w:r w:rsidRPr="000941E8">
              <w:rPr>
                <w:sz w:val="20"/>
                <w:szCs w:val="20"/>
                <w:vertAlign w:val="superscript"/>
              </w:rPr>
              <w:t>b</w:t>
            </w:r>
            <w:proofErr w:type="gramEnd"/>
          </w:p>
        </w:tc>
        <w:tc>
          <w:tcPr>
            <w:tcW w:w="5292" w:type="dxa"/>
            <w:gridSpan w:val="2"/>
            <w:tcBorders>
              <w:top w:val="single" w:sz="4" w:space="0" w:color="auto"/>
              <w:left w:val="single" w:sz="4" w:space="0" w:color="auto"/>
              <w:bottom w:val="single" w:sz="4" w:space="0" w:color="auto"/>
              <w:right w:val="single" w:sz="4" w:space="0" w:color="auto"/>
            </w:tcBorders>
            <w:vAlign w:val="center"/>
            <w:hideMark/>
          </w:tcPr>
          <w:p w14:paraId="0A977FB3" w14:textId="77777777" w:rsidR="00DA60EA" w:rsidRPr="000941E8" w:rsidRDefault="00DA60EA" w:rsidP="00E67C2B">
            <w:pPr>
              <w:widowControl w:val="0"/>
              <w:tabs>
                <w:tab w:val="left" w:pos="180"/>
              </w:tabs>
              <w:spacing w:after="0"/>
              <w:jc w:val="center"/>
              <w:rPr>
                <w:sz w:val="20"/>
                <w:szCs w:val="20"/>
              </w:rPr>
            </w:pPr>
            <w:r w:rsidRPr="000941E8">
              <w:rPr>
                <w:sz w:val="20"/>
                <w:szCs w:val="20"/>
              </w:rPr>
              <w:t>0.77 (0.62, 0.96)</w:t>
            </w:r>
          </w:p>
        </w:tc>
      </w:tr>
      <w:tr w:rsidR="00DA60EA" w14:paraId="4363A4B4"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42128028"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p-</w:t>
            </w:r>
            <w:proofErr w:type="spellStart"/>
            <w:r w:rsidRPr="000941E8">
              <w:rPr>
                <w:sz w:val="20"/>
                <w:szCs w:val="20"/>
              </w:rPr>
              <w:t>value</w:t>
            </w:r>
            <w:r w:rsidRPr="000941E8">
              <w:rPr>
                <w:sz w:val="20"/>
                <w:szCs w:val="20"/>
                <w:vertAlign w:val="superscript"/>
              </w:rPr>
              <w:t>c</w:t>
            </w:r>
            <w:proofErr w:type="spellEnd"/>
            <w:r w:rsidRPr="000941E8">
              <w:rPr>
                <w:sz w:val="20"/>
                <w:szCs w:val="20"/>
                <w:vertAlign w:val="superscript"/>
              </w:rPr>
              <w:t xml:space="preserve"> </w:t>
            </w:r>
          </w:p>
        </w:tc>
        <w:tc>
          <w:tcPr>
            <w:tcW w:w="5292" w:type="dxa"/>
            <w:gridSpan w:val="2"/>
            <w:tcBorders>
              <w:top w:val="single" w:sz="4" w:space="0" w:color="auto"/>
              <w:left w:val="single" w:sz="4" w:space="0" w:color="auto"/>
              <w:bottom w:val="single" w:sz="4" w:space="0" w:color="auto"/>
              <w:right w:val="single" w:sz="4" w:space="0" w:color="auto"/>
            </w:tcBorders>
            <w:vAlign w:val="center"/>
            <w:hideMark/>
          </w:tcPr>
          <w:p w14:paraId="5ACB46B0" w14:textId="77777777" w:rsidR="00DA60EA" w:rsidRPr="000941E8" w:rsidRDefault="00DA60EA" w:rsidP="00E67C2B">
            <w:pPr>
              <w:widowControl w:val="0"/>
              <w:tabs>
                <w:tab w:val="left" w:pos="180"/>
              </w:tabs>
              <w:spacing w:after="0"/>
              <w:jc w:val="center"/>
              <w:rPr>
                <w:sz w:val="20"/>
                <w:szCs w:val="20"/>
              </w:rPr>
            </w:pPr>
            <w:r w:rsidRPr="000941E8">
              <w:rPr>
                <w:sz w:val="20"/>
                <w:szCs w:val="20"/>
              </w:rPr>
              <w:t>0.0189</w:t>
            </w:r>
          </w:p>
        </w:tc>
      </w:tr>
      <w:tr w:rsidR="00DA60EA" w14:paraId="31CEDB09"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60B27444" w14:textId="77777777" w:rsidR="00DA60EA" w:rsidRPr="00D27C45" w:rsidRDefault="00DA60EA" w:rsidP="00E67C2B">
            <w:pPr>
              <w:widowControl w:val="0"/>
              <w:tabs>
                <w:tab w:val="left" w:pos="180"/>
              </w:tabs>
              <w:spacing w:after="0"/>
              <w:rPr>
                <w:b/>
                <w:sz w:val="20"/>
                <w:szCs w:val="20"/>
              </w:rPr>
            </w:pPr>
            <w:r w:rsidRPr="00D27C45">
              <w:rPr>
                <w:b/>
                <w:sz w:val="20"/>
                <w:szCs w:val="20"/>
              </w:rPr>
              <w:t xml:space="preserve">Progression-free </w:t>
            </w:r>
            <w:proofErr w:type="spellStart"/>
            <w:r w:rsidRPr="00D27C45">
              <w:rPr>
                <w:b/>
                <w:sz w:val="20"/>
                <w:szCs w:val="20"/>
              </w:rPr>
              <w:t>Survival</w:t>
            </w:r>
            <w:r w:rsidRPr="00D27C45">
              <w:rPr>
                <w:b/>
                <w:sz w:val="20"/>
                <w:szCs w:val="20"/>
                <w:vertAlign w:val="superscript"/>
              </w:rPr>
              <w:t>a</w:t>
            </w:r>
            <w:proofErr w:type="spellEnd"/>
            <w:r w:rsidRPr="00D27C45">
              <w:rPr>
                <w:b/>
                <w:sz w:val="20"/>
                <w:szCs w:val="20"/>
              </w:rPr>
              <w:t xml:space="preserve"> </w:t>
            </w:r>
          </w:p>
        </w:tc>
        <w:tc>
          <w:tcPr>
            <w:tcW w:w="2634" w:type="dxa"/>
            <w:tcBorders>
              <w:top w:val="single" w:sz="4" w:space="0" w:color="auto"/>
              <w:left w:val="single" w:sz="4" w:space="0" w:color="auto"/>
              <w:bottom w:val="single" w:sz="4" w:space="0" w:color="auto"/>
              <w:right w:val="single" w:sz="4" w:space="0" w:color="auto"/>
            </w:tcBorders>
            <w:vAlign w:val="center"/>
          </w:tcPr>
          <w:p w14:paraId="39233D9A" w14:textId="77777777" w:rsidR="00DA60EA" w:rsidRPr="000941E8" w:rsidRDefault="00DA60EA" w:rsidP="00E67C2B">
            <w:pPr>
              <w:widowControl w:val="0"/>
              <w:tabs>
                <w:tab w:val="left" w:pos="180"/>
              </w:tabs>
              <w:spacing w:after="0"/>
              <w:jc w:val="center"/>
              <w:rPr>
                <w:sz w:val="20"/>
                <w:szCs w:val="20"/>
              </w:rPr>
            </w:pPr>
          </w:p>
        </w:tc>
        <w:tc>
          <w:tcPr>
            <w:tcW w:w="2658" w:type="dxa"/>
            <w:tcBorders>
              <w:top w:val="single" w:sz="4" w:space="0" w:color="auto"/>
              <w:left w:val="single" w:sz="4" w:space="0" w:color="auto"/>
              <w:bottom w:val="single" w:sz="4" w:space="0" w:color="auto"/>
              <w:right w:val="single" w:sz="4" w:space="0" w:color="auto"/>
            </w:tcBorders>
            <w:vAlign w:val="center"/>
          </w:tcPr>
          <w:p w14:paraId="17FF222D" w14:textId="77777777" w:rsidR="00DA60EA" w:rsidRPr="000941E8" w:rsidRDefault="00DA60EA" w:rsidP="00E67C2B">
            <w:pPr>
              <w:widowControl w:val="0"/>
              <w:tabs>
                <w:tab w:val="left" w:pos="180"/>
              </w:tabs>
              <w:spacing w:after="0"/>
              <w:jc w:val="center"/>
              <w:rPr>
                <w:sz w:val="20"/>
                <w:szCs w:val="20"/>
              </w:rPr>
            </w:pPr>
          </w:p>
        </w:tc>
      </w:tr>
      <w:tr w:rsidR="00DA60EA" w14:paraId="6B9562DD"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67B5B512"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Disease progression or death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40F05459" w14:textId="77777777" w:rsidR="00DA60EA" w:rsidRPr="000941E8" w:rsidRDefault="00DA60EA" w:rsidP="00E67C2B">
            <w:pPr>
              <w:widowControl w:val="0"/>
              <w:tabs>
                <w:tab w:val="left" w:pos="180"/>
              </w:tabs>
              <w:spacing w:after="0"/>
              <w:jc w:val="center"/>
              <w:rPr>
                <w:sz w:val="20"/>
                <w:szCs w:val="20"/>
              </w:rPr>
            </w:pPr>
            <w:r w:rsidRPr="000941E8">
              <w:rPr>
                <w:sz w:val="20"/>
                <w:szCs w:val="20"/>
              </w:rPr>
              <w:t>187 (89)</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EE0A7E2" w14:textId="77777777" w:rsidR="00DA60EA" w:rsidRPr="000941E8" w:rsidRDefault="00DA60EA" w:rsidP="00E67C2B">
            <w:pPr>
              <w:widowControl w:val="0"/>
              <w:tabs>
                <w:tab w:val="left" w:pos="180"/>
              </w:tabs>
              <w:spacing w:after="0"/>
              <w:jc w:val="center"/>
              <w:rPr>
                <w:sz w:val="20"/>
                <w:szCs w:val="20"/>
              </w:rPr>
            </w:pPr>
            <w:r w:rsidRPr="000941E8">
              <w:rPr>
                <w:sz w:val="20"/>
                <w:szCs w:val="20"/>
              </w:rPr>
              <w:t>176 (84)</w:t>
            </w:r>
          </w:p>
        </w:tc>
      </w:tr>
      <w:tr w:rsidR="00DA60EA" w14:paraId="43D6AA0D"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5CFEA95A"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Median (months)</w:t>
            </w:r>
          </w:p>
          <w:p w14:paraId="30B3BF48"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(95% CI)</w:t>
            </w:r>
          </w:p>
        </w:tc>
        <w:tc>
          <w:tcPr>
            <w:tcW w:w="2634" w:type="dxa"/>
            <w:tcBorders>
              <w:top w:val="single" w:sz="4" w:space="0" w:color="auto"/>
              <w:left w:val="single" w:sz="4" w:space="0" w:color="auto"/>
              <w:bottom w:val="single" w:sz="4" w:space="0" w:color="auto"/>
              <w:right w:val="single" w:sz="4" w:space="0" w:color="auto"/>
            </w:tcBorders>
            <w:vAlign w:val="center"/>
            <w:hideMark/>
          </w:tcPr>
          <w:p w14:paraId="7ABE01F9" w14:textId="77777777" w:rsidR="00DA60EA" w:rsidRPr="000941E8" w:rsidRDefault="00DA60EA" w:rsidP="00E67C2B">
            <w:pPr>
              <w:widowControl w:val="0"/>
              <w:tabs>
                <w:tab w:val="left" w:pos="180"/>
              </w:tabs>
              <w:spacing w:after="0"/>
              <w:jc w:val="center"/>
              <w:rPr>
                <w:sz w:val="20"/>
                <w:szCs w:val="20"/>
              </w:rPr>
            </w:pPr>
            <w:r w:rsidRPr="000941E8">
              <w:rPr>
                <w:sz w:val="20"/>
                <w:szCs w:val="20"/>
              </w:rPr>
              <w:t>1.7</w:t>
            </w:r>
          </w:p>
          <w:p w14:paraId="665E9EF9" w14:textId="77777777" w:rsidR="00DA60EA" w:rsidRPr="000941E8" w:rsidRDefault="00DA60EA" w:rsidP="00E67C2B">
            <w:pPr>
              <w:widowControl w:val="0"/>
              <w:tabs>
                <w:tab w:val="left" w:pos="180"/>
              </w:tabs>
              <w:spacing w:after="0"/>
              <w:jc w:val="center"/>
              <w:rPr>
                <w:sz w:val="20"/>
                <w:szCs w:val="20"/>
              </w:rPr>
            </w:pPr>
            <w:r w:rsidRPr="000941E8">
              <w:rPr>
                <w:sz w:val="20"/>
                <w:szCs w:val="20"/>
              </w:rPr>
              <w:t>(1.5, 2.7)</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705977D" w14:textId="77777777" w:rsidR="00DA60EA" w:rsidRPr="000941E8" w:rsidRDefault="00DA60EA" w:rsidP="00E67C2B">
            <w:pPr>
              <w:widowControl w:val="0"/>
              <w:tabs>
                <w:tab w:val="left" w:pos="180"/>
              </w:tabs>
              <w:spacing w:after="0"/>
              <w:jc w:val="center"/>
              <w:rPr>
                <w:sz w:val="20"/>
                <w:szCs w:val="20"/>
              </w:rPr>
            </w:pPr>
            <w:r w:rsidRPr="000941E8">
              <w:rPr>
                <w:sz w:val="20"/>
                <w:szCs w:val="20"/>
              </w:rPr>
              <w:t>3.4</w:t>
            </w:r>
          </w:p>
          <w:p w14:paraId="0C9178DF" w14:textId="77777777" w:rsidR="00DA60EA" w:rsidRPr="000941E8" w:rsidRDefault="00DA60EA" w:rsidP="00E67C2B">
            <w:pPr>
              <w:widowControl w:val="0"/>
              <w:tabs>
                <w:tab w:val="left" w:pos="180"/>
              </w:tabs>
              <w:spacing w:after="0"/>
              <w:jc w:val="center"/>
              <w:rPr>
                <w:sz w:val="20"/>
                <w:szCs w:val="20"/>
              </w:rPr>
            </w:pPr>
            <w:r w:rsidRPr="000941E8">
              <w:rPr>
                <w:sz w:val="20"/>
                <w:szCs w:val="20"/>
              </w:rPr>
              <w:t>(3.0, 4.2)</w:t>
            </w:r>
          </w:p>
        </w:tc>
      </w:tr>
      <w:tr w:rsidR="00DA60EA" w14:paraId="097B7263"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1D46808D"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 xml:space="preserve">Hazard ratio (95% </w:t>
            </w:r>
            <w:proofErr w:type="gramStart"/>
            <w:r w:rsidRPr="000941E8">
              <w:rPr>
                <w:sz w:val="20"/>
                <w:szCs w:val="20"/>
              </w:rPr>
              <w:t>CI)b</w:t>
            </w:r>
            <w:proofErr w:type="gramEnd"/>
          </w:p>
        </w:tc>
        <w:tc>
          <w:tcPr>
            <w:tcW w:w="5292" w:type="dxa"/>
            <w:gridSpan w:val="2"/>
            <w:tcBorders>
              <w:top w:val="single" w:sz="4" w:space="0" w:color="auto"/>
              <w:left w:val="single" w:sz="4" w:space="0" w:color="auto"/>
              <w:bottom w:val="single" w:sz="4" w:space="0" w:color="auto"/>
              <w:right w:val="single" w:sz="4" w:space="0" w:color="auto"/>
            </w:tcBorders>
            <w:vAlign w:val="center"/>
            <w:hideMark/>
          </w:tcPr>
          <w:p w14:paraId="34BE742B" w14:textId="77777777" w:rsidR="00DA60EA" w:rsidRPr="000941E8" w:rsidRDefault="00DA60EA" w:rsidP="00E67C2B">
            <w:pPr>
              <w:widowControl w:val="0"/>
              <w:tabs>
                <w:tab w:val="left" w:pos="180"/>
              </w:tabs>
              <w:spacing w:after="0"/>
              <w:jc w:val="center"/>
              <w:rPr>
                <w:sz w:val="20"/>
                <w:szCs w:val="20"/>
              </w:rPr>
            </w:pPr>
            <w:r w:rsidRPr="000941E8">
              <w:rPr>
                <w:sz w:val="20"/>
                <w:szCs w:val="20"/>
              </w:rPr>
              <w:t>1.1 (0.9, 1.3)</w:t>
            </w:r>
          </w:p>
        </w:tc>
      </w:tr>
      <w:tr w:rsidR="00DA60EA" w14:paraId="4433976D"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5FDFEE7E" w14:textId="77777777" w:rsidR="00DA60EA" w:rsidRPr="00D27C45" w:rsidRDefault="00DA60EA" w:rsidP="00E67C2B">
            <w:pPr>
              <w:widowControl w:val="0"/>
              <w:tabs>
                <w:tab w:val="left" w:pos="180"/>
              </w:tabs>
              <w:spacing w:after="0"/>
              <w:rPr>
                <w:b/>
                <w:sz w:val="20"/>
                <w:szCs w:val="20"/>
              </w:rPr>
            </w:pPr>
            <w:r w:rsidRPr="00D27C45">
              <w:rPr>
                <w:b/>
                <w:sz w:val="20"/>
                <w:szCs w:val="20"/>
              </w:rPr>
              <w:t xml:space="preserve">Objective Response </w:t>
            </w:r>
            <w:proofErr w:type="spellStart"/>
            <w:proofErr w:type="gramStart"/>
            <w:r w:rsidRPr="00D27C45">
              <w:rPr>
                <w:b/>
                <w:sz w:val="20"/>
                <w:szCs w:val="20"/>
              </w:rPr>
              <w:t>Rate</w:t>
            </w:r>
            <w:r w:rsidRPr="00D27C45">
              <w:rPr>
                <w:b/>
                <w:sz w:val="20"/>
                <w:szCs w:val="20"/>
                <w:vertAlign w:val="superscript"/>
              </w:rPr>
              <w:t>d,e</w:t>
            </w:r>
            <w:proofErr w:type="spellEnd"/>
            <w:proofErr w:type="gramEnd"/>
            <w:r w:rsidRPr="00D27C45">
              <w:rPr>
                <w:b/>
                <w:sz w:val="20"/>
                <w:szCs w:val="20"/>
                <w:vertAlign w:val="superscript"/>
              </w:rPr>
              <w:t xml:space="preserve">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2CCD5042" w14:textId="77777777" w:rsidR="00DA60EA" w:rsidRPr="000941E8" w:rsidRDefault="00DA60EA" w:rsidP="00E67C2B">
            <w:pPr>
              <w:widowControl w:val="0"/>
              <w:tabs>
                <w:tab w:val="left" w:pos="180"/>
              </w:tabs>
              <w:spacing w:after="0"/>
              <w:jc w:val="center"/>
              <w:rPr>
                <w:sz w:val="20"/>
                <w:szCs w:val="20"/>
              </w:rPr>
            </w:pPr>
            <w:r w:rsidRPr="000941E8">
              <w:rPr>
                <w:sz w:val="20"/>
                <w:szCs w:val="20"/>
              </w:rPr>
              <w:t>33 (19.3)</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B8CD0D0" w14:textId="77777777" w:rsidR="00DA60EA" w:rsidRPr="000941E8" w:rsidRDefault="00DA60EA" w:rsidP="00E67C2B">
            <w:pPr>
              <w:widowControl w:val="0"/>
              <w:tabs>
                <w:tab w:val="left" w:pos="180"/>
              </w:tabs>
              <w:spacing w:after="0"/>
              <w:jc w:val="center"/>
              <w:rPr>
                <w:sz w:val="20"/>
                <w:szCs w:val="20"/>
              </w:rPr>
            </w:pPr>
            <w:r w:rsidRPr="000941E8">
              <w:rPr>
                <w:sz w:val="20"/>
                <w:szCs w:val="20"/>
              </w:rPr>
              <w:t>34 (21.5)</w:t>
            </w:r>
          </w:p>
        </w:tc>
      </w:tr>
      <w:tr w:rsidR="00DA60EA" w14:paraId="4AE46FC0"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0A44FE9A"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(95% CI)</w:t>
            </w:r>
          </w:p>
        </w:tc>
        <w:tc>
          <w:tcPr>
            <w:tcW w:w="2634" w:type="dxa"/>
            <w:tcBorders>
              <w:top w:val="single" w:sz="4" w:space="0" w:color="auto"/>
              <w:left w:val="single" w:sz="4" w:space="0" w:color="auto"/>
              <w:bottom w:val="single" w:sz="4" w:space="0" w:color="auto"/>
              <w:right w:val="single" w:sz="4" w:space="0" w:color="auto"/>
            </w:tcBorders>
            <w:vAlign w:val="center"/>
            <w:hideMark/>
          </w:tcPr>
          <w:p w14:paraId="13E810CC" w14:textId="77777777" w:rsidR="00DA60EA" w:rsidRPr="000941E8" w:rsidRDefault="00DA60EA" w:rsidP="00E67C2B">
            <w:pPr>
              <w:widowControl w:val="0"/>
              <w:tabs>
                <w:tab w:val="left" w:pos="180"/>
              </w:tabs>
              <w:spacing w:after="0"/>
              <w:jc w:val="center"/>
              <w:rPr>
                <w:sz w:val="20"/>
                <w:szCs w:val="20"/>
              </w:rPr>
            </w:pPr>
            <w:r w:rsidRPr="000941E8">
              <w:rPr>
                <w:sz w:val="20"/>
                <w:szCs w:val="20"/>
              </w:rPr>
              <w:t>(13.7, 26.0)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48D91416" w14:textId="77777777" w:rsidR="00DA60EA" w:rsidRPr="000941E8" w:rsidRDefault="00DA60EA" w:rsidP="00E67C2B">
            <w:pPr>
              <w:widowControl w:val="0"/>
              <w:tabs>
                <w:tab w:val="left" w:pos="180"/>
              </w:tabs>
              <w:spacing w:after="0"/>
              <w:jc w:val="center"/>
              <w:rPr>
                <w:sz w:val="20"/>
                <w:szCs w:val="20"/>
              </w:rPr>
            </w:pPr>
            <w:r w:rsidRPr="000941E8">
              <w:rPr>
                <w:sz w:val="20"/>
                <w:szCs w:val="20"/>
              </w:rPr>
              <w:t>(15.4, 28.8)</w:t>
            </w:r>
          </w:p>
        </w:tc>
      </w:tr>
      <w:tr w:rsidR="00DA60EA" w14:paraId="5425DED1"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389FF7D6"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Complete response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6BF39379" w14:textId="77777777" w:rsidR="00DA60EA" w:rsidRPr="000941E8" w:rsidRDefault="00DA60EA" w:rsidP="00E67C2B">
            <w:pPr>
              <w:widowControl w:val="0"/>
              <w:tabs>
                <w:tab w:val="left" w:pos="180"/>
              </w:tabs>
              <w:spacing w:after="0"/>
              <w:jc w:val="center"/>
              <w:rPr>
                <w:sz w:val="20"/>
                <w:szCs w:val="20"/>
              </w:rPr>
            </w:pPr>
            <w:r w:rsidRPr="000941E8">
              <w:rPr>
                <w:sz w:val="20"/>
                <w:szCs w:val="20"/>
              </w:rPr>
              <w:t>1 (0.6)</w:t>
            </w:r>
          </w:p>
        </w:tc>
        <w:tc>
          <w:tcPr>
            <w:tcW w:w="2658" w:type="dxa"/>
            <w:tcBorders>
              <w:top w:val="single" w:sz="4" w:space="0" w:color="auto"/>
              <w:left w:val="single" w:sz="4" w:space="0" w:color="auto"/>
              <w:bottom w:val="single" w:sz="4" w:space="0" w:color="auto"/>
              <w:right w:val="single" w:sz="4" w:space="0" w:color="auto"/>
            </w:tcBorders>
            <w:vAlign w:val="center"/>
            <w:hideMark/>
          </w:tcPr>
          <w:p w14:paraId="7A6D74C7" w14:textId="77777777" w:rsidR="00DA60EA" w:rsidRPr="000941E8" w:rsidRDefault="00DA60EA" w:rsidP="00E67C2B">
            <w:pPr>
              <w:widowControl w:val="0"/>
              <w:tabs>
                <w:tab w:val="left" w:pos="180"/>
              </w:tabs>
              <w:spacing w:after="0"/>
              <w:jc w:val="center"/>
              <w:rPr>
                <w:sz w:val="20"/>
                <w:szCs w:val="20"/>
              </w:rPr>
            </w:pPr>
            <w:r w:rsidRPr="000941E8">
              <w:rPr>
                <w:sz w:val="20"/>
                <w:szCs w:val="20"/>
              </w:rPr>
              <w:t>2 (1.3)</w:t>
            </w:r>
          </w:p>
        </w:tc>
      </w:tr>
      <w:tr w:rsidR="00DA60EA" w14:paraId="65A21CFB"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4BE1E0C0" w14:textId="77777777" w:rsidR="00DA60EA" w:rsidRPr="000941E8" w:rsidRDefault="00DA60EA" w:rsidP="00E67C2B">
            <w:pPr>
              <w:widowControl w:val="0"/>
              <w:tabs>
                <w:tab w:val="left" w:pos="180"/>
              </w:tabs>
              <w:spacing w:after="0"/>
              <w:rPr>
                <w:sz w:val="20"/>
                <w:szCs w:val="20"/>
              </w:rPr>
            </w:pPr>
            <w:r w:rsidRPr="004E0F60">
              <w:rPr>
                <w:sz w:val="20"/>
                <w:szCs w:val="20"/>
              </w:rPr>
              <w:tab/>
            </w:r>
            <w:r w:rsidRPr="000941E8">
              <w:rPr>
                <w:sz w:val="20"/>
                <w:szCs w:val="20"/>
              </w:rPr>
              <w:t>Partial response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33780403" w14:textId="77777777" w:rsidR="00DA60EA" w:rsidRPr="000941E8" w:rsidRDefault="00DA60EA" w:rsidP="00E67C2B">
            <w:pPr>
              <w:widowControl w:val="0"/>
              <w:tabs>
                <w:tab w:val="left" w:pos="180"/>
              </w:tabs>
              <w:spacing w:after="0"/>
              <w:jc w:val="center"/>
              <w:rPr>
                <w:sz w:val="20"/>
                <w:szCs w:val="20"/>
              </w:rPr>
            </w:pPr>
            <w:r w:rsidRPr="000941E8">
              <w:rPr>
                <w:sz w:val="20"/>
                <w:szCs w:val="20"/>
              </w:rPr>
              <w:t>32 (18.7)</w:t>
            </w:r>
          </w:p>
        </w:tc>
        <w:tc>
          <w:tcPr>
            <w:tcW w:w="2658" w:type="dxa"/>
            <w:tcBorders>
              <w:top w:val="single" w:sz="4" w:space="0" w:color="auto"/>
              <w:left w:val="single" w:sz="4" w:space="0" w:color="auto"/>
              <w:bottom w:val="single" w:sz="4" w:space="0" w:color="auto"/>
              <w:right w:val="single" w:sz="4" w:space="0" w:color="auto"/>
            </w:tcBorders>
            <w:vAlign w:val="center"/>
            <w:hideMark/>
          </w:tcPr>
          <w:p w14:paraId="1E3EADE6" w14:textId="77777777" w:rsidR="00DA60EA" w:rsidRPr="000941E8" w:rsidRDefault="00DA60EA" w:rsidP="00E67C2B">
            <w:pPr>
              <w:widowControl w:val="0"/>
              <w:tabs>
                <w:tab w:val="left" w:pos="180"/>
              </w:tabs>
              <w:spacing w:after="0"/>
              <w:jc w:val="center"/>
              <w:rPr>
                <w:sz w:val="20"/>
                <w:szCs w:val="20"/>
              </w:rPr>
            </w:pPr>
            <w:r w:rsidRPr="000941E8">
              <w:rPr>
                <w:sz w:val="20"/>
                <w:szCs w:val="20"/>
              </w:rPr>
              <w:t>32 (20.3)</w:t>
            </w:r>
          </w:p>
        </w:tc>
      </w:tr>
      <w:tr w:rsidR="00DA60EA" w14:paraId="1EDCE975" w14:textId="77777777" w:rsidTr="00E67C2B">
        <w:trPr>
          <w:jc w:val="center"/>
        </w:trPr>
        <w:tc>
          <w:tcPr>
            <w:tcW w:w="4068" w:type="dxa"/>
            <w:tcBorders>
              <w:top w:val="single" w:sz="4" w:space="0" w:color="auto"/>
              <w:left w:val="single" w:sz="4" w:space="0" w:color="auto"/>
              <w:bottom w:val="single" w:sz="4" w:space="0" w:color="auto"/>
              <w:right w:val="single" w:sz="4" w:space="0" w:color="auto"/>
            </w:tcBorders>
            <w:hideMark/>
          </w:tcPr>
          <w:p w14:paraId="173EAD84" w14:textId="77777777" w:rsidR="00DA60EA" w:rsidRPr="00D27C45" w:rsidRDefault="00DA60EA" w:rsidP="00E67C2B">
            <w:pPr>
              <w:widowControl w:val="0"/>
              <w:tabs>
                <w:tab w:val="left" w:pos="180"/>
              </w:tabs>
              <w:spacing w:after="0"/>
              <w:rPr>
                <w:b/>
                <w:sz w:val="20"/>
                <w:szCs w:val="20"/>
              </w:rPr>
            </w:pPr>
            <w:r w:rsidRPr="00D27C45">
              <w:rPr>
                <w:b/>
                <w:sz w:val="20"/>
                <w:szCs w:val="20"/>
              </w:rPr>
              <w:lastRenderedPageBreak/>
              <w:t xml:space="preserve">Median duration of response (months) </w:t>
            </w:r>
          </w:p>
          <w:p w14:paraId="5A935CBF" w14:textId="77777777" w:rsidR="00DA60EA" w:rsidRPr="000941E8" w:rsidRDefault="00DA60EA" w:rsidP="00E67C2B">
            <w:pPr>
              <w:widowControl w:val="0"/>
              <w:tabs>
                <w:tab w:val="left" w:pos="180"/>
              </w:tabs>
              <w:spacing w:after="0"/>
              <w:rPr>
                <w:sz w:val="20"/>
                <w:szCs w:val="20"/>
              </w:rPr>
            </w:pPr>
            <w:r w:rsidRPr="000941E8">
              <w:rPr>
                <w:sz w:val="20"/>
                <w:szCs w:val="20"/>
              </w:rPr>
              <w:tab/>
              <w:t>(95% CI)</w:t>
            </w:r>
          </w:p>
        </w:tc>
        <w:tc>
          <w:tcPr>
            <w:tcW w:w="2634" w:type="dxa"/>
            <w:tcBorders>
              <w:top w:val="single" w:sz="4" w:space="0" w:color="auto"/>
              <w:left w:val="single" w:sz="4" w:space="0" w:color="auto"/>
              <w:bottom w:val="single" w:sz="4" w:space="0" w:color="auto"/>
              <w:right w:val="single" w:sz="4" w:space="0" w:color="auto"/>
            </w:tcBorders>
            <w:vAlign w:val="center"/>
            <w:hideMark/>
          </w:tcPr>
          <w:p w14:paraId="6259E347" w14:textId="77777777" w:rsidR="00DA60EA" w:rsidRPr="000941E8" w:rsidRDefault="00DA60EA" w:rsidP="00E67C2B">
            <w:pPr>
              <w:widowControl w:val="0"/>
              <w:tabs>
                <w:tab w:val="left" w:pos="180"/>
              </w:tabs>
              <w:spacing w:after="0"/>
              <w:jc w:val="center"/>
              <w:rPr>
                <w:sz w:val="20"/>
                <w:szCs w:val="20"/>
              </w:rPr>
            </w:pPr>
            <w:r w:rsidRPr="000941E8">
              <w:rPr>
                <w:sz w:val="20"/>
                <w:szCs w:val="20"/>
              </w:rPr>
              <w:t>6.9</w:t>
            </w:r>
          </w:p>
          <w:p w14:paraId="2D70F71B" w14:textId="77777777" w:rsidR="00DA60EA" w:rsidRPr="000941E8" w:rsidRDefault="00DA60EA" w:rsidP="00E67C2B">
            <w:pPr>
              <w:widowControl w:val="0"/>
              <w:tabs>
                <w:tab w:val="left" w:pos="180"/>
              </w:tabs>
              <w:spacing w:after="0"/>
              <w:jc w:val="center"/>
              <w:rPr>
                <w:sz w:val="20"/>
                <w:szCs w:val="20"/>
              </w:rPr>
            </w:pPr>
            <w:r w:rsidRPr="000941E8">
              <w:rPr>
                <w:sz w:val="20"/>
                <w:szCs w:val="20"/>
              </w:rPr>
              <w:t>(5.4, 11.1)</w:t>
            </w:r>
          </w:p>
        </w:tc>
        <w:tc>
          <w:tcPr>
            <w:tcW w:w="2658" w:type="dxa"/>
            <w:tcBorders>
              <w:top w:val="single" w:sz="4" w:space="0" w:color="auto"/>
              <w:left w:val="single" w:sz="4" w:space="0" w:color="auto"/>
              <w:bottom w:val="single" w:sz="4" w:space="0" w:color="auto"/>
              <w:right w:val="single" w:sz="4" w:space="0" w:color="auto"/>
            </w:tcBorders>
            <w:vAlign w:val="center"/>
            <w:hideMark/>
          </w:tcPr>
          <w:p w14:paraId="61C49841" w14:textId="77777777" w:rsidR="00DA60EA" w:rsidRPr="000941E8" w:rsidRDefault="00DA60EA" w:rsidP="00E67C2B">
            <w:pPr>
              <w:widowControl w:val="0"/>
              <w:tabs>
                <w:tab w:val="left" w:pos="180"/>
              </w:tabs>
              <w:spacing w:after="0"/>
              <w:jc w:val="center"/>
              <w:rPr>
                <w:sz w:val="20"/>
                <w:szCs w:val="20"/>
              </w:rPr>
            </w:pPr>
            <w:r w:rsidRPr="000941E8">
              <w:rPr>
                <w:sz w:val="20"/>
                <w:szCs w:val="20"/>
              </w:rPr>
              <w:t>3.9</w:t>
            </w:r>
          </w:p>
          <w:p w14:paraId="4E11E076" w14:textId="77777777" w:rsidR="00DA60EA" w:rsidRPr="000941E8" w:rsidRDefault="00DA60EA" w:rsidP="00E67C2B">
            <w:pPr>
              <w:widowControl w:val="0"/>
              <w:tabs>
                <w:tab w:val="left" w:pos="180"/>
              </w:tabs>
              <w:spacing w:after="0"/>
              <w:jc w:val="center"/>
              <w:rPr>
                <w:sz w:val="20"/>
                <w:szCs w:val="20"/>
              </w:rPr>
            </w:pPr>
            <w:r w:rsidRPr="000941E8">
              <w:rPr>
                <w:sz w:val="20"/>
                <w:szCs w:val="20"/>
              </w:rPr>
              <w:t>(2.8, 4.2)</w:t>
            </w:r>
          </w:p>
        </w:tc>
      </w:tr>
    </w:tbl>
    <w:p w14:paraId="4F9C74EF" w14:textId="77777777" w:rsidR="00DA60EA" w:rsidRDefault="00DA60EA" w:rsidP="00DA60EA">
      <w:pPr>
        <w:pStyle w:val="BMSTableNoteInfo"/>
      </w:pPr>
      <w:r>
        <w:rPr>
          <w:vertAlign w:val="superscript"/>
        </w:rPr>
        <w:t>a</w:t>
      </w:r>
      <w:r>
        <w:tab/>
      </w:r>
      <w:proofErr w:type="gramStart"/>
      <w:r>
        <w:rPr>
          <w:sz w:val="18"/>
        </w:rPr>
        <w:t>Based on</w:t>
      </w:r>
      <w:proofErr w:type="gramEnd"/>
      <w:r>
        <w:rPr>
          <w:sz w:val="18"/>
        </w:rPr>
        <w:t xml:space="preserve"> ITT analysis.</w:t>
      </w:r>
    </w:p>
    <w:p w14:paraId="403ED867" w14:textId="77777777" w:rsidR="00DA60EA" w:rsidRDefault="00DA60EA" w:rsidP="00DA60EA">
      <w:pPr>
        <w:pStyle w:val="BMSTableNoteInfo"/>
      </w:pPr>
      <w:r>
        <w:rPr>
          <w:vertAlign w:val="superscript"/>
        </w:rPr>
        <w:t>b</w:t>
      </w:r>
      <w:r>
        <w:tab/>
      </w:r>
      <w:r>
        <w:rPr>
          <w:sz w:val="18"/>
        </w:rPr>
        <w:t>Based on a stratified proportional hazards model.</w:t>
      </w:r>
    </w:p>
    <w:p w14:paraId="4600D09E" w14:textId="77777777" w:rsidR="00DA60EA" w:rsidRDefault="00DA60EA" w:rsidP="00DA60EA">
      <w:pPr>
        <w:pStyle w:val="BMSTableNoteInfo"/>
      </w:pPr>
      <w:r>
        <w:rPr>
          <w:vertAlign w:val="superscript"/>
        </w:rPr>
        <w:t>c</w:t>
      </w:r>
      <w:r>
        <w:tab/>
      </w:r>
      <w:r>
        <w:rPr>
          <w:sz w:val="18"/>
        </w:rPr>
        <w:t>Based on a stratified log-rank test.</w:t>
      </w:r>
    </w:p>
    <w:p w14:paraId="28501823" w14:textId="77777777" w:rsidR="00DA60EA" w:rsidRDefault="00DA60EA" w:rsidP="00DA60EA">
      <w:pPr>
        <w:pStyle w:val="BMSTableNoteInfo"/>
      </w:pPr>
      <w:r>
        <w:rPr>
          <w:vertAlign w:val="superscript"/>
        </w:rPr>
        <w:t>d</w:t>
      </w:r>
      <w:r>
        <w:tab/>
      </w:r>
      <w:r>
        <w:rPr>
          <w:sz w:val="18"/>
        </w:rPr>
        <w:t>Based on Response Evaluable Set (RES) analysis, n=171 in nivolumab group and n=158 in investigator’s choice group.</w:t>
      </w:r>
    </w:p>
    <w:p w14:paraId="23BACF48" w14:textId="77777777" w:rsidR="00DA60EA" w:rsidRDefault="00DA60EA" w:rsidP="00DA60EA">
      <w:pPr>
        <w:pStyle w:val="BMSTableNoteInfo"/>
        <w:rPr>
          <w:sz w:val="18"/>
        </w:rPr>
      </w:pPr>
      <w:r>
        <w:rPr>
          <w:vertAlign w:val="superscript"/>
        </w:rPr>
        <w:t>e</w:t>
      </w:r>
      <w:r>
        <w:tab/>
      </w:r>
      <w:r>
        <w:rPr>
          <w:sz w:val="18"/>
        </w:rPr>
        <w:t>Not significant, p-value 0.6323.</w:t>
      </w:r>
    </w:p>
    <w:p w14:paraId="1F3759F9" w14:textId="77777777" w:rsidR="00DA60EA" w:rsidRPr="004E0F60" w:rsidRDefault="00DA60EA" w:rsidP="008D447F"/>
    <w:p w14:paraId="6525C89C" w14:textId="2C959D4D" w:rsidR="007D322C" w:rsidRPr="004E0F60" w:rsidRDefault="007D322C" w:rsidP="007D322C">
      <w:pPr>
        <w:pStyle w:val="Heading4"/>
      </w:pPr>
      <w:r>
        <w:t>ADJUVANT OESOPHAGEAL OR GASTRO-OESOPHAGEAL CANCER</w:t>
      </w:r>
    </w:p>
    <w:p w14:paraId="758DFA8F" w14:textId="2ACF0CAA" w:rsidR="007D322C" w:rsidRPr="004E0F60" w:rsidRDefault="007D322C" w:rsidP="007D322C">
      <w:pPr>
        <w:pStyle w:val="Heading5"/>
        <w:spacing w:before="0" w:after="120"/>
      </w:pPr>
      <w:r w:rsidRPr="004E0F60">
        <w:t xml:space="preserve">Adjuvant </w:t>
      </w:r>
      <w:r>
        <w:t>treatment of oe</w:t>
      </w:r>
      <w:r w:rsidR="005004FD">
        <w:t>s</w:t>
      </w:r>
      <w:r>
        <w:t>ophageal or gastro-oesophageal junction cancer</w:t>
      </w:r>
      <w:r w:rsidRPr="004E0F60">
        <w:t xml:space="preserve"> - OPDIVO monotherapy</w:t>
      </w:r>
    </w:p>
    <w:p w14:paraId="62D243BF" w14:textId="77777777" w:rsidR="007D322C" w:rsidRPr="004E0F60" w:rsidRDefault="007D322C" w:rsidP="007D322C">
      <w:pPr>
        <w:pStyle w:val="Heading6"/>
        <w:rPr>
          <w:lang w:val="en-AU"/>
        </w:rPr>
      </w:pPr>
      <w:r w:rsidRPr="004E0F60">
        <w:rPr>
          <w:lang w:val="en-AU"/>
        </w:rPr>
        <w:t>Randomised phase 3 study (CA209</w:t>
      </w:r>
      <w:r>
        <w:rPr>
          <w:lang w:val="en-AU"/>
        </w:rPr>
        <w:t>577</w:t>
      </w:r>
      <w:r w:rsidRPr="004E0F60">
        <w:rPr>
          <w:lang w:val="en-AU"/>
        </w:rPr>
        <w:t>)</w:t>
      </w:r>
    </w:p>
    <w:p w14:paraId="377DE3B5" w14:textId="77777777" w:rsidR="007D322C" w:rsidRDefault="007D322C" w:rsidP="007D322C">
      <w:r>
        <w:t xml:space="preserve">CA209577 was a randomised, </w:t>
      </w:r>
      <w:proofErr w:type="spellStart"/>
      <w:r>
        <w:t>multicenter</w:t>
      </w:r>
      <w:proofErr w:type="spellEnd"/>
      <w:r>
        <w:t xml:space="preserve">, double-blind trial in </w:t>
      </w:r>
      <w:r w:rsidRPr="00B25749">
        <w:t>7</w:t>
      </w:r>
      <w:r>
        <w:t xml:space="preserve">94 patients with resected oesophageal or gastro-oesophageal junction cancer who had residual pathologic disease. Patients were randomised (2:1) to receive either nivolumab 240 mg or placebo by intravenous infusion over 30 minutes every 2 weeks for 16 weeks followed by 480 mg or placebo by intravenous infusion over 30 minutes every 4 weeks beginning at week 17. Treatment was until disease recurrence, unacceptable toxicity, or for up to 1 year in total duration. </w:t>
      </w:r>
      <w:proofErr w:type="spellStart"/>
      <w:r>
        <w:t>Enrollment</w:t>
      </w:r>
      <w:proofErr w:type="spellEnd"/>
      <w:r>
        <w:t xml:space="preserve"> required complete resection with negative margins within 4 to 16 weeks prior to randomisation.</w:t>
      </w:r>
      <w:r w:rsidRPr="00AB1812">
        <w:t xml:space="preserve"> </w:t>
      </w:r>
      <w:r>
        <w:t>Randomisation was stratified by tumour PD-L1 status (≥1% vs. &lt;1% or indeterminate or non-evaluable), pathologic lymph node status (positive ≥ypN1 vs. negative ypN0), and histology (squamous vs. adenocarcinoma). The major efficacy outcome measure was disease-free survival (DFS) defined as the time between the date of randomisation and the date of first recurrence (local, regional, or distant from the primary resected site) or death, from any cause, whichever occurred first as assessed by the investigator prior to subsequent anti-cancer therapy. Patients on treatment underwent imaging for tumour recurrence every 12 weeks for 2 years, and a minimum of one scan every 6 to 12 months for years 3 to 5.</w:t>
      </w:r>
    </w:p>
    <w:p w14:paraId="7395711D" w14:textId="77777777" w:rsidR="007D322C" w:rsidRPr="00CF6136" w:rsidRDefault="007D322C" w:rsidP="007D322C">
      <w:r>
        <w:t xml:space="preserve">The trial population characteristics </w:t>
      </w:r>
      <w:proofErr w:type="gramStart"/>
      <w:r>
        <w:t>were:</w:t>
      </w:r>
      <w:proofErr w:type="gramEnd"/>
      <w:r>
        <w:t xml:space="preserve"> median age 62 years (rang</w:t>
      </w:r>
      <w:r w:rsidRPr="00CF6136">
        <w:t xml:space="preserve">e: </w:t>
      </w:r>
      <w:r>
        <w:t>26</w:t>
      </w:r>
      <w:r w:rsidRPr="00CF6136">
        <w:t xml:space="preserve"> to </w:t>
      </w:r>
      <w:r>
        <w:t>86</w:t>
      </w:r>
      <w:r w:rsidRPr="00CF6136">
        <w:t xml:space="preserve">), </w:t>
      </w:r>
      <w:r>
        <w:t>36.1</w:t>
      </w:r>
      <w:r w:rsidRPr="00CF6136">
        <w:t xml:space="preserve">% </w:t>
      </w:r>
      <w:r w:rsidRPr="00CF6136" w:rsidDel="004958CE">
        <w:t>were</w:t>
      </w:r>
      <w:r w:rsidRPr="00CF6136">
        <w:t xml:space="preserve"> </w:t>
      </w:r>
      <w:r w:rsidRPr="00CF6136">
        <w:rPr>
          <w:rFonts w:ascii="Symbol" w:eastAsia="Symbol" w:hAnsi="Symbol" w:cs="Symbol"/>
        </w:rPr>
        <w:t>³</w:t>
      </w:r>
      <w:r w:rsidRPr="00CF6136">
        <w:t>65</w:t>
      </w:r>
      <w:r>
        <w:t> </w:t>
      </w:r>
      <w:r w:rsidRPr="00CF6136">
        <w:t xml:space="preserve">years of age, </w:t>
      </w:r>
      <w:r>
        <w:t>84.5</w:t>
      </w:r>
      <w:r w:rsidRPr="00CF6136">
        <w:t xml:space="preserve">% were male, </w:t>
      </w:r>
      <w:r>
        <w:t>14.7</w:t>
      </w:r>
      <w:r w:rsidRPr="00CF6136">
        <w:t>% were Asian</w:t>
      </w:r>
      <w:r>
        <w:t>,</w:t>
      </w:r>
      <w:r w:rsidRPr="00CF6136">
        <w:t xml:space="preserve"> and </w:t>
      </w:r>
      <w:r>
        <w:t>81.6</w:t>
      </w:r>
      <w:r w:rsidRPr="00CF6136">
        <w:t xml:space="preserve">% were White. </w:t>
      </w:r>
      <w:r w:rsidRPr="00BB7BEF">
        <w:t xml:space="preserve">Disease characteristics were AJCC Stage II (35%) or Stage III (64.7%) </w:t>
      </w:r>
      <w:r>
        <w:t>at initial diagnosis</w:t>
      </w:r>
      <w:r w:rsidRPr="00BB7BEF">
        <w:t xml:space="preserve"> carcinoma, </w:t>
      </w:r>
      <w:r>
        <w:t>oesophageal cancer</w:t>
      </w:r>
      <w:r w:rsidRPr="004F0316">
        <w:t xml:space="preserve"> (59.8%) or </w:t>
      </w:r>
      <w:r>
        <w:t>gastro-oesophageal junction cancer</w:t>
      </w:r>
      <w:r w:rsidRPr="004F0316">
        <w:t xml:space="preserve"> (40.2%)</w:t>
      </w:r>
      <w:r>
        <w:t xml:space="preserve"> at initial diagnosis</w:t>
      </w:r>
      <w:r w:rsidRPr="004F0316">
        <w:t>,</w:t>
      </w:r>
      <w:r w:rsidRPr="00BB7BEF">
        <w:t xml:space="preserve"> with pathologic </w:t>
      </w:r>
      <w:r>
        <w:t xml:space="preserve">positive </w:t>
      </w:r>
      <w:r w:rsidRPr="00BB7BEF">
        <w:t>lymph node statu</w:t>
      </w:r>
      <w:r>
        <w:t>s</w:t>
      </w:r>
      <w:r w:rsidRPr="00BB7BEF">
        <w:t xml:space="preserve"> </w:t>
      </w:r>
      <w:r>
        <w:t>(57.6</w:t>
      </w:r>
      <w:r w:rsidRPr="00BB7BEF">
        <w:t xml:space="preserve">%) </w:t>
      </w:r>
      <w:r>
        <w:t xml:space="preserve">at study entry </w:t>
      </w:r>
      <w:r w:rsidRPr="00BB7BEF">
        <w:t>and histological confirmation of predominant adenocarcinoma (70.9%) or squamous cell carcinoma (29%).</w:t>
      </w:r>
      <w:r>
        <w:t xml:space="preserve"> The baseline tumour PD-L1 status was positive for 16.2</w:t>
      </w:r>
      <w:r w:rsidRPr="00BD3E9E">
        <w:t>% p</w:t>
      </w:r>
      <w:r>
        <w:t>atients</w:t>
      </w:r>
      <w:r w:rsidRPr="00BD3E9E">
        <w:t>, defined as ≥1% of tumo</w:t>
      </w:r>
      <w:r>
        <w:t>u</w:t>
      </w:r>
      <w:r w:rsidRPr="00BD3E9E">
        <w:t xml:space="preserve">r cells </w:t>
      </w:r>
      <w:r>
        <w:t xml:space="preserve">expressing PD-L1, and negative for 71.8% of patients. </w:t>
      </w:r>
      <w:r w:rsidRPr="00CF6136">
        <w:t>Baseline ECOG performance status was 0 (</w:t>
      </w:r>
      <w:r>
        <w:t>58.4</w:t>
      </w:r>
      <w:r w:rsidRPr="00CF6136">
        <w:t>%) or 1 (</w:t>
      </w:r>
      <w:r>
        <w:t>41.6</w:t>
      </w:r>
      <w:r w:rsidRPr="00CF6136">
        <w:t>%).</w:t>
      </w:r>
    </w:p>
    <w:p w14:paraId="472167FC" w14:textId="77777777" w:rsidR="007D322C" w:rsidRDefault="007D322C" w:rsidP="007D322C">
      <w:r>
        <w:t xml:space="preserve">CA209577 </w:t>
      </w:r>
      <w:r w:rsidRPr="00417D78">
        <w:t xml:space="preserve">demonstrated a statistically significant improvement in </w:t>
      </w:r>
      <w:r>
        <w:t>DFS for patients randomis</w:t>
      </w:r>
      <w:r w:rsidRPr="00417D78">
        <w:t xml:space="preserve">ed to </w:t>
      </w:r>
      <w:r>
        <w:t>the nivolumab</w:t>
      </w:r>
      <w:r w:rsidRPr="00417D78">
        <w:t xml:space="preserve"> </w:t>
      </w:r>
      <w:r>
        <w:t xml:space="preserve">arm </w:t>
      </w:r>
      <w:r w:rsidRPr="00417D78">
        <w:t xml:space="preserve">as compared with </w:t>
      </w:r>
      <w:r>
        <w:t>the placebo arm. DFS</w:t>
      </w:r>
      <w:r w:rsidRPr="00417D78">
        <w:t xml:space="preserve"> </w:t>
      </w:r>
      <w:r w:rsidRPr="00DC1B5B">
        <w:t>benefit was observed regar</w:t>
      </w:r>
      <w:r>
        <w:t xml:space="preserve">dless of </w:t>
      </w:r>
      <w:proofErr w:type="spellStart"/>
      <w:r w:rsidRPr="00A76226">
        <w:t>tumor</w:t>
      </w:r>
      <w:proofErr w:type="spellEnd"/>
      <w:r w:rsidRPr="00A76226">
        <w:t xml:space="preserve"> PD-L1 expression </w:t>
      </w:r>
      <w:r>
        <w:t>and histology</w:t>
      </w:r>
      <w:r w:rsidRPr="008736DA">
        <w:t>.</w:t>
      </w:r>
    </w:p>
    <w:p w14:paraId="679F1186" w14:textId="2500C9B3" w:rsidR="007D322C" w:rsidRDefault="007D322C" w:rsidP="007D322C">
      <w:r w:rsidRPr="00C3345C">
        <w:t>Efficacy results are shown in</w:t>
      </w:r>
      <w:r w:rsidR="009A3F51">
        <w:t xml:space="preserve"> </w:t>
      </w:r>
      <w:r w:rsidR="009A3F51">
        <w:fldChar w:fldCharType="begin"/>
      </w:r>
      <w:r w:rsidR="009A3F51">
        <w:instrText xml:space="preserve"> REF _Ref56777883 \h </w:instrText>
      </w:r>
      <w:r w:rsidR="009A3F51">
        <w:fldChar w:fldCharType="separate"/>
      </w:r>
      <w:r w:rsidR="00652097">
        <w:t xml:space="preserve">Table </w:t>
      </w:r>
      <w:r w:rsidR="00652097">
        <w:rPr>
          <w:noProof/>
        </w:rPr>
        <w:t>26</w:t>
      </w:r>
      <w:r w:rsidR="009A3F51">
        <w:fldChar w:fldCharType="end"/>
      </w:r>
      <w:r w:rsidRPr="00C3345C">
        <w:t xml:space="preserve"> and</w:t>
      </w:r>
      <w:r w:rsidR="00DC62E4">
        <w:t xml:space="preserve"> </w:t>
      </w:r>
      <w:r w:rsidR="00DC62E4">
        <w:fldChar w:fldCharType="begin"/>
      </w:r>
      <w:r w:rsidR="00DC62E4">
        <w:instrText xml:space="preserve"> REF _Ref56171402 \h </w:instrText>
      </w:r>
      <w:r w:rsidR="00DC62E4">
        <w:fldChar w:fldCharType="separate"/>
      </w:r>
      <w:r w:rsidR="00652097">
        <w:t xml:space="preserve">Figure </w:t>
      </w:r>
      <w:r w:rsidR="00652097">
        <w:rPr>
          <w:noProof/>
        </w:rPr>
        <w:t>18</w:t>
      </w:r>
      <w:r w:rsidR="00DC62E4">
        <w:fldChar w:fldCharType="end"/>
      </w:r>
      <w:r w:rsidR="00DC62E4">
        <w:t>.</w:t>
      </w:r>
    </w:p>
    <w:p w14:paraId="5C703FDC" w14:textId="77777777" w:rsidR="007D322C" w:rsidRPr="0078029A" w:rsidRDefault="007D322C" w:rsidP="007D322C">
      <w:pPr>
        <w:pStyle w:val="BMSBodyText"/>
        <w:spacing w:line="240" w:lineRule="auto"/>
        <w:rPr>
          <w:sz w:val="18"/>
        </w:rPr>
      </w:pPr>
      <w:bookmarkStart w:id="81" w:name="_Ref56171312"/>
      <w:bookmarkEnd w:id="81"/>
    </w:p>
    <w:p w14:paraId="594EB044" w14:textId="2A469120" w:rsidR="007D322C" w:rsidRDefault="007D322C" w:rsidP="007D322C">
      <w:pPr>
        <w:pStyle w:val="BMSFigureCaption"/>
        <w:spacing w:after="0"/>
      </w:pPr>
      <w:bookmarkStart w:id="82" w:name="_Ref56171402"/>
      <w:r>
        <w:lastRenderedPageBreak/>
        <w:t xml:space="preserve">Figure </w:t>
      </w:r>
      <w:r w:rsidR="00CA3E55">
        <w:fldChar w:fldCharType="begin"/>
      </w:r>
      <w:r w:rsidR="00CA3E55">
        <w:instrText xml:space="preserve"> SEQ Figure \* ARABIC </w:instrText>
      </w:r>
      <w:r w:rsidR="00CA3E55">
        <w:fldChar w:fldCharType="separate"/>
      </w:r>
      <w:r w:rsidR="00652097">
        <w:rPr>
          <w:noProof/>
        </w:rPr>
        <w:t>18</w:t>
      </w:r>
      <w:r w:rsidR="00CA3E55">
        <w:fldChar w:fldCharType="end"/>
      </w:r>
      <w:bookmarkEnd w:id="82"/>
      <w:r w:rsidRPr="00C3345C">
        <w:t xml:space="preserve"> </w:t>
      </w:r>
      <w:r>
        <w:t xml:space="preserve">Disease-free </w:t>
      </w:r>
      <w:r w:rsidRPr="00417D78">
        <w:t xml:space="preserve">Survival </w:t>
      </w:r>
      <w:r>
        <w:t>-</w:t>
      </w:r>
      <w:r w:rsidRPr="00417D78">
        <w:t xml:space="preserve"> </w:t>
      </w:r>
      <w:r>
        <w:t>CA209577</w:t>
      </w:r>
    </w:p>
    <w:p w14:paraId="3ACCF646" w14:textId="77777777" w:rsidR="007D322C" w:rsidRPr="00C2570E" w:rsidRDefault="007D322C" w:rsidP="007D322C">
      <w:pPr>
        <w:pStyle w:val="BMSFigureCaption"/>
        <w:spacing w:after="0"/>
        <w:rPr>
          <w:color w:val="000000"/>
        </w:rPr>
      </w:pPr>
    </w:p>
    <w:p w14:paraId="64109F8A" w14:textId="77777777" w:rsidR="007D322C" w:rsidRDefault="007D322C" w:rsidP="007D322C">
      <w:pPr>
        <w:pStyle w:val="BMSBodyText"/>
        <w:spacing w:line="240" w:lineRule="auto"/>
        <w:jc w:val="center"/>
        <w:rPr>
          <w:strike/>
        </w:rPr>
      </w:pPr>
      <w:r>
        <w:rPr>
          <w:strike/>
          <w:noProof/>
          <w:lang w:val="en-AU" w:eastAsia="en-AU"/>
        </w:rPr>
        <w:drawing>
          <wp:inline distT="0" distB="0" distL="0" distR="0" wp14:anchorId="7F789232" wp14:editId="4F8D7B7A">
            <wp:extent cx="5842000" cy="497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5.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2000" cy="4978400"/>
                    </a:xfrm>
                    <a:prstGeom prst="rect">
                      <a:avLst/>
                    </a:prstGeom>
                  </pic:spPr>
                </pic:pic>
              </a:graphicData>
            </a:graphic>
          </wp:inline>
        </w:drawing>
      </w:r>
    </w:p>
    <w:tbl>
      <w:tblPr>
        <w:tblW w:w="9360" w:type="dxa"/>
        <w:jc w:val="center"/>
        <w:tblBorders>
          <w:bottom w:val="double" w:sz="6" w:space="0" w:color="auto"/>
        </w:tblBorders>
        <w:tblLayout w:type="fixed"/>
        <w:tblLook w:val="0000" w:firstRow="0" w:lastRow="0" w:firstColumn="0" w:lastColumn="0" w:noHBand="0" w:noVBand="0"/>
      </w:tblPr>
      <w:tblGrid>
        <w:gridCol w:w="4068"/>
        <w:gridCol w:w="2634"/>
        <w:gridCol w:w="2658"/>
      </w:tblGrid>
      <w:tr w:rsidR="007D322C" w:rsidRPr="00417D78" w14:paraId="687DDCC1" w14:textId="77777777" w:rsidTr="00F278A6">
        <w:trPr>
          <w:tblHeader/>
          <w:jc w:val="center"/>
        </w:trPr>
        <w:tc>
          <w:tcPr>
            <w:tcW w:w="9360" w:type="dxa"/>
            <w:gridSpan w:val="3"/>
            <w:tcBorders>
              <w:bottom w:val="single" w:sz="4" w:space="0" w:color="auto"/>
            </w:tcBorders>
            <w:shd w:val="clear" w:color="auto" w:fill="auto"/>
          </w:tcPr>
          <w:p w14:paraId="6CC54F3E" w14:textId="7DDE1738" w:rsidR="007D322C" w:rsidRPr="00417D78" w:rsidRDefault="007D322C" w:rsidP="00F278A6">
            <w:pPr>
              <w:pStyle w:val="Caption"/>
              <w:keepNext/>
            </w:pPr>
            <w:bookmarkStart w:id="83" w:name="_Ref56777883"/>
            <w:bookmarkStart w:id="84" w:name="_Ref56777557"/>
            <w:bookmarkStart w:id="85" w:name="_Ref56777646"/>
            <w:r>
              <w:t xml:space="preserve">Table </w:t>
            </w:r>
            <w:fldSimple w:instr=" SEQ Table \* ARABIC ">
              <w:r w:rsidR="00652097">
                <w:rPr>
                  <w:noProof/>
                </w:rPr>
                <w:t>26</w:t>
              </w:r>
            </w:fldSimple>
            <w:bookmarkEnd w:id="83"/>
            <w:r>
              <w:t xml:space="preserve"> Efficacy Results -</w:t>
            </w:r>
            <w:r w:rsidRPr="00417D78">
              <w:t xml:space="preserve"> </w:t>
            </w:r>
            <w:r>
              <w:t>CA209577</w:t>
            </w:r>
            <w:bookmarkEnd w:id="84"/>
            <w:bookmarkEnd w:id="85"/>
          </w:p>
        </w:tc>
      </w:tr>
      <w:tr w:rsidR="007D322C" w:rsidRPr="00EB09C6" w14:paraId="43606F65" w14:textId="77777777" w:rsidTr="00F278A6">
        <w:trPr>
          <w:tblHeader/>
          <w:jc w:val="cent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3F8AD339" w14:textId="77777777" w:rsidR="007D322C" w:rsidRPr="00EB09C6" w:rsidRDefault="007D322C" w:rsidP="00F278A6">
            <w:pPr>
              <w:pStyle w:val="BMSTableHeader"/>
              <w:keepLines/>
              <w:spacing w:before="40" w:after="40"/>
              <w:jc w:val="left"/>
            </w:pPr>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tcPr>
          <w:p w14:paraId="4BD5F5E4" w14:textId="77777777" w:rsidR="007D322C" w:rsidRPr="00EB09C6" w:rsidRDefault="007D322C" w:rsidP="00F278A6">
            <w:pPr>
              <w:pStyle w:val="BMSTableHeader"/>
              <w:keepLines/>
              <w:spacing w:before="40" w:after="40"/>
            </w:pPr>
            <w:r w:rsidRPr="00EB09C6">
              <w:t>OPDIVO</w:t>
            </w:r>
            <w:r w:rsidRPr="00EB09C6">
              <w:br/>
              <w:t>(n=</w:t>
            </w:r>
            <w:r>
              <w:t>532</w:t>
            </w:r>
            <w:r w:rsidRPr="00EB09C6">
              <w:t>)</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6A4710E7" w14:textId="77777777" w:rsidR="007D322C" w:rsidRPr="00EB09C6" w:rsidRDefault="007D322C" w:rsidP="00F278A6">
            <w:pPr>
              <w:pStyle w:val="BMSTableHeader"/>
              <w:keepLines/>
              <w:spacing w:before="40" w:after="40"/>
            </w:pPr>
            <w:r>
              <w:t>Placebo</w:t>
            </w:r>
            <w:r w:rsidRPr="00EB09C6">
              <w:br/>
              <w:t>(n=</w:t>
            </w:r>
            <w:r>
              <w:t>262</w:t>
            </w:r>
            <w:r w:rsidRPr="00EB09C6">
              <w:t>)</w:t>
            </w:r>
          </w:p>
        </w:tc>
      </w:tr>
      <w:tr w:rsidR="007D322C" w:rsidRPr="00EB09C6" w14:paraId="1A6AFC48" w14:textId="77777777" w:rsidTr="00F278A6">
        <w:trPr>
          <w:jc w:val="cent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659E4ABC" w14:textId="77777777" w:rsidR="007D322C" w:rsidRPr="00A81E62" w:rsidRDefault="007D322C" w:rsidP="00F278A6">
            <w:pPr>
              <w:pStyle w:val="BMSTableText"/>
              <w:keepLines/>
              <w:spacing w:before="20" w:after="20"/>
              <w:jc w:val="left"/>
              <w:rPr>
                <w:b/>
                <w:color w:val="000000"/>
              </w:rPr>
            </w:pPr>
            <w:r>
              <w:rPr>
                <w:b/>
              </w:rPr>
              <w:t xml:space="preserve">Disease-free </w:t>
            </w:r>
            <w:proofErr w:type="spellStart"/>
            <w:r>
              <w:rPr>
                <w:b/>
              </w:rPr>
              <w:t>Survival</w:t>
            </w:r>
            <w:r>
              <w:rPr>
                <w:rStyle w:val="BMSSuperscript"/>
              </w:rPr>
              <w:t>a</w:t>
            </w:r>
            <w:proofErr w:type="spellEnd"/>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tcPr>
          <w:p w14:paraId="04A5EE5C" w14:textId="77777777" w:rsidR="007D322C" w:rsidRPr="00EB09C6" w:rsidRDefault="007D322C" w:rsidP="00F278A6">
            <w:pPr>
              <w:pStyle w:val="BMSTableText"/>
              <w:keepLines/>
              <w:spacing w:before="20" w:after="20"/>
            </w:pPr>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6CB5EDA6" w14:textId="77777777" w:rsidR="007D322C" w:rsidRPr="00EB09C6" w:rsidRDefault="007D322C" w:rsidP="00F278A6">
            <w:pPr>
              <w:pStyle w:val="BMSTableText"/>
              <w:keepLines/>
              <w:spacing w:before="20" w:after="20"/>
            </w:pPr>
          </w:p>
        </w:tc>
      </w:tr>
      <w:tr w:rsidR="007D322C" w:rsidRPr="00EB09C6" w14:paraId="528C707C" w14:textId="77777777" w:rsidTr="00F278A6">
        <w:trPr>
          <w:jc w:val="cent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155D1D1E" w14:textId="77777777" w:rsidR="007D322C" w:rsidRPr="00EB09C6" w:rsidRDefault="007D322C" w:rsidP="00F278A6">
            <w:pPr>
              <w:pStyle w:val="BMSTableText"/>
              <w:keepLines/>
              <w:spacing w:before="20" w:after="20"/>
              <w:ind w:firstLine="162"/>
              <w:jc w:val="left"/>
            </w:pPr>
            <w:r>
              <w:t>Number of events, n</w:t>
            </w:r>
            <w:r w:rsidRPr="00EB09C6">
              <w:t xml:space="preserve"> (%)</w:t>
            </w:r>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tcPr>
          <w:p w14:paraId="3032BBE6" w14:textId="77777777" w:rsidR="007D322C" w:rsidRPr="00EB09C6" w:rsidRDefault="007D322C" w:rsidP="00F278A6">
            <w:pPr>
              <w:pStyle w:val="BMSTableText"/>
              <w:keepLines/>
              <w:spacing w:before="20" w:after="20"/>
            </w:pPr>
            <w:r>
              <w:t>241 (45.3%)</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255F42A5" w14:textId="77777777" w:rsidR="007D322C" w:rsidRPr="00EB09C6" w:rsidRDefault="007D322C" w:rsidP="00F278A6">
            <w:pPr>
              <w:pStyle w:val="BMSTableText"/>
              <w:keepLines/>
              <w:spacing w:before="20" w:after="20"/>
            </w:pPr>
            <w:r>
              <w:t>155 (59.2%)</w:t>
            </w:r>
          </w:p>
        </w:tc>
      </w:tr>
      <w:tr w:rsidR="007D322C" w:rsidRPr="00EB09C6" w14:paraId="01944489" w14:textId="77777777" w:rsidTr="00F278A6">
        <w:trPr>
          <w:jc w:val="cent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70C415E4" w14:textId="77777777" w:rsidR="007D322C" w:rsidRPr="00EB09C6" w:rsidRDefault="007D322C" w:rsidP="00F278A6">
            <w:pPr>
              <w:pStyle w:val="BMSTableText"/>
              <w:keepLines/>
              <w:spacing w:before="20" w:after="20"/>
              <w:ind w:firstLine="162"/>
              <w:jc w:val="left"/>
            </w:pPr>
            <w:r w:rsidRPr="00EB09C6">
              <w:t xml:space="preserve">Median </w:t>
            </w:r>
            <w:r>
              <w:t>(</w:t>
            </w:r>
            <w:r w:rsidRPr="00EB09C6">
              <w:t>months</w:t>
            </w:r>
            <w:r>
              <w:t>)</w:t>
            </w:r>
            <w:r w:rsidRPr="00EB09C6">
              <w:br/>
            </w:r>
            <w:r w:rsidRPr="00EB09C6">
              <w:tab/>
              <w:t>(95% CI)</w:t>
            </w:r>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tcPr>
          <w:p w14:paraId="2D88CBA8" w14:textId="77777777" w:rsidR="007D322C" w:rsidRDefault="007D322C" w:rsidP="00F278A6">
            <w:pPr>
              <w:pStyle w:val="BMSTableText"/>
              <w:keepLines/>
              <w:spacing w:before="20" w:after="20"/>
            </w:pPr>
            <w:r>
              <w:t>22.41</w:t>
            </w:r>
          </w:p>
          <w:p w14:paraId="73F9C15F" w14:textId="77777777" w:rsidR="007D322C" w:rsidRPr="00EB09C6" w:rsidRDefault="007D322C" w:rsidP="00F278A6">
            <w:pPr>
              <w:pStyle w:val="BMSTableText"/>
              <w:keepLines/>
              <w:spacing w:before="20" w:after="20"/>
            </w:pPr>
            <w:r>
              <w:t>(16.62, 34.00)</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4F7C5571" w14:textId="77777777" w:rsidR="007D322C" w:rsidRDefault="007D322C" w:rsidP="00F278A6">
            <w:pPr>
              <w:pStyle w:val="BMSTableText"/>
              <w:keepLines/>
              <w:spacing w:before="20" w:after="20"/>
            </w:pPr>
            <w:r>
              <w:t>11.04</w:t>
            </w:r>
          </w:p>
          <w:p w14:paraId="6FE6BAAC" w14:textId="77777777" w:rsidR="007D322C" w:rsidRPr="00EB09C6" w:rsidRDefault="007D322C" w:rsidP="00F278A6">
            <w:pPr>
              <w:pStyle w:val="BMSTableText"/>
              <w:keepLines/>
              <w:spacing w:before="20" w:after="20"/>
            </w:pPr>
            <w:r>
              <w:t>(8.34, 14.32)</w:t>
            </w:r>
          </w:p>
        </w:tc>
      </w:tr>
      <w:tr w:rsidR="007D322C" w:rsidRPr="00EB09C6" w14:paraId="01C90FC8" w14:textId="77777777" w:rsidTr="00F278A6">
        <w:trPr>
          <w:jc w:val="cent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3015EC8D" w14:textId="77777777" w:rsidR="007D322C" w:rsidRPr="00EB09C6" w:rsidRDefault="007D322C" w:rsidP="00F278A6">
            <w:pPr>
              <w:pStyle w:val="BMSTableText"/>
              <w:keepLines/>
              <w:spacing w:before="20" w:after="20"/>
              <w:ind w:firstLine="162"/>
              <w:jc w:val="left"/>
            </w:pPr>
            <w:r w:rsidRPr="00EB09C6">
              <w:t xml:space="preserve">Hazard </w:t>
            </w:r>
            <w:proofErr w:type="spellStart"/>
            <w:r w:rsidRPr="00EB09C6">
              <w:t>ratio</w:t>
            </w:r>
            <w:r>
              <w:rPr>
                <w:rStyle w:val="BMSSuperscript"/>
              </w:rPr>
              <w:t>b</w:t>
            </w:r>
            <w:proofErr w:type="spellEnd"/>
            <w:r>
              <w:rPr>
                <w:rStyle w:val="BMSSuperscript"/>
              </w:rPr>
              <w:t xml:space="preserve"> </w:t>
            </w:r>
            <w:r w:rsidRPr="00EB09C6">
              <w:t>(</w:t>
            </w:r>
            <w:r>
              <w:t>vs. placebo) (96.4</w:t>
            </w:r>
            <w:r w:rsidRPr="00EB09C6">
              <w:t>% CI)</w:t>
            </w:r>
          </w:p>
        </w:tc>
        <w:tc>
          <w:tcPr>
            <w:tcW w:w="5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09A37" w14:textId="77777777" w:rsidR="007D322C" w:rsidRDefault="007D322C" w:rsidP="00F278A6">
            <w:pPr>
              <w:pStyle w:val="BMSTableText"/>
              <w:keepLines/>
              <w:spacing w:before="20" w:after="20"/>
            </w:pPr>
            <w:r>
              <w:t>0.69 (0.56, 0.86)</w:t>
            </w:r>
          </w:p>
        </w:tc>
      </w:tr>
      <w:tr w:rsidR="007D322C" w:rsidRPr="00EB09C6" w14:paraId="5C32B0C5" w14:textId="77777777" w:rsidTr="00F278A6">
        <w:trPr>
          <w:jc w:val="center"/>
        </w:trPr>
        <w:tc>
          <w:tcPr>
            <w:tcW w:w="4068" w:type="dxa"/>
            <w:tcBorders>
              <w:top w:val="single" w:sz="4" w:space="0" w:color="auto"/>
              <w:left w:val="single" w:sz="4" w:space="0" w:color="auto"/>
              <w:bottom w:val="single" w:sz="4" w:space="0" w:color="auto"/>
              <w:right w:val="single" w:sz="4" w:space="0" w:color="auto"/>
            </w:tcBorders>
            <w:shd w:val="clear" w:color="auto" w:fill="auto"/>
          </w:tcPr>
          <w:p w14:paraId="196F14B8" w14:textId="77777777" w:rsidR="007D322C" w:rsidRPr="00EB09C6" w:rsidRDefault="007D322C" w:rsidP="00F278A6">
            <w:pPr>
              <w:pStyle w:val="BMSTableText"/>
              <w:keepLines/>
              <w:spacing w:before="20" w:after="20"/>
              <w:ind w:firstLine="162"/>
              <w:jc w:val="left"/>
            </w:pPr>
            <w:r w:rsidRPr="00EB09C6">
              <w:t>p-</w:t>
            </w:r>
            <w:proofErr w:type="spellStart"/>
            <w:r w:rsidRPr="00EB09C6">
              <w:t>value</w:t>
            </w:r>
            <w:r>
              <w:rPr>
                <w:rStyle w:val="BMSTableNote"/>
                <w:sz w:val="24"/>
              </w:rPr>
              <w:t>c</w:t>
            </w:r>
            <w:proofErr w:type="spellEnd"/>
          </w:p>
        </w:tc>
        <w:tc>
          <w:tcPr>
            <w:tcW w:w="5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A9F00" w14:textId="77777777" w:rsidR="007D322C" w:rsidRDefault="007D322C" w:rsidP="00F278A6">
            <w:pPr>
              <w:pStyle w:val="BMSTableText"/>
              <w:keepLines/>
              <w:spacing w:before="20" w:after="20"/>
            </w:pPr>
            <w:r>
              <w:t>0.0003</w:t>
            </w:r>
          </w:p>
        </w:tc>
      </w:tr>
    </w:tbl>
    <w:p w14:paraId="1FB45361" w14:textId="77777777" w:rsidR="007D322C" w:rsidRDefault="007D322C" w:rsidP="007D322C">
      <w:pPr>
        <w:pStyle w:val="BMSTableNoteInfo"/>
        <w:spacing w:before="0"/>
        <w:rPr>
          <w:sz w:val="18"/>
        </w:rPr>
      </w:pPr>
      <w:r>
        <w:rPr>
          <w:vertAlign w:val="superscript"/>
        </w:rPr>
        <w:t>a</w:t>
      </w:r>
      <w:r w:rsidRPr="0078029A">
        <w:tab/>
      </w:r>
      <w:r w:rsidRPr="003B285D">
        <w:rPr>
          <w:sz w:val="18"/>
        </w:rPr>
        <w:t xml:space="preserve">Based on </w:t>
      </w:r>
      <w:r>
        <w:rPr>
          <w:sz w:val="18"/>
        </w:rPr>
        <w:t xml:space="preserve">all </w:t>
      </w:r>
      <w:proofErr w:type="spellStart"/>
      <w:r>
        <w:rPr>
          <w:sz w:val="18"/>
        </w:rPr>
        <w:t>randomised</w:t>
      </w:r>
      <w:proofErr w:type="spellEnd"/>
      <w:r>
        <w:rPr>
          <w:sz w:val="18"/>
        </w:rPr>
        <w:t xml:space="preserve"> patients.</w:t>
      </w:r>
    </w:p>
    <w:p w14:paraId="63EF7399" w14:textId="77777777" w:rsidR="007D322C" w:rsidRPr="0078029A" w:rsidRDefault="007D322C" w:rsidP="007D322C">
      <w:pPr>
        <w:pStyle w:val="BMSTableNoteInfo"/>
        <w:spacing w:before="0"/>
      </w:pPr>
      <w:r w:rsidRPr="0078029A">
        <w:rPr>
          <w:vertAlign w:val="superscript"/>
        </w:rPr>
        <w:t>b</w:t>
      </w:r>
      <w:r w:rsidRPr="0078029A">
        <w:tab/>
      </w:r>
      <w:r w:rsidRPr="0078029A">
        <w:rPr>
          <w:sz w:val="18"/>
        </w:rPr>
        <w:t>Based on a stratified proportional hazards model.</w:t>
      </w:r>
    </w:p>
    <w:p w14:paraId="743299BB" w14:textId="77777777" w:rsidR="007D322C" w:rsidRPr="0078029A" w:rsidRDefault="007D322C" w:rsidP="007D322C">
      <w:pPr>
        <w:pStyle w:val="BMSTableNoteInfo"/>
        <w:spacing w:before="0"/>
      </w:pPr>
      <w:r>
        <w:rPr>
          <w:vertAlign w:val="superscript"/>
        </w:rPr>
        <w:t>c</w:t>
      </w:r>
      <w:r w:rsidRPr="0078029A">
        <w:tab/>
      </w:r>
      <w:r w:rsidRPr="0078029A">
        <w:rPr>
          <w:sz w:val="18"/>
        </w:rPr>
        <w:t>Based on a stratified log-rank test.</w:t>
      </w:r>
    </w:p>
    <w:p w14:paraId="5440A361" w14:textId="77777777" w:rsidR="007D322C" w:rsidRDefault="007D322C" w:rsidP="007D322C"/>
    <w:p w14:paraId="4EC8913C" w14:textId="77777777" w:rsidR="007D322C" w:rsidRPr="004E0F60" w:rsidRDefault="007D322C" w:rsidP="007D322C">
      <w:r w:rsidRPr="008736DA">
        <w:lastRenderedPageBreak/>
        <w:t xml:space="preserve">In adenocarcinoma subgroup, the hazard ratio (HR) for DFS was 0.75 (95% CI: 0.59, 0.96) with median survivals of 19.35 and 11.10 months for the </w:t>
      </w:r>
      <w:r>
        <w:t>nivolumab</w:t>
      </w:r>
      <w:r w:rsidRPr="008736DA">
        <w:t xml:space="preserve"> and placebo arms, respectively. In the squamous cell carcinoma</w:t>
      </w:r>
      <w:r w:rsidRPr="008736DA" w:rsidDel="00E3658D">
        <w:t xml:space="preserve"> </w:t>
      </w:r>
      <w:r w:rsidRPr="008736DA">
        <w:t xml:space="preserve">subgroup, the HR for DFS was 0.61 (95% CI: 0.42, 0.88) with median survivals of 29.73 and 11.04 months for the </w:t>
      </w:r>
      <w:r>
        <w:t>nivolumab</w:t>
      </w:r>
      <w:r w:rsidRPr="008736DA">
        <w:t xml:space="preserve"> and placebo arms, respectively.</w:t>
      </w:r>
    </w:p>
    <w:p w14:paraId="13082C22" w14:textId="77777777" w:rsidR="00613B3B" w:rsidRDefault="00613B3B" w:rsidP="00613B3B">
      <w:pPr>
        <w:pStyle w:val="Heading4"/>
      </w:pPr>
      <w:r>
        <w:t>GASTRIC CANCER (GC), GASTRO-OESOPHAGEAL JUNCTION CANCER (GOJC), OR OESOPHAGEAL ADENOCARCINOMA (OAC)</w:t>
      </w:r>
    </w:p>
    <w:p w14:paraId="3B91DF35" w14:textId="77777777" w:rsidR="00613B3B" w:rsidRDefault="00613B3B" w:rsidP="00613B3B">
      <w:pPr>
        <w:pStyle w:val="Heading5"/>
        <w:spacing w:before="0" w:after="120"/>
      </w:pPr>
      <w:r>
        <w:t>Previously untreated advanced gastric cancer, gastro-oesophageal junction cancer, or oesophageal adenocarcinoma - OPDIVO in combination with chemotherapy</w:t>
      </w:r>
    </w:p>
    <w:p w14:paraId="662CB956" w14:textId="77777777" w:rsidR="00613B3B" w:rsidRDefault="00613B3B" w:rsidP="00613B3B">
      <w:pPr>
        <w:pStyle w:val="Heading6"/>
        <w:spacing w:before="0" w:after="120"/>
        <w:rPr>
          <w:rFonts w:cs="Times New Roman"/>
          <w:lang w:val="en-AU"/>
        </w:rPr>
      </w:pPr>
      <w:r>
        <w:rPr>
          <w:rFonts w:cs="Times New Roman"/>
          <w:lang w:val="en-AU"/>
        </w:rPr>
        <w:t>Randomised phase 3 study of nivolumab in combination with chemotherapy vs. chemotherapy (CA209649)</w:t>
      </w:r>
    </w:p>
    <w:p w14:paraId="5CCF0436" w14:textId="4B9C3A09" w:rsidR="00613B3B" w:rsidRDefault="00613B3B" w:rsidP="00613B3B">
      <w:pPr>
        <w:spacing w:after="120"/>
        <w:rPr>
          <w:rFonts w:cs="Times New Roman"/>
        </w:rPr>
      </w:pPr>
      <w:r>
        <w:rPr>
          <w:rFonts w:cs="Times New Roman"/>
        </w:rPr>
        <w:t xml:space="preserve">CA209649 was a randomised, multicentre, open-label trial in patients with previously untreated advanced or metastatic gastric cancer, gastro-oesophageal junction cancer, or oesophageal adenocarcinoma. The trial enrolled patients regardless of PD-L1 status, and tumour specimens were evaluated prospectively using the PD-L1 IHC 28-8 </w:t>
      </w:r>
      <w:proofErr w:type="spellStart"/>
      <w:r>
        <w:rPr>
          <w:rFonts w:cs="Times New Roman"/>
        </w:rPr>
        <w:t>pharmDx</w:t>
      </w:r>
      <w:proofErr w:type="spellEnd"/>
      <w:r>
        <w:rPr>
          <w:rFonts w:cs="Times New Roman"/>
        </w:rPr>
        <w:t xml:space="preserve"> assay at a central laboratory. The trial excluded patients who were known human epidermal growth factor receptor 2 (HER2) positive or had untreated CNS metastases. Patients were randomised to receive OPDIVO in combination with chemotherapy or chemotherapy. Patients received one of the following treatments:</w:t>
      </w:r>
    </w:p>
    <w:p w14:paraId="0CE18202" w14:textId="77777777" w:rsidR="00613B3B" w:rsidRDefault="00613B3B" w:rsidP="00613B3B">
      <w:pPr>
        <w:pStyle w:val="BMSBodyText"/>
        <w:numPr>
          <w:ilvl w:val="0"/>
          <w:numId w:val="40"/>
        </w:numPr>
        <w:spacing w:before="0" w:line="240" w:lineRule="auto"/>
        <w:rPr>
          <w:color w:val="auto"/>
          <w:sz w:val="22"/>
          <w:szCs w:val="22"/>
        </w:rPr>
      </w:pPr>
      <w:r>
        <w:rPr>
          <w:color w:val="auto"/>
          <w:sz w:val="22"/>
          <w:szCs w:val="22"/>
        </w:rPr>
        <w:t>OPDIVO 240 mg in combination with FOLFOX (fluorouracil, leucovorin and oxaliplatin) every 2 weeks or FOLFOX every 2 weeks.</w:t>
      </w:r>
    </w:p>
    <w:p w14:paraId="424539E7" w14:textId="77777777" w:rsidR="00613B3B" w:rsidRDefault="00613B3B" w:rsidP="00613B3B">
      <w:pPr>
        <w:pStyle w:val="BMSBodyText"/>
        <w:numPr>
          <w:ilvl w:val="0"/>
          <w:numId w:val="40"/>
        </w:numPr>
        <w:spacing w:before="0" w:line="240" w:lineRule="auto"/>
        <w:rPr>
          <w:color w:val="auto"/>
          <w:sz w:val="22"/>
          <w:szCs w:val="22"/>
        </w:rPr>
      </w:pPr>
      <w:r>
        <w:rPr>
          <w:color w:val="auto"/>
          <w:sz w:val="22"/>
          <w:szCs w:val="22"/>
        </w:rPr>
        <w:t>OPDIVO 360 mg in combination with XELOX (capecitabine and oxaliplatin) every 3 weeks or XELOX every 3 weeks.</w:t>
      </w:r>
    </w:p>
    <w:p w14:paraId="74CB2F14" w14:textId="77777777" w:rsidR="00613B3B" w:rsidRDefault="00613B3B" w:rsidP="00613B3B">
      <w:pPr>
        <w:pStyle w:val="BMSBodyText"/>
        <w:spacing w:before="0" w:line="240" w:lineRule="auto"/>
        <w:rPr>
          <w:sz w:val="22"/>
          <w:szCs w:val="22"/>
        </w:rPr>
      </w:pPr>
      <w:r>
        <w:rPr>
          <w:sz w:val="22"/>
          <w:szCs w:val="22"/>
        </w:rPr>
        <w:t>Patients were treated until disease progression, unacceptable toxicity, or up to 2 years. In patients who received OPDIVO in combination with chemotherapy and in whom chemotherapy was discontinued, OPDIVO monotherapy was allowed to be given at 240 mg every 2 weeks, 360 mg every 3 weeks, or 480 mg every 4 weeks up to 2 years after treatment initiation.</w:t>
      </w:r>
    </w:p>
    <w:p w14:paraId="31D9FC24" w14:textId="034500E1" w:rsidR="00613B3B" w:rsidRDefault="00613B3B" w:rsidP="00613B3B">
      <w:pPr>
        <w:pStyle w:val="BMSBodyText"/>
        <w:spacing w:before="0" w:line="240" w:lineRule="auto"/>
        <w:rPr>
          <w:sz w:val="22"/>
          <w:szCs w:val="22"/>
        </w:rPr>
      </w:pPr>
      <w:proofErr w:type="spellStart"/>
      <w:r>
        <w:rPr>
          <w:sz w:val="22"/>
          <w:szCs w:val="22"/>
        </w:rPr>
        <w:t>Randomisation</w:t>
      </w:r>
      <w:proofErr w:type="spellEnd"/>
      <w:r>
        <w:rPr>
          <w:sz w:val="22"/>
          <w:szCs w:val="22"/>
        </w:rPr>
        <w:t xml:space="preserve"> was stratified by </w:t>
      </w:r>
      <w:proofErr w:type="spellStart"/>
      <w:r>
        <w:rPr>
          <w:sz w:val="22"/>
          <w:szCs w:val="22"/>
        </w:rPr>
        <w:t>tumour</w:t>
      </w:r>
      <w:proofErr w:type="spellEnd"/>
      <w:r>
        <w:rPr>
          <w:sz w:val="22"/>
          <w:szCs w:val="22"/>
        </w:rPr>
        <w:t xml:space="preserve"> cell PD-L1 status (≥1% vs. &lt;1% or indeterminate), region (Asia vs. US vs. Rest of World), ECOG performance status (0 vs. 1), and chemotherapy regimen (FOLFOX vs. </w:t>
      </w:r>
      <w:r>
        <w:rPr>
          <w:color w:val="auto"/>
          <w:sz w:val="22"/>
          <w:szCs w:val="22"/>
        </w:rPr>
        <w:t>XELOX</w:t>
      </w:r>
      <w:r>
        <w:rPr>
          <w:sz w:val="22"/>
          <w:szCs w:val="22"/>
        </w:rPr>
        <w:t xml:space="preserve">). </w:t>
      </w:r>
      <w:r>
        <w:rPr>
          <w:color w:val="auto"/>
          <w:sz w:val="22"/>
          <w:szCs w:val="22"/>
        </w:rPr>
        <w:t xml:space="preserve">The primary efficacy outcome measure, assessed in patients with PD-L1 CPS ≥5, were PFS assessed by BICR and OS. Secondary efficacy outcome measures tested hierarchically included OS in patients with PD-L1 CPS ≥ 1 and OS in all </w:t>
      </w:r>
      <w:proofErr w:type="spellStart"/>
      <w:r>
        <w:rPr>
          <w:color w:val="auto"/>
          <w:sz w:val="22"/>
          <w:szCs w:val="22"/>
        </w:rPr>
        <w:t>randomi</w:t>
      </w:r>
      <w:r w:rsidR="00A0060B">
        <w:rPr>
          <w:color w:val="auto"/>
          <w:sz w:val="22"/>
          <w:szCs w:val="22"/>
        </w:rPr>
        <w:t>s</w:t>
      </w:r>
      <w:r>
        <w:rPr>
          <w:color w:val="auto"/>
          <w:sz w:val="22"/>
          <w:szCs w:val="22"/>
        </w:rPr>
        <w:t>ed</w:t>
      </w:r>
      <w:proofErr w:type="spellEnd"/>
      <w:r>
        <w:rPr>
          <w:color w:val="auto"/>
          <w:sz w:val="22"/>
          <w:szCs w:val="22"/>
        </w:rPr>
        <w:t xml:space="preserve"> patients. Other efficacy outcome measures included PFS in all </w:t>
      </w:r>
      <w:proofErr w:type="spellStart"/>
      <w:r>
        <w:rPr>
          <w:color w:val="auto"/>
          <w:sz w:val="22"/>
          <w:szCs w:val="22"/>
        </w:rPr>
        <w:t>randomi</w:t>
      </w:r>
      <w:r w:rsidR="00A0060B">
        <w:rPr>
          <w:color w:val="auto"/>
          <w:sz w:val="22"/>
          <w:szCs w:val="22"/>
        </w:rPr>
        <w:t>s</w:t>
      </w:r>
      <w:r>
        <w:rPr>
          <w:color w:val="auto"/>
          <w:sz w:val="22"/>
          <w:szCs w:val="22"/>
        </w:rPr>
        <w:t>ed</w:t>
      </w:r>
      <w:proofErr w:type="spellEnd"/>
      <w:r>
        <w:rPr>
          <w:color w:val="auto"/>
          <w:sz w:val="22"/>
          <w:szCs w:val="22"/>
        </w:rPr>
        <w:t xml:space="preserve"> patients and ORR in PD-L1 CPS ≥5 and all </w:t>
      </w:r>
      <w:proofErr w:type="spellStart"/>
      <w:r>
        <w:rPr>
          <w:color w:val="auto"/>
          <w:sz w:val="22"/>
          <w:szCs w:val="22"/>
        </w:rPr>
        <w:t>randomi</w:t>
      </w:r>
      <w:r w:rsidR="00A0060B">
        <w:rPr>
          <w:color w:val="auto"/>
          <w:sz w:val="22"/>
          <w:szCs w:val="22"/>
        </w:rPr>
        <w:t>s</w:t>
      </w:r>
      <w:r>
        <w:rPr>
          <w:color w:val="auto"/>
          <w:sz w:val="22"/>
          <w:szCs w:val="22"/>
        </w:rPr>
        <w:t>ed</w:t>
      </w:r>
      <w:proofErr w:type="spellEnd"/>
      <w:r>
        <w:rPr>
          <w:color w:val="auto"/>
          <w:sz w:val="22"/>
          <w:szCs w:val="22"/>
        </w:rPr>
        <w:t xml:space="preserve"> patients. T</w:t>
      </w:r>
      <w:r>
        <w:rPr>
          <w:sz w:val="22"/>
          <w:szCs w:val="22"/>
        </w:rPr>
        <w:t xml:space="preserve">he </w:t>
      </w:r>
      <w:proofErr w:type="spellStart"/>
      <w:r>
        <w:rPr>
          <w:sz w:val="22"/>
          <w:szCs w:val="22"/>
        </w:rPr>
        <w:t>tumour</w:t>
      </w:r>
      <w:proofErr w:type="spellEnd"/>
      <w:r>
        <w:rPr>
          <w:sz w:val="22"/>
          <w:szCs w:val="22"/>
        </w:rPr>
        <w:t xml:space="preserve"> assessments per RECIST v1.1 were conducted every 6 weeks up to and including week 48, then every 12 weeks thereafter.</w:t>
      </w:r>
    </w:p>
    <w:p w14:paraId="12AABDE2" w14:textId="77777777" w:rsidR="00613B3B" w:rsidRDefault="00613B3B" w:rsidP="00613B3B">
      <w:pPr>
        <w:pStyle w:val="BMSBodyText"/>
        <w:spacing w:before="0" w:line="240" w:lineRule="auto"/>
        <w:rPr>
          <w:sz w:val="22"/>
          <w:szCs w:val="22"/>
        </w:rPr>
      </w:pPr>
      <w:r>
        <w:rPr>
          <w:color w:val="auto"/>
          <w:sz w:val="22"/>
          <w:szCs w:val="22"/>
        </w:rPr>
        <w:t xml:space="preserve">A total of 1581 patients were </w:t>
      </w:r>
      <w:proofErr w:type="spellStart"/>
      <w:proofErr w:type="gramStart"/>
      <w:r>
        <w:rPr>
          <w:color w:val="auto"/>
          <w:sz w:val="22"/>
          <w:szCs w:val="22"/>
        </w:rPr>
        <w:t>randomised</w:t>
      </w:r>
      <w:proofErr w:type="spellEnd"/>
      <w:r>
        <w:rPr>
          <w:color w:val="auto"/>
          <w:sz w:val="22"/>
          <w:szCs w:val="22"/>
        </w:rPr>
        <w:t>;</w:t>
      </w:r>
      <w:proofErr w:type="gramEnd"/>
      <w:r>
        <w:rPr>
          <w:color w:val="auto"/>
          <w:sz w:val="22"/>
          <w:szCs w:val="22"/>
        </w:rPr>
        <w:t xml:space="preserve"> 789 to the OPDIVO in combination with chemotherapy arm and 792 to the chemotherapy arm. The trial population characteristics </w:t>
      </w:r>
      <w:proofErr w:type="gramStart"/>
      <w:r>
        <w:rPr>
          <w:color w:val="auto"/>
          <w:sz w:val="22"/>
          <w:szCs w:val="22"/>
        </w:rPr>
        <w:t>were:</w:t>
      </w:r>
      <w:proofErr w:type="gramEnd"/>
      <w:r>
        <w:rPr>
          <w:color w:val="auto"/>
          <w:sz w:val="22"/>
          <w:szCs w:val="22"/>
        </w:rPr>
        <w:t xml:space="preserve"> median age 61 years (range: 18 to 90), 39% were </w:t>
      </w:r>
      <w:r>
        <w:rPr>
          <w:color w:val="auto"/>
          <w:sz w:val="22"/>
          <w:szCs w:val="22"/>
        </w:rPr>
        <w:sym w:font="Symbol" w:char="F0B3"/>
      </w:r>
      <w:r>
        <w:rPr>
          <w:color w:val="auto"/>
          <w:sz w:val="22"/>
          <w:szCs w:val="22"/>
        </w:rPr>
        <w:t>65 years of age, 70% were male, 24% were Asian, and 69% were White.</w:t>
      </w:r>
      <w:r>
        <w:rPr>
          <w:rStyle w:val="BMSSuperscript"/>
          <w:color w:val="0000FF"/>
          <w:sz w:val="22"/>
          <w:szCs w:val="22"/>
        </w:rPr>
        <w:t xml:space="preserve"> </w:t>
      </w:r>
      <w:r>
        <w:rPr>
          <w:color w:val="auto"/>
          <w:sz w:val="22"/>
          <w:szCs w:val="22"/>
        </w:rPr>
        <w:t xml:space="preserve">Baseline ECOG performance status was 0 (42%) or 1 (58%). </w:t>
      </w:r>
      <w:r>
        <w:rPr>
          <w:sz w:val="22"/>
          <w:szCs w:val="22"/>
        </w:rPr>
        <w:t xml:space="preserve">Seventy percent of patients had adenocarcinoma </w:t>
      </w:r>
      <w:proofErr w:type="spellStart"/>
      <w:r>
        <w:rPr>
          <w:sz w:val="22"/>
          <w:szCs w:val="22"/>
        </w:rPr>
        <w:t>tumours</w:t>
      </w:r>
      <w:proofErr w:type="spellEnd"/>
      <w:r>
        <w:rPr>
          <w:sz w:val="22"/>
          <w:szCs w:val="22"/>
        </w:rPr>
        <w:t xml:space="preserve"> in the stomach, 16% in the gastro-</w:t>
      </w:r>
      <w:proofErr w:type="spellStart"/>
      <w:r>
        <w:rPr>
          <w:sz w:val="22"/>
          <w:szCs w:val="22"/>
        </w:rPr>
        <w:t>oesophageal</w:t>
      </w:r>
      <w:proofErr w:type="spellEnd"/>
      <w:r>
        <w:rPr>
          <w:sz w:val="22"/>
          <w:szCs w:val="22"/>
        </w:rPr>
        <w:t xml:space="preserve"> junction, and 13% in the </w:t>
      </w:r>
      <w:proofErr w:type="spellStart"/>
      <w:r>
        <w:rPr>
          <w:sz w:val="22"/>
          <w:szCs w:val="22"/>
        </w:rPr>
        <w:t>oesophagus</w:t>
      </w:r>
      <w:proofErr w:type="spellEnd"/>
      <w:r>
        <w:rPr>
          <w:sz w:val="22"/>
          <w:szCs w:val="22"/>
        </w:rPr>
        <w:t>.</w:t>
      </w:r>
    </w:p>
    <w:p w14:paraId="3B43418C" w14:textId="77777777" w:rsidR="00613B3B" w:rsidRDefault="00613B3B" w:rsidP="00613B3B">
      <w:pPr>
        <w:pStyle w:val="BMSBodyText"/>
        <w:spacing w:before="0" w:line="240" w:lineRule="auto"/>
        <w:rPr>
          <w:color w:val="auto"/>
          <w:sz w:val="22"/>
          <w:szCs w:val="22"/>
        </w:rPr>
      </w:pPr>
      <w:r>
        <w:rPr>
          <w:color w:val="auto"/>
          <w:sz w:val="22"/>
          <w:szCs w:val="22"/>
        </w:rPr>
        <w:t xml:space="preserve">CA209649 demonstrated a statistically significant improvement in OS and PFS for patients with PD-L1 CPS ≥5. Statistically significant improvement in OS was also demonstrated for all randomized patients. The minimum follow-up was 12.1 months. </w:t>
      </w:r>
    </w:p>
    <w:p w14:paraId="1E36656A" w14:textId="0503A635" w:rsidR="00613B3B" w:rsidRDefault="00613B3B" w:rsidP="00613B3B">
      <w:pPr>
        <w:pStyle w:val="BMSBodyText"/>
        <w:spacing w:before="0" w:line="240" w:lineRule="auto"/>
        <w:rPr>
          <w:noProof/>
          <w:sz w:val="22"/>
          <w:szCs w:val="22"/>
        </w:rPr>
      </w:pPr>
      <w:r>
        <w:rPr>
          <w:noProof/>
          <w:sz w:val="22"/>
          <w:szCs w:val="22"/>
        </w:rPr>
        <w:t>The Kaplan</w:t>
      </w:r>
      <w:r>
        <w:rPr>
          <w:noProof/>
          <w:sz w:val="22"/>
          <w:szCs w:val="22"/>
        </w:rPr>
        <w:noBreakHyphen/>
        <w:t xml:space="preserve">Meier curves for OS are shown in </w:t>
      </w:r>
      <w:r w:rsidR="0085798A" w:rsidRPr="0085798A">
        <w:rPr>
          <w:noProof/>
          <w:sz w:val="22"/>
          <w:szCs w:val="22"/>
        </w:rPr>
        <w:fldChar w:fldCharType="begin"/>
      </w:r>
      <w:r w:rsidR="0085798A" w:rsidRPr="0085798A">
        <w:rPr>
          <w:noProof/>
          <w:sz w:val="22"/>
          <w:szCs w:val="22"/>
        </w:rPr>
        <w:instrText xml:space="preserve"> REF _Ref90471514 \h </w:instrText>
      </w:r>
      <w:r w:rsidR="0085798A">
        <w:rPr>
          <w:noProof/>
          <w:sz w:val="22"/>
          <w:szCs w:val="22"/>
        </w:rPr>
        <w:instrText xml:space="preserve"> \* MERGEFORMAT </w:instrText>
      </w:r>
      <w:r w:rsidR="0085798A" w:rsidRPr="0085798A">
        <w:rPr>
          <w:noProof/>
          <w:sz w:val="22"/>
          <w:szCs w:val="22"/>
        </w:rPr>
      </w:r>
      <w:r w:rsidR="0085798A" w:rsidRPr="0085798A">
        <w:rPr>
          <w:noProof/>
          <w:sz w:val="22"/>
          <w:szCs w:val="22"/>
        </w:rPr>
        <w:fldChar w:fldCharType="separate"/>
      </w:r>
      <w:r w:rsidR="00652097" w:rsidRPr="00652097">
        <w:rPr>
          <w:sz w:val="22"/>
          <w:szCs w:val="22"/>
        </w:rPr>
        <w:t xml:space="preserve">Figure </w:t>
      </w:r>
      <w:r w:rsidR="00652097" w:rsidRPr="00652097">
        <w:rPr>
          <w:noProof/>
          <w:sz w:val="22"/>
          <w:szCs w:val="22"/>
        </w:rPr>
        <w:t>19</w:t>
      </w:r>
      <w:r w:rsidR="0085798A" w:rsidRPr="0085798A">
        <w:rPr>
          <w:noProof/>
          <w:sz w:val="22"/>
          <w:szCs w:val="22"/>
        </w:rPr>
        <w:fldChar w:fldCharType="end"/>
      </w:r>
      <w:r w:rsidR="0085798A">
        <w:rPr>
          <w:noProof/>
          <w:sz w:val="22"/>
          <w:szCs w:val="22"/>
        </w:rPr>
        <w:t xml:space="preserve"> </w:t>
      </w:r>
      <w:r>
        <w:rPr>
          <w:noProof/>
          <w:sz w:val="22"/>
          <w:szCs w:val="22"/>
        </w:rPr>
        <w:t xml:space="preserve">and </w:t>
      </w:r>
      <w:r w:rsidR="0085798A" w:rsidRPr="0085798A">
        <w:rPr>
          <w:noProof/>
          <w:sz w:val="22"/>
          <w:szCs w:val="22"/>
        </w:rPr>
        <w:fldChar w:fldCharType="begin"/>
      </w:r>
      <w:r w:rsidR="0085798A" w:rsidRPr="0085798A">
        <w:rPr>
          <w:noProof/>
          <w:sz w:val="22"/>
          <w:szCs w:val="22"/>
        </w:rPr>
        <w:instrText xml:space="preserve"> REF _Ref90471646 \h </w:instrText>
      </w:r>
      <w:r w:rsidR="0085798A">
        <w:rPr>
          <w:noProof/>
          <w:sz w:val="22"/>
          <w:szCs w:val="22"/>
        </w:rPr>
        <w:instrText xml:space="preserve"> \* MERGEFORMAT </w:instrText>
      </w:r>
      <w:r w:rsidR="0085798A" w:rsidRPr="0085798A">
        <w:rPr>
          <w:noProof/>
          <w:sz w:val="22"/>
          <w:szCs w:val="22"/>
        </w:rPr>
      </w:r>
      <w:r w:rsidR="0085798A" w:rsidRPr="0085798A">
        <w:rPr>
          <w:noProof/>
          <w:sz w:val="22"/>
          <w:szCs w:val="22"/>
        </w:rPr>
        <w:fldChar w:fldCharType="separate"/>
      </w:r>
      <w:r w:rsidR="00D00809" w:rsidRPr="00D00809">
        <w:rPr>
          <w:sz w:val="22"/>
          <w:szCs w:val="22"/>
        </w:rPr>
        <w:t xml:space="preserve">Figure </w:t>
      </w:r>
      <w:r w:rsidR="00D00809" w:rsidRPr="00D00809">
        <w:rPr>
          <w:noProof/>
          <w:sz w:val="22"/>
          <w:szCs w:val="22"/>
        </w:rPr>
        <w:t>20</w:t>
      </w:r>
      <w:r w:rsidR="0085798A" w:rsidRPr="0085798A">
        <w:rPr>
          <w:noProof/>
          <w:sz w:val="22"/>
          <w:szCs w:val="22"/>
        </w:rPr>
        <w:fldChar w:fldCharType="end"/>
      </w:r>
      <w:r>
        <w:rPr>
          <w:noProof/>
          <w:sz w:val="22"/>
          <w:szCs w:val="22"/>
        </w:rPr>
        <w:t>.</w:t>
      </w:r>
    </w:p>
    <w:p w14:paraId="27DD46E9" w14:textId="780BFE7E" w:rsidR="00613B3B" w:rsidRDefault="00CA3E55" w:rsidP="00613B3B">
      <w:pPr>
        <w:pStyle w:val="Caption"/>
        <w:keepNext/>
        <w:jc w:val="left"/>
      </w:pPr>
      <w:bookmarkStart w:id="86" w:name="_Ref90471514"/>
      <w:r>
        <w:lastRenderedPageBreak/>
        <w:t xml:space="preserve">Figure </w:t>
      </w:r>
      <w:fldSimple w:instr=" SEQ Figure \* ARABIC ">
        <w:r w:rsidR="00652097">
          <w:rPr>
            <w:noProof/>
          </w:rPr>
          <w:t>19</w:t>
        </w:r>
      </w:fldSimple>
      <w:bookmarkEnd w:id="86"/>
      <w:r w:rsidR="00613B3B">
        <w:t xml:space="preserve"> Kaplan-Meier curves of OS - All Patients (CA209649)</w:t>
      </w:r>
    </w:p>
    <w:p w14:paraId="6EF62358" w14:textId="1F0B8A16" w:rsidR="00613B3B" w:rsidRDefault="00613B3B" w:rsidP="00613B3B">
      <w:pPr>
        <w:pStyle w:val="BMSBodyText"/>
        <w:spacing w:after="0"/>
        <w:jc w:val="center"/>
        <w:rPr>
          <w:b/>
        </w:rPr>
      </w:pPr>
      <w:r>
        <w:rPr>
          <w:noProof/>
          <w:lang w:val="en-AU" w:eastAsia="en-AU"/>
        </w:rPr>
        <w:drawing>
          <wp:inline distT="0" distB="0" distL="0" distR="0" wp14:anchorId="356B4069" wp14:editId="357B4281">
            <wp:extent cx="5384800" cy="4775200"/>
            <wp:effectExtent l="0" t="0" r="0" b="5715"/>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histo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4800" cy="4775200"/>
                    </a:xfrm>
                    <a:prstGeom prst="rect">
                      <a:avLst/>
                    </a:prstGeom>
                    <a:noFill/>
                    <a:ln>
                      <a:noFill/>
                    </a:ln>
                  </pic:spPr>
                </pic:pic>
              </a:graphicData>
            </a:graphic>
          </wp:inline>
        </w:drawing>
      </w:r>
    </w:p>
    <w:p w14:paraId="73B6EAD7" w14:textId="0AF6F2F4" w:rsidR="00613B3B" w:rsidRDefault="0085798A" w:rsidP="00613B3B">
      <w:pPr>
        <w:pStyle w:val="Caption"/>
        <w:keepNext/>
        <w:jc w:val="left"/>
      </w:pPr>
      <w:bookmarkStart w:id="87" w:name="_Ref90471646"/>
      <w:r>
        <w:lastRenderedPageBreak/>
        <w:t xml:space="preserve">Figure </w:t>
      </w:r>
      <w:fldSimple w:instr=" SEQ Figure \* ARABIC ">
        <w:r w:rsidR="00652097">
          <w:rPr>
            <w:noProof/>
          </w:rPr>
          <w:t>20</w:t>
        </w:r>
      </w:fldSimple>
      <w:bookmarkEnd w:id="87"/>
      <w:r w:rsidR="00613B3B">
        <w:t xml:space="preserve"> Kaplan-Meier curves of OS - PD-L1 CPS ≥5 (CA209649) </w:t>
      </w:r>
    </w:p>
    <w:p w14:paraId="4B5C2E52" w14:textId="4556B546" w:rsidR="00613B3B" w:rsidRDefault="00613B3B" w:rsidP="00613B3B">
      <w:pPr>
        <w:pStyle w:val="BMSBodyText"/>
        <w:keepNext/>
        <w:keepLines/>
        <w:spacing w:after="0"/>
        <w:jc w:val="center"/>
        <w:rPr>
          <w:lang w:val="en-GB"/>
        </w:rPr>
      </w:pPr>
      <w:r>
        <w:rPr>
          <w:b/>
          <w:noProof/>
          <w:lang w:val="en-AU" w:eastAsia="en-AU"/>
        </w:rPr>
        <w:drawing>
          <wp:inline distT="0" distB="0" distL="0" distR="0" wp14:anchorId="6E92DBD3" wp14:editId="5D87FF36">
            <wp:extent cx="5384800" cy="4762500"/>
            <wp:effectExtent l="0" t="0" r="635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4800" cy="4762500"/>
                    </a:xfrm>
                    <a:prstGeom prst="rect">
                      <a:avLst/>
                    </a:prstGeom>
                    <a:noFill/>
                    <a:ln>
                      <a:noFill/>
                    </a:ln>
                  </pic:spPr>
                </pic:pic>
              </a:graphicData>
            </a:graphic>
          </wp:inline>
        </w:drawing>
      </w:r>
    </w:p>
    <w:p w14:paraId="2A69CF24" w14:textId="17E3E398" w:rsidR="00613B3B" w:rsidRDefault="00613B3B" w:rsidP="00613B3B">
      <w:pPr>
        <w:pStyle w:val="BMSBodyText"/>
        <w:spacing w:before="0" w:line="240" w:lineRule="auto"/>
        <w:rPr>
          <w:color w:val="auto"/>
          <w:sz w:val="22"/>
        </w:rPr>
      </w:pPr>
      <w:r>
        <w:rPr>
          <w:color w:val="auto"/>
          <w:sz w:val="22"/>
        </w:rPr>
        <w:t xml:space="preserve">Efficacy results are shown in </w:t>
      </w:r>
      <w:r w:rsidR="00AE6741" w:rsidRPr="00AE6741">
        <w:rPr>
          <w:color w:val="auto"/>
          <w:sz w:val="22"/>
          <w:szCs w:val="22"/>
        </w:rPr>
        <w:fldChar w:fldCharType="begin"/>
      </w:r>
      <w:r w:rsidR="00AE6741" w:rsidRPr="00AE6741">
        <w:rPr>
          <w:color w:val="auto"/>
          <w:sz w:val="22"/>
          <w:szCs w:val="22"/>
        </w:rPr>
        <w:instrText xml:space="preserve"> REF _Ref90471823 \h </w:instrText>
      </w:r>
      <w:r w:rsidR="00AE6741">
        <w:rPr>
          <w:color w:val="auto"/>
          <w:sz w:val="22"/>
          <w:szCs w:val="22"/>
        </w:rPr>
        <w:instrText xml:space="preserve"> \* MERGEFORMAT </w:instrText>
      </w:r>
      <w:r w:rsidR="00AE6741" w:rsidRPr="00AE6741">
        <w:rPr>
          <w:color w:val="auto"/>
          <w:sz w:val="22"/>
          <w:szCs w:val="22"/>
        </w:rPr>
      </w:r>
      <w:r w:rsidR="00AE6741" w:rsidRPr="00AE6741">
        <w:rPr>
          <w:color w:val="auto"/>
          <w:sz w:val="22"/>
          <w:szCs w:val="22"/>
        </w:rPr>
        <w:fldChar w:fldCharType="separate"/>
      </w:r>
      <w:r w:rsidR="00D00809" w:rsidRPr="00D00809">
        <w:rPr>
          <w:sz w:val="22"/>
          <w:szCs w:val="22"/>
        </w:rPr>
        <w:t xml:space="preserve">Table </w:t>
      </w:r>
      <w:r w:rsidR="00D00809" w:rsidRPr="00D00809">
        <w:rPr>
          <w:noProof/>
          <w:sz w:val="22"/>
          <w:szCs w:val="22"/>
        </w:rPr>
        <w:t>27</w:t>
      </w:r>
      <w:r w:rsidR="00AE6741" w:rsidRPr="00AE6741">
        <w:rPr>
          <w:color w:val="auto"/>
          <w:sz w:val="22"/>
          <w:szCs w:val="22"/>
        </w:rPr>
        <w:fldChar w:fldCharType="end"/>
      </w:r>
      <w:r>
        <w:rPr>
          <w:color w:val="auto"/>
          <w:sz w:val="22"/>
        </w:rPr>
        <w:t>.</w:t>
      </w:r>
    </w:p>
    <w:tbl>
      <w:tblPr>
        <w:tblpPr w:leftFromText="180" w:rightFromText="180" w:bottomFromText="200" w:vertAnchor="text" w:horzAnchor="margin" w:tblpY="-59"/>
        <w:tblW w:w="5000" w:type="pct"/>
        <w:tblBorders>
          <w:bottom w:val="double" w:sz="6" w:space="0" w:color="auto"/>
        </w:tblBorders>
        <w:tblLayout w:type="fixed"/>
        <w:tblLook w:val="04A0" w:firstRow="1" w:lastRow="0" w:firstColumn="1" w:lastColumn="0" w:noHBand="0" w:noVBand="1"/>
      </w:tblPr>
      <w:tblGrid>
        <w:gridCol w:w="2687"/>
        <w:gridCol w:w="1563"/>
        <w:gridCol w:w="1563"/>
        <w:gridCol w:w="1650"/>
        <w:gridCol w:w="1563"/>
      </w:tblGrid>
      <w:tr w:rsidR="00613B3B" w14:paraId="7E396096" w14:textId="77777777" w:rsidTr="00613B3B">
        <w:trPr>
          <w:tblHeader/>
        </w:trPr>
        <w:tc>
          <w:tcPr>
            <w:tcW w:w="9360" w:type="dxa"/>
            <w:gridSpan w:val="5"/>
            <w:tcBorders>
              <w:top w:val="nil"/>
              <w:left w:val="nil"/>
              <w:bottom w:val="single" w:sz="4" w:space="0" w:color="auto"/>
              <w:right w:val="nil"/>
            </w:tcBorders>
            <w:hideMark/>
          </w:tcPr>
          <w:p w14:paraId="383C5944" w14:textId="1C9EF91E" w:rsidR="00613B3B" w:rsidRDefault="00613B3B" w:rsidP="00AE6741">
            <w:pPr>
              <w:pStyle w:val="Caption"/>
              <w:keepNext/>
              <w:jc w:val="left"/>
            </w:pPr>
            <w:bookmarkStart w:id="88" w:name="_Ref55483924"/>
            <w:bookmarkStart w:id="89" w:name="_Ref90471823"/>
            <w:r>
              <w:lastRenderedPageBreak/>
              <w:t xml:space="preserve">Table </w:t>
            </w:r>
            <w:bookmarkEnd w:id="88"/>
            <w:r w:rsidR="00AE6741">
              <w:fldChar w:fldCharType="begin"/>
            </w:r>
            <w:r w:rsidR="00AE6741">
              <w:instrText xml:space="preserve"> SEQ Table \* ARABIC </w:instrText>
            </w:r>
            <w:r w:rsidR="00AE6741">
              <w:fldChar w:fldCharType="separate"/>
            </w:r>
            <w:r w:rsidR="00D00809">
              <w:rPr>
                <w:noProof/>
              </w:rPr>
              <w:t>27</w:t>
            </w:r>
            <w:r w:rsidR="00AE6741">
              <w:fldChar w:fldCharType="end"/>
            </w:r>
            <w:bookmarkEnd w:id="89"/>
            <w:r>
              <w:t xml:space="preserve"> Efficacy Results (CA209649)</w:t>
            </w:r>
          </w:p>
        </w:tc>
      </w:tr>
      <w:tr w:rsidR="00613B3B" w:rsidRPr="00BA6590" w14:paraId="42B41F2F" w14:textId="77777777" w:rsidTr="00613B3B">
        <w:trPr>
          <w:tblHeader/>
        </w:trPr>
        <w:tc>
          <w:tcPr>
            <w:tcW w:w="2790" w:type="dxa"/>
            <w:tcBorders>
              <w:top w:val="single" w:sz="4" w:space="0" w:color="auto"/>
              <w:left w:val="single" w:sz="4" w:space="0" w:color="auto"/>
              <w:bottom w:val="single" w:sz="4" w:space="0" w:color="auto"/>
              <w:right w:val="single" w:sz="4" w:space="0" w:color="auto"/>
            </w:tcBorders>
          </w:tcPr>
          <w:p w14:paraId="7A3B675B" w14:textId="77777777" w:rsidR="00613B3B" w:rsidRPr="00BA6590" w:rsidRDefault="00613B3B">
            <w:pPr>
              <w:pStyle w:val="BMSTableHeader"/>
              <w:keepLines/>
              <w:spacing w:before="40" w:after="40" w:line="276" w:lineRule="auto"/>
              <w:jc w:val="left"/>
            </w:pPr>
          </w:p>
        </w:tc>
        <w:tc>
          <w:tcPr>
            <w:tcW w:w="1620" w:type="dxa"/>
            <w:tcBorders>
              <w:top w:val="single" w:sz="4" w:space="0" w:color="auto"/>
              <w:left w:val="single" w:sz="4" w:space="0" w:color="auto"/>
              <w:bottom w:val="single" w:sz="4" w:space="0" w:color="auto"/>
              <w:right w:val="single" w:sz="4" w:space="0" w:color="auto"/>
            </w:tcBorders>
            <w:hideMark/>
          </w:tcPr>
          <w:p w14:paraId="53F8FA7B" w14:textId="77777777" w:rsidR="00613B3B" w:rsidRPr="00BA6590" w:rsidRDefault="00613B3B">
            <w:pPr>
              <w:pStyle w:val="BMSTableHeader"/>
              <w:keepLines/>
              <w:spacing w:before="40" w:after="40" w:line="276" w:lineRule="auto"/>
            </w:pPr>
            <w:r w:rsidRPr="00BA6590">
              <w:t xml:space="preserve">OPDIVO and FOLFOX </w:t>
            </w:r>
            <w:proofErr w:type="gramStart"/>
            <w:r w:rsidRPr="00BA6590">
              <w:t>or  XELOX</w:t>
            </w:r>
            <w:proofErr w:type="gramEnd"/>
            <w:r w:rsidRPr="00BA6590">
              <w:t xml:space="preserve"> </w:t>
            </w:r>
            <w:r w:rsidRPr="00BA6590">
              <w:br/>
              <w:t>(n=789)</w:t>
            </w:r>
          </w:p>
        </w:tc>
        <w:tc>
          <w:tcPr>
            <w:tcW w:w="1620" w:type="dxa"/>
            <w:tcBorders>
              <w:top w:val="single" w:sz="4" w:space="0" w:color="auto"/>
              <w:left w:val="single" w:sz="4" w:space="0" w:color="auto"/>
              <w:bottom w:val="single" w:sz="4" w:space="0" w:color="auto"/>
              <w:right w:val="single" w:sz="4" w:space="0" w:color="auto"/>
            </w:tcBorders>
            <w:hideMark/>
          </w:tcPr>
          <w:p w14:paraId="11AE143B" w14:textId="77777777" w:rsidR="00613B3B" w:rsidRPr="00BA6590" w:rsidRDefault="00613B3B">
            <w:pPr>
              <w:pStyle w:val="BMSTableHeader"/>
              <w:keepLines/>
              <w:spacing w:before="40" w:after="40" w:line="276" w:lineRule="auto"/>
            </w:pPr>
            <w:r w:rsidRPr="00BA6590">
              <w:t xml:space="preserve">FOLFOX </w:t>
            </w:r>
            <w:proofErr w:type="gramStart"/>
            <w:r w:rsidRPr="00BA6590">
              <w:t>or  XELOX</w:t>
            </w:r>
            <w:proofErr w:type="gramEnd"/>
            <w:r w:rsidRPr="00BA6590">
              <w:t xml:space="preserve"> </w:t>
            </w:r>
            <w:r w:rsidRPr="00BA6590">
              <w:br/>
              <w:t>(n=792)</w:t>
            </w:r>
          </w:p>
        </w:tc>
        <w:tc>
          <w:tcPr>
            <w:tcW w:w="1710" w:type="dxa"/>
            <w:tcBorders>
              <w:top w:val="single" w:sz="4" w:space="0" w:color="auto"/>
              <w:left w:val="single" w:sz="4" w:space="0" w:color="auto"/>
              <w:bottom w:val="single" w:sz="4" w:space="0" w:color="auto"/>
              <w:right w:val="single" w:sz="4" w:space="0" w:color="auto"/>
            </w:tcBorders>
            <w:hideMark/>
          </w:tcPr>
          <w:p w14:paraId="5E4AE337" w14:textId="77777777" w:rsidR="00613B3B" w:rsidRPr="00BA6590" w:rsidRDefault="00613B3B">
            <w:pPr>
              <w:pStyle w:val="BMSTableHeader"/>
              <w:keepLines/>
              <w:spacing w:before="40" w:after="40" w:line="276" w:lineRule="auto"/>
            </w:pPr>
            <w:r w:rsidRPr="00BA6590">
              <w:t xml:space="preserve">OPDIVO and FOLFOX </w:t>
            </w:r>
            <w:proofErr w:type="gramStart"/>
            <w:r w:rsidRPr="00BA6590">
              <w:t>or  XELOX</w:t>
            </w:r>
            <w:proofErr w:type="gramEnd"/>
            <w:r w:rsidRPr="00BA6590">
              <w:t xml:space="preserve"> </w:t>
            </w:r>
            <w:r w:rsidRPr="00BA6590">
              <w:br/>
              <w:t>(n=473)</w:t>
            </w:r>
          </w:p>
        </w:tc>
        <w:tc>
          <w:tcPr>
            <w:tcW w:w="1620" w:type="dxa"/>
            <w:tcBorders>
              <w:top w:val="single" w:sz="4" w:space="0" w:color="auto"/>
              <w:left w:val="single" w:sz="4" w:space="0" w:color="auto"/>
              <w:bottom w:val="single" w:sz="4" w:space="0" w:color="auto"/>
              <w:right w:val="single" w:sz="4" w:space="0" w:color="auto"/>
            </w:tcBorders>
            <w:hideMark/>
          </w:tcPr>
          <w:p w14:paraId="79FB8F44" w14:textId="77777777" w:rsidR="00613B3B" w:rsidRPr="00BA6590" w:rsidRDefault="00613B3B">
            <w:pPr>
              <w:pStyle w:val="BMSTableHeader"/>
              <w:keepLines/>
              <w:spacing w:before="40" w:after="40" w:line="276" w:lineRule="auto"/>
            </w:pPr>
            <w:r w:rsidRPr="00BA6590">
              <w:t xml:space="preserve">FOLFOX </w:t>
            </w:r>
            <w:proofErr w:type="gramStart"/>
            <w:r w:rsidRPr="00BA6590">
              <w:t>or  XELOX</w:t>
            </w:r>
            <w:proofErr w:type="gramEnd"/>
            <w:r w:rsidRPr="00BA6590">
              <w:t xml:space="preserve"> </w:t>
            </w:r>
            <w:r w:rsidRPr="00BA6590">
              <w:br/>
              <w:t>(n=482)</w:t>
            </w:r>
          </w:p>
        </w:tc>
      </w:tr>
      <w:tr w:rsidR="00613B3B" w14:paraId="1F42F6DC" w14:textId="77777777" w:rsidTr="00613B3B">
        <w:tc>
          <w:tcPr>
            <w:tcW w:w="2790" w:type="dxa"/>
            <w:tcBorders>
              <w:top w:val="single" w:sz="4" w:space="0" w:color="auto"/>
              <w:left w:val="single" w:sz="4" w:space="0" w:color="auto"/>
              <w:bottom w:val="single" w:sz="4" w:space="0" w:color="auto"/>
              <w:right w:val="single" w:sz="4" w:space="0" w:color="auto"/>
            </w:tcBorders>
          </w:tcPr>
          <w:p w14:paraId="131D351B" w14:textId="77777777" w:rsidR="00613B3B" w:rsidRDefault="00613B3B">
            <w:pPr>
              <w:pStyle w:val="BMSTableText"/>
              <w:keepLines/>
              <w:spacing w:before="20" w:after="20" w:line="276" w:lineRule="auto"/>
              <w:jc w:val="left"/>
              <w:rPr>
                <w:b/>
              </w:rPr>
            </w:pP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628AF6EB" w14:textId="77777777" w:rsidR="00613B3B" w:rsidRDefault="00613B3B">
            <w:pPr>
              <w:pStyle w:val="EMEABodyText"/>
              <w:spacing w:line="276" w:lineRule="auto"/>
              <w:jc w:val="center"/>
              <w:rPr>
                <w:sz w:val="20"/>
              </w:rPr>
            </w:pPr>
            <w:r>
              <w:rPr>
                <w:b/>
              </w:rPr>
              <w:t>All Patients</w:t>
            </w:r>
          </w:p>
        </w:tc>
        <w:tc>
          <w:tcPr>
            <w:tcW w:w="3330" w:type="dxa"/>
            <w:gridSpan w:val="2"/>
            <w:tcBorders>
              <w:top w:val="single" w:sz="4" w:space="0" w:color="auto"/>
              <w:left w:val="single" w:sz="4" w:space="0" w:color="auto"/>
              <w:bottom w:val="single" w:sz="4" w:space="0" w:color="auto"/>
              <w:right w:val="single" w:sz="4" w:space="0" w:color="auto"/>
            </w:tcBorders>
            <w:hideMark/>
          </w:tcPr>
          <w:p w14:paraId="082F725C" w14:textId="77777777" w:rsidR="00613B3B" w:rsidRDefault="00613B3B">
            <w:pPr>
              <w:pStyle w:val="BMSTableText"/>
              <w:keepLines/>
              <w:spacing w:before="20" w:after="20" w:line="276" w:lineRule="auto"/>
              <w:rPr>
                <w:b/>
              </w:rPr>
            </w:pPr>
            <w:r>
              <w:rPr>
                <w:rFonts w:eastAsia="MS Mincho"/>
                <w:b/>
                <w:noProof/>
                <w:szCs w:val="18"/>
                <w:lang w:eastAsia="en-GB"/>
              </w:rPr>
              <w:t>PD-L1 CPS</w:t>
            </w:r>
            <w:r>
              <w:rPr>
                <w:rFonts w:eastAsia="MS Mincho"/>
                <w:b/>
                <w:szCs w:val="18"/>
                <w:lang w:eastAsia="en-GB"/>
              </w:rPr>
              <w:t> </w:t>
            </w:r>
            <w:r>
              <w:rPr>
                <w:rFonts w:eastAsia="MS Mincho"/>
                <w:b/>
                <w:color w:val="000000"/>
                <w:szCs w:val="18"/>
                <w:lang w:eastAsia="en-GB"/>
              </w:rPr>
              <w:t>≥5</w:t>
            </w:r>
          </w:p>
        </w:tc>
      </w:tr>
      <w:tr w:rsidR="00613B3B" w14:paraId="3AB855AE"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67051BAE" w14:textId="77777777" w:rsidR="00613B3B" w:rsidRDefault="00613B3B">
            <w:pPr>
              <w:pStyle w:val="BMSTableText"/>
              <w:keepLines/>
              <w:spacing w:before="20" w:after="20" w:line="276" w:lineRule="auto"/>
              <w:jc w:val="left"/>
              <w:rPr>
                <w:b/>
                <w:color w:val="000000"/>
              </w:rPr>
            </w:pPr>
            <w:r>
              <w:rPr>
                <w:b/>
              </w:rPr>
              <w:t>Overall Survival</w:t>
            </w:r>
          </w:p>
        </w:tc>
        <w:tc>
          <w:tcPr>
            <w:tcW w:w="1620" w:type="dxa"/>
            <w:tcBorders>
              <w:top w:val="single" w:sz="4" w:space="0" w:color="auto"/>
              <w:left w:val="single" w:sz="4" w:space="0" w:color="auto"/>
              <w:bottom w:val="single" w:sz="4" w:space="0" w:color="auto"/>
              <w:right w:val="single" w:sz="4" w:space="0" w:color="auto"/>
            </w:tcBorders>
            <w:vAlign w:val="center"/>
          </w:tcPr>
          <w:p w14:paraId="4A03C02C" w14:textId="77777777" w:rsidR="00613B3B" w:rsidRDefault="00613B3B">
            <w:pPr>
              <w:pStyle w:val="BMSTableText"/>
              <w:keepLines/>
              <w:spacing w:before="20" w:after="20" w:line="276" w:lineRule="auto"/>
            </w:pPr>
          </w:p>
        </w:tc>
        <w:tc>
          <w:tcPr>
            <w:tcW w:w="1620" w:type="dxa"/>
            <w:tcBorders>
              <w:top w:val="single" w:sz="4" w:space="0" w:color="auto"/>
              <w:left w:val="single" w:sz="4" w:space="0" w:color="auto"/>
              <w:bottom w:val="single" w:sz="4" w:space="0" w:color="auto"/>
              <w:right w:val="single" w:sz="4" w:space="0" w:color="auto"/>
            </w:tcBorders>
            <w:vAlign w:val="center"/>
          </w:tcPr>
          <w:p w14:paraId="0CF02949" w14:textId="77777777" w:rsidR="00613B3B" w:rsidRDefault="00613B3B">
            <w:pPr>
              <w:pStyle w:val="BMSTableText"/>
              <w:keepLines/>
              <w:spacing w:before="20" w:after="20" w:line="276" w:lineRule="auto"/>
            </w:pPr>
          </w:p>
        </w:tc>
        <w:tc>
          <w:tcPr>
            <w:tcW w:w="1710" w:type="dxa"/>
            <w:tcBorders>
              <w:top w:val="single" w:sz="4" w:space="0" w:color="auto"/>
              <w:left w:val="single" w:sz="4" w:space="0" w:color="auto"/>
              <w:bottom w:val="single" w:sz="4" w:space="0" w:color="auto"/>
              <w:right w:val="single" w:sz="4" w:space="0" w:color="auto"/>
            </w:tcBorders>
            <w:vAlign w:val="center"/>
          </w:tcPr>
          <w:p w14:paraId="746C8C11" w14:textId="77777777" w:rsidR="00613B3B" w:rsidRDefault="00613B3B">
            <w:pPr>
              <w:pStyle w:val="BMSTableText"/>
              <w:keepLines/>
              <w:spacing w:before="20" w:after="20" w:line="276" w:lineRule="auto"/>
            </w:pPr>
          </w:p>
        </w:tc>
        <w:tc>
          <w:tcPr>
            <w:tcW w:w="1620" w:type="dxa"/>
            <w:tcBorders>
              <w:top w:val="single" w:sz="4" w:space="0" w:color="auto"/>
              <w:left w:val="single" w:sz="4" w:space="0" w:color="auto"/>
              <w:bottom w:val="single" w:sz="4" w:space="0" w:color="auto"/>
              <w:right w:val="single" w:sz="4" w:space="0" w:color="auto"/>
            </w:tcBorders>
            <w:vAlign w:val="center"/>
          </w:tcPr>
          <w:p w14:paraId="03464B03" w14:textId="77777777" w:rsidR="00613B3B" w:rsidRDefault="00613B3B">
            <w:pPr>
              <w:pStyle w:val="BMSTableText"/>
              <w:keepLines/>
              <w:spacing w:before="20" w:after="20" w:line="276" w:lineRule="auto"/>
            </w:pPr>
          </w:p>
        </w:tc>
      </w:tr>
      <w:tr w:rsidR="00613B3B" w14:paraId="1062E8F2"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4CBBD8C4" w14:textId="77777777" w:rsidR="00613B3B" w:rsidRDefault="00613B3B">
            <w:pPr>
              <w:pStyle w:val="BMSTableText"/>
              <w:keepLines/>
              <w:spacing w:before="20" w:after="20" w:line="276" w:lineRule="auto"/>
              <w:ind w:firstLine="162"/>
              <w:jc w:val="left"/>
            </w:pPr>
            <w:r>
              <w:t>Deaths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D77BEE7" w14:textId="77777777" w:rsidR="00613B3B" w:rsidRDefault="00613B3B">
            <w:pPr>
              <w:pStyle w:val="BMSTableText"/>
              <w:keepLines/>
              <w:spacing w:before="20" w:after="20" w:line="276" w:lineRule="auto"/>
            </w:pPr>
            <w:r>
              <w:t>544 (69)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5E38CBE" w14:textId="77777777" w:rsidR="00613B3B" w:rsidRDefault="00613B3B">
            <w:pPr>
              <w:pStyle w:val="BMSTableText"/>
              <w:keepLines/>
              <w:spacing w:before="20" w:after="20" w:line="276" w:lineRule="auto"/>
            </w:pPr>
            <w:r>
              <w:t>591 (75)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9B3349" w14:textId="77777777" w:rsidR="00613B3B" w:rsidRDefault="00613B3B">
            <w:pPr>
              <w:pStyle w:val="BMSTableText"/>
              <w:keepLines/>
              <w:spacing w:before="20" w:after="20" w:line="276" w:lineRule="auto"/>
            </w:pPr>
            <w:r>
              <w:t>309 (65)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0B3E53" w14:textId="77777777" w:rsidR="00613B3B" w:rsidRDefault="00613B3B">
            <w:pPr>
              <w:pStyle w:val="BMSTableText"/>
              <w:keepLines/>
              <w:spacing w:before="20" w:after="20" w:line="276" w:lineRule="auto"/>
            </w:pPr>
            <w:r>
              <w:t>362 (75)</w:t>
            </w:r>
          </w:p>
        </w:tc>
      </w:tr>
      <w:tr w:rsidR="00613B3B" w14:paraId="6F338686"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3D8F49E1" w14:textId="77777777" w:rsidR="00613B3B" w:rsidRDefault="00613B3B">
            <w:pPr>
              <w:pStyle w:val="BMSTableText"/>
              <w:keepLines/>
              <w:spacing w:before="20" w:after="20" w:line="276" w:lineRule="auto"/>
              <w:ind w:firstLine="162"/>
              <w:jc w:val="left"/>
            </w:pPr>
            <w:r>
              <w:t>Median (months)</w:t>
            </w:r>
            <w:r>
              <w:rPr>
                <w:rStyle w:val="BMSSuperscript"/>
              </w:rPr>
              <w:t>a</w:t>
            </w:r>
            <w:r>
              <w:br/>
            </w:r>
            <w:r>
              <w:tab/>
              <w:t>(95% CI)</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D121EE5" w14:textId="77777777" w:rsidR="00613B3B" w:rsidRDefault="00613B3B">
            <w:pPr>
              <w:pStyle w:val="BMSTableText"/>
              <w:keepLines/>
              <w:spacing w:before="20" w:after="20" w:line="276" w:lineRule="auto"/>
            </w:pPr>
            <w:r>
              <w:t>13.8</w:t>
            </w:r>
          </w:p>
          <w:p w14:paraId="7B380F14" w14:textId="77777777" w:rsidR="00613B3B" w:rsidRDefault="00613B3B">
            <w:pPr>
              <w:pStyle w:val="BMSTableText"/>
              <w:keepLines/>
              <w:spacing w:before="20" w:after="20" w:line="276" w:lineRule="auto"/>
            </w:pPr>
            <w:r>
              <w:t>(12.6, 14.6)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0A774F1" w14:textId="77777777" w:rsidR="00613B3B" w:rsidRDefault="00613B3B">
            <w:pPr>
              <w:pStyle w:val="BMSTableText"/>
              <w:keepLines/>
              <w:spacing w:before="20" w:after="20" w:line="276" w:lineRule="auto"/>
            </w:pPr>
            <w:r>
              <w:t>11.6</w:t>
            </w:r>
          </w:p>
          <w:p w14:paraId="233E1300" w14:textId="77777777" w:rsidR="00613B3B" w:rsidRDefault="00613B3B">
            <w:pPr>
              <w:pStyle w:val="BMSTableText"/>
              <w:keepLines/>
              <w:spacing w:before="20" w:after="20" w:line="276" w:lineRule="auto"/>
            </w:pPr>
            <w:r>
              <w:t>(10.9, 12.5)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6BAB7D" w14:textId="77777777" w:rsidR="00613B3B" w:rsidRDefault="00613B3B">
            <w:pPr>
              <w:pStyle w:val="BMSTableText"/>
              <w:keepLines/>
              <w:spacing w:before="20" w:after="20" w:line="276" w:lineRule="auto"/>
            </w:pPr>
            <w:r>
              <w:t>14.4</w:t>
            </w:r>
          </w:p>
          <w:p w14:paraId="009E8EA4" w14:textId="77777777" w:rsidR="00613B3B" w:rsidRDefault="00613B3B">
            <w:pPr>
              <w:pStyle w:val="BMSTableText"/>
              <w:keepLines/>
              <w:spacing w:before="20" w:after="20" w:line="276" w:lineRule="auto"/>
            </w:pPr>
            <w:r>
              <w:t>(13.1, 16.2)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DD2CDD8" w14:textId="77777777" w:rsidR="00613B3B" w:rsidRDefault="00613B3B">
            <w:pPr>
              <w:pStyle w:val="BMSTableText"/>
              <w:keepLines/>
              <w:spacing w:before="20" w:after="20" w:line="276" w:lineRule="auto"/>
            </w:pPr>
            <w:r>
              <w:t>11.1</w:t>
            </w:r>
          </w:p>
          <w:p w14:paraId="7B2FAE02" w14:textId="77777777" w:rsidR="00613B3B" w:rsidRDefault="00613B3B">
            <w:pPr>
              <w:pStyle w:val="BMSTableText"/>
              <w:keepLines/>
              <w:spacing w:before="20" w:after="20" w:line="276" w:lineRule="auto"/>
            </w:pPr>
            <w:r>
              <w:t>(10.0, 12.1)</w:t>
            </w:r>
          </w:p>
        </w:tc>
      </w:tr>
      <w:tr w:rsidR="00613B3B" w14:paraId="778B10CE"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26BCB000" w14:textId="77777777" w:rsidR="00613B3B" w:rsidRDefault="00613B3B">
            <w:pPr>
              <w:pStyle w:val="BMSTableText"/>
              <w:keepLines/>
              <w:spacing w:before="20" w:after="20" w:line="276" w:lineRule="auto"/>
              <w:ind w:firstLine="162"/>
              <w:jc w:val="left"/>
            </w:pPr>
            <w:r>
              <w:t>Hazard ratio (CI)</w:t>
            </w:r>
            <w:r>
              <w:rPr>
                <w:rStyle w:val="BMSSuperscript"/>
              </w:rPr>
              <w:t>b</w:t>
            </w:r>
          </w:p>
        </w:tc>
        <w:tc>
          <w:tcPr>
            <w:tcW w:w="3240" w:type="dxa"/>
            <w:gridSpan w:val="2"/>
            <w:tcBorders>
              <w:top w:val="single" w:sz="4" w:space="0" w:color="auto"/>
              <w:left w:val="single" w:sz="4" w:space="0" w:color="auto"/>
              <w:bottom w:val="single" w:sz="4" w:space="0" w:color="auto"/>
              <w:right w:val="single" w:sz="4" w:space="0" w:color="auto"/>
            </w:tcBorders>
            <w:hideMark/>
          </w:tcPr>
          <w:p w14:paraId="2FB8CA71" w14:textId="77777777" w:rsidR="00613B3B" w:rsidRDefault="00613B3B">
            <w:pPr>
              <w:pStyle w:val="BMSTableText"/>
              <w:keepLines/>
              <w:spacing w:before="20" w:after="20" w:line="276" w:lineRule="auto"/>
            </w:pPr>
            <w:r>
              <w:t>0.80 (99.3% CI: 0.68, 0.94)</w:t>
            </w:r>
          </w:p>
        </w:tc>
        <w:tc>
          <w:tcPr>
            <w:tcW w:w="3330" w:type="dxa"/>
            <w:gridSpan w:val="2"/>
            <w:tcBorders>
              <w:top w:val="single" w:sz="4" w:space="0" w:color="auto"/>
              <w:left w:val="single" w:sz="4" w:space="0" w:color="auto"/>
              <w:bottom w:val="single" w:sz="4" w:space="0" w:color="auto"/>
              <w:right w:val="single" w:sz="4" w:space="0" w:color="auto"/>
            </w:tcBorders>
            <w:hideMark/>
          </w:tcPr>
          <w:p w14:paraId="5F3B0DBE" w14:textId="77777777" w:rsidR="00613B3B" w:rsidRDefault="00613B3B">
            <w:pPr>
              <w:pStyle w:val="BMSTableText"/>
              <w:keepLines/>
              <w:spacing w:before="20" w:after="20" w:line="276" w:lineRule="auto"/>
            </w:pPr>
            <w:r>
              <w:t>0.71 (98.4% CI: 0.59, 0.86)</w:t>
            </w:r>
          </w:p>
        </w:tc>
      </w:tr>
      <w:tr w:rsidR="00613B3B" w14:paraId="02366FA2"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2D10A66C" w14:textId="77777777" w:rsidR="00613B3B" w:rsidRDefault="00613B3B">
            <w:pPr>
              <w:pStyle w:val="BMSTableText"/>
              <w:keepLines/>
              <w:spacing w:before="20" w:after="20" w:line="276" w:lineRule="auto"/>
              <w:ind w:firstLine="162"/>
              <w:jc w:val="left"/>
            </w:pPr>
            <w:r>
              <w:t>p-</w:t>
            </w:r>
            <w:proofErr w:type="spellStart"/>
            <w:r>
              <w:t>value</w:t>
            </w:r>
            <w:r>
              <w:rPr>
                <w:rStyle w:val="BMSSuperscript"/>
              </w:rPr>
              <w:t>c</w:t>
            </w:r>
            <w:proofErr w:type="spellEnd"/>
          </w:p>
        </w:tc>
        <w:tc>
          <w:tcPr>
            <w:tcW w:w="3240" w:type="dxa"/>
            <w:gridSpan w:val="2"/>
            <w:tcBorders>
              <w:top w:val="single" w:sz="4" w:space="0" w:color="auto"/>
              <w:left w:val="single" w:sz="4" w:space="0" w:color="auto"/>
              <w:bottom w:val="single" w:sz="4" w:space="0" w:color="auto"/>
              <w:right w:val="single" w:sz="4" w:space="0" w:color="auto"/>
            </w:tcBorders>
            <w:hideMark/>
          </w:tcPr>
          <w:p w14:paraId="72CD532D" w14:textId="77777777" w:rsidR="00613B3B" w:rsidRDefault="00613B3B">
            <w:pPr>
              <w:pStyle w:val="BMSTableText"/>
              <w:keepLines/>
              <w:spacing w:before="20" w:after="20" w:line="276" w:lineRule="auto"/>
            </w:pPr>
            <w:r>
              <w:t>0.0002</w:t>
            </w:r>
          </w:p>
        </w:tc>
        <w:tc>
          <w:tcPr>
            <w:tcW w:w="3330" w:type="dxa"/>
            <w:gridSpan w:val="2"/>
            <w:tcBorders>
              <w:top w:val="single" w:sz="4" w:space="0" w:color="auto"/>
              <w:left w:val="single" w:sz="4" w:space="0" w:color="auto"/>
              <w:bottom w:val="single" w:sz="4" w:space="0" w:color="auto"/>
              <w:right w:val="single" w:sz="4" w:space="0" w:color="auto"/>
            </w:tcBorders>
            <w:hideMark/>
          </w:tcPr>
          <w:p w14:paraId="49FCCC4D" w14:textId="77777777" w:rsidR="00613B3B" w:rsidRDefault="00613B3B">
            <w:pPr>
              <w:pStyle w:val="BMSTableText"/>
              <w:keepLines/>
              <w:spacing w:before="20" w:after="20" w:line="276" w:lineRule="auto"/>
            </w:pPr>
            <w:r>
              <w:t>&lt;0.0001</w:t>
            </w:r>
          </w:p>
        </w:tc>
      </w:tr>
      <w:tr w:rsidR="00613B3B" w14:paraId="6D109071"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7D653C2A" w14:textId="77777777" w:rsidR="00613B3B" w:rsidRDefault="00613B3B">
            <w:pPr>
              <w:pStyle w:val="BMSTableText"/>
              <w:keepLines/>
              <w:spacing w:before="20" w:after="20" w:line="276" w:lineRule="auto"/>
              <w:jc w:val="left"/>
            </w:pPr>
            <w:r>
              <w:rPr>
                <w:b/>
              </w:rPr>
              <w:t xml:space="preserve">Progression-free </w:t>
            </w:r>
            <w:proofErr w:type="spellStart"/>
            <w:r>
              <w:rPr>
                <w:b/>
              </w:rPr>
              <w:t>Survival</w:t>
            </w:r>
            <w:r>
              <w:rPr>
                <w:rStyle w:val="BMSSuperscript"/>
              </w:rPr>
              <w:t>d</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14:paraId="2FC21ECF" w14:textId="77777777" w:rsidR="00613B3B" w:rsidRDefault="00613B3B">
            <w:pPr>
              <w:pStyle w:val="BMSTableText"/>
              <w:keepLines/>
              <w:spacing w:before="20" w:after="20" w:line="276" w:lineRule="auto"/>
            </w:pPr>
          </w:p>
        </w:tc>
        <w:tc>
          <w:tcPr>
            <w:tcW w:w="1620" w:type="dxa"/>
            <w:tcBorders>
              <w:top w:val="single" w:sz="4" w:space="0" w:color="auto"/>
              <w:left w:val="single" w:sz="4" w:space="0" w:color="auto"/>
              <w:bottom w:val="single" w:sz="4" w:space="0" w:color="auto"/>
              <w:right w:val="single" w:sz="4" w:space="0" w:color="auto"/>
            </w:tcBorders>
            <w:vAlign w:val="center"/>
          </w:tcPr>
          <w:p w14:paraId="4524A5DE" w14:textId="77777777" w:rsidR="00613B3B" w:rsidRDefault="00613B3B">
            <w:pPr>
              <w:pStyle w:val="BMSTableText"/>
              <w:keepLines/>
              <w:spacing w:before="20" w:after="20" w:line="276" w:lineRule="auto"/>
            </w:pPr>
          </w:p>
        </w:tc>
        <w:tc>
          <w:tcPr>
            <w:tcW w:w="1710" w:type="dxa"/>
            <w:tcBorders>
              <w:top w:val="single" w:sz="4" w:space="0" w:color="auto"/>
              <w:left w:val="single" w:sz="4" w:space="0" w:color="auto"/>
              <w:bottom w:val="single" w:sz="4" w:space="0" w:color="auto"/>
              <w:right w:val="single" w:sz="4" w:space="0" w:color="auto"/>
            </w:tcBorders>
            <w:vAlign w:val="center"/>
          </w:tcPr>
          <w:p w14:paraId="29FC181B" w14:textId="77777777" w:rsidR="00613B3B" w:rsidRDefault="00613B3B">
            <w:pPr>
              <w:pStyle w:val="BMSTableText"/>
              <w:keepLines/>
              <w:spacing w:before="20" w:after="20" w:line="276" w:lineRule="auto"/>
            </w:pPr>
          </w:p>
        </w:tc>
        <w:tc>
          <w:tcPr>
            <w:tcW w:w="1620" w:type="dxa"/>
            <w:tcBorders>
              <w:top w:val="single" w:sz="4" w:space="0" w:color="auto"/>
              <w:left w:val="single" w:sz="4" w:space="0" w:color="auto"/>
              <w:bottom w:val="single" w:sz="4" w:space="0" w:color="auto"/>
              <w:right w:val="single" w:sz="4" w:space="0" w:color="auto"/>
            </w:tcBorders>
            <w:vAlign w:val="center"/>
          </w:tcPr>
          <w:p w14:paraId="47359136" w14:textId="77777777" w:rsidR="00613B3B" w:rsidRDefault="00613B3B">
            <w:pPr>
              <w:pStyle w:val="BMSTableText"/>
              <w:keepLines/>
              <w:spacing w:before="20" w:after="20" w:line="276" w:lineRule="auto"/>
            </w:pPr>
          </w:p>
        </w:tc>
      </w:tr>
      <w:tr w:rsidR="00613B3B" w14:paraId="00730C29"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2F82385C" w14:textId="77777777" w:rsidR="00613B3B" w:rsidRDefault="00613B3B">
            <w:pPr>
              <w:pStyle w:val="BMSTableText"/>
              <w:keepLines/>
              <w:spacing w:before="20" w:after="20" w:line="276" w:lineRule="auto"/>
              <w:ind w:firstLine="162"/>
              <w:jc w:val="left"/>
            </w:pPr>
            <w:r>
              <w:t>Disease progression or death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1B8FE42" w14:textId="77777777" w:rsidR="00613B3B" w:rsidRDefault="00613B3B">
            <w:pPr>
              <w:pStyle w:val="BMSTableText"/>
              <w:keepLines/>
              <w:spacing w:before="20" w:after="20" w:line="276" w:lineRule="auto"/>
            </w:pPr>
            <w:r>
              <w:t>559 (70.8)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0FF05D7" w14:textId="77777777" w:rsidR="00613B3B" w:rsidRDefault="00613B3B">
            <w:pPr>
              <w:pStyle w:val="BMSTableText"/>
              <w:keepLines/>
              <w:spacing w:before="20" w:after="20" w:line="276" w:lineRule="auto"/>
            </w:pPr>
            <w:r>
              <w:t>557 (70.3)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8FD71A" w14:textId="77777777" w:rsidR="00613B3B" w:rsidRDefault="00613B3B">
            <w:pPr>
              <w:pStyle w:val="BMSTableText"/>
              <w:keepLines/>
              <w:spacing w:before="20" w:after="20" w:line="276" w:lineRule="auto"/>
            </w:pPr>
            <w:r>
              <w:t>328 (69.3)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3C0406" w14:textId="77777777" w:rsidR="00613B3B" w:rsidRDefault="00613B3B">
            <w:pPr>
              <w:pStyle w:val="BMSTableText"/>
              <w:keepLines/>
              <w:spacing w:before="20" w:after="20" w:line="276" w:lineRule="auto"/>
            </w:pPr>
            <w:r>
              <w:t>350 (72.6)</w:t>
            </w:r>
          </w:p>
        </w:tc>
      </w:tr>
      <w:tr w:rsidR="00613B3B" w14:paraId="7B4795EC"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58A63A4A" w14:textId="77777777" w:rsidR="00613B3B" w:rsidRDefault="00613B3B">
            <w:pPr>
              <w:pStyle w:val="BMSTableText"/>
              <w:keepLines/>
              <w:spacing w:before="20" w:after="20" w:line="276" w:lineRule="auto"/>
              <w:ind w:firstLine="162"/>
              <w:jc w:val="left"/>
            </w:pPr>
            <w:r>
              <w:t>Median (months)</w:t>
            </w:r>
            <w:r>
              <w:rPr>
                <w:rStyle w:val="BMSSuperscript"/>
              </w:rPr>
              <w:t>a</w:t>
            </w:r>
          </w:p>
          <w:p w14:paraId="7C1707F7" w14:textId="77777777" w:rsidR="00613B3B" w:rsidRDefault="00613B3B">
            <w:pPr>
              <w:pStyle w:val="BMSTableText"/>
              <w:keepLines/>
              <w:spacing w:before="20" w:after="20" w:line="276" w:lineRule="auto"/>
              <w:ind w:firstLine="162"/>
              <w:jc w:val="left"/>
            </w:pPr>
            <w:r>
              <w:t>(95% CI)</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A99874B" w14:textId="77777777" w:rsidR="00613B3B" w:rsidRDefault="00613B3B">
            <w:pPr>
              <w:pStyle w:val="BMSTableText"/>
              <w:keepLines/>
              <w:spacing w:before="20" w:after="20" w:line="276" w:lineRule="auto"/>
            </w:pPr>
            <w:r>
              <w:t>7.66</w:t>
            </w:r>
          </w:p>
          <w:p w14:paraId="0EE805C4" w14:textId="77777777" w:rsidR="00613B3B" w:rsidRDefault="00613B3B">
            <w:pPr>
              <w:pStyle w:val="BMSTableText"/>
              <w:keepLines/>
              <w:spacing w:before="20" w:after="20" w:line="276" w:lineRule="auto"/>
            </w:pPr>
            <w:r>
              <w:t>(7.10, 8.54)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631E88C" w14:textId="77777777" w:rsidR="00613B3B" w:rsidRDefault="00613B3B">
            <w:pPr>
              <w:pStyle w:val="BMSTableText"/>
              <w:keepLines/>
              <w:spacing w:before="20" w:after="20" w:line="276" w:lineRule="auto"/>
            </w:pPr>
            <w:r>
              <w:t>6.93</w:t>
            </w:r>
          </w:p>
          <w:p w14:paraId="73B33379" w14:textId="77777777" w:rsidR="00613B3B" w:rsidRDefault="00613B3B">
            <w:pPr>
              <w:pStyle w:val="BMSTableText"/>
              <w:keepLines/>
              <w:spacing w:before="20" w:after="20" w:line="276" w:lineRule="auto"/>
            </w:pPr>
            <w:r>
              <w:t>(6.60, 7.13)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CAA976" w14:textId="77777777" w:rsidR="00613B3B" w:rsidRDefault="00613B3B">
            <w:pPr>
              <w:pStyle w:val="BMSTableText"/>
              <w:keepLines/>
              <w:spacing w:before="20" w:after="20" w:line="276" w:lineRule="auto"/>
            </w:pPr>
            <w:r>
              <w:t>7.69</w:t>
            </w:r>
          </w:p>
          <w:p w14:paraId="45D3DB20" w14:textId="77777777" w:rsidR="00613B3B" w:rsidRDefault="00613B3B">
            <w:pPr>
              <w:pStyle w:val="BMSTableText"/>
              <w:keepLines/>
              <w:spacing w:before="20" w:after="20" w:line="276" w:lineRule="auto"/>
            </w:pPr>
            <w:r>
              <w:t>(7.03, 9.17)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B8A2A7F" w14:textId="77777777" w:rsidR="00613B3B" w:rsidRDefault="00613B3B">
            <w:pPr>
              <w:pStyle w:val="BMSTableText"/>
              <w:keepLines/>
              <w:spacing w:before="20" w:after="20" w:line="276" w:lineRule="auto"/>
            </w:pPr>
            <w:r>
              <w:t>6.05</w:t>
            </w:r>
          </w:p>
          <w:p w14:paraId="2E8D3C1B" w14:textId="77777777" w:rsidR="00613B3B" w:rsidRDefault="00613B3B">
            <w:pPr>
              <w:pStyle w:val="BMSTableText"/>
              <w:keepLines/>
              <w:spacing w:before="20" w:after="20" w:line="276" w:lineRule="auto"/>
            </w:pPr>
            <w:r>
              <w:t>(5.55, 6.90)</w:t>
            </w:r>
          </w:p>
        </w:tc>
      </w:tr>
      <w:tr w:rsidR="00613B3B" w14:paraId="219EDAD8"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044F6ED5" w14:textId="77777777" w:rsidR="00613B3B" w:rsidRDefault="00613B3B">
            <w:pPr>
              <w:pStyle w:val="BMSTableText"/>
              <w:keepLines/>
              <w:spacing w:before="20" w:after="20" w:line="276" w:lineRule="auto"/>
              <w:ind w:firstLine="162"/>
              <w:jc w:val="left"/>
            </w:pPr>
            <w:r>
              <w:t>Hazard ratio (CI)</w:t>
            </w:r>
            <w:r>
              <w:rPr>
                <w:rStyle w:val="BMSSuperscript"/>
              </w:rPr>
              <w:t>b</w:t>
            </w:r>
          </w:p>
        </w:tc>
        <w:tc>
          <w:tcPr>
            <w:tcW w:w="3240" w:type="dxa"/>
            <w:gridSpan w:val="2"/>
            <w:tcBorders>
              <w:top w:val="single" w:sz="4" w:space="0" w:color="auto"/>
              <w:left w:val="single" w:sz="4" w:space="0" w:color="auto"/>
              <w:bottom w:val="single" w:sz="4" w:space="0" w:color="auto"/>
              <w:right w:val="single" w:sz="4" w:space="0" w:color="auto"/>
            </w:tcBorders>
            <w:hideMark/>
          </w:tcPr>
          <w:p w14:paraId="765B8AA9" w14:textId="77777777" w:rsidR="00613B3B" w:rsidRDefault="00613B3B">
            <w:pPr>
              <w:pStyle w:val="BMSTableText"/>
              <w:keepLines/>
              <w:spacing w:before="20" w:after="20" w:line="276" w:lineRule="auto"/>
            </w:pPr>
            <w:r>
              <w:t>0.77 (95% CI: 0.68, 0.87)</w:t>
            </w:r>
          </w:p>
        </w:tc>
        <w:tc>
          <w:tcPr>
            <w:tcW w:w="3330" w:type="dxa"/>
            <w:gridSpan w:val="2"/>
            <w:tcBorders>
              <w:top w:val="single" w:sz="4" w:space="0" w:color="auto"/>
              <w:left w:val="single" w:sz="4" w:space="0" w:color="auto"/>
              <w:bottom w:val="single" w:sz="4" w:space="0" w:color="auto"/>
              <w:right w:val="single" w:sz="4" w:space="0" w:color="auto"/>
            </w:tcBorders>
            <w:hideMark/>
          </w:tcPr>
          <w:p w14:paraId="30E378D2" w14:textId="77777777" w:rsidR="00613B3B" w:rsidRDefault="00613B3B">
            <w:pPr>
              <w:pStyle w:val="BMSTableText"/>
              <w:keepLines/>
              <w:spacing w:before="20" w:after="20" w:line="276" w:lineRule="auto"/>
            </w:pPr>
            <w:r>
              <w:t>0.68 (98% CI: 0.56, 0.81)</w:t>
            </w:r>
          </w:p>
        </w:tc>
      </w:tr>
      <w:tr w:rsidR="00613B3B" w14:paraId="27B91B5E"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663E600A" w14:textId="77777777" w:rsidR="00613B3B" w:rsidRDefault="00613B3B">
            <w:pPr>
              <w:pStyle w:val="BMSTableText"/>
              <w:keepLines/>
              <w:spacing w:before="20" w:after="20" w:line="276" w:lineRule="auto"/>
              <w:ind w:firstLine="162"/>
              <w:jc w:val="left"/>
            </w:pPr>
            <w:r>
              <w:t>p-</w:t>
            </w:r>
            <w:proofErr w:type="spellStart"/>
            <w:r>
              <w:t>value</w:t>
            </w:r>
            <w:r>
              <w:rPr>
                <w:rStyle w:val="BMSSuperscript"/>
              </w:rPr>
              <w:t>c</w:t>
            </w:r>
            <w:proofErr w:type="spellEnd"/>
          </w:p>
        </w:tc>
        <w:tc>
          <w:tcPr>
            <w:tcW w:w="3240" w:type="dxa"/>
            <w:gridSpan w:val="2"/>
            <w:tcBorders>
              <w:top w:val="single" w:sz="4" w:space="0" w:color="auto"/>
              <w:left w:val="single" w:sz="4" w:space="0" w:color="auto"/>
              <w:bottom w:val="single" w:sz="4" w:space="0" w:color="auto"/>
              <w:right w:val="single" w:sz="4" w:space="0" w:color="auto"/>
            </w:tcBorders>
            <w:hideMark/>
          </w:tcPr>
          <w:p w14:paraId="01F75C18" w14:textId="77777777" w:rsidR="00613B3B" w:rsidRDefault="00613B3B">
            <w:pPr>
              <w:pStyle w:val="BMSTableText"/>
              <w:keepLines/>
              <w:spacing w:before="20" w:after="20" w:line="276" w:lineRule="auto"/>
            </w:pPr>
            <w:r>
              <w:t>Not tested</w:t>
            </w:r>
          </w:p>
        </w:tc>
        <w:tc>
          <w:tcPr>
            <w:tcW w:w="3330" w:type="dxa"/>
            <w:gridSpan w:val="2"/>
            <w:tcBorders>
              <w:top w:val="single" w:sz="4" w:space="0" w:color="auto"/>
              <w:left w:val="single" w:sz="4" w:space="0" w:color="auto"/>
              <w:bottom w:val="single" w:sz="4" w:space="0" w:color="auto"/>
              <w:right w:val="single" w:sz="4" w:space="0" w:color="auto"/>
            </w:tcBorders>
            <w:hideMark/>
          </w:tcPr>
          <w:p w14:paraId="0994ACE2" w14:textId="77777777" w:rsidR="00613B3B" w:rsidRDefault="00613B3B">
            <w:pPr>
              <w:pStyle w:val="BMSTableText"/>
              <w:keepLines/>
              <w:spacing w:before="20" w:after="20" w:line="276" w:lineRule="auto"/>
            </w:pPr>
            <w:r>
              <w:t>&lt;0.0001</w:t>
            </w:r>
          </w:p>
        </w:tc>
      </w:tr>
      <w:tr w:rsidR="00613B3B" w14:paraId="1E487BE7"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035BB7A4" w14:textId="77777777" w:rsidR="00613B3B" w:rsidRDefault="00613B3B">
            <w:pPr>
              <w:pStyle w:val="BMSTableText"/>
              <w:keepLines/>
              <w:spacing w:before="20" w:after="20" w:line="276" w:lineRule="auto"/>
              <w:jc w:val="left"/>
              <w:rPr>
                <w:b/>
              </w:rPr>
            </w:pPr>
            <w:r>
              <w:rPr>
                <w:b/>
              </w:rPr>
              <w:t>Number of patients with measurable disease at baseline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0A0B247" w14:textId="77777777" w:rsidR="00613B3B" w:rsidRDefault="00613B3B">
            <w:pPr>
              <w:pStyle w:val="BMSTableText"/>
              <w:keepLines/>
              <w:spacing w:before="20" w:after="20" w:line="276" w:lineRule="auto"/>
              <w:rPr>
                <w:b/>
              </w:rPr>
            </w:pPr>
            <w:r>
              <w:rPr>
                <w:b/>
              </w:rPr>
              <w:t>n=603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E44FFB" w14:textId="77777777" w:rsidR="00613B3B" w:rsidRDefault="00613B3B">
            <w:pPr>
              <w:pStyle w:val="BMSTableText"/>
              <w:keepLines/>
              <w:spacing w:before="20" w:after="20" w:line="276" w:lineRule="auto"/>
              <w:rPr>
                <w:b/>
              </w:rPr>
            </w:pPr>
            <w:r>
              <w:rPr>
                <w:b/>
              </w:rPr>
              <w:t>n=608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DD2DEB" w14:textId="77777777" w:rsidR="00613B3B" w:rsidRDefault="00613B3B">
            <w:pPr>
              <w:pStyle w:val="BMSTableText"/>
              <w:keepLines/>
              <w:spacing w:before="20" w:after="20" w:line="276" w:lineRule="auto"/>
              <w:rPr>
                <w:b/>
              </w:rPr>
            </w:pPr>
            <w:r>
              <w:rPr>
                <w:b/>
              </w:rPr>
              <w:t>n=378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4377320" w14:textId="77777777" w:rsidR="00613B3B" w:rsidRDefault="00613B3B">
            <w:pPr>
              <w:pStyle w:val="BMSTableText"/>
              <w:keepLines/>
              <w:spacing w:before="20" w:after="20" w:line="276" w:lineRule="auto"/>
              <w:rPr>
                <w:b/>
              </w:rPr>
            </w:pPr>
            <w:r>
              <w:rPr>
                <w:b/>
              </w:rPr>
              <w:t>n=391</w:t>
            </w:r>
          </w:p>
        </w:tc>
      </w:tr>
      <w:tr w:rsidR="00613B3B" w14:paraId="6076F253"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5DC60842" w14:textId="77777777" w:rsidR="00613B3B" w:rsidRDefault="00613B3B">
            <w:pPr>
              <w:pStyle w:val="BMSTableText"/>
              <w:keepLines/>
              <w:spacing w:before="20" w:after="20" w:line="276" w:lineRule="auto"/>
              <w:jc w:val="left"/>
              <w:rPr>
                <w:b/>
                <w:color w:val="000000"/>
                <w:lang w:val="en-GB"/>
              </w:rPr>
            </w:pPr>
            <w:r>
              <w:rPr>
                <w:b/>
              </w:rPr>
              <w:t>Overall Response Rate</w:t>
            </w:r>
            <w:r>
              <w:rPr>
                <w:bCs/>
                <w:vertAlign w:val="superscript"/>
              </w:rPr>
              <w:t xml:space="preserve"> </w:t>
            </w:r>
            <w:proofErr w:type="spellStart"/>
            <w:proofErr w:type="gramStart"/>
            <w:r>
              <w:rPr>
                <w:bCs/>
                <w:vertAlign w:val="superscript"/>
              </w:rPr>
              <w:t>d,</w:t>
            </w:r>
            <w:r>
              <w:rPr>
                <w:b/>
                <w:vertAlign w:val="superscript"/>
              </w:rPr>
              <w:t>e</w:t>
            </w:r>
            <w:proofErr w:type="spellEnd"/>
            <w:proofErr w:type="gramEnd"/>
            <w:r>
              <w:rPr>
                <w:b/>
                <w:color w:val="000000"/>
                <w:lang w:val="en-GB"/>
              </w:rPr>
              <w:t xml:space="preserve">, </w:t>
            </w:r>
          </w:p>
          <w:p w14:paraId="1137C6CA" w14:textId="77777777" w:rsidR="00613B3B" w:rsidRDefault="00613B3B">
            <w:pPr>
              <w:pStyle w:val="BMSTableText"/>
              <w:keepLines/>
              <w:spacing w:before="20" w:after="20" w:line="276" w:lineRule="auto"/>
              <w:jc w:val="left"/>
            </w:pPr>
            <w:r>
              <w:rPr>
                <w:b/>
                <w:color w:val="000000"/>
                <w:lang w:val="en-GB"/>
              </w:rPr>
              <w:t>n (</w:t>
            </w:r>
            <w:proofErr w:type="gramStart"/>
            <w:r>
              <w:rPr>
                <w:b/>
                <w:color w:val="000000"/>
                <w:lang w:val="en-GB"/>
              </w:rPr>
              <w:t>%)</w:t>
            </w:r>
            <w:proofErr w:type="spellStart"/>
            <w:r>
              <w:rPr>
                <w:rStyle w:val="BMSSuperscript"/>
                <w:strike/>
              </w:rPr>
              <w:t>d</w:t>
            </w:r>
            <w:proofErr w:type="gramEnd"/>
            <w:r>
              <w:rPr>
                <w:rStyle w:val="BMSSuperscript"/>
                <w:strike/>
              </w:rPr>
              <w:t>,e</w:t>
            </w:r>
            <w:proofErr w:type="spellEnd"/>
          </w:p>
        </w:tc>
        <w:tc>
          <w:tcPr>
            <w:tcW w:w="1620" w:type="dxa"/>
            <w:tcBorders>
              <w:top w:val="single" w:sz="4" w:space="0" w:color="auto"/>
              <w:left w:val="single" w:sz="4" w:space="0" w:color="auto"/>
              <w:bottom w:val="single" w:sz="4" w:space="0" w:color="auto"/>
              <w:right w:val="single" w:sz="4" w:space="0" w:color="auto"/>
            </w:tcBorders>
            <w:vAlign w:val="center"/>
            <w:hideMark/>
          </w:tcPr>
          <w:p w14:paraId="23D1DBB2" w14:textId="77777777" w:rsidR="00613B3B" w:rsidRDefault="00613B3B">
            <w:pPr>
              <w:pStyle w:val="BMSTableText"/>
              <w:keepLines/>
              <w:spacing w:before="20" w:after="20" w:line="276" w:lineRule="auto"/>
            </w:pPr>
            <w:r>
              <w:t>350 (58)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4E60ADD" w14:textId="77777777" w:rsidR="00613B3B" w:rsidRDefault="00613B3B">
            <w:pPr>
              <w:pStyle w:val="BMSTableText"/>
              <w:keepLines/>
              <w:spacing w:before="20" w:after="20" w:line="276" w:lineRule="auto"/>
            </w:pPr>
            <w:r>
              <w:t>280 (46)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3B99E6" w14:textId="77777777" w:rsidR="00613B3B" w:rsidRDefault="00613B3B">
            <w:pPr>
              <w:pStyle w:val="BMSTableText"/>
              <w:keepLines/>
              <w:spacing w:before="20" w:after="20" w:line="276" w:lineRule="auto"/>
            </w:pPr>
            <w:r>
              <w:t>226 (60)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18BEFB0" w14:textId="77777777" w:rsidR="00613B3B" w:rsidRDefault="00613B3B">
            <w:pPr>
              <w:pStyle w:val="BMSTableText"/>
              <w:keepLines/>
              <w:spacing w:before="20" w:after="20" w:line="276" w:lineRule="auto"/>
            </w:pPr>
            <w:r>
              <w:t>177 (45)</w:t>
            </w:r>
          </w:p>
        </w:tc>
      </w:tr>
      <w:tr w:rsidR="00613B3B" w14:paraId="519B0128"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4E3B4D9E" w14:textId="77777777" w:rsidR="00613B3B" w:rsidRDefault="00613B3B">
            <w:pPr>
              <w:pStyle w:val="BMSTableText"/>
              <w:keepLines/>
              <w:spacing w:before="20" w:after="20" w:line="276" w:lineRule="auto"/>
              <w:ind w:firstLine="162"/>
              <w:jc w:val="left"/>
            </w:pPr>
            <w:r>
              <w:t>(95% CI)</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1D7CB7" w14:textId="77777777" w:rsidR="00613B3B" w:rsidRDefault="00613B3B">
            <w:pPr>
              <w:pStyle w:val="BMSTableText"/>
              <w:keepLines/>
              <w:spacing w:before="20" w:after="20" w:line="276" w:lineRule="auto"/>
            </w:pPr>
            <w:r>
              <w:t>(54, 62)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A465BEA" w14:textId="77777777" w:rsidR="00613B3B" w:rsidRDefault="00613B3B">
            <w:pPr>
              <w:pStyle w:val="BMSTableText"/>
              <w:keepLines/>
              <w:spacing w:before="20" w:after="20" w:line="276" w:lineRule="auto"/>
            </w:pPr>
            <w:r>
              <w:t>(42, 50)</w:t>
            </w:r>
          </w:p>
        </w:tc>
        <w:tc>
          <w:tcPr>
            <w:tcW w:w="1710" w:type="dxa"/>
            <w:tcBorders>
              <w:top w:val="single" w:sz="4" w:space="0" w:color="auto"/>
              <w:left w:val="single" w:sz="4" w:space="0" w:color="auto"/>
              <w:bottom w:val="single" w:sz="4" w:space="0" w:color="auto"/>
              <w:right w:val="single" w:sz="4" w:space="0" w:color="auto"/>
            </w:tcBorders>
            <w:hideMark/>
          </w:tcPr>
          <w:p w14:paraId="4840D4E8" w14:textId="77777777" w:rsidR="00613B3B" w:rsidRDefault="00613B3B">
            <w:pPr>
              <w:pStyle w:val="BMSTableText"/>
              <w:keepLines/>
              <w:spacing w:before="20" w:after="20" w:line="276" w:lineRule="auto"/>
            </w:pPr>
            <w:r>
              <w:t>(55, 65)</w:t>
            </w:r>
          </w:p>
        </w:tc>
        <w:tc>
          <w:tcPr>
            <w:tcW w:w="1620" w:type="dxa"/>
            <w:tcBorders>
              <w:top w:val="single" w:sz="4" w:space="0" w:color="auto"/>
              <w:left w:val="single" w:sz="4" w:space="0" w:color="auto"/>
              <w:bottom w:val="single" w:sz="4" w:space="0" w:color="auto"/>
              <w:right w:val="single" w:sz="4" w:space="0" w:color="auto"/>
            </w:tcBorders>
            <w:hideMark/>
          </w:tcPr>
          <w:p w14:paraId="7A34AB42" w14:textId="77777777" w:rsidR="00613B3B" w:rsidRDefault="00613B3B">
            <w:pPr>
              <w:pStyle w:val="BMSTableText"/>
              <w:keepLines/>
              <w:spacing w:before="20" w:after="20" w:line="276" w:lineRule="auto"/>
            </w:pPr>
            <w:r>
              <w:t>(40, 50)</w:t>
            </w:r>
          </w:p>
        </w:tc>
      </w:tr>
      <w:tr w:rsidR="00613B3B" w14:paraId="588ABD54"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428830E0" w14:textId="77777777" w:rsidR="00613B3B" w:rsidRDefault="00613B3B">
            <w:pPr>
              <w:pStyle w:val="BMSTableText"/>
              <w:keepLines/>
              <w:spacing w:before="20" w:after="20" w:line="276" w:lineRule="auto"/>
              <w:ind w:firstLine="162"/>
              <w:jc w:val="left"/>
            </w:pPr>
            <w:r>
              <w:t>Complete response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DC7D6F1" w14:textId="77777777" w:rsidR="00613B3B" w:rsidRDefault="00613B3B">
            <w:pPr>
              <w:pStyle w:val="BMSTableText"/>
              <w:keepLines/>
              <w:spacing w:before="20" w:after="20" w:line="276" w:lineRule="auto"/>
            </w:pPr>
            <w:r>
              <w:t>59 (10)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68DC605" w14:textId="77777777" w:rsidR="00613B3B" w:rsidRDefault="00613B3B">
            <w:pPr>
              <w:pStyle w:val="BMSTableText"/>
              <w:keepLines/>
              <w:spacing w:before="20" w:after="20" w:line="276" w:lineRule="auto"/>
            </w:pPr>
            <w:r>
              <w:t>39 (6)</w:t>
            </w:r>
          </w:p>
        </w:tc>
        <w:tc>
          <w:tcPr>
            <w:tcW w:w="1710" w:type="dxa"/>
            <w:tcBorders>
              <w:top w:val="single" w:sz="4" w:space="0" w:color="auto"/>
              <w:left w:val="single" w:sz="4" w:space="0" w:color="auto"/>
              <w:bottom w:val="single" w:sz="4" w:space="0" w:color="auto"/>
              <w:right w:val="single" w:sz="4" w:space="0" w:color="auto"/>
            </w:tcBorders>
            <w:hideMark/>
          </w:tcPr>
          <w:p w14:paraId="37F2B25E" w14:textId="77777777" w:rsidR="00613B3B" w:rsidRDefault="00613B3B">
            <w:pPr>
              <w:pStyle w:val="BMSTableText"/>
              <w:keepLines/>
              <w:spacing w:before="20" w:after="20" w:line="276" w:lineRule="auto"/>
            </w:pPr>
            <w:r>
              <w:t>44 (12)</w:t>
            </w:r>
          </w:p>
        </w:tc>
        <w:tc>
          <w:tcPr>
            <w:tcW w:w="1620" w:type="dxa"/>
            <w:tcBorders>
              <w:top w:val="single" w:sz="4" w:space="0" w:color="auto"/>
              <w:left w:val="single" w:sz="4" w:space="0" w:color="auto"/>
              <w:bottom w:val="single" w:sz="4" w:space="0" w:color="auto"/>
              <w:right w:val="single" w:sz="4" w:space="0" w:color="auto"/>
            </w:tcBorders>
            <w:hideMark/>
          </w:tcPr>
          <w:p w14:paraId="74B1800F" w14:textId="77777777" w:rsidR="00613B3B" w:rsidRDefault="00613B3B">
            <w:pPr>
              <w:pStyle w:val="BMSTableText"/>
              <w:keepLines/>
              <w:spacing w:before="20" w:after="20" w:line="276" w:lineRule="auto"/>
            </w:pPr>
            <w:r>
              <w:t>27 (7)</w:t>
            </w:r>
          </w:p>
        </w:tc>
      </w:tr>
      <w:tr w:rsidR="00613B3B" w14:paraId="4B572AC4"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5D8E1F59" w14:textId="77777777" w:rsidR="00613B3B" w:rsidRDefault="00613B3B">
            <w:pPr>
              <w:pStyle w:val="BMSTableText"/>
              <w:keepLines/>
              <w:spacing w:before="20" w:after="20" w:line="276" w:lineRule="auto"/>
              <w:ind w:firstLine="162"/>
              <w:jc w:val="left"/>
            </w:pPr>
            <w:r>
              <w:t>Partial response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0557F63" w14:textId="77777777" w:rsidR="00613B3B" w:rsidRDefault="00613B3B">
            <w:pPr>
              <w:pStyle w:val="BMSTableText"/>
              <w:keepLines/>
              <w:spacing w:before="20" w:after="20" w:line="276" w:lineRule="auto"/>
            </w:pPr>
            <w:r>
              <w:t>291 (48)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04BB93" w14:textId="77777777" w:rsidR="00613B3B" w:rsidRDefault="00613B3B">
            <w:pPr>
              <w:pStyle w:val="BMSTableText"/>
              <w:keepLines/>
              <w:spacing w:before="20" w:after="20" w:line="276" w:lineRule="auto"/>
            </w:pPr>
            <w:r>
              <w:t>241 (40)</w:t>
            </w:r>
          </w:p>
        </w:tc>
        <w:tc>
          <w:tcPr>
            <w:tcW w:w="1710" w:type="dxa"/>
            <w:tcBorders>
              <w:top w:val="single" w:sz="4" w:space="0" w:color="auto"/>
              <w:left w:val="single" w:sz="4" w:space="0" w:color="auto"/>
              <w:bottom w:val="single" w:sz="4" w:space="0" w:color="auto"/>
              <w:right w:val="single" w:sz="4" w:space="0" w:color="auto"/>
            </w:tcBorders>
            <w:hideMark/>
          </w:tcPr>
          <w:p w14:paraId="5F9CE299" w14:textId="77777777" w:rsidR="00613B3B" w:rsidRDefault="00613B3B">
            <w:pPr>
              <w:pStyle w:val="BMSTableText"/>
              <w:keepLines/>
              <w:spacing w:before="20" w:after="20" w:line="276" w:lineRule="auto"/>
            </w:pPr>
            <w:r>
              <w:t>182 (48)</w:t>
            </w:r>
          </w:p>
        </w:tc>
        <w:tc>
          <w:tcPr>
            <w:tcW w:w="1620" w:type="dxa"/>
            <w:tcBorders>
              <w:top w:val="single" w:sz="4" w:space="0" w:color="auto"/>
              <w:left w:val="single" w:sz="4" w:space="0" w:color="auto"/>
              <w:bottom w:val="single" w:sz="4" w:space="0" w:color="auto"/>
              <w:right w:val="single" w:sz="4" w:space="0" w:color="auto"/>
            </w:tcBorders>
            <w:hideMark/>
          </w:tcPr>
          <w:p w14:paraId="20ADEC83" w14:textId="77777777" w:rsidR="00613B3B" w:rsidRDefault="00613B3B">
            <w:pPr>
              <w:pStyle w:val="BMSTableText"/>
              <w:keepLines/>
              <w:spacing w:before="20" w:after="20" w:line="276" w:lineRule="auto"/>
            </w:pPr>
            <w:r>
              <w:t>150 (38)</w:t>
            </w:r>
          </w:p>
        </w:tc>
      </w:tr>
      <w:tr w:rsidR="00613B3B" w14:paraId="17D3F7E3"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6A107E7D" w14:textId="77777777" w:rsidR="00613B3B" w:rsidRDefault="00613B3B">
            <w:pPr>
              <w:pStyle w:val="BMSTableText"/>
              <w:keepLines/>
              <w:spacing w:before="20" w:after="20" w:line="276" w:lineRule="auto"/>
              <w:jc w:val="left"/>
              <w:rPr>
                <w:b/>
              </w:rPr>
            </w:pPr>
            <w:r>
              <w:rPr>
                <w:b/>
              </w:rPr>
              <w:t xml:space="preserve">Duration of </w:t>
            </w:r>
            <w:proofErr w:type="spellStart"/>
            <w:proofErr w:type="gramStart"/>
            <w:r>
              <w:rPr>
                <w:b/>
              </w:rPr>
              <w:t>Response</w:t>
            </w:r>
            <w:r>
              <w:rPr>
                <w:rStyle w:val="BMSSuperscript"/>
              </w:rPr>
              <w:t>d,e</w:t>
            </w:r>
            <w:proofErr w:type="spellEnd"/>
            <w:proofErr w:type="gramEnd"/>
          </w:p>
        </w:tc>
        <w:tc>
          <w:tcPr>
            <w:tcW w:w="1620" w:type="dxa"/>
            <w:tcBorders>
              <w:top w:val="single" w:sz="4" w:space="0" w:color="auto"/>
              <w:left w:val="single" w:sz="4" w:space="0" w:color="auto"/>
              <w:bottom w:val="single" w:sz="4" w:space="0" w:color="auto"/>
              <w:right w:val="single" w:sz="4" w:space="0" w:color="auto"/>
            </w:tcBorders>
            <w:vAlign w:val="center"/>
          </w:tcPr>
          <w:p w14:paraId="15D160B9" w14:textId="77777777" w:rsidR="00613B3B" w:rsidRDefault="00613B3B">
            <w:pPr>
              <w:pStyle w:val="BMSTableText"/>
              <w:keepLines/>
              <w:spacing w:before="20" w:after="20" w:line="276" w:lineRule="auto"/>
            </w:pPr>
          </w:p>
        </w:tc>
        <w:tc>
          <w:tcPr>
            <w:tcW w:w="1620" w:type="dxa"/>
            <w:tcBorders>
              <w:top w:val="single" w:sz="4" w:space="0" w:color="auto"/>
              <w:left w:val="single" w:sz="4" w:space="0" w:color="auto"/>
              <w:bottom w:val="single" w:sz="4" w:space="0" w:color="auto"/>
              <w:right w:val="single" w:sz="4" w:space="0" w:color="auto"/>
            </w:tcBorders>
            <w:vAlign w:val="center"/>
          </w:tcPr>
          <w:p w14:paraId="1C784E7C" w14:textId="77777777" w:rsidR="00613B3B" w:rsidRDefault="00613B3B">
            <w:pPr>
              <w:pStyle w:val="BMSTableText"/>
              <w:keepLines/>
              <w:spacing w:before="20" w:after="20" w:line="276" w:lineRule="auto"/>
            </w:pPr>
          </w:p>
        </w:tc>
        <w:tc>
          <w:tcPr>
            <w:tcW w:w="1710" w:type="dxa"/>
            <w:tcBorders>
              <w:top w:val="single" w:sz="4" w:space="0" w:color="auto"/>
              <w:left w:val="single" w:sz="4" w:space="0" w:color="auto"/>
              <w:bottom w:val="single" w:sz="4" w:space="0" w:color="auto"/>
              <w:right w:val="single" w:sz="4" w:space="0" w:color="auto"/>
            </w:tcBorders>
          </w:tcPr>
          <w:p w14:paraId="4E67A424" w14:textId="77777777" w:rsidR="00613B3B" w:rsidRDefault="00613B3B">
            <w:pPr>
              <w:pStyle w:val="BMSTableText"/>
              <w:keepLines/>
              <w:spacing w:before="20" w:after="20" w:line="276" w:lineRule="auto"/>
            </w:pPr>
          </w:p>
        </w:tc>
        <w:tc>
          <w:tcPr>
            <w:tcW w:w="1620" w:type="dxa"/>
            <w:tcBorders>
              <w:top w:val="single" w:sz="4" w:space="0" w:color="auto"/>
              <w:left w:val="single" w:sz="4" w:space="0" w:color="auto"/>
              <w:bottom w:val="single" w:sz="4" w:space="0" w:color="auto"/>
              <w:right w:val="single" w:sz="4" w:space="0" w:color="auto"/>
            </w:tcBorders>
          </w:tcPr>
          <w:p w14:paraId="7910E2A6" w14:textId="77777777" w:rsidR="00613B3B" w:rsidRDefault="00613B3B">
            <w:pPr>
              <w:pStyle w:val="BMSTableText"/>
              <w:keepLines/>
              <w:spacing w:before="20" w:after="20" w:line="276" w:lineRule="auto"/>
            </w:pPr>
          </w:p>
        </w:tc>
      </w:tr>
      <w:tr w:rsidR="00613B3B" w14:paraId="3908AACC" w14:textId="77777777" w:rsidTr="00613B3B">
        <w:tc>
          <w:tcPr>
            <w:tcW w:w="2790" w:type="dxa"/>
            <w:tcBorders>
              <w:top w:val="single" w:sz="4" w:space="0" w:color="auto"/>
              <w:left w:val="single" w:sz="4" w:space="0" w:color="auto"/>
              <w:bottom w:val="single" w:sz="4" w:space="0" w:color="auto"/>
              <w:right w:val="single" w:sz="4" w:space="0" w:color="auto"/>
            </w:tcBorders>
            <w:hideMark/>
          </w:tcPr>
          <w:p w14:paraId="79A6D2E3" w14:textId="7864F8B1" w:rsidR="003270E9" w:rsidRDefault="00613B3B">
            <w:pPr>
              <w:pStyle w:val="BMSTableText"/>
              <w:keepLines/>
              <w:spacing w:before="20" w:after="20" w:line="276" w:lineRule="auto"/>
              <w:jc w:val="left"/>
            </w:pPr>
            <w:r>
              <w:t>Median (months)</w:t>
            </w:r>
            <w:proofErr w:type="gramStart"/>
            <w:r>
              <w:rPr>
                <w:rStyle w:val="BMSSuperscript"/>
              </w:rPr>
              <w:t>a</w:t>
            </w:r>
            <w:r>
              <w:t>(</w:t>
            </w:r>
            <w:proofErr w:type="gramEnd"/>
            <w:r>
              <w:t>95% CI)</w:t>
            </w:r>
            <w:r w:rsidR="009322FC">
              <w:t xml:space="preserve"> </w:t>
            </w:r>
          </w:p>
          <w:p w14:paraId="06BDB90C" w14:textId="60DF82B9" w:rsidR="00613B3B" w:rsidRDefault="00613B3B">
            <w:pPr>
              <w:pStyle w:val="BMSTableText"/>
              <w:keepLines/>
              <w:spacing w:before="20" w:after="20" w:line="276" w:lineRule="auto"/>
              <w:jc w:val="left"/>
              <w:rPr>
                <w:b/>
              </w:rPr>
            </w:pPr>
            <w:r>
              <w:t>Range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70AEEB" w14:textId="77777777" w:rsidR="00613B3B" w:rsidRDefault="00613B3B">
            <w:pPr>
              <w:pStyle w:val="BMSTableText"/>
              <w:keepLines/>
              <w:spacing w:before="20" w:after="20" w:line="276" w:lineRule="auto"/>
            </w:pPr>
            <w:r>
              <w:t>8.51 (7.23, 9.92)</w:t>
            </w:r>
          </w:p>
          <w:p w14:paraId="78F331A1" w14:textId="77777777" w:rsidR="00613B3B" w:rsidRDefault="00613B3B">
            <w:pPr>
              <w:pStyle w:val="BMSTableText"/>
              <w:keepLines/>
              <w:spacing w:before="20" w:after="20" w:line="276" w:lineRule="auto"/>
            </w:pPr>
            <w:r>
              <w:t>1.0+, 29.6+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C3D989" w14:textId="77777777" w:rsidR="00613B3B" w:rsidRDefault="00613B3B">
            <w:pPr>
              <w:pStyle w:val="BMSTableText"/>
              <w:keepLines/>
              <w:spacing w:before="20" w:after="20" w:line="276" w:lineRule="auto"/>
            </w:pPr>
            <w:r>
              <w:t>6.93 (5.82, 7.16)</w:t>
            </w:r>
          </w:p>
          <w:p w14:paraId="087D33EA" w14:textId="77777777" w:rsidR="00613B3B" w:rsidRDefault="00613B3B">
            <w:pPr>
              <w:pStyle w:val="BMSTableText"/>
              <w:keepLines/>
              <w:spacing w:before="20" w:after="20" w:line="276" w:lineRule="auto"/>
            </w:pPr>
            <w:r>
              <w:t>1.2+, 30.8+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3D5500" w14:textId="77777777" w:rsidR="00613B3B" w:rsidRDefault="00613B3B">
            <w:pPr>
              <w:pStyle w:val="BMSTableText"/>
              <w:keepLines/>
              <w:spacing w:before="20" w:after="20" w:line="276" w:lineRule="auto"/>
            </w:pPr>
            <w:r>
              <w:t>9.49 (7.98, 11.37)</w:t>
            </w:r>
          </w:p>
          <w:p w14:paraId="39F2B54C" w14:textId="77777777" w:rsidR="00613B3B" w:rsidRDefault="00613B3B">
            <w:pPr>
              <w:pStyle w:val="BMSTableText"/>
              <w:keepLines/>
              <w:spacing w:before="20" w:after="20" w:line="276" w:lineRule="auto"/>
            </w:pPr>
            <w:r>
              <w:t>1.1+, 29.6+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F21E559" w14:textId="77777777" w:rsidR="00613B3B" w:rsidRDefault="00613B3B">
            <w:pPr>
              <w:pStyle w:val="BMSTableText"/>
              <w:keepLines/>
              <w:spacing w:before="20" w:after="20" w:line="276" w:lineRule="auto"/>
            </w:pPr>
            <w:r>
              <w:t>6.97 (5.65, 7.85)</w:t>
            </w:r>
          </w:p>
          <w:p w14:paraId="42685EC6" w14:textId="77777777" w:rsidR="00613B3B" w:rsidRDefault="00613B3B">
            <w:pPr>
              <w:pStyle w:val="BMSTableText"/>
              <w:keepLines/>
              <w:spacing w:before="20" w:after="20" w:line="276" w:lineRule="auto"/>
            </w:pPr>
            <w:r>
              <w:t>1.2+, 30.8+</w:t>
            </w:r>
          </w:p>
        </w:tc>
      </w:tr>
    </w:tbl>
    <w:p w14:paraId="1C8D17EC" w14:textId="77777777" w:rsidR="00613B3B" w:rsidRPr="00D76721" w:rsidRDefault="00613B3B" w:rsidP="00613B3B">
      <w:pPr>
        <w:pStyle w:val="BMSTableNoteInfo"/>
        <w:spacing w:before="0"/>
        <w:ind w:left="215" w:hanging="215"/>
        <w:rPr>
          <w:rStyle w:val="BMSSuperscript"/>
          <w:sz w:val="18"/>
          <w:szCs w:val="18"/>
        </w:rPr>
      </w:pPr>
      <w:r w:rsidRPr="00D76721">
        <w:rPr>
          <w:rStyle w:val="BMSSuperscript"/>
          <w:sz w:val="18"/>
          <w:szCs w:val="18"/>
        </w:rPr>
        <w:t>a</w:t>
      </w:r>
      <w:r w:rsidRPr="00D76721">
        <w:rPr>
          <w:rStyle w:val="BMSSuperscript"/>
          <w:sz w:val="18"/>
          <w:szCs w:val="18"/>
        </w:rPr>
        <w:tab/>
      </w:r>
      <w:r w:rsidRPr="00645591">
        <w:rPr>
          <w:rStyle w:val="BMSSuperscript"/>
          <w:sz w:val="18"/>
          <w:szCs w:val="18"/>
          <w:vertAlign w:val="baseline"/>
        </w:rPr>
        <w:t>Kaplan-Meier estimate</w:t>
      </w:r>
      <w:r w:rsidRPr="00D76721">
        <w:rPr>
          <w:rStyle w:val="BMSSuperscript"/>
          <w:sz w:val="18"/>
          <w:szCs w:val="18"/>
        </w:rPr>
        <w:t>.</w:t>
      </w:r>
    </w:p>
    <w:p w14:paraId="6BDB7AF8" w14:textId="77777777" w:rsidR="00613B3B" w:rsidRPr="00D76721" w:rsidRDefault="00613B3B" w:rsidP="00613B3B">
      <w:pPr>
        <w:pStyle w:val="BMSTableNoteInfo"/>
        <w:spacing w:before="0"/>
        <w:ind w:left="215" w:hanging="215"/>
        <w:rPr>
          <w:rStyle w:val="BMSSuperscript"/>
          <w:sz w:val="18"/>
          <w:szCs w:val="18"/>
        </w:rPr>
      </w:pPr>
      <w:r w:rsidRPr="00D76721">
        <w:rPr>
          <w:rStyle w:val="BMSSuperscript"/>
          <w:sz w:val="18"/>
          <w:szCs w:val="18"/>
        </w:rPr>
        <w:t>b</w:t>
      </w:r>
      <w:r w:rsidRPr="00D76721">
        <w:rPr>
          <w:rStyle w:val="BMSSuperscript"/>
          <w:sz w:val="18"/>
          <w:szCs w:val="18"/>
        </w:rPr>
        <w:tab/>
      </w:r>
      <w:r w:rsidRPr="00645591">
        <w:rPr>
          <w:rStyle w:val="BMSSuperscript"/>
          <w:sz w:val="18"/>
          <w:szCs w:val="18"/>
          <w:vertAlign w:val="baseline"/>
        </w:rPr>
        <w:t>Based on stratified log Cox proportional hazard model</w:t>
      </w:r>
      <w:r w:rsidRPr="00D76721">
        <w:rPr>
          <w:rStyle w:val="BMSSuperscript"/>
          <w:sz w:val="18"/>
          <w:szCs w:val="18"/>
        </w:rPr>
        <w:t>.</w:t>
      </w:r>
    </w:p>
    <w:p w14:paraId="5E096BCF" w14:textId="77777777" w:rsidR="00613B3B" w:rsidRPr="00D76721" w:rsidRDefault="00613B3B" w:rsidP="00613B3B">
      <w:pPr>
        <w:pStyle w:val="BMSTableNoteInfo"/>
        <w:spacing w:before="0"/>
        <w:ind w:left="215" w:hanging="215"/>
        <w:rPr>
          <w:rStyle w:val="BMSSuperscript"/>
          <w:sz w:val="18"/>
          <w:szCs w:val="18"/>
        </w:rPr>
      </w:pPr>
      <w:r w:rsidRPr="00D76721">
        <w:rPr>
          <w:rStyle w:val="BMSSuperscript"/>
          <w:sz w:val="18"/>
          <w:szCs w:val="18"/>
        </w:rPr>
        <w:t>c</w:t>
      </w:r>
      <w:r w:rsidRPr="00D76721">
        <w:rPr>
          <w:rStyle w:val="BMSSuperscript"/>
          <w:sz w:val="18"/>
          <w:szCs w:val="18"/>
        </w:rPr>
        <w:tab/>
      </w:r>
      <w:r w:rsidRPr="00645591">
        <w:rPr>
          <w:rStyle w:val="BMSSuperscript"/>
          <w:sz w:val="18"/>
          <w:szCs w:val="18"/>
          <w:vertAlign w:val="baseline"/>
        </w:rPr>
        <w:t>Based on stratified log-rank test</w:t>
      </w:r>
      <w:r w:rsidRPr="00D76721">
        <w:rPr>
          <w:rStyle w:val="BMSSuperscript"/>
          <w:sz w:val="18"/>
          <w:szCs w:val="18"/>
        </w:rPr>
        <w:t>.</w:t>
      </w:r>
    </w:p>
    <w:p w14:paraId="2A79DDCF" w14:textId="77777777" w:rsidR="00613B3B" w:rsidRPr="00D76721" w:rsidRDefault="00613B3B" w:rsidP="00613B3B">
      <w:pPr>
        <w:pStyle w:val="BMSTableNoteInfo"/>
        <w:spacing w:before="0"/>
        <w:ind w:left="215" w:hanging="215"/>
        <w:rPr>
          <w:rStyle w:val="BMSSuperscript"/>
          <w:sz w:val="18"/>
          <w:szCs w:val="18"/>
        </w:rPr>
      </w:pPr>
      <w:r w:rsidRPr="00D76721">
        <w:rPr>
          <w:rStyle w:val="BMSSuperscript"/>
          <w:sz w:val="18"/>
          <w:szCs w:val="18"/>
        </w:rPr>
        <w:t>d</w:t>
      </w:r>
      <w:r w:rsidRPr="00D76721">
        <w:rPr>
          <w:rStyle w:val="BMSSuperscript"/>
          <w:sz w:val="18"/>
          <w:szCs w:val="18"/>
        </w:rPr>
        <w:tab/>
      </w:r>
      <w:r w:rsidRPr="00645591">
        <w:rPr>
          <w:rStyle w:val="BMSSuperscript"/>
          <w:sz w:val="18"/>
          <w:szCs w:val="18"/>
          <w:vertAlign w:val="baseline"/>
        </w:rPr>
        <w:t>Confirmed by BICR</w:t>
      </w:r>
      <w:r w:rsidRPr="00D76721">
        <w:rPr>
          <w:rStyle w:val="BMSSuperscript"/>
          <w:sz w:val="18"/>
          <w:szCs w:val="18"/>
        </w:rPr>
        <w:t>.</w:t>
      </w:r>
    </w:p>
    <w:p w14:paraId="203F2079" w14:textId="77777777" w:rsidR="00613B3B" w:rsidRDefault="00613B3B" w:rsidP="00613B3B">
      <w:pPr>
        <w:pStyle w:val="BMSTableNoteInfo"/>
        <w:spacing w:before="0"/>
        <w:ind w:left="215" w:hanging="215"/>
      </w:pPr>
      <w:r w:rsidRPr="00D76721">
        <w:rPr>
          <w:rStyle w:val="BMSSuperscript"/>
          <w:sz w:val="18"/>
          <w:szCs w:val="18"/>
        </w:rPr>
        <w:t>e</w:t>
      </w:r>
      <w:r w:rsidRPr="00D76721">
        <w:rPr>
          <w:rStyle w:val="BMSSuperscript"/>
          <w:sz w:val="18"/>
          <w:szCs w:val="18"/>
        </w:rPr>
        <w:tab/>
      </w:r>
      <w:r w:rsidRPr="00645591">
        <w:rPr>
          <w:rStyle w:val="BMSSuperscript"/>
          <w:sz w:val="18"/>
          <w:szCs w:val="18"/>
          <w:vertAlign w:val="baseline"/>
        </w:rPr>
        <w:t>Not evaluated for statistical significance</w:t>
      </w:r>
      <w:r w:rsidRPr="009637D0">
        <w:rPr>
          <w:rStyle w:val="BMSSuperscript"/>
          <w:sz w:val="18"/>
          <w:szCs w:val="18"/>
          <w:vertAlign w:val="baseline"/>
        </w:rPr>
        <w:t>.</w:t>
      </w:r>
    </w:p>
    <w:p w14:paraId="2F5B8895" w14:textId="2EA993B5" w:rsidR="0049164A" w:rsidRPr="004E0F60" w:rsidRDefault="0049164A" w:rsidP="004F521F">
      <w:pPr>
        <w:pStyle w:val="Heading3"/>
        <w:rPr>
          <w:noProof w:val="0"/>
          <w:lang w:val="en-AU"/>
        </w:rPr>
      </w:pPr>
      <w:r w:rsidRPr="004E0F60">
        <w:rPr>
          <w:noProof w:val="0"/>
          <w:lang w:val="en-AU"/>
        </w:rPr>
        <w:lastRenderedPageBreak/>
        <w:t>Immunogenicity</w:t>
      </w:r>
    </w:p>
    <w:p w14:paraId="46B9CA97" w14:textId="77777777" w:rsidR="0049164A" w:rsidRPr="004E0F60" w:rsidDel="002F62E2" w:rsidRDefault="0049164A" w:rsidP="007A39D4">
      <w:pPr>
        <w:keepNext/>
        <w:spacing w:after="120"/>
      </w:pPr>
      <w:r w:rsidRPr="004E0F60" w:rsidDel="002F62E2">
        <w:t xml:space="preserve">As with all therapeutic proteins, there is a potential for an immunogenic response to nivolumab. </w:t>
      </w:r>
    </w:p>
    <w:p w14:paraId="609DEBC1" w14:textId="77777777" w:rsidR="0049164A" w:rsidRPr="004E0F60" w:rsidDel="002F62E2" w:rsidRDefault="0049164A" w:rsidP="0049164A">
      <w:pPr>
        <w:pStyle w:val="Heading5"/>
      </w:pPr>
      <w:r w:rsidRPr="004E0F60" w:rsidDel="002F62E2">
        <w:t xml:space="preserve">Nivolumab Monotherapy:  </w:t>
      </w:r>
    </w:p>
    <w:p w14:paraId="256A3058" w14:textId="77777777" w:rsidR="0049164A" w:rsidRPr="004E0F60" w:rsidDel="002F62E2" w:rsidRDefault="0049164A" w:rsidP="0049164A">
      <w:pPr>
        <w:spacing w:after="120"/>
      </w:pPr>
      <w:r w:rsidRPr="004E0F60" w:rsidDel="002F62E2">
        <w:t>In a pooled analysis of 2022 patients who were treated with nivolumab 3 mg/kg every 2 weeks and were evaluable for the presence of anti</w:t>
      </w:r>
      <w:r w:rsidRPr="004E0F60" w:rsidDel="002F62E2">
        <w:noBreakHyphen/>
        <w:t>product</w:t>
      </w:r>
      <w:r w:rsidRPr="004E0F60" w:rsidDel="002F62E2">
        <w:noBreakHyphen/>
        <w:t>antibodies, 231 patients (11.4%) tested positive for treatment</w:t>
      </w:r>
      <w:r w:rsidRPr="004E0F60" w:rsidDel="002F62E2">
        <w:noBreakHyphen/>
        <w:t>emergent anti</w:t>
      </w:r>
      <w:r w:rsidRPr="004E0F60" w:rsidDel="002F62E2">
        <w:noBreakHyphen/>
        <w:t>product</w:t>
      </w:r>
      <w:r w:rsidRPr="004E0F60" w:rsidDel="002F62E2">
        <w:noBreakHyphen/>
        <w:t xml:space="preserve">antibodies by an </w:t>
      </w:r>
      <w:proofErr w:type="spellStart"/>
      <w:r w:rsidRPr="004E0F60" w:rsidDel="002F62E2">
        <w:t>electrochemiluminescent</w:t>
      </w:r>
      <w:proofErr w:type="spellEnd"/>
      <w:r w:rsidRPr="004E0F60" w:rsidDel="002F62E2">
        <w:t xml:space="preserve"> (ECL) assay</w:t>
      </w:r>
      <w:r w:rsidRPr="004E0F60" w:rsidDel="002F62E2">
        <w:rPr>
          <w:bCs/>
        </w:rPr>
        <w:t xml:space="preserve">. </w:t>
      </w:r>
      <w:r w:rsidRPr="004E0F60" w:rsidDel="002F62E2">
        <w:t>Two (0.1%) patients were persistently positive. N</w:t>
      </w:r>
      <w:r w:rsidRPr="004E0F60" w:rsidDel="002F62E2">
        <w:rPr>
          <w:bCs/>
        </w:rPr>
        <w:t>eutralising antibodies were detected in only 15 (0.7% of the total) of the positive anti</w:t>
      </w:r>
      <w:r w:rsidRPr="004E0F60" w:rsidDel="002F62E2">
        <w:rPr>
          <w:bCs/>
        </w:rPr>
        <w:noBreakHyphen/>
        <w:t>product</w:t>
      </w:r>
      <w:r w:rsidRPr="004E0F60" w:rsidDel="002F62E2">
        <w:rPr>
          <w:bCs/>
        </w:rPr>
        <w:noBreakHyphen/>
        <w:t>antibody patients. There was no evidence of altered pharmacokinetic profile, or toxicity profile associated with anti</w:t>
      </w:r>
      <w:r w:rsidRPr="004E0F60" w:rsidDel="002F62E2">
        <w:rPr>
          <w:bCs/>
        </w:rPr>
        <w:noBreakHyphen/>
        <w:t>product</w:t>
      </w:r>
      <w:r w:rsidRPr="004E0F60" w:rsidDel="002F62E2">
        <w:rPr>
          <w:bCs/>
        </w:rPr>
        <w:noBreakHyphen/>
        <w:t xml:space="preserve">antibody development. </w:t>
      </w:r>
      <w:r w:rsidRPr="004E0F60" w:rsidDel="002F62E2">
        <w:t>Neutralising antibodies were not associated with loss of efficacy.</w:t>
      </w:r>
    </w:p>
    <w:p w14:paraId="75CD62A7" w14:textId="77777777" w:rsidR="0049164A" w:rsidRPr="004E0F60" w:rsidDel="002F62E2" w:rsidRDefault="0049164A" w:rsidP="0049164A">
      <w:pPr>
        <w:pStyle w:val="Heading5"/>
      </w:pPr>
      <w:r w:rsidRPr="004E0F60" w:rsidDel="002F62E2">
        <w:t xml:space="preserve">Nivolumab in Combination with Ipilimumab: </w:t>
      </w:r>
    </w:p>
    <w:p w14:paraId="028E7CEF" w14:textId="6112FC69" w:rsidR="0049164A" w:rsidRPr="004E0F60" w:rsidRDefault="0049164A" w:rsidP="0049164A">
      <w:pPr>
        <w:spacing w:after="120"/>
      </w:pPr>
      <w:r w:rsidRPr="004E0F60" w:rsidDel="002F62E2">
        <w:t xml:space="preserve">Of the patients who were treated with nivolumab in combination with ipilimumab and were evaluable for the presence of anti-nivolumab antibodies, </w:t>
      </w:r>
      <w:r w:rsidRPr="004E0F60" w:rsidDel="002F62E2">
        <w:rPr>
          <w:bCs/>
        </w:rPr>
        <w:t>the incidence of anti-nivolumab antibodies was 26.0% with nivolumab 3 mg/kg and ipilimumab 1 mg/kg every 3 weeks and 37.8% with nivolumab 1 mg/kg and ipilimumab 3 mg/kg every 3 weeks</w:t>
      </w:r>
      <w:r w:rsidR="00B25E35">
        <w:rPr>
          <w:bCs/>
        </w:rPr>
        <w:t xml:space="preserve"> and </w:t>
      </w:r>
      <w:r w:rsidR="00B25E35">
        <w:t>25.7%</w:t>
      </w:r>
      <w:r w:rsidR="00B25E35">
        <w:rPr>
          <w:bCs/>
        </w:rPr>
        <w:t xml:space="preserve"> with </w:t>
      </w:r>
      <w:r w:rsidR="00B25E35">
        <w:t>nivolumab 3 mg/kg every 2 weeks and ipilimumab 1 mg/kg every 6 weeks</w:t>
      </w:r>
      <w:r w:rsidRPr="004E0F60" w:rsidDel="002F62E2">
        <w:rPr>
          <w:bCs/>
        </w:rPr>
        <w:t xml:space="preserve">. </w:t>
      </w:r>
      <w:r w:rsidR="00CC481C" w:rsidRPr="004B4087">
        <w:t>Of</w:t>
      </w:r>
      <w:r w:rsidR="00CC481C">
        <w:t xml:space="preserve"> the</w:t>
      </w:r>
      <w:r w:rsidR="00CC481C" w:rsidRPr="004B4087">
        <w:t xml:space="preserve"> patients who were treated with nivolumab </w:t>
      </w:r>
      <w:r w:rsidR="00CC481C">
        <w:t xml:space="preserve">360 mg every 3 weeks </w:t>
      </w:r>
      <w:r w:rsidR="00CC481C" w:rsidRPr="004B4087">
        <w:t xml:space="preserve">in combination with ipilimumab </w:t>
      </w:r>
      <w:r w:rsidR="00CC481C">
        <w:t xml:space="preserve">1 mg/kg every 6 weeks </w:t>
      </w:r>
      <w:r w:rsidR="00CC481C" w:rsidRPr="004B4087">
        <w:t>and</w:t>
      </w:r>
      <w:r w:rsidR="00CC481C">
        <w:t xml:space="preserve"> platinum-doublet chemotherapy and</w:t>
      </w:r>
      <w:r w:rsidR="00CC481C" w:rsidRPr="004B4087">
        <w:t xml:space="preserve"> evaluable for the presence of anti-nivolumab antibodies,</w:t>
      </w:r>
      <w:r w:rsidR="00CC481C">
        <w:t xml:space="preserve"> the incidence of anti-nivolumab antibodies was 33.8%. </w:t>
      </w:r>
      <w:r w:rsidRPr="004E0F60" w:rsidDel="002F62E2">
        <w:rPr>
          <w:bCs/>
        </w:rPr>
        <w:t>The incidence of neutralising antibodies against nivolumab was 0.5% with nivolumab 3 mg/kg and ipilimumab 1 mg/kg every 3 weeks</w:t>
      </w:r>
      <w:r w:rsidR="00CC481C">
        <w:rPr>
          <w:bCs/>
        </w:rPr>
        <w:t>,</w:t>
      </w:r>
      <w:r w:rsidRPr="004E0F60" w:rsidDel="002F62E2">
        <w:rPr>
          <w:bCs/>
        </w:rPr>
        <w:t xml:space="preserve"> 4.6% with nivolumab 1 mg/kg and ipilimumab 3 mg/kg every 3 weeks</w:t>
      </w:r>
      <w:r w:rsidR="00C80524">
        <w:rPr>
          <w:bCs/>
        </w:rPr>
        <w:t xml:space="preserve">, 0.7% with </w:t>
      </w:r>
      <w:r w:rsidR="00C80524">
        <w:t>nivolumab 3 mg/kg every 2 weeks and ipilimumab 1 mg/kg every 6 weeks</w:t>
      </w:r>
      <w:r w:rsidR="00CC481C" w:rsidRPr="00CC481C">
        <w:t xml:space="preserve"> </w:t>
      </w:r>
      <w:r w:rsidR="00CC481C">
        <w:t>and 2.6% with nivolumab 360 mg in combination with ipilimumab 1 mg/kg and platinum-doublet chemotherapy</w:t>
      </w:r>
      <w:r w:rsidRPr="004E0F60" w:rsidDel="002F62E2">
        <w:rPr>
          <w:bCs/>
        </w:rPr>
        <w:t xml:space="preserve">. Of the patients </w:t>
      </w:r>
      <w:r w:rsidRPr="004E0F60" w:rsidDel="002F62E2">
        <w:t xml:space="preserve">who were treated with nivolumab in combination with ipilimumab and </w:t>
      </w:r>
      <w:r w:rsidRPr="004E0F60" w:rsidDel="002F62E2">
        <w:rPr>
          <w:bCs/>
        </w:rPr>
        <w:t xml:space="preserve">evaluable for the presence of anti-ipilimumab antibodies, </w:t>
      </w:r>
      <w:r w:rsidRPr="004E0F60" w:rsidDel="002F62E2">
        <w:t xml:space="preserve">the incidence of anti-ipilimumab antibodies ranged from 6.3 to </w:t>
      </w:r>
      <w:r w:rsidR="00C80524">
        <w:t>13.7</w:t>
      </w:r>
      <w:r w:rsidRPr="004E0F60" w:rsidDel="002F62E2">
        <w:t>% and neutralising antibodies against ipilimumab ranged from 0 to</w:t>
      </w:r>
      <w:r w:rsidR="000730B0">
        <w:t xml:space="preserve"> </w:t>
      </w:r>
      <w:r w:rsidR="00C80524">
        <w:t>0.4</w:t>
      </w:r>
      <w:proofErr w:type="gramStart"/>
      <w:r w:rsidR="00C80524" w:rsidRPr="004E0F60" w:rsidDel="002F62E2">
        <w:t>%</w:t>
      </w:r>
      <w:r w:rsidRPr="004E0F60" w:rsidDel="002F62E2">
        <w:rPr>
          <w:bCs/>
        </w:rPr>
        <w:t>.There</w:t>
      </w:r>
      <w:proofErr w:type="gramEnd"/>
      <w:r w:rsidRPr="004E0F60" w:rsidDel="002F62E2">
        <w:rPr>
          <w:bCs/>
        </w:rPr>
        <w:t xml:space="preserve"> was no evidence of altered toxicity profile associated with anti-product antibody development.</w:t>
      </w:r>
      <w:r w:rsidRPr="004E0F60" w:rsidDel="002F62E2">
        <w:t xml:space="preserve"> Neutralising antibodies were not associated with loss of efficacy.</w:t>
      </w:r>
      <w:r w:rsidRPr="004E0F60">
        <w:t xml:space="preserve"> </w:t>
      </w:r>
    </w:p>
    <w:p w14:paraId="678F2BB0" w14:textId="1BE55F30" w:rsidR="001A3992" w:rsidRPr="004E0F60" w:rsidRDefault="00E61227" w:rsidP="004F521F">
      <w:pPr>
        <w:pStyle w:val="Heading2"/>
        <w:rPr>
          <w:lang w:val="en-AU"/>
        </w:rPr>
      </w:pPr>
      <w:r w:rsidRPr="004E0F60">
        <w:rPr>
          <w:lang w:val="en-AU"/>
        </w:rPr>
        <w:t>Pharmacokinetic properties</w:t>
      </w:r>
    </w:p>
    <w:p w14:paraId="27E7013E" w14:textId="77777777" w:rsidR="00C659AE" w:rsidRPr="004E0F60" w:rsidRDefault="00C659AE" w:rsidP="005E766C">
      <w:pPr>
        <w:spacing w:after="120"/>
      </w:pPr>
      <w:bookmarkStart w:id="90" w:name="_Toc132615524"/>
      <w:bookmarkStart w:id="91" w:name="_Toc2059789"/>
      <w:bookmarkStart w:id="92" w:name="_Toc2060998"/>
      <w:bookmarkStart w:id="93" w:name="_Toc2061105"/>
      <w:bookmarkStart w:id="94" w:name="_Toc2061616"/>
      <w:bookmarkStart w:id="95" w:name="_Toc2061680"/>
      <w:bookmarkStart w:id="96" w:name="_Toc2061745"/>
      <w:bookmarkStart w:id="97" w:name="_Toc2062061"/>
      <w:r w:rsidRPr="004E0F60">
        <w:t xml:space="preserve">Nivolumab pharmacokinetics (PK) was assessed using a population PK approach for both </w:t>
      </w:r>
      <w:proofErr w:type="gramStart"/>
      <w:r w:rsidRPr="004E0F60">
        <w:t>single-agent</w:t>
      </w:r>
      <w:proofErr w:type="gramEnd"/>
      <w:r w:rsidRPr="004E0F60">
        <w:t xml:space="preserve"> nivolumab and nivolumab in combination with ipilimumab.</w:t>
      </w:r>
    </w:p>
    <w:p w14:paraId="59EB4658" w14:textId="7DBDF2F5" w:rsidR="00C659AE" w:rsidRPr="004E0F60" w:rsidRDefault="00C659AE" w:rsidP="004F521F">
      <w:pPr>
        <w:pStyle w:val="Heading3"/>
        <w:rPr>
          <w:noProof w:val="0"/>
          <w:lang w:val="en-AU"/>
        </w:rPr>
      </w:pPr>
      <w:r w:rsidRPr="004E0F60">
        <w:rPr>
          <w:noProof w:val="0"/>
          <w:lang w:val="en-AU"/>
        </w:rPr>
        <w:t xml:space="preserve">Nivolumab </w:t>
      </w:r>
      <w:r w:rsidR="00E26FDD" w:rsidRPr="004E0F60">
        <w:rPr>
          <w:noProof w:val="0"/>
          <w:lang w:val="en-AU"/>
        </w:rPr>
        <w:t>m</w:t>
      </w:r>
      <w:r w:rsidRPr="004E0F60">
        <w:rPr>
          <w:noProof w:val="0"/>
          <w:lang w:val="en-AU"/>
        </w:rPr>
        <w:t>onotherapy</w:t>
      </w:r>
    </w:p>
    <w:p w14:paraId="5A7B4E0C" w14:textId="77777777" w:rsidR="00C659AE" w:rsidRPr="004E0F60" w:rsidRDefault="00C659AE" w:rsidP="005E766C">
      <w:pPr>
        <w:spacing w:after="120"/>
      </w:pPr>
      <w:r w:rsidRPr="004E0F60">
        <w:t>The pharmacokinetics (PK) of nivolumab is linear in the dose range of 0.1 to 10 mg/kg. The exposure to nivolumab increased dose proportionally over the dose range of 0.1 to 10 mg/kg administered every 2 weeks.</w:t>
      </w:r>
    </w:p>
    <w:p w14:paraId="72DD48B9" w14:textId="397C4801" w:rsidR="00C659AE" w:rsidRPr="004E0F60" w:rsidRDefault="00E553CF" w:rsidP="005E766C">
      <w:pPr>
        <w:spacing w:after="120"/>
      </w:pPr>
      <w:r w:rsidRPr="004E0F60">
        <w:t>Nivolumab clearance (CL) decreases over time, with a mean maximal reduction (% coefficient of variation [CV%]) from baseline values of 26</w:t>
      </w:r>
      <w:r w:rsidR="003B669D" w:rsidRPr="004E0F60">
        <w:t>%</w:t>
      </w:r>
      <w:r w:rsidRPr="004E0F60">
        <w:t xml:space="preserve"> (32.6%) resulting in a geometric mean steady-state clearance (</w:t>
      </w:r>
      <w:proofErr w:type="spellStart"/>
      <w:r w:rsidRPr="004E0F60">
        <w:t>CLss</w:t>
      </w:r>
      <w:proofErr w:type="spellEnd"/>
      <w:r w:rsidRPr="004E0F60">
        <w:t xml:space="preserve">) (CV%) of 7.91 mL/h (46%) in patients with metastatic </w:t>
      </w:r>
      <w:r w:rsidRPr="003D606B">
        <w:t>tumo</w:t>
      </w:r>
      <w:r w:rsidR="003D606B" w:rsidRPr="003D606B">
        <w:t>u</w:t>
      </w:r>
      <w:r w:rsidRPr="003D606B">
        <w:t>rs</w:t>
      </w:r>
      <w:r w:rsidRPr="004E0F60">
        <w:t xml:space="preserve">; the decrease in </w:t>
      </w:r>
      <w:proofErr w:type="spellStart"/>
      <w:r w:rsidRPr="004E0F60">
        <w:t>CLss</w:t>
      </w:r>
      <w:proofErr w:type="spellEnd"/>
      <w:r w:rsidRPr="004E0F60">
        <w:t xml:space="preserve"> is not considered clinically relevant.</w:t>
      </w:r>
      <w:r w:rsidRPr="004E0F60">
        <w:rPr>
          <w:sz w:val="18"/>
          <w:szCs w:val="18"/>
        </w:rPr>
        <w:t xml:space="preserve"> </w:t>
      </w:r>
      <w:r w:rsidRPr="004E0F60">
        <w:t>Nivolumab clearance does not decrease over time in patients with completely resected melanoma, as the geometric mean population clearance is 24% lower in this patient population compared with patients with metastatic melanoma at steady state.</w:t>
      </w:r>
      <w:r w:rsidRPr="004E0F60">
        <w:rPr>
          <w:sz w:val="18"/>
          <w:szCs w:val="18"/>
        </w:rPr>
        <w:t xml:space="preserve"> </w:t>
      </w:r>
      <w:r w:rsidRPr="004E0F60">
        <w:t>The geometric mean volume of distribution at steady state (</w:t>
      </w:r>
      <w:proofErr w:type="spellStart"/>
      <w:r w:rsidRPr="004E0F60">
        <w:t>Vss</w:t>
      </w:r>
      <w:proofErr w:type="spellEnd"/>
      <w:r w:rsidRPr="004E0F60">
        <w:t>) (CV%) is 6.6 L (24.4%) and geometric mean elimination half-life (t</w:t>
      </w:r>
      <w:r w:rsidRPr="004E0F60">
        <w:rPr>
          <w:sz w:val="18"/>
          <w:szCs w:val="18"/>
        </w:rPr>
        <w:t>1/2</w:t>
      </w:r>
      <w:r w:rsidRPr="004E0F60">
        <w:t>) is 25 days (55.4%).</w:t>
      </w:r>
      <w:r w:rsidRPr="004E0F60">
        <w:rPr>
          <w:sz w:val="18"/>
          <w:szCs w:val="18"/>
        </w:rPr>
        <w:t xml:space="preserve"> </w:t>
      </w:r>
      <w:r w:rsidR="00C659AE" w:rsidRPr="004E0F60">
        <w:t xml:space="preserve">Steady-state concentrations of nivolumab were reached by 12 weeks when administered at 3 mg/kg every 2 weeks, and systemic accumulation was approximately 3-fold. </w:t>
      </w:r>
    </w:p>
    <w:p w14:paraId="2C1FD039" w14:textId="77777777" w:rsidR="00C659AE" w:rsidRPr="004E0F60" w:rsidRDefault="00C659AE" w:rsidP="005E766C">
      <w:pPr>
        <w:spacing w:after="120"/>
      </w:pPr>
      <w:r w:rsidRPr="004E0F60">
        <w:lastRenderedPageBreak/>
        <w:t>Nivolumab CL increased with increasing body weight. Body weight normalised dosing produced approximately uniform steady</w:t>
      </w:r>
      <w:r w:rsidRPr="004E0F60">
        <w:noBreakHyphen/>
        <w:t>state trough concentration over a wide range of body weights (34</w:t>
      </w:r>
      <w:r w:rsidRPr="004E0F60">
        <w:noBreakHyphen/>
        <w:t>162 kg).</w:t>
      </w:r>
    </w:p>
    <w:p w14:paraId="6C6F7CE3" w14:textId="5101F0FE" w:rsidR="00C659AE" w:rsidRPr="004E0F60" w:rsidRDefault="00C659AE" w:rsidP="005E766C">
      <w:pPr>
        <w:spacing w:after="120"/>
      </w:pPr>
      <w:r w:rsidRPr="004E0F60">
        <w:t>The metabolic pathway of nivolumab has not been characterised. As a fully human IgG4 monoclonal antibody, nivolumab is expected to be degraded into small peptides and amino acids via catabolic pathways in the same manner as endogenous IgG.</w:t>
      </w:r>
    </w:p>
    <w:p w14:paraId="371DA54D" w14:textId="2A770840" w:rsidR="00F67107" w:rsidRPr="004E0F60" w:rsidRDefault="00F67107" w:rsidP="005E766C">
      <w:pPr>
        <w:spacing w:after="120"/>
      </w:pPr>
      <w:r w:rsidRPr="004E0F60">
        <w:t xml:space="preserve">Nivolumab baseline CL in adjuvant melanoma patients was approximately 40% lower and steady state CL approximately 20% lower relative to advanced melanoma. With available safety data, this decreases in CL </w:t>
      </w:r>
      <w:r w:rsidR="00E62440" w:rsidRPr="004E0F60">
        <w:t xml:space="preserve">were </w:t>
      </w:r>
      <w:r w:rsidRPr="004E0F60">
        <w:t>not clinically meaningful.</w:t>
      </w:r>
    </w:p>
    <w:p w14:paraId="528726D9" w14:textId="1CF7CEE3" w:rsidR="00F67107" w:rsidRPr="004E0F60" w:rsidRDefault="00F67107" w:rsidP="005E766C">
      <w:pPr>
        <w:spacing w:after="120"/>
      </w:pPr>
      <w:r w:rsidRPr="004E0F60">
        <w:t xml:space="preserve">In patients with </w:t>
      </w:r>
      <w:proofErr w:type="spellStart"/>
      <w:r w:rsidRPr="004E0F60">
        <w:t>cHL</w:t>
      </w:r>
      <w:proofErr w:type="spellEnd"/>
      <w:r w:rsidRPr="004E0F60">
        <w:t xml:space="preserve">, nivolumab </w:t>
      </w:r>
      <w:r w:rsidR="00043637" w:rsidRPr="004E0F60">
        <w:t>CL</w:t>
      </w:r>
      <w:r w:rsidRPr="004E0F60">
        <w:t xml:space="preserve"> was lower resulting in a 15 day increase in the half-life and a 43% increase in exposure (as measured by median </w:t>
      </w:r>
      <w:proofErr w:type="spellStart"/>
      <w:r w:rsidRPr="004E0F60">
        <w:t>Cavgss</w:t>
      </w:r>
      <w:proofErr w:type="spellEnd"/>
      <w:r w:rsidRPr="004E0F60">
        <w:t xml:space="preserve">). The lower nivolumab </w:t>
      </w:r>
      <w:r w:rsidR="00043637" w:rsidRPr="004E0F60">
        <w:t>CL</w:t>
      </w:r>
      <w:r w:rsidRPr="004E0F60">
        <w:t xml:space="preserve"> was not considered clinically meaningful; there was a flat predicted exposure-response relationship. </w:t>
      </w:r>
    </w:p>
    <w:p w14:paraId="6AF2ECEF" w14:textId="77777777" w:rsidR="00C659AE" w:rsidRPr="004E0F60" w:rsidRDefault="00C659AE" w:rsidP="004F521F">
      <w:pPr>
        <w:pStyle w:val="Heading3"/>
        <w:rPr>
          <w:noProof w:val="0"/>
          <w:lang w:val="en-AU"/>
        </w:rPr>
      </w:pPr>
      <w:r w:rsidRPr="004E0F60">
        <w:rPr>
          <w:noProof w:val="0"/>
          <w:lang w:val="en-AU"/>
        </w:rPr>
        <w:t>Nivolumab in combination with ipilimumab</w:t>
      </w:r>
    </w:p>
    <w:p w14:paraId="12B55FEB" w14:textId="103A2299" w:rsidR="00E553CF" w:rsidRPr="004E0F60" w:rsidRDefault="00E553CF" w:rsidP="00E553CF">
      <w:pPr>
        <w:spacing w:after="120"/>
        <w:rPr>
          <w:color w:val="000000" w:themeColor="text1"/>
        </w:rPr>
      </w:pPr>
      <w:r w:rsidRPr="004E0F60">
        <w:rPr>
          <w:color w:val="000000" w:themeColor="text1"/>
        </w:rPr>
        <w:t xml:space="preserve">When nivolumab 1 mg/kg was administered in combination with ipilimumab 3 mg/kg, the CL of nivolumab was increased by 29% and the CL of ipilimumab was increased by 9%, which was not considered clinically relevant. When nivolumab 3 mg/kg every 2 weeks was administered in combination with ipilimumab 1 mg/kg, the CL of nivolumab was increased by 17% and the CL of ipilimumab was </w:t>
      </w:r>
      <w:r w:rsidRPr="003D606B">
        <w:rPr>
          <w:color w:val="000000" w:themeColor="text1"/>
        </w:rPr>
        <w:t>increa</w:t>
      </w:r>
      <w:r w:rsidR="003D606B">
        <w:rPr>
          <w:color w:val="000000" w:themeColor="text1"/>
        </w:rPr>
        <w:t>s</w:t>
      </w:r>
      <w:r w:rsidRPr="003D606B">
        <w:rPr>
          <w:color w:val="000000" w:themeColor="text1"/>
        </w:rPr>
        <w:t>ed</w:t>
      </w:r>
      <w:r w:rsidRPr="004E0F60">
        <w:rPr>
          <w:color w:val="000000" w:themeColor="text1"/>
        </w:rPr>
        <w:t xml:space="preserve"> by 18%, which were not considered clinically relevant.</w:t>
      </w:r>
    </w:p>
    <w:p w14:paraId="532D6AEC" w14:textId="3CD1F514" w:rsidR="00E553CF" w:rsidRDefault="00E553CF" w:rsidP="00E553CF">
      <w:pPr>
        <w:spacing w:after="120"/>
        <w:rPr>
          <w:color w:val="000000" w:themeColor="text1"/>
        </w:rPr>
      </w:pPr>
      <w:r w:rsidRPr="004E0F60">
        <w:rPr>
          <w:color w:val="000000" w:themeColor="text1"/>
        </w:rPr>
        <w:t xml:space="preserve">When administered in combination with ipilimumab, the CL of nivolumab increased by 20% in the </w:t>
      </w:r>
      <w:r w:rsidR="008B6881" w:rsidRPr="004E0F60">
        <w:rPr>
          <w:color w:val="000000" w:themeColor="text1"/>
        </w:rPr>
        <w:t>presence</w:t>
      </w:r>
      <w:r w:rsidRPr="004E0F60">
        <w:rPr>
          <w:color w:val="000000" w:themeColor="text1"/>
        </w:rPr>
        <w:t xml:space="preserve"> of anti-nivolumab antibodies and the CL of ipilimumab </w:t>
      </w:r>
      <w:proofErr w:type="gramStart"/>
      <w:r w:rsidRPr="004E0F60">
        <w:rPr>
          <w:color w:val="000000" w:themeColor="text1"/>
        </w:rPr>
        <w:t>increased  by</w:t>
      </w:r>
      <w:proofErr w:type="gramEnd"/>
      <w:r w:rsidRPr="004E0F60">
        <w:rPr>
          <w:color w:val="000000" w:themeColor="text1"/>
        </w:rPr>
        <w:t xml:space="preserve"> 5.7% in the presence of anti- ipilimumab antibodies.  These changes were not considered clinically relevant.</w:t>
      </w:r>
    </w:p>
    <w:p w14:paraId="1E0842CA" w14:textId="08231192" w:rsidR="00C659AE" w:rsidRPr="004E0F60" w:rsidRDefault="00CC481C" w:rsidP="005E766C">
      <w:pPr>
        <w:spacing w:after="120"/>
        <w:rPr>
          <w:color w:val="000000" w:themeColor="text1"/>
        </w:rPr>
      </w:pPr>
      <w:r>
        <w:t>When nivolumab 360 mg every 3 weeks was administered in combination with ipilimumab 1 mg/kg every 6 weeks and chemotherapy, the CL of nivolumab decrease</w:t>
      </w:r>
      <w:r w:rsidRPr="00441CC2">
        <w:t xml:space="preserve">d approximately 10% </w:t>
      </w:r>
      <w:r>
        <w:t xml:space="preserve">compared to nivolumab administered alone </w:t>
      </w:r>
      <w:r w:rsidRPr="00441CC2">
        <w:t>and the CL of ipilimumab increased approximately 22%</w:t>
      </w:r>
      <w:r>
        <w:t xml:space="preserve"> compared to ipilimumab administered alone.</w:t>
      </w:r>
    </w:p>
    <w:p w14:paraId="45B01504" w14:textId="77777777" w:rsidR="00C659AE" w:rsidRPr="004E0F60" w:rsidRDefault="00C659AE" w:rsidP="004F521F">
      <w:pPr>
        <w:pStyle w:val="Heading3"/>
        <w:rPr>
          <w:noProof w:val="0"/>
          <w:lang w:val="en-AU"/>
        </w:rPr>
      </w:pPr>
      <w:r w:rsidRPr="004E0F60">
        <w:rPr>
          <w:noProof w:val="0"/>
          <w:lang w:val="en-AU"/>
        </w:rPr>
        <w:t>Special populations</w:t>
      </w:r>
    </w:p>
    <w:p w14:paraId="50C867AA" w14:textId="3968E788" w:rsidR="00C659AE" w:rsidRPr="004E0F60" w:rsidRDefault="00C659AE" w:rsidP="005E766C">
      <w:pPr>
        <w:spacing w:after="120"/>
      </w:pPr>
      <w:r w:rsidRPr="004E0F60">
        <w:t xml:space="preserve">Population PK analysis suggested no difference in CL of nivolumab based on age, gender, race, solid tumour type, tumour size, and hepatic impairment. </w:t>
      </w:r>
      <w:proofErr w:type="gramStart"/>
      <w:r w:rsidRPr="004E0F60">
        <w:t>The majority of</w:t>
      </w:r>
      <w:proofErr w:type="gramEnd"/>
      <w:r w:rsidRPr="004E0F60">
        <w:t xml:space="preserve"> patients in this analysis were diagnosed with NSCLC. </w:t>
      </w:r>
      <w:r w:rsidRPr="004E0F60">
        <w:rPr>
          <w:iCs/>
        </w:rPr>
        <w:t>Although ECOG status, baseline glomerular filtration rate (GFR)</w:t>
      </w:r>
      <w:r w:rsidR="00B7751B" w:rsidRPr="004E0F60">
        <w:rPr>
          <w:iCs/>
        </w:rPr>
        <w:t xml:space="preserve"> and</w:t>
      </w:r>
      <w:r w:rsidRPr="004E0F60">
        <w:rPr>
          <w:iCs/>
        </w:rPr>
        <w:t xml:space="preserve"> body weight </w:t>
      </w:r>
      <w:proofErr w:type="gramStart"/>
      <w:r w:rsidRPr="004E0F60">
        <w:rPr>
          <w:iCs/>
        </w:rPr>
        <w:t>had an effect on</w:t>
      </w:r>
      <w:proofErr w:type="gramEnd"/>
      <w:r w:rsidRPr="004E0F60">
        <w:rPr>
          <w:iCs/>
        </w:rPr>
        <w:t xml:space="preserve"> nivolumab CL, the effect was not clinically meaningful</w:t>
      </w:r>
      <w:r w:rsidRPr="004E0F60">
        <w:t xml:space="preserve">. </w:t>
      </w:r>
    </w:p>
    <w:p w14:paraId="66777AB4" w14:textId="77777777" w:rsidR="00C659AE" w:rsidRPr="004E0F60" w:rsidRDefault="00C659AE" w:rsidP="005E766C">
      <w:pPr>
        <w:spacing w:after="120"/>
      </w:pPr>
      <w:r w:rsidRPr="004E0F60">
        <w:t>Patients with lower baseline serum albumin tended to have lower exposure to nivolumab. However, because of the flat exposure-response relationship between nivolumab exposure and overall survival, this effect is unlikely to be clinically meaningful and no dose adjustment is recommended for patients with lower serum albumin.</w:t>
      </w:r>
    </w:p>
    <w:p w14:paraId="14778F4D" w14:textId="77777777" w:rsidR="00C659AE" w:rsidRPr="004E0F60" w:rsidRDefault="00C659AE" w:rsidP="004F521F">
      <w:pPr>
        <w:pStyle w:val="Heading3"/>
        <w:rPr>
          <w:noProof w:val="0"/>
          <w:lang w:val="en-AU"/>
        </w:rPr>
      </w:pPr>
      <w:r w:rsidRPr="004E0F60">
        <w:rPr>
          <w:noProof w:val="0"/>
          <w:lang w:val="en-AU"/>
        </w:rPr>
        <w:t>Renal impairment</w:t>
      </w:r>
    </w:p>
    <w:p w14:paraId="15E7C0DF" w14:textId="56DA8020" w:rsidR="00C659AE" w:rsidRPr="004E0F60" w:rsidRDefault="00C659AE" w:rsidP="005E766C">
      <w:pPr>
        <w:spacing w:after="120"/>
      </w:pPr>
      <w:r w:rsidRPr="004E0F60">
        <w:t>The effect of renal impairment on the CL of nivolumab was evaluated in patients with mild</w:t>
      </w:r>
      <w:r w:rsidR="00B7751B" w:rsidRPr="004E0F60">
        <w:t>*</w:t>
      </w:r>
      <w:r w:rsidRPr="004E0F60">
        <w:t xml:space="preserve"> (n = </w:t>
      </w:r>
      <w:r w:rsidR="00E553CF" w:rsidRPr="004E0F60">
        <w:t>1399</w:t>
      </w:r>
      <w:r w:rsidRPr="004E0F60">
        <w:t>), moderate</w:t>
      </w:r>
      <w:r w:rsidR="00B7751B" w:rsidRPr="004E0F60">
        <w:t>*</w:t>
      </w:r>
      <w:r w:rsidRPr="004E0F60">
        <w:t xml:space="preserve"> (n = </w:t>
      </w:r>
      <w:r w:rsidR="00E553CF" w:rsidRPr="004E0F60">
        <w:t>651</w:t>
      </w:r>
      <w:r w:rsidRPr="004E0F60">
        <w:t>), or severe</w:t>
      </w:r>
      <w:r w:rsidR="00B7751B" w:rsidRPr="004E0F60">
        <w:t>*</w:t>
      </w:r>
      <w:r w:rsidRPr="004E0F60">
        <w:t xml:space="preserve"> (n = </w:t>
      </w:r>
      <w:r w:rsidR="00E553CF" w:rsidRPr="004E0F60">
        <w:t>6</w:t>
      </w:r>
      <w:r w:rsidRPr="004E0F60">
        <w:t>) renal impairment compared to patients with normal</w:t>
      </w:r>
      <w:r w:rsidR="00B7751B" w:rsidRPr="004E0F60">
        <w:t>*</w:t>
      </w:r>
      <w:r w:rsidRPr="004E0F60">
        <w:t xml:space="preserve"> renal function (n = </w:t>
      </w:r>
      <w:r w:rsidR="00E553CF" w:rsidRPr="004E0F60">
        <w:t>1354</w:t>
      </w:r>
      <w:r w:rsidRPr="004E0F60">
        <w:t xml:space="preserve">) in population PK analyses. No clinically important differences in the CL of nivolumab were found between patients with mild or moderate renal impairment and patients with normal renal function. There were insufficient data to determine the effect of severe renal impairment on the CL of nivolumab (see </w:t>
      </w:r>
      <w:r w:rsidR="00241755" w:rsidRPr="004E0F60">
        <w:t>Section 4.2</w:t>
      </w:r>
      <w:r w:rsidR="00DB5FE1" w:rsidRPr="004E0F60">
        <w:t>. Dose and method of administration</w:t>
      </w:r>
      <w:r w:rsidR="00241755" w:rsidRPr="004E0F60">
        <w:t xml:space="preserve"> and 4.4</w:t>
      </w:r>
      <w:r w:rsidR="00DB5FE1" w:rsidRPr="004E0F60">
        <w:t>. Special warnings and precautions for use</w:t>
      </w:r>
      <w:r w:rsidR="00241755" w:rsidRPr="004E0F60">
        <w:t>)</w:t>
      </w:r>
      <w:r w:rsidRPr="004E0F60">
        <w:t>.</w:t>
      </w:r>
    </w:p>
    <w:p w14:paraId="347427E6" w14:textId="3A840440" w:rsidR="00B7751B" w:rsidRPr="004E0F60" w:rsidRDefault="00131E0E" w:rsidP="005E766C">
      <w:pPr>
        <w:pStyle w:val="EMEABodyText"/>
        <w:spacing w:after="120"/>
        <w:rPr>
          <w:rFonts w:eastAsia="TimesNewRoman,Italic"/>
          <w:i/>
          <w:iCs/>
          <w:sz w:val="18"/>
          <w:szCs w:val="18"/>
          <w:lang w:val="en-AU"/>
        </w:rPr>
      </w:pPr>
      <w:r w:rsidRPr="004E0F60">
        <w:rPr>
          <w:rFonts w:eastAsia="TimesNewRoman,Italic"/>
          <w:i/>
          <w:iCs/>
          <w:sz w:val="18"/>
          <w:szCs w:val="18"/>
          <w:lang w:val="en-AU"/>
        </w:rPr>
        <w:t>*</w:t>
      </w:r>
      <w:r w:rsidR="00B7751B" w:rsidRPr="004E0F60">
        <w:rPr>
          <w:rFonts w:eastAsia="TimesNewRoman,Italic"/>
          <w:i/>
          <w:iCs/>
          <w:sz w:val="18"/>
          <w:szCs w:val="18"/>
          <w:lang w:val="en-AU"/>
        </w:rPr>
        <w:t>Per National Kidney Foundation criteria of renal impairment: Normal: GFR ≥</w:t>
      </w:r>
      <w:r w:rsidR="000862B2" w:rsidRPr="004E0F60">
        <w:rPr>
          <w:rFonts w:eastAsia="TimesNewRoman,Italic"/>
          <w:i/>
          <w:iCs/>
          <w:sz w:val="18"/>
          <w:szCs w:val="18"/>
          <w:lang w:val="en-AU"/>
        </w:rPr>
        <w:t xml:space="preserve"> </w:t>
      </w:r>
      <w:r w:rsidR="00B7751B" w:rsidRPr="004E0F60">
        <w:rPr>
          <w:rFonts w:eastAsia="TimesNewRoman,Italic"/>
          <w:i/>
          <w:iCs/>
          <w:sz w:val="18"/>
          <w:szCs w:val="18"/>
          <w:lang w:val="en-AU"/>
        </w:rPr>
        <w:t>90 mL/min/1.73 m</w:t>
      </w:r>
      <w:r w:rsidR="00B7751B" w:rsidRPr="004E0F60">
        <w:rPr>
          <w:rFonts w:eastAsia="TimesNewRoman,Italic"/>
          <w:i/>
          <w:iCs/>
          <w:sz w:val="18"/>
          <w:szCs w:val="18"/>
          <w:vertAlign w:val="superscript"/>
          <w:lang w:val="en-AU"/>
        </w:rPr>
        <w:t>2</w:t>
      </w:r>
      <w:r w:rsidR="00B7751B" w:rsidRPr="004E0F60">
        <w:rPr>
          <w:rFonts w:eastAsia="TimesNewRoman,Italic"/>
          <w:i/>
          <w:iCs/>
          <w:sz w:val="18"/>
          <w:szCs w:val="18"/>
          <w:lang w:val="en-AU"/>
        </w:rPr>
        <w:t>; Mild: GFR &lt;</w:t>
      </w:r>
      <w:r w:rsidR="000862B2" w:rsidRPr="004E0F60">
        <w:rPr>
          <w:rFonts w:eastAsia="TimesNewRoman,Italic"/>
          <w:i/>
          <w:iCs/>
          <w:sz w:val="18"/>
          <w:szCs w:val="18"/>
          <w:lang w:val="en-AU"/>
        </w:rPr>
        <w:t xml:space="preserve"> </w:t>
      </w:r>
      <w:r w:rsidR="00B7751B" w:rsidRPr="004E0F60">
        <w:rPr>
          <w:rFonts w:eastAsia="TimesNewRoman,Italic"/>
          <w:i/>
          <w:iCs/>
          <w:sz w:val="18"/>
          <w:szCs w:val="18"/>
          <w:lang w:val="en-AU"/>
        </w:rPr>
        <w:t>90 and ≥</w:t>
      </w:r>
      <w:r w:rsidR="000862B2" w:rsidRPr="004E0F60">
        <w:rPr>
          <w:rFonts w:eastAsia="TimesNewRoman,Italic"/>
          <w:i/>
          <w:iCs/>
          <w:sz w:val="18"/>
          <w:szCs w:val="18"/>
          <w:lang w:val="en-AU"/>
        </w:rPr>
        <w:t xml:space="preserve"> </w:t>
      </w:r>
      <w:r w:rsidR="00B7751B" w:rsidRPr="004E0F60">
        <w:rPr>
          <w:rFonts w:eastAsia="TimesNewRoman,Italic"/>
          <w:i/>
          <w:iCs/>
          <w:sz w:val="18"/>
          <w:szCs w:val="18"/>
          <w:lang w:val="en-AU"/>
        </w:rPr>
        <w:t>60 mL/min/1.73 m</w:t>
      </w:r>
      <w:r w:rsidR="00B7751B" w:rsidRPr="004E0F60">
        <w:rPr>
          <w:rFonts w:eastAsia="TimesNewRoman,Italic"/>
          <w:i/>
          <w:iCs/>
          <w:sz w:val="18"/>
          <w:szCs w:val="18"/>
          <w:vertAlign w:val="superscript"/>
          <w:lang w:val="en-AU"/>
        </w:rPr>
        <w:t>2</w:t>
      </w:r>
      <w:r w:rsidR="00B7751B" w:rsidRPr="004E0F60">
        <w:rPr>
          <w:rFonts w:eastAsia="TimesNewRoman,Italic"/>
          <w:i/>
          <w:iCs/>
          <w:sz w:val="18"/>
          <w:szCs w:val="18"/>
          <w:lang w:val="en-AU"/>
        </w:rPr>
        <w:t>; Moderate: GFR &lt;</w:t>
      </w:r>
      <w:r w:rsidR="000862B2" w:rsidRPr="004E0F60">
        <w:rPr>
          <w:rFonts w:eastAsia="TimesNewRoman,Italic"/>
          <w:i/>
          <w:iCs/>
          <w:sz w:val="18"/>
          <w:szCs w:val="18"/>
          <w:lang w:val="en-AU"/>
        </w:rPr>
        <w:t xml:space="preserve"> </w:t>
      </w:r>
      <w:r w:rsidR="00B7751B" w:rsidRPr="004E0F60">
        <w:rPr>
          <w:rFonts w:eastAsia="TimesNewRoman,Italic"/>
          <w:i/>
          <w:iCs/>
          <w:sz w:val="18"/>
          <w:szCs w:val="18"/>
          <w:lang w:val="en-AU"/>
        </w:rPr>
        <w:t>60 and ≥</w:t>
      </w:r>
      <w:r w:rsidR="000862B2" w:rsidRPr="004E0F60">
        <w:rPr>
          <w:rFonts w:eastAsia="TimesNewRoman,Italic"/>
          <w:i/>
          <w:iCs/>
          <w:sz w:val="18"/>
          <w:szCs w:val="18"/>
          <w:lang w:val="en-AU"/>
        </w:rPr>
        <w:t xml:space="preserve"> </w:t>
      </w:r>
      <w:r w:rsidR="00B7751B" w:rsidRPr="004E0F60">
        <w:rPr>
          <w:rFonts w:eastAsia="TimesNewRoman,Italic"/>
          <w:i/>
          <w:iCs/>
          <w:sz w:val="18"/>
          <w:szCs w:val="18"/>
          <w:lang w:val="en-AU"/>
        </w:rPr>
        <w:t>30 mL/min/1.73 m</w:t>
      </w:r>
      <w:r w:rsidR="00B7751B" w:rsidRPr="004E0F60">
        <w:rPr>
          <w:rFonts w:eastAsia="TimesNewRoman,Italic"/>
          <w:i/>
          <w:iCs/>
          <w:sz w:val="18"/>
          <w:szCs w:val="18"/>
          <w:vertAlign w:val="superscript"/>
          <w:lang w:val="en-AU"/>
        </w:rPr>
        <w:t>2</w:t>
      </w:r>
      <w:r w:rsidR="00B7751B" w:rsidRPr="004E0F60">
        <w:rPr>
          <w:rFonts w:eastAsia="TimesNewRoman,Italic"/>
          <w:i/>
          <w:iCs/>
          <w:sz w:val="18"/>
          <w:szCs w:val="18"/>
          <w:lang w:val="en-AU"/>
        </w:rPr>
        <w:t>; Severe: GFR &lt;</w:t>
      </w:r>
      <w:r w:rsidR="000862B2" w:rsidRPr="004E0F60">
        <w:rPr>
          <w:rFonts w:eastAsia="TimesNewRoman,Italic"/>
          <w:i/>
          <w:iCs/>
          <w:sz w:val="18"/>
          <w:szCs w:val="18"/>
          <w:lang w:val="en-AU"/>
        </w:rPr>
        <w:t xml:space="preserve"> </w:t>
      </w:r>
      <w:r w:rsidR="00B7751B" w:rsidRPr="004E0F60">
        <w:rPr>
          <w:rFonts w:eastAsia="TimesNewRoman,Italic"/>
          <w:i/>
          <w:iCs/>
          <w:sz w:val="18"/>
          <w:szCs w:val="18"/>
          <w:lang w:val="en-AU"/>
        </w:rPr>
        <w:t>30 and ≥15 mL/min/1.73 m</w:t>
      </w:r>
      <w:r w:rsidR="00B7751B" w:rsidRPr="004E0F60">
        <w:rPr>
          <w:rFonts w:eastAsia="TimesNewRoman,Italic"/>
          <w:i/>
          <w:iCs/>
          <w:sz w:val="18"/>
          <w:szCs w:val="18"/>
          <w:vertAlign w:val="superscript"/>
          <w:lang w:val="en-AU"/>
        </w:rPr>
        <w:t>2</w:t>
      </w:r>
    </w:p>
    <w:p w14:paraId="607742A8" w14:textId="77777777" w:rsidR="00C659AE" w:rsidRPr="004E0F60" w:rsidRDefault="00C659AE" w:rsidP="004F521F">
      <w:pPr>
        <w:pStyle w:val="Heading3"/>
        <w:rPr>
          <w:noProof w:val="0"/>
          <w:lang w:val="en-AU"/>
        </w:rPr>
      </w:pPr>
      <w:r w:rsidRPr="004E0F60">
        <w:rPr>
          <w:noProof w:val="0"/>
          <w:lang w:val="en-AU"/>
        </w:rPr>
        <w:lastRenderedPageBreak/>
        <w:t>Hepatic impairment</w:t>
      </w:r>
    </w:p>
    <w:p w14:paraId="263EE5AA" w14:textId="778B2220" w:rsidR="00C659AE" w:rsidRPr="004E0F60" w:rsidRDefault="00C659AE" w:rsidP="005E766C">
      <w:pPr>
        <w:spacing w:after="120"/>
      </w:pPr>
      <w:r w:rsidRPr="004E0F60">
        <w:t>The effect of hepatic impairment on the CL of nivolumab was evaluated in patients with mild</w:t>
      </w:r>
      <w:r w:rsidR="00131E0E" w:rsidRPr="004E0F60">
        <w:t>*</w:t>
      </w:r>
      <w:r w:rsidRPr="004E0F60">
        <w:t xml:space="preserve"> hepatic impairment </w:t>
      </w:r>
      <w:r w:rsidR="0011793F" w:rsidRPr="004E0F60">
        <w:t xml:space="preserve">(n=351) and in patients with moderate* hepatic impairment (n=10) </w:t>
      </w:r>
      <w:r w:rsidRPr="004E0F60">
        <w:t>compared to patients with normal</w:t>
      </w:r>
      <w:r w:rsidR="00131E0E" w:rsidRPr="004E0F60">
        <w:t>*</w:t>
      </w:r>
      <w:r w:rsidRPr="004E0F60">
        <w:t xml:space="preserve"> hepatic function (n = </w:t>
      </w:r>
      <w:r w:rsidR="0011793F" w:rsidRPr="004E0F60">
        <w:t>3096</w:t>
      </w:r>
      <w:r w:rsidRPr="004E0F60">
        <w:t>) in the population PK analyses. No clinically important differences in the CL of nivolumab were found between patients with mild</w:t>
      </w:r>
      <w:r w:rsidR="00476A11" w:rsidRPr="004E0F60">
        <w:t>/moderate</w:t>
      </w:r>
      <w:r w:rsidRPr="004E0F60">
        <w:t xml:space="preserve"> hepatic impairment and </w:t>
      </w:r>
      <w:r w:rsidR="00131E0E" w:rsidRPr="004E0F60">
        <w:t xml:space="preserve">patients with </w:t>
      </w:r>
      <w:r w:rsidRPr="004E0F60">
        <w:t>normal hepatic function</w:t>
      </w:r>
      <w:r w:rsidR="00663C76" w:rsidRPr="004E0F60">
        <w:t xml:space="preserve">, although the </w:t>
      </w:r>
      <w:r w:rsidR="0009718E" w:rsidRPr="004E0F60">
        <w:t>number of patients</w:t>
      </w:r>
      <w:r w:rsidR="00663C76" w:rsidRPr="004E0F60">
        <w:t xml:space="preserve"> </w:t>
      </w:r>
      <w:r w:rsidR="0009718E" w:rsidRPr="004E0F60">
        <w:t xml:space="preserve">with </w:t>
      </w:r>
      <w:r w:rsidR="00663C76" w:rsidRPr="004E0F60">
        <w:t xml:space="preserve">moderate hepatic impairment </w:t>
      </w:r>
      <w:r w:rsidR="0009718E" w:rsidRPr="004E0F60">
        <w:t>was limited</w:t>
      </w:r>
      <w:r w:rsidRPr="004E0F60">
        <w:t xml:space="preserve"> Nivolumab has not been studied in patients with severe</w:t>
      </w:r>
      <w:r w:rsidR="0011793F" w:rsidRPr="004E0F60">
        <w:t>*</w:t>
      </w:r>
      <w:r w:rsidRPr="004E0F60">
        <w:t xml:space="preserve"> hepatic impairment (see </w:t>
      </w:r>
      <w:r w:rsidR="00E03130" w:rsidRPr="004E0F60">
        <w:t>Section 4.2</w:t>
      </w:r>
      <w:r w:rsidR="00CF1847" w:rsidRPr="004E0F60">
        <w:t>. Dose and method of administration</w:t>
      </w:r>
      <w:r w:rsidR="00E03130" w:rsidRPr="004E0F60">
        <w:t xml:space="preserve"> and 4.4</w:t>
      </w:r>
      <w:r w:rsidR="00CF1847" w:rsidRPr="004E0F60">
        <w:t>. Special warnings and precautions for use</w:t>
      </w:r>
      <w:r w:rsidR="00E03130" w:rsidRPr="004E0F60">
        <w:t>)</w:t>
      </w:r>
      <w:r w:rsidRPr="004E0F60">
        <w:t>.</w:t>
      </w:r>
    </w:p>
    <w:p w14:paraId="0B5FFFB9" w14:textId="63E1B874" w:rsidR="00131E0E" w:rsidRPr="004E0F60" w:rsidRDefault="00131E0E" w:rsidP="005E766C">
      <w:pPr>
        <w:spacing w:after="120"/>
        <w:rPr>
          <w:rFonts w:eastAsia="TimesNewRoman,Italic"/>
          <w:i/>
          <w:sz w:val="18"/>
          <w:szCs w:val="18"/>
        </w:rPr>
      </w:pPr>
      <w:r w:rsidRPr="004E0F60">
        <w:rPr>
          <w:rFonts w:eastAsia="TimesNewRoman,Italic"/>
          <w:i/>
          <w:sz w:val="18"/>
          <w:szCs w:val="18"/>
        </w:rPr>
        <w:t>*Per National Cancer Institute criteria of hepatic dysfunction: Normal: total bilirubin and AST ≤ ULN; Mild: total bilirubin &gt;</w:t>
      </w:r>
      <w:r w:rsidR="000862B2" w:rsidRPr="004E0F60">
        <w:rPr>
          <w:rFonts w:eastAsia="TimesNewRoman,Italic"/>
          <w:i/>
          <w:sz w:val="18"/>
          <w:szCs w:val="18"/>
        </w:rPr>
        <w:t xml:space="preserve"> </w:t>
      </w:r>
      <w:r w:rsidRPr="004E0F60">
        <w:rPr>
          <w:rFonts w:eastAsia="TimesNewRoman,Italic"/>
          <w:i/>
          <w:sz w:val="18"/>
          <w:szCs w:val="18"/>
        </w:rPr>
        <w:t>1.0 to 1.5 times ULN or AST &gt; ULN; Moderate: total bilirubin &gt;</w:t>
      </w:r>
      <w:r w:rsidR="000862B2" w:rsidRPr="004E0F60">
        <w:rPr>
          <w:rFonts w:eastAsia="TimesNewRoman,Italic"/>
          <w:i/>
          <w:sz w:val="18"/>
          <w:szCs w:val="18"/>
        </w:rPr>
        <w:t xml:space="preserve"> </w:t>
      </w:r>
      <w:r w:rsidRPr="004E0F60">
        <w:rPr>
          <w:rFonts w:eastAsia="TimesNewRoman,Italic"/>
          <w:i/>
          <w:sz w:val="18"/>
          <w:szCs w:val="18"/>
        </w:rPr>
        <w:t xml:space="preserve">1.5 to 3 times ULN and any AST; Severe: </w:t>
      </w:r>
      <w:r w:rsidRPr="004E0F60">
        <w:rPr>
          <w:rFonts w:eastAsia="TimesNewRoman"/>
          <w:i/>
          <w:sz w:val="18"/>
          <w:szCs w:val="18"/>
        </w:rPr>
        <w:t>t</w:t>
      </w:r>
      <w:r w:rsidRPr="004E0F60">
        <w:rPr>
          <w:rFonts w:eastAsia="TimesNewRoman,Italic"/>
          <w:i/>
          <w:sz w:val="18"/>
          <w:szCs w:val="18"/>
        </w:rPr>
        <w:t>otal bilirubin &gt;</w:t>
      </w:r>
      <w:r w:rsidR="000862B2" w:rsidRPr="004E0F60">
        <w:rPr>
          <w:rFonts w:eastAsia="TimesNewRoman,Italic"/>
          <w:i/>
          <w:sz w:val="18"/>
          <w:szCs w:val="18"/>
        </w:rPr>
        <w:t xml:space="preserve"> </w:t>
      </w:r>
      <w:r w:rsidRPr="004E0F60">
        <w:rPr>
          <w:rFonts w:eastAsia="TimesNewRoman,Italic"/>
          <w:i/>
          <w:sz w:val="18"/>
          <w:szCs w:val="18"/>
        </w:rPr>
        <w:t>3 times ULN and any AST</w:t>
      </w:r>
    </w:p>
    <w:p w14:paraId="650795F2" w14:textId="2737B348" w:rsidR="00C659AE" w:rsidRPr="004E0F60" w:rsidRDefault="00C659AE" w:rsidP="004F521F">
      <w:pPr>
        <w:pStyle w:val="Heading3"/>
        <w:rPr>
          <w:noProof w:val="0"/>
          <w:lang w:val="en-AU"/>
        </w:rPr>
      </w:pPr>
      <w:r w:rsidRPr="004E0F60">
        <w:rPr>
          <w:noProof w:val="0"/>
          <w:lang w:val="en-AU"/>
        </w:rPr>
        <w:t xml:space="preserve">Cardiac </w:t>
      </w:r>
      <w:r w:rsidR="00711E82" w:rsidRPr="004E0F60">
        <w:rPr>
          <w:noProof w:val="0"/>
          <w:lang w:val="en-AU"/>
        </w:rPr>
        <w:t>e</w:t>
      </w:r>
      <w:r w:rsidRPr="004E0F60">
        <w:rPr>
          <w:noProof w:val="0"/>
          <w:lang w:val="en-AU"/>
        </w:rPr>
        <w:t>lectrophysiology</w:t>
      </w:r>
    </w:p>
    <w:p w14:paraId="5DD3FD51" w14:textId="1EE5914C" w:rsidR="00C659AE" w:rsidRPr="004E0F60" w:rsidRDefault="00C659AE" w:rsidP="005E766C">
      <w:pPr>
        <w:spacing w:after="120"/>
      </w:pPr>
      <w:r w:rsidRPr="004E0F60">
        <w:t>The potential effect of nivolumab on QTc interval was evaluated in 146 patients at doses up to 10 mg/kg every three weeks. No changes in mean QT interval were detected in nivolumab-treated patients based on Fr</w:t>
      </w:r>
      <w:r w:rsidR="00711E82" w:rsidRPr="004E0F60">
        <w:t>e</w:t>
      </w:r>
      <w:r w:rsidRPr="004E0F60">
        <w:t xml:space="preserve">dericia correction method. </w:t>
      </w:r>
    </w:p>
    <w:p w14:paraId="1C7FE783" w14:textId="0097E269" w:rsidR="00927F62" w:rsidRPr="004E0F60" w:rsidRDefault="00C659AE" w:rsidP="005E766C">
      <w:pPr>
        <w:spacing w:after="120"/>
      </w:pPr>
      <w:r w:rsidRPr="004E0F60">
        <w:t>Ipilimumab did not have a clinically meaningful effect on the QTc interval at doses up to 10mg/kg. Thus, QT interval prolongation is not expected with the nivolumab and ipilimumab combination.</w:t>
      </w:r>
    </w:p>
    <w:bookmarkEnd w:id="90"/>
    <w:bookmarkEnd w:id="91"/>
    <w:bookmarkEnd w:id="92"/>
    <w:bookmarkEnd w:id="93"/>
    <w:bookmarkEnd w:id="94"/>
    <w:bookmarkEnd w:id="95"/>
    <w:bookmarkEnd w:id="96"/>
    <w:bookmarkEnd w:id="97"/>
    <w:p w14:paraId="298FA0B1" w14:textId="3A745DCA" w:rsidR="001A3992" w:rsidRPr="004E0F60" w:rsidRDefault="001A3992" w:rsidP="004F521F">
      <w:pPr>
        <w:pStyle w:val="Heading2"/>
        <w:rPr>
          <w:lang w:val="en-AU"/>
        </w:rPr>
      </w:pPr>
      <w:r w:rsidRPr="004E0F60">
        <w:rPr>
          <w:lang w:val="en-AU"/>
        </w:rPr>
        <w:t>Preclinical safety data</w:t>
      </w:r>
    </w:p>
    <w:p w14:paraId="13DFEFA2" w14:textId="5F230BE3" w:rsidR="00A67FC2" w:rsidRPr="004E0F60" w:rsidRDefault="00A67FC2" w:rsidP="005E766C">
      <w:pPr>
        <w:spacing w:after="120"/>
        <w:rPr>
          <w:snapToGrid w:val="0"/>
        </w:rPr>
      </w:pPr>
      <w:r w:rsidRPr="004E0F60">
        <w:rPr>
          <w:snapToGrid w:val="0"/>
        </w:rPr>
        <w:t xml:space="preserve">The effects of OPDIVO on prenatal and postnatal development were evaluated in monkeys that received OPDIVO at 10 and 50 mg/kg twice weekly from the onset of organogenesis in the first trimester through delivery, at exposure levels 8 and 35 times, respectively, those observed at the clinical dose of 3 mg/kg of OPDIVO (based on AUC). There was a dose-dependent increase in </w:t>
      </w:r>
      <w:r w:rsidRPr="003C0FA6">
        <w:rPr>
          <w:snapToGrid w:val="0"/>
        </w:rPr>
        <w:t>f</w:t>
      </w:r>
      <w:r w:rsidR="003C0FA6" w:rsidRPr="003C0FA6">
        <w:rPr>
          <w:snapToGrid w:val="0"/>
        </w:rPr>
        <w:t>o</w:t>
      </w:r>
      <w:r w:rsidRPr="003C0FA6">
        <w:rPr>
          <w:snapToGrid w:val="0"/>
        </w:rPr>
        <w:t>etal</w:t>
      </w:r>
      <w:r w:rsidRPr="004E0F60">
        <w:rPr>
          <w:snapToGrid w:val="0"/>
        </w:rPr>
        <w:t xml:space="preserve"> losses and increased neonatal mortality mainly in the 3rd trimester of pregnancy and after birth.</w:t>
      </w:r>
    </w:p>
    <w:p w14:paraId="55059288" w14:textId="1EF054E9" w:rsidR="00A67FC2" w:rsidRPr="004E0F60" w:rsidRDefault="00A67FC2" w:rsidP="005E766C">
      <w:pPr>
        <w:spacing w:after="120"/>
      </w:pPr>
      <w:r w:rsidRPr="004E0F60">
        <w:t xml:space="preserve">The remaining offspring of OPDIVO-treated females survived to scheduled termination, with no treatment-related clinical signs, alterations to normal development, organ-weight effects, or gross and microscopic pathology changes. Results for growth indices, as well as teratogenic, neurobehavioral, </w:t>
      </w:r>
      <w:proofErr w:type="gramStart"/>
      <w:r w:rsidRPr="004E0F60">
        <w:t>immunological</w:t>
      </w:r>
      <w:proofErr w:type="gramEnd"/>
      <w:r w:rsidRPr="004E0F60">
        <w:t xml:space="preserve"> and clinical pathology parameters throughout the 6-month postnatal period were comparable to the control group.</w:t>
      </w:r>
    </w:p>
    <w:p w14:paraId="06147C9F" w14:textId="636FD9DB" w:rsidR="001A3992" w:rsidRPr="004E0F60" w:rsidRDefault="001A3992" w:rsidP="004F521F">
      <w:pPr>
        <w:pStyle w:val="Heading3"/>
        <w:rPr>
          <w:noProof w:val="0"/>
          <w:lang w:val="en-AU"/>
        </w:rPr>
      </w:pPr>
      <w:r w:rsidRPr="004E0F60">
        <w:rPr>
          <w:noProof w:val="0"/>
          <w:lang w:val="en-AU"/>
        </w:rPr>
        <w:t>Genotoxicity</w:t>
      </w:r>
    </w:p>
    <w:p w14:paraId="1A76EA0F" w14:textId="6078C9D0" w:rsidR="00A67FC2" w:rsidRPr="004E0F60" w:rsidRDefault="00A67FC2" w:rsidP="000325AA">
      <w:r w:rsidRPr="004E0F60">
        <w:t xml:space="preserve">Studies to evaluate the genotoxic potential of OPDIVO have not been performed. </w:t>
      </w:r>
    </w:p>
    <w:p w14:paraId="5AFD9CD4" w14:textId="11A8DAB8" w:rsidR="001A3992" w:rsidRPr="004E0F60" w:rsidRDefault="001A3992" w:rsidP="004F521F">
      <w:pPr>
        <w:pStyle w:val="Heading3"/>
        <w:rPr>
          <w:noProof w:val="0"/>
          <w:lang w:val="en-AU"/>
        </w:rPr>
      </w:pPr>
      <w:r w:rsidRPr="004E0F60">
        <w:rPr>
          <w:noProof w:val="0"/>
          <w:lang w:val="en-AU"/>
        </w:rPr>
        <w:t>Carcinogenicity</w:t>
      </w:r>
    </w:p>
    <w:p w14:paraId="72619135" w14:textId="3EA9559B" w:rsidR="00A67FC2" w:rsidRPr="004E0F60" w:rsidRDefault="00A67FC2" w:rsidP="000325AA">
      <w:r w:rsidRPr="004E0F60">
        <w:t xml:space="preserve">Studies to evaluate the carcinogenic potential of OPDIVO have not been performed. </w:t>
      </w:r>
    </w:p>
    <w:p w14:paraId="4E764C47" w14:textId="77777777" w:rsidR="001A3992" w:rsidRPr="004E0F60" w:rsidRDefault="001A3992" w:rsidP="004F521F">
      <w:pPr>
        <w:pStyle w:val="Heading1"/>
        <w:rPr>
          <w:lang w:val="en-AU"/>
        </w:rPr>
      </w:pPr>
      <w:r w:rsidRPr="004E0F60">
        <w:rPr>
          <w:lang w:val="en-AU"/>
        </w:rPr>
        <w:t>Pharmaceutical particulars</w:t>
      </w:r>
    </w:p>
    <w:p w14:paraId="2B5922C6" w14:textId="26277D4E" w:rsidR="001A3992" w:rsidRPr="004E0F60" w:rsidRDefault="00F01F58" w:rsidP="004F521F">
      <w:pPr>
        <w:pStyle w:val="Heading2"/>
        <w:rPr>
          <w:lang w:val="en-AU"/>
        </w:rPr>
      </w:pPr>
      <w:r w:rsidRPr="004E0F60">
        <w:rPr>
          <w:lang w:val="en-AU"/>
        </w:rPr>
        <w:t>List of excipients</w:t>
      </w:r>
    </w:p>
    <w:p w14:paraId="06594780" w14:textId="76346E92" w:rsidR="00A67FC2" w:rsidRPr="004E0F60" w:rsidRDefault="00A67FC2" w:rsidP="000325AA">
      <w:pPr>
        <w:spacing w:after="0"/>
      </w:pPr>
      <w:r w:rsidRPr="004E0F60">
        <w:t>Sodium citrate</w:t>
      </w:r>
      <w:r w:rsidR="008E0EFD" w:rsidRPr="004E0F60">
        <w:t xml:space="preserve"> </w:t>
      </w:r>
      <w:r w:rsidR="009C5521" w:rsidRPr="004E0F60">
        <w:t>dihydrate</w:t>
      </w:r>
    </w:p>
    <w:p w14:paraId="2E7938AE" w14:textId="5F003CAC" w:rsidR="00A67FC2" w:rsidRPr="004E0F60" w:rsidRDefault="00A67FC2" w:rsidP="000325AA">
      <w:pPr>
        <w:spacing w:after="0"/>
      </w:pPr>
      <w:r w:rsidRPr="004E0F60">
        <w:t>Sodium chloride</w:t>
      </w:r>
    </w:p>
    <w:p w14:paraId="07CF727B" w14:textId="474779E5" w:rsidR="00A67FC2" w:rsidRPr="004E0F60" w:rsidRDefault="00A67FC2" w:rsidP="000325AA">
      <w:pPr>
        <w:spacing w:after="0"/>
      </w:pPr>
      <w:r w:rsidRPr="004E0F60">
        <w:t>Mannitol (E421)</w:t>
      </w:r>
    </w:p>
    <w:p w14:paraId="2DDCE240" w14:textId="5606BF32" w:rsidR="00A67FC2" w:rsidRPr="004E0F60" w:rsidRDefault="00A67FC2" w:rsidP="000325AA">
      <w:pPr>
        <w:spacing w:after="0"/>
      </w:pPr>
      <w:proofErr w:type="spellStart"/>
      <w:r w:rsidRPr="004E0F60">
        <w:t>Pentetic</w:t>
      </w:r>
      <w:proofErr w:type="spellEnd"/>
      <w:r w:rsidRPr="004E0F60">
        <w:t xml:space="preserve"> acid (diethylenetriaminepentaacetic acid)</w:t>
      </w:r>
    </w:p>
    <w:p w14:paraId="25986FE6" w14:textId="01CDE004" w:rsidR="00A50875" w:rsidRPr="004E0F60" w:rsidRDefault="00A67FC2" w:rsidP="000325AA">
      <w:pPr>
        <w:spacing w:after="0"/>
      </w:pPr>
      <w:r w:rsidRPr="004E0F60">
        <w:t>Polysorbate 80</w:t>
      </w:r>
    </w:p>
    <w:p w14:paraId="368C737C" w14:textId="00965075" w:rsidR="00A67FC2" w:rsidRPr="004E0F60" w:rsidRDefault="00A50875" w:rsidP="000325AA">
      <w:pPr>
        <w:spacing w:after="0"/>
      </w:pPr>
      <w:r w:rsidRPr="004E0F60">
        <w:t>S</w:t>
      </w:r>
      <w:r w:rsidR="00A67FC2" w:rsidRPr="004E0F60">
        <w:t>odium hydroxide (for pH</w:t>
      </w:r>
      <w:r w:rsidR="00A67FC2" w:rsidRPr="004E0F60">
        <w:noBreakHyphen/>
        <w:t>adjustment)</w:t>
      </w:r>
    </w:p>
    <w:p w14:paraId="54BBCE68" w14:textId="61BEF89D" w:rsidR="00A67FC2" w:rsidRPr="004E0F60" w:rsidRDefault="00A67FC2" w:rsidP="000325AA">
      <w:pPr>
        <w:spacing w:after="0"/>
      </w:pPr>
      <w:r w:rsidRPr="004E0F60">
        <w:lastRenderedPageBreak/>
        <w:t>Hydrochloric acid (for pH</w:t>
      </w:r>
      <w:r w:rsidRPr="004E0F60">
        <w:noBreakHyphen/>
        <w:t>adjustment)</w:t>
      </w:r>
    </w:p>
    <w:p w14:paraId="40E3C509" w14:textId="0EAFE4E0" w:rsidR="00A67FC2" w:rsidRPr="004E0F60" w:rsidRDefault="00A67FC2" w:rsidP="000325AA">
      <w:r w:rsidRPr="004E0F60">
        <w:t>Water for injections.</w:t>
      </w:r>
    </w:p>
    <w:p w14:paraId="6A056CF5" w14:textId="5CE35AE3" w:rsidR="00F01F58" w:rsidRPr="004E0F60" w:rsidRDefault="00A67FC2" w:rsidP="000325AA">
      <w:r w:rsidRPr="004E0F60">
        <w:t>This medicinal product does not contain any preservatives.</w:t>
      </w:r>
    </w:p>
    <w:p w14:paraId="1597DDC0" w14:textId="1E9B7B01" w:rsidR="001A3992" w:rsidRPr="004E0F60" w:rsidRDefault="00F01F58" w:rsidP="004F521F">
      <w:pPr>
        <w:pStyle w:val="Heading2"/>
        <w:rPr>
          <w:lang w:val="en-AU"/>
        </w:rPr>
      </w:pPr>
      <w:r w:rsidRPr="004E0F60">
        <w:rPr>
          <w:lang w:val="en-AU"/>
        </w:rPr>
        <w:t>Incompatibilities</w:t>
      </w:r>
    </w:p>
    <w:p w14:paraId="06CFCB11" w14:textId="241FC2F3" w:rsidR="00510AB1" w:rsidRPr="004E0F60" w:rsidRDefault="00510AB1" w:rsidP="000325AA">
      <w:r w:rsidRPr="004E0F60">
        <w:t>OPDIVO should not be infused concomitantly in the same intravenous line with other medicinal products.</w:t>
      </w:r>
    </w:p>
    <w:p w14:paraId="7E22BDBA" w14:textId="18C6C200" w:rsidR="001A3992" w:rsidRPr="004E0F60" w:rsidRDefault="00F01F58" w:rsidP="004F521F">
      <w:pPr>
        <w:pStyle w:val="Heading2"/>
        <w:rPr>
          <w:lang w:val="en-AU"/>
        </w:rPr>
      </w:pPr>
      <w:r w:rsidRPr="004E0F60">
        <w:rPr>
          <w:lang w:val="en-AU"/>
        </w:rPr>
        <w:t>Shelf life</w:t>
      </w:r>
    </w:p>
    <w:p w14:paraId="36780BD0" w14:textId="3A77953A" w:rsidR="00F01F58" w:rsidRPr="004E0F60" w:rsidRDefault="00F01F58" w:rsidP="000325AA">
      <w:pPr>
        <w:rPr>
          <w:rFonts w:cs="Times New Roman"/>
          <w:szCs w:val="24"/>
        </w:rPr>
      </w:pPr>
      <w:r w:rsidRPr="004E0F60">
        <w:rPr>
          <w:rFonts w:cs="Times New Roman"/>
          <w:szCs w:val="24"/>
        </w:rPr>
        <w:t>In Australia, information on the shelf life can be found on the public summary of the ARTG. The expiry date can be found on the packaging</w:t>
      </w:r>
      <w:r w:rsidR="00DD3FBA" w:rsidRPr="004E0F60">
        <w:rPr>
          <w:rFonts w:cs="Times New Roman"/>
          <w:szCs w:val="24"/>
        </w:rPr>
        <w:t>.</w:t>
      </w:r>
      <w:r w:rsidRPr="004E0F60">
        <w:rPr>
          <w:rFonts w:cs="Times New Roman"/>
          <w:szCs w:val="24"/>
        </w:rPr>
        <w:t xml:space="preserve"> </w:t>
      </w:r>
    </w:p>
    <w:p w14:paraId="15D58481" w14:textId="3BFC8CF0" w:rsidR="001A3992" w:rsidRPr="004E0F60" w:rsidRDefault="00F01F58" w:rsidP="004F521F">
      <w:pPr>
        <w:pStyle w:val="Heading2"/>
        <w:rPr>
          <w:lang w:val="en-AU"/>
        </w:rPr>
      </w:pPr>
      <w:r w:rsidRPr="004E0F60">
        <w:rPr>
          <w:lang w:val="en-AU"/>
        </w:rPr>
        <w:t>Special precautions for storage</w:t>
      </w:r>
    </w:p>
    <w:p w14:paraId="0BEAFB82" w14:textId="77777777" w:rsidR="00510AB1" w:rsidRPr="004E0F60" w:rsidRDefault="00510AB1" w:rsidP="002C197D">
      <w:pPr>
        <w:spacing w:after="0"/>
      </w:pPr>
      <w:r w:rsidRPr="004E0F60">
        <w:t>Store in a refrigerator (2°C to 8°C).</w:t>
      </w:r>
    </w:p>
    <w:p w14:paraId="50BF5BAE" w14:textId="77777777" w:rsidR="00510AB1" w:rsidRPr="004E0F60" w:rsidRDefault="00510AB1" w:rsidP="002C197D">
      <w:pPr>
        <w:spacing w:after="0"/>
      </w:pPr>
      <w:r w:rsidRPr="004E0F60">
        <w:t>Do not freeze.</w:t>
      </w:r>
    </w:p>
    <w:p w14:paraId="582CF78E" w14:textId="7D95A37D" w:rsidR="00510AB1" w:rsidRPr="004E0F60" w:rsidRDefault="00510AB1" w:rsidP="002C197D">
      <w:pPr>
        <w:spacing w:after="0"/>
      </w:pPr>
      <w:r w:rsidRPr="004E0F60">
        <w:t xml:space="preserve">Store in the original package </w:t>
      </w:r>
      <w:proofErr w:type="gramStart"/>
      <w:r w:rsidRPr="004E0F60">
        <w:t>in order to</w:t>
      </w:r>
      <w:proofErr w:type="gramEnd"/>
      <w:r w:rsidRPr="004E0F60">
        <w:t xml:space="preserve"> protect from light.</w:t>
      </w:r>
    </w:p>
    <w:p w14:paraId="5F5E218E" w14:textId="77777777" w:rsidR="00A86DAB" w:rsidRPr="004E0F60" w:rsidRDefault="00A86DAB" w:rsidP="00A86DAB">
      <w:r w:rsidRPr="004E0F60">
        <w:t>The unopened vial can be stored at controlled room temperature up to 25</w:t>
      </w:r>
      <w:r w:rsidRPr="004E0F60">
        <w:sym w:font="Symbol" w:char="F0B0"/>
      </w:r>
      <w:r w:rsidRPr="004E0F60">
        <w:t>C with room light for up to 48 hours.</w:t>
      </w:r>
    </w:p>
    <w:p w14:paraId="393A3CC6" w14:textId="77777777" w:rsidR="00A86DAB" w:rsidRPr="004E0F60" w:rsidRDefault="00A86DAB" w:rsidP="00A86DAB">
      <w:r w:rsidRPr="004E0F60">
        <w:t>After opening:</w:t>
      </w:r>
    </w:p>
    <w:p w14:paraId="0A3A38E5" w14:textId="77777777" w:rsidR="00A86DAB" w:rsidRPr="004E0F60" w:rsidRDefault="00A86DAB" w:rsidP="001451A9">
      <w:pPr>
        <w:pStyle w:val="NoSpacing"/>
      </w:pPr>
      <w:r w:rsidRPr="004E0F60">
        <w:t>To reduce microbiological hazard, once opened, the medicinal product should be infused immediately.</w:t>
      </w:r>
    </w:p>
    <w:p w14:paraId="76A56F2C" w14:textId="4EB68BD3" w:rsidR="00A86DAB" w:rsidRPr="004E0F60" w:rsidRDefault="00A86DAB" w:rsidP="001451A9">
      <w:pPr>
        <w:pStyle w:val="NoSpacing"/>
      </w:pPr>
      <w:r w:rsidRPr="004E0F60">
        <w:t xml:space="preserve">After preparation of infusion: The administration of the OPDIVO infusion must be completed within </w:t>
      </w:r>
      <w:r w:rsidR="006F663B">
        <w:t>7 days</w:t>
      </w:r>
      <w:r w:rsidRPr="004E0F60">
        <w:t xml:space="preserve"> of preparation. If not used immediately, the solution may be stored under refrigeration conditions: 2</w:t>
      </w:r>
      <w:r w:rsidRPr="004E0F60">
        <w:sym w:font="Symbol" w:char="F0B0"/>
      </w:r>
      <w:r w:rsidRPr="004E0F60">
        <w:t>-8</w:t>
      </w:r>
      <w:r w:rsidRPr="004E0F60">
        <w:sym w:font="Symbol" w:char="F0B0"/>
      </w:r>
      <w:r w:rsidRPr="004E0F60">
        <w:t xml:space="preserve">C and protected from light for up to </w:t>
      </w:r>
      <w:r w:rsidR="001E0B9A">
        <w:t>7 days</w:t>
      </w:r>
      <w:r w:rsidRPr="004E0F60">
        <w:t xml:space="preserve"> (a maximum of 8 hours of the total </w:t>
      </w:r>
      <w:r w:rsidR="001E0B9A">
        <w:t>7 days</w:t>
      </w:r>
      <w:r w:rsidRPr="004E0F60">
        <w:t xml:space="preserve"> can be at room temperature 20</w:t>
      </w:r>
      <w:r w:rsidRPr="004E0F60">
        <w:sym w:font="Symbol" w:char="F0B0"/>
      </w:r>
      <w:r w:rsidRPr="004E0F60">
        <w:t>-25</w:t>
      </w:r>
      <w:r w:rsidRPr="004E0F60">
        <w:sym w:font="Symbol" w:char="F0B0"/>
      </w:r>
      <w:r w:rsidRPr="004E0F60">
        <w:t xml:space="preserve">C and room light – the maximum </w:t>
      </w:r>
      <w:proofErr w:type="gramStart"/>
      <w:r w:rsidRPr="004E0F60">
        <w:t>8 hour</w:t>
      </w:r>
      <w:proofErr w:type="gramEnd"/>
      <w:r w:rsidRPr="004E0F60">
        <w:t xml:space="preserve"> period under room temperature and room light conditions should be inclusive of the product administration period).</w:t>
      </w:r>
    </w:p>
    <w:p w14:paraId="43A6DDD9" w14:textId="77777777" w:rsidR="00A86DAB" w:rsidRPr="004E0F60" w:rsidRDefault="00A86DAB" w:rsidP="002C197D">
      <w:r w:rsidRPr="004E0F60">
        <w:rPr>
          <w:lang w:eastAsia="fr-BE"/>
        </w:rPr>
        <w:t>This medicinal product does not contain any preservatives.</w:t>
      </w:r>
    </w:p>
    <w:p w14:paraId="3B490D20" w14:textId="669A7041" w:rsidR="001A3992" w:rsidRPr="004E0F60" w:rsidRDefault="001A3992" w:rsidP="004F521F">
      <w:pPr>
        <w:pStyle w:val="Heading2"/>
        <w:rPr>
          <w:lang w:val="en-AU"/>
        </w:rPr>
      </w:pPr>
      <w:r w:rsidRPr="004E0F60">
        <w:rPr>
          <w:lang w:val="en-AU"/>
        </w:rPr>
        <w:t>N</w:t>
      </w:r>
      <w:r w:rsidR="005A7542" w:rsidRPr="004E0F60">
        <w:rPr>
          <w:lang w:val="en-AU"/>
        </w:rPr>
        <w:t>ature and contents of container</w:t>
      </w:r>
    </w:p>
    <w:p w14:paraId="2A93147B" w14:textId="77777777" w:rsidR="009B6CBD" w:rsidRPr="004E0F60" w:rsidRDefault="009B6CBD" w:rsidP="002C197D">
      <w:pPr>
        <w:widowControl w:val="0"/>
      </w:pPr>
      <w:r w:rsidRPr="004E0F60">
        <w:t>40 mg of nivolumab in 4 mL</w:t>
      </w:r>
      <w:r w:rsidRPr="004E0F60" w:rsidDel="001A0900">
        <w:t xml:space="preserve"> </w:t>
      </w:r>
      <w:r w:rsidRPr="004E0F60">
        <w:t>of concentrate solution for infusion</w:t>
      </w:r>
      <w:r w:rsidRPr="004E0F60" w:rsidDel="001A0900">
        <w:t xml:space="preserve"> </w:t>
      </w:r>
      <w:r w:rsidRPr="004E0F60">
        <w:t xml:space="preserve">is supplied in a 10 mL vial (Type I glass) with a stopper (coated butyl rubber) and an aluminium dark blue “flip off” seal. Pack of 1 vial containing 4 </w:t>
      </w:r>
      <w:proofErr w:type="spellStart"/>
      <w:r w:rsidRPr="004E0F60">
        <w:t>mL.</w:t>
      </w:r>
      <w:proofErr w:type="spellEnd"/>
    </w:p>
    <w:p w14:paraId="09BD3EBC" w14:textId="53C38AF2" w:rsidR="009B6CBD" w:rsidRDefault="009B6CBD" w:rsidP="008D319A">
      <w:r w:rsidRPr="004E0F60">
        <w:t>100 mg of nivolumab in 10 mL</w:t>
      </w:r>
      <w:r w:rsidRPr="004E0F60" w:rsidDel="001A0900">
        <w:t xml:space="preserve"> </w:t>
      </w:r>
      <w:r w:rsidRPr="004E0F60">
        <w:t xml:space="preserve">of concentrate solution for infusion is supplied in a 10mL vial (Type I glass) with a stopper (coated butyl rubber) and an aluminium grey “flip off” seal. Pack of 1 vial containing 10 </w:t>
      </w:r>
      <w:proofErr w:type="spellStart"/>
      <w:r w:rsidRPr="004E0F60">
        <w:t>mL.</w:t>
      </w:r>
      <w:proofErr w:type="spellEnd"/>
    </w:p>
    <w:p w14:paraId="0FB6386A" w14:textId="03FCE8F5" w:rsidR="00254FDF" w:rsidRDefault="00254FDF" w:rsidP="008D319A">
      <w:r w:rsidRPr="00254FDF">
        <w:t xml:space="preserve">240 mg of nivolumab in 10 mL of concentrate solution for infusion is supplied in a 25 mL vial (Type I glass) with a stopper (coated butyl rubber) and an aluminium red “flip off” seal. Pack of 1 vial containing 24 </w:t>
      </w:r>
      <w:proofErr w:type="spellStart"/>
      <w:r w:rsidRPr="00254FDF">
        <w:t>mL.</w:t>
      </w:r>
      <w:proofErr w:type="spellEnd"/>
    </w:p>
    <w:p w14:paraId="1881C238" w14:textId="0CFEDC39" w:rsidR="00F87566" w:rsidRPr="004E0F60" w:rsidRDefault="00F87566" w:rsidP="008D319A">
      <w:r w:rsidRPr="00F87566">
        <w:t xml:space="preserve">Not all </w:t>
      </w:r>
      <w:r>
        <w:t>presentation</w:t>
      </w:r>
      <w:r w:rsidRPr="00F87566">
        <w:t>s may be available.</w:t>
      </w:r>
    </w:p>
    <w:p w14:paraId="7C894A4E" w14:textId="26B74EC0" w:rsidR="001A3992" w:rsidRPr="004E0F60" w:rsidRDefault="001A3992" w:rsidP="004F521F">
      <w:pPr>
        <w:pStyle w:val="Heading2"/>
        <w:rPr>
          <w:lang w:val="en-AU"/>
        </w:rPr>
      </w:pPr>
      <w:r w:rsidRPr="004E0F60">
        <w:rPr>
          <w:lang w:val="en-AU"/>
        </w:rPr>
        <w:lastRenderedPageBreak/>
        <w:t>S</w:t>
      </w:r>
      <w:r w:rsidR="004F767B" w:rsidRPr="004E0F60">
        <w:rPr>
          <w:lang w:val="en-AU"/>
        </w:rPr>
        <w:t>pecial precautions for disposal</w:t>
      </w:r>
    </w:p>
    <w:p w14:paraId="6D053243" w14:textId="77777777" w:rsidR="009B6CBD" w:rsidRPr="004E0F60" w:rsidRDefault="009B6CBD" w:rsidP="000325AA">
      <w:r w:rsidRPr="004E0F60">
        <w:t>EACH VIAL OF OPDIVO</w:t>
      </w:r>
      <w:r w:rsidRPr="004E0F60">
        <w:rPr>
          <w:vertAlign w:val="superscript"/>
        </w:rPr>
        <w:t>®</w:t>
      </w:r>
      <w:r w:rsidRPr="004E0F60">
        <w:t xml:space="preserve"> IS FOR SINGLE USE IN ONE PATIENT ONLY. DISCARD ANY RESIDUE.</w:t>
      </w:r>
    </w:p>
    <w:p w14:paraId="2441FA00" w14:textId="353AD38C" w:rsidR="00497476" w:rsidRPr="004E0F60" w:rsidRDefault="00402C58" w:rsidP="002C197D">
      <w:pPr>
        <w:spacing w:after="0"/>
      </w:pPr>
      <w:r>
        <w:t>In Australia, a</w:t>
      </w:r>
      <w:r w:rsidR="00497476" w:rsidRPr="004E0F60">
        <w:t>ny unused medicinal product or waste material should be discarded in accordance with local requirements.</w:t>
      </w:r>
    </w:p>
    <w:p w14:paraId="39F48FB1" w14:textId="63CDE585" w:rsidR="001A3992" w:rsidRPr="004E0F60" w:rsidRDefault="001A3992" w:rsidP="004F521F">
      <w:pPr>
        <w:pStyle w:val="Heading2"/>
        <w:rPr>
          <w:lang w:val="en-AU"/>
        </w:rPr>
      </w:pPr>
      <w:r w:rsidRPr="004E0F60">
        <w:rPr>
          <w:lang w:val="en-AU"/>
        </w:rPr>
        <w:t>Physicochemical properties</w:t>
      </w:r>
    </w:p>
    <w:p w14:paraId="0F90A541" w14:textId="6A0CEE32" w:rsidR="001A3992" w:rsidRPr="004E0F60" w:rsidRDefault="001A3992" w:rsidP="00667F98">
      <w:pPr>
        <w:rPr>
          <w:b/>
          <w:u w:val="single"/>
        </w:rPr>
      </w:pPr>
      <w:r w:rsidRPr="004E0F60">
        <w:rPr>
          <w:b/>
          <w:u w:val="single"/>
        </w:rPr>
        <w:t>CAS number</w:t>
      </w:r>
    </w:p>
    <w:p w14:paraId="1A86FDA9" w14:textId="2C29E3D0" w:rsidR="00207448" w:rsidRPr="004E0F60" w:rsidRDefault="009B6CBD" w:rsidP="008D319A">
      <w:pPr>
        <w:rPr>
          <w:rFonts w:cs="Times New Roman"/>
        </w:rPr>
      </w:pPr>
      <w:r w:rsidRPr="004E0F60">
        <w:rPr>
          <w:snapToGrid w:val="0"/>
        </w:rPr>
        <w:t>CAS: 946414-94-4.</w:t>
      </w:r>
    </w:p>
    <w:p w14:paraId="3B206A7B" w14:textId="77777777" w:rsidR="001A3992" w:rsidRPr="004E0F60" w:rsidRDefault="001A3992" w:rsidP="004F521F">
      <w:pPr>
        <w:pStyle w:val="Heading1"/>
        <w:rPr>
          <w:lang w:val="en-AU"/>
        </w:rPr>
      </w:pPr>
      <w:r w:rsidRPr="004E0F60">
        <w:rPr>
          <w:lang w:val="en-AU"/>
        </w:rPr>
        <w:t>Medicine schedule (Poisons Standard)</w:t>
      </w:r>
    </w:p>
    <w:p w14:paraId="3B8B424C" w14:textId="77286EA1" w:rsidR="00207448" w:rsidRPr="004E0F60" w:rsidRDefault="009B6CBD" w:rsidP="008D319A">
      <w:r w:rsidRPr="004E0F60">
        <w:t>S</w:t>
      </w:r>
      <w:r w:rsidR="00851C7E">
        <w:t xml:space="preserve">chedule </w:t>
      </w:r>
      <w:r w:rsidRPr="004E0F60">
        <w:t>4</w:t>
      </w:r>
      <w:r w:rsidR="00851C7E">
        <w:t xml:space="preserve">- </w:t>
      </w:r>
      <w:r w:rsidR="00207448" w:rsidRPr="004E0F60">
        <w:t>Prescription Only Medicine</w:t>
      </w:r>
    </w:p>
    <w:p w14:paraId="65A1CF8A" w14:textId="77777777" w:rsidR="001A3992" w:rsidRPr="004E0F60" w:rsidRDefault="001A3992" w:rsidP="004F521F">
      <w:pPr>
        <w:pStyle w:val="Heading1"/>
        <w:rPr>
          <w:lang w:val="en-AU"/>
        </w:rPr>
      </w:pPr>
      <w:r w:rsidRPr="004E0F60">
        <w:rPr>
          <w:lang w:val="en-AU"/>
        </w:rPr>
        <w:t>Sponsor</w:t>
      </w:r>
    </w:p>
    <w:p w14:paraId="55F2E460" w14:textId="77777777" w:rsidR="009B6CBD" w:rsidRPr="004E0F60" w:rsidRDefault="009B6CBD" w:rsidP="008D319A">
      <w:pPr>
        <w:spacing w:after="0"/>
      </w:pPr>
      <w:r w:rsidRPr="004E0F60">
        <w:t>Bristol-Myers Squibb Australia Pty Ltd</w:t>
      </w:r>
    </w:p>
    <w:p w14:paraId="62302578" w14:textId="77777777" w:rsidR="009B6CBD" w:rsidRPr="004E0F60" w:rsidRDefault="009B6CBD" w:rsidP="008D319A">
      <w:pPr>
        <w:spacing w:after="0"/>
      </w:pPr>
      <w:r w:rsidRPr="004E0F60">
        <w:t>Level 2, 4 Nexus Court</w:t>
      </w:r>
    </w:p>
    <w:p w14:paraId="52D73D5D" w14:textId="77777777" w:rsidR="00A50405" w:rsidRPr="004E0F60" w:rsidRDefault="009B6CBD" w:rsidP="00A50405">
      <w:pPr>
        <w:spacing w:after="0"/>
      </w:pPr>
      <w:r w:rsidRPr="004E0F60">
        <w:t>MULGRAVE VIC 3170.</w:t>
      </w:r>
    </w:p>
    <w:p w14:paraId="30F0F846" w14:textId="60E504AE" w:rsidR="00A50405" w:rsidRPr="004E0F60" w:rsidRDefault="00A50405" w:rsidP="00A50405">
      <w:pPr>
        <w:spacing w:after="0"/>
      </w:pPr>
      <w:r w:rsidRPr="004E0F60">
        <w:t>Toll free number: 1800 067 567</w:t>
      </w:r>
    </w:p>
    <w:p w14:paraId="27716F58" w14:textId="77777777" w:rsidR="00A50405" w:rsidRPr="004E0F60" w:rsidRDefault="00A50405" w:rsidP="00A50405">
      <w:pPr>
        <w:spacing w:after="0"/>
      </w:pPr>
      <w:r w:rsidRPr="004E0F60">
        <w:t xml:space="preserve">Email: </w:t>
      </w:r>
      <w:hyperlink r:id="rId36" w:history="1">
        <w:r w:rsidRPr="004E0F60">
          <w:rPr>
            <w:rStyle w:val="Hyperlink"/>
          </w:rPr>
          <w:t>MedInfo.Australia@bms.com</w:t>
        </w:r>
      </w:hyperlink>
    </w:p>
    <w:p w14:paraId="0BA3DFB1" w14:textId="4EBC4DBA" w:rsidR="001A3992" w:rsidRPr="004E0F60" w:rsidRDefault="001A3992" w:rsidP="004F521F">
      <w:pPr>
        <w:pStyle w:val="Heading1"/>
        <w:rPr>
          <w:lang w:val="en-AU"/>
        </w:rPr>
      </w:pPr>
      <w:r w:rsidRPr="004E0F60">
        <w:rPr>
          <w:lang w:val="en-AU"/>
        </w:rPr>
        <w:t>Date</w:t>
      </w:r>
      <w:r w:rsidR="007C4044" w:rsidRPr="004E0F60">
        <w:rPr>
          <w:lang w:val="en-AU"/>
        </w:rPr>
        <w:t xml:space="preserve"> of first approval (ARTG entry)</w:t>
      </w:r>
    </w:p>
    <w:p w14:paraId="6DE4BA4C" w14:textId="77777777" w:rsidR="009B6CBD" w:rsidRPr="004E0F60" w:rsidRDefault="009B6CBD" w:rsidP="008D319A">
      <w:r w:rsidRPr="004E0F60">
        <w:t>11 January 2016</w:t>
      </w:r>
    </w:p>
    <w:p w14:paraId="28C934C3" w14:textId="7A63941F" w:rsidR="001A3992" w:rsidRDefault="001A3992" w:rsidP="004F521F">
      <w:pPr>
        <w:pStyle w:val="Heading1"/>
        <w:rPr>
          <w:lang w:val="en-AU"/>
        </w:rPr>
      </w:pPr>
      <w:r w:rsidRPr="004E0F60">
        <w:rPr>
          <w:lang w:val="en-AU"/>
        </w:rPr>
        <w:t>Date of revision of the text</w:t>
      </w:r>
    </w:p>
    <w:p w14:paraId="38A55211" w14:textId="3F586DC9" w:rsidR="001349EF" w:rsidRPr="003E4EBC" w:rsidRDefault="00EB53F0" w:rsidP="00EB53F0">
      <w:pPr>
        <w:pStyle w:val="BMSBodyText"/>
      </w:pPr>
      <w:r>
        <w:t>1</w:t>
      </w:r>
      <w:r w:rsidR="00742323" w:rsidRPr="003E4EBC">
        <w:t>8 Ju</w:t>
      </w:r>
      <w:r w:rsidR="003E4EBC" w:rsidRPr="003E4EBC">
        <w:t>ly 2022</w:t>
      </w:r>
    </w:p>
    <w:p w14:paraId="49F9DDCD" w14:textId="101CB701" w:rsidR="001A3992" w:rsidRPr="004E0F60" w:rsidRDefault="001A3992" w:rsidP="00F53ACB">
      <w:pPr>
        <w:pStyle w:val="Heading2"/>
        <w:numPr>
          <w:ilvl w:val="0"/>
          <w:numId w:val="0"/>
        </w:numPr>
        <w:ind w:left="720" w:hanging="720"/>
        <w:rPr>
          <w:lang w:val="en-AU"/>
        </w:rPr>
      </w:pPr>
      <w:r w:rsidRPr="004E0F60">
        <w:rPr>
          <w:lang w:val="en-AU"/>
        </w:rPr>
        <w:t>Summary table of changes</w:t>
      </w:r>
    </w:p>
    <w:tbl>
      <w:tblPr>
        <w:tblStyle w:val="LightGrid"/>
        <w:tblW w:w="8495" w:type="dxa"/>
        <w:tblCellMar>
          <w:top w:w="57" w:type="dxa"/>
          <w:bottom w:w="57" w:type="dxa"/>
        </w:tblCellMar>
        <w:tblLook w:val="06A0" w:firstRow="1" w:lastRow="0" w:firstColumn="1" w:lastColumn="0" w:noHBand="1" w:noVBand="1"/>
      </w:tblPr>
      <w:tblGrid>
        <w:gridCol w:w="1368"/>
        <w:gridCol w:w="7127"/>
      </w:tblGrid>
      <w:tr w:rsidR="00403212" w:rsidRPr="004E0F60" w14:paraId="7BCF663E" w14:textId="77777777" w:rsidTr="004878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11BEEDD2" w14:textId="77777777" w:rsidR="00403212" w:rsidRPr="004E0F60" w:rsidRDefault="00403212" w:rsidP="001A3992">
            <w:pPr>
              <w:rPr>
                <w:rFonts w:cs="Times New Roman"/>
                <w:sz w:val="20"/>
              </w:rPr>
            </w:pPr>
            <w:r w:rsidRPr="004E0F60">
              <w:rPr>
                <w:rFonts w:cs="Times New Roman"/>
                <w:sz w:val="20"/>
              </w:rPr>
              <w:t>Section Changed</w:t>
            </w:r>
          </w:p>
        </w:tc>
        <w:tc>
          <w:tcPr>
            <w:tcW w:w="7127" w:type="dxa"/>
            <w:shd w:val="clear" w:color="auto" w:fill="F2F2F2" w:themeFill="background1" w:themeFillShade="F2"/>
            <w:vAlign w:val="center"/>
          </w:tcPr>
          <w:p w14:paraId="4338F9AE" w14:textId="77777777" w:rsidR="00403212" w:rsidRPr="004E0F60" w:rsidRDefault="00403212" w:rsidP="001A3992">
            <w:pPr>
              <w:cnfStyle w:val="100000000000" w:firstRow="1" w:lastRow="0" w:firstColumn="0" w:lastColumn="0" w:oddVBand="0" w:evenVBand="0" w:oddHBand="0" w:evenHBand="0" w:firstRowFirstColumn="0" w:firstRowLastColumn="0" w:lastRowFirstColumn="0" w:lastRowLastColumn="0"/>
              <w:rPr>
                <w:rFonts w:cs="Times New Roman"/>
                <w:sz w:val="20"/>
              </w:rPr>
            </w:pPr>
            <w:r w:rsidRPr="004E0F60">
              <w:rPr>
                <w:rFonts w:cs="Times New Roman"/>
                <w:sz w:val="20"/>
              </w:rPr>
              <w:t>Summary of new information</w:t>
            </w:r>
          </w:p>
        </w:tc>
      </w:tr>
      <w:tr w:rsidR="00A355D4" w:rsidRPr="004E0F60" w14:paraId="233F34C6" w14:textId="77777777" w:rsidTr="004878B1">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530DAEFC" w14:textId="4DE94A7C" w:rsidR="00A355D4" w:rsidRDefault="00A355D4" w:rsidP="00A355D4">
            <w:pPr>
              <w:rPr>
                <w:rFonts w:cs="Times New Roman"/>
              </w:rPr>
            </w:pPr>
            <w:r>
              <w:rPr>
                <w:rFonts w:cs="Times New Roman"/>
              </w:rPr>
              <w:t>4.1</w:t>
            </w:r>
          </w:p>
        </w:tc>
        <w:tc>
          <w:tcPr>
            <w:tcW w:w="7127" w:type="dxa"/>
            <w:shd w:val="clear" w:color="auto" w:fill="F2F2F2" w:themeFill="background1" w:themeFillShade="F2"/>
            <w:vAlign w:val="center"/>
          </w:tcPr>
          <w:p w14:paraId="4EFEE25F" w14:textId="09DB63D9" w:rsidR="00A355D4" w:rsidRDefault="00A355D4" w:rsidP="00A355D4">
            <w:pPr>
              <w:cnfStyle w:val="000000000000" w:firstRow="0" w:lastRow="0" w:firstColumn="0" w:lastColumn="0" w:oddVBand="0" w:evenVBand="0" w:oddHBand="0" w:evenHBand="0" w:firstRowFirstColumn="0" w:firstRowLastColumn="0" w:lastRowFirstColumn="0" w:lastRowLastColumn="0"/>
              <w:rPr>
                <w:rFonts w:cs="Times New Roman"/>
                <w:lang w:val="en-US"/>
              </w:rPr>
            </w:pPr>
            <w:r>
              <w:t xml:space="preserve">Addition of new indication for adjuvant muscle invasive urothelial carcinoma </w:t>
            </w:r>
            <w:proofErr w:type="gramStart"/>
            <w:r>
              <w:t>-  nivolumab</w:t>
            </w:r>
            <w:proofErr w:type="gramEnd"/>
            <w:r>
              <w:t xml:space="preserve"> monotherapy.</w:t>
            </w:r>
          </w:p>
        </w:tc>
      </w:tr>
      <w:tr w:rsidR="00A355D4" w:rsidRPr="004E0F60" w14:paraId="36365BC5" w14:textId="77777777" w:rsidTr="004878B1">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5FD38B7A" w14:textId="4092256B" w:rsidR="00A355D4" w:rsidRDefault="00A355D4" w:rsidP="00A355D4">
            <w:pPr>
              <w:rPr>
                <w:rFonts w:cs="Times New Roman"/>
              </w:rPr>
            </w:pPr>
            <w:r>
              <w:rPr>
                <w:rFonts w:cs="Times New Roman"/>
              </w:rPr>
              <w:t>4.2</w:t>
            </w:r>
          </w:p>
        </w:tc>
        <w:tc>
          <w:tcPr>
            <w:tcW w:w="7127" w:type="dxa"/>
            <w:shd w:val="clear" w:color="auto" w:fill="F2F2F2" w:themeFill="background1" w:themeFillShade="F2"/>
            <w:vAlign w:val="center"/>
          </w:tcPr>
          <w:p w14:paraId="519AAEF2" w14:textId="41B24C71" w:rsidR="00A355D4" w:rsidRDefault="00A355D4" w:rsidP="00A355D4">
            <w:pPr>
              <w:cnfStyle w:val="000000000000" w:firstRow="0" w:lastRow="0" w:firstColumn="0" w:lastColumn="0" w:oddVBand="0" w:evenVBand="0" w:oddHBand="0" w:evenHBand="0" w:firstRowFirstColumn="0" w:firstRowLastColumn="0" w:lastRowFirstColumn="0" w:lastRowLastColumn="0"/>
              <w:rPr>
                <w:rFonts w:cs="Times New Roman"/>
                <w:lang w:val="en-US"/>
              </w:rPr>
            </w:pPr>
            <w:r>
              <w:t>Addition of dosing recommendations for adjuvant muscle invasive urothelial carcinoma - nivolumab monotherapy</w:t>
            </w:r>
          </w:p>
        </w:tc>
      </w:tr>
      <w:tr w:rsidR="00A355D4" w:rsidRPr="004E0F60" w14:paraId="553D3F5C" w14:textId="77777777" w:rsidTr="004878B1">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3FB98B65" w14:textId="702B6B55" w:rsidR="00A355D4" w:rsidRDefault="00A355D4" w:rsidP="00A355D4">
            <w:pPr>
              <w:rPr>
                <w:rFonts w:cs="Times New Roman"/>
              </w:rPr>
            </w:pPr>
            <w:r>
              <w:rPr>
                <w:rFonts w:cs="Times New Roman"/>
              </w:rPr>
              <w:t>4.4</w:t>
            </w:r>
          </w:p>
        </w:tc>
        <w:tc>
          <w:tcPr>
            <w:tcW w:w="7127" w:type="dxa"/>
            <w:shd w:val="clear" w:color="auto" w:fill="F2F2F2" w:themeFill="background1" w:themeFillShade="F2"/>
            <w:vAlign w:val="center"/>
          </w:tcPr>
          <w:p w14:paraId="4C257D1A" w14:textId="4CC18561" w:rsidR="00A355D4" w:rsidRDefault="00A355D4" w:rsidP="00A355D4">
            <w:pPr>
              <w:cnfStyle w:val="000000000000" w:firstRow="0" w:lastRow="0" w:firstColumn="0" w:lastColumn="0" w:oddVBand="0" w:evenVBand="0" w:oddHBand="0" w:evenHBand="0" w:firstRowFirstColumn="0" w:firstRowLastColumn="0" w:lastRowFirstColumn="0" w:lastRowLastColumn="0"/>
              <w:rPr>
                <w:rFonts w:cs="Times New Roman"/>
                <w:lang w:val="en-US"/>
              </w:rPr>
            </w:pPr>
            <w:r>
              <w:t>Special population - Addition of excluded population from adjuvant muscle invasive urothelial carcinoma Study CA209274</w:t>
            </w:r>
          </w:p>
        </w:tc>
      </w:tr>
      <w:tr w:rsidR="00A355D4" w:rsidRPr="004E0F60" w14:paraId="4D1B3BCE" w14:textId="77777777" w:rsidTr="004878B1">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38F3F952" w14:textId="3726AA7D" w:rsidR="00A355D4" w:rsidRDefault="00A355D4" w:rsidP="00A355D4">
            <w:pPr>
              <w:rPr>
                <w:rFonts w:cs="Times New Roman"/>
              </w:rPr>
            </w:pPr>
            <w:r>
              <w:rPr>
                <w:rFonts w:cs="Times New Roman"/>
              </w:rPr>
              <w:t>4.8</w:t>
            </w:r>
          </w:p>
        </w:tc>
        <w:tc>
          <w:tcPr>
            <w:tcW w:w="7127" w:type="dxa"/>
            <w:shd w:val="clear" w:color="auto" w:fill="F2F2F2" w:themeFill="background1" w:themeFillShade="F2"/>
            <w:vAlign w:val="center"/>
          </w:tcPr>
          <w:p w14:paraId="02B0A0F3" w14:textId="6167457D" w:rsidR="00A355D4" w:rsidRDefault="00A355D4" w:rsidP="00A355D4">
            <w:pPr>
              <w:cnfStyle w:val="000000000000" w:firstRow="0" w:lastRow="0" w:firstColumn="0" w:lastColumn="0" w:oddVBand="0" w:evenVBand="0" w:oddHBand="0" w:evenHBand="0" w:firstRowFirstColumn="0" w:firstRowLastColumn="0" w:lastRowFirstColumn="0" w:lastRowLastColumn="0"/>
              <w:rPr>
                <w:rFonts w:cs="Times New Roman"/>
                <w:lang w:val="en-US"/>
              </w:rPr>
            </w:pPr>
            <w:r>
              <w:t>Update to include safety data for adjuvant muscle invasive urothelial carcinoma - nivolumab monotherapy</w:t>
            </w:r>
          </w:p>
        </w:tc>
      </w:tr>
      <w:tr w:rsidR="00A355D4" w:rsidRPr="004E0F60" w14:paraId="241531AC" w14:textId="77777777" w:rsidTr="004878B1">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4BA42C11" w14:textId="51E1C292" w:rsidR="00A355D4" w:rsidRDefault="00A355D4" w:rsidP="00A355D4">
            <w:pPr>
              <w:rPr>
                <w:rFonts w:cs="Times New Roman"/>
              </w:rPr>
            </w:pPr>
            <w:r>
              <w:rPr>
                <w:rFonts w:cs="Times New Roman"/>
              </w:rPr>
              <w:t>5.1</w:t>
            </w:r>
          </w:p>
        </w:tc>
        <w:tc>
          <w:tcPr>
            <w:tcW w:w="7127" w:type="dxa"/>
            <w:shd w:val="clear" w:color="auto" w:fill="F2F2F2" w:themeFill="background1" w:themeFillShade="F2"/>
            <w:vAlign w:val="center"/>
          </w:tcPr>
          <w:p w14:paraId="5CF24609" w14:textId="77777777" w:rsidR="00A355D4" w:rsidRDefault="00A355D4" w:rsidP="00A355D4">
            <w:pPr>
              <w:cnfStyle w:val="000000000000" w:firstRow="0" w:lastRow="0" w:firstColumn="0" w:lastColumn="0" w:oddVBand="0" w:evenVBand="0" w:oddHBand="0" w:evenHBand="0" w:firstRowFirstColumn="0" w:firstRowLastColumn="0" w:lastRowFirstColumn="0" w:lastRowLastColumn="0"/>
            </w:pPr>
            <w:r>
              <w:t xml:space="preserve">Clinical Trials </w:t>
            </w:r>
          </w:p>
          <w:p w14:paraId="743B5ABE" w14:textId="5575AFCB" w:rsidR="00A355D4" w:rsidRDefault="00A355D4" w:rsidP="00A355D4">
            <w:pPr>
              <w:cnfStyle w:val="000000000000" w:firstRow="0" w:lastRow="0" w:firstColumn="0" w:lastColumn="0" w:oddVBand="0" w:evenVBand="0" w:oddHBand="0" w:evenHBand="0" w:firstRowFirstColumn="0" w:firstRowLastColumn="0" w:lastRowFirstColumn="0" w:lastRowLastColumn="0"/>
              <w:rPr>
                <w:rFonts w:cs="Times New Roman"/>
                <w:lang w:val="en-US"/>
              </w:rPr>
            </w:pPr>
            <w:r>
              <w:t>Adjuvant muscle invasive urothelial carcinoma - addition of Study CA209274 nivolumab monotherapy.</w:t>
            </w:r>
          </w:p>
        </w:tc>
      </w:tr>
    </w:tbl>
    <w:p w14:paraId="56317790" w14:textId="0B92B370" w:rsidR="003116ED" w:rsidRPr="004E0F60" w:rsidRDefault="003116ED" w:rsidP="008D319A">
      <w:pPr>
        <w:spacing w:before="240"/>
        <w:rPr>
          <w:b/>
        </w:rPr>
      </w:pPr>
      <w:r w:rsidRPr="004E0F60">
        <w:lastRenderedPageBreak/>
        <w:t>OPDIVO</w:t>
      </w:r>
      <w:r w:rsidRPr="004E0F60">
        <w:rPr>
          <w:vertAlign w:val="superscript"/>
        </w:rPr>
        <w:t>®</w:t>
      </w:r>
      <w:r w:rsidRPr="004E0F60">
        <w:t xml:space="preserve"> </w:t>
      </w:r>
      <w:r w:rsidR="0081071C">
        <w:t>is a registered trademark</w:t>
      </w:r>
      <w:r w:rsidRPr="004E0F60">
        <w:t xml:space="preserve"> of Bristol-Myers Squibb</w:t>
      </w:r>
      <w:r w:rsidR="00F40275" w:rsidRPr="004E0F60">
        <w:t xml:space="preserve"> Company.</w:t>
      </w:r>
    </w:p>
    <w:sectPr w:rsidR="003116ED" w:rsidRPr="004E0F60" w:rsidSect="00573846">
      <w:headerReference w:type="default" r:id="rId37"/>
      <w:footerReference w:type="default" r:id="rId38"/>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1B65A" w14:textId="77777777" w:rsidR="00A429BE" w:rsidRDefault="00A429BE" w:rsidP="001A3992">
      <w:pPr>
        <w:spacing w:after="0"/>
      </w:pPr>
      <w:r>
        <w:separator/>
      </w:r>
    </w:p>
  </w:endnote>
  <w:endnote w:type="continuationSeparator" w:id="0">
    <w:p w14:paraId="6538E0E0" w14:textId="77777777" w:rsidR="00A429BE" w:rsidRDefault="00A429BE" w:rsidP="001A3992">
      <w:pPr>
        <w:spacing w:after="0"/>
      </w:pPr>
      <w:r>
        <w:continuationSeparator/>
      </w:r>
    </w:p>
  </w:endnote>
  <w:endnote w:type="continuationNotice" w:id="1">
    <w:p w14:paraId="7848B2B7" w14:textId="77777777" w:rsidR="00A429BE" w:rsidRDefault="00A429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NewRoman,Italic">
    <w:altName w:val="MS Gothic"/>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93163430"/>
      <w:docPartObj>
        <w:docPartGallery w:val="Page Numbers (Bottom of Page)"/>
        <w:docPartUnique/>
      </w:docPartObj>
    </w:sdtPr>
    <w:sdtEndPr>
      <w:rPr>
        <w:noProof/>
        <w:sz w:val="20"/>
      </w:rPr>
    </w:sdtEndPr>
    <w:sdtContent>
      <w:p w14:paraId="13ED8EB3" w14:textId="70A15E47" w:rsidR="00D1033D" w:rsidRPr="003109D8" w:rsidRDefault="00D1033D" w:rsidP="003109D8">
        <w:pPr>
          <w:pStyle w:val="Footer"/>
          <w:tabs>
            <w:tab w:val="clear" w:pos="4513"/>
          </w:tabs>
          <w:rPr>
            <w:rFonts w:ascii="Times New Roman" w:hAnsi="Times New Roman" w:cs="Times New Roman"/>
            <w:sz w:val="20"/>
          </w:rPr>
        </w:pPr>
        <w:r w:rsidRPr="003109D8">
          <w:rPr>
            <w:rFonts w:ascii="Times New Roman" w:hAnsi="Times New Roman" w:cs="Times New Roman"/>
            <w:sz w:val="20"/>
            <w:szCs w:val="20"/>
          </w:rPr>
          <w:t>AU_PI_</w:t>
        </w:r>
        <w:r>
          <w:rPr>
            <w:rFonts w:ascii="Times New Roman" w:hAnsi="Times New Roman" w:cs="Times New Roman"/>
            <w:sz w:val="20"/>
            <w:szCs w:val="20"/>
          </w:rPr>
          <w:t>OPDIVO_V</w:t>
        </w:r>
        <w:r w:rsidR="00F53ACB">
          <w:rPr>
            <w:rFonts w:ascii="Times New Roman" w:hAnsi="Times New Roman" w:cs="Times New Roman"/>
            <w:sz w:val="20"/>
            <w:szCs w:val="20"/>
          </w:rPr>
          <w:t>3</w:t>
        </w:r>
        <w:r w:rsidR="000B5A37">
          <w:rPr>
            <w:rFonts w:ascii="Times New Roman" w:hAnsi="Times New Roman" w:cs="Times New Roman"/>
            <w:sz w:val="20"/>
            <w:szCs w:val="20"/>
          </w:rPr>
          <w:t>1</w:t>
        </w:r>
        <w:r w:rsidR="00962C35">
          <w:rPr>
            <w:rFonts w:ascii="Times New Roman" w:hAnsi="Times New Roman" w:cs="Times New Roman"/>
            <w:sz w:val="20"/>
            <w:szCs w:val="20"/>
          </w:rPr>
          <w:t>.0</w:t>
        </w:r>
        <w:r>
          <w:rPr>
            <w:rFonts w:ascii="Times New Roman" w:hAnsi="Times New Roman" w:cs="Times New Roman"/>
            <w:sz w:val="20"/>
            <w:szCs w:val="20"/>
          </w:rPr>
          <w:tab/>
        </w:r>
        <w:r w:rsidRPr="003109D8">
          <w:rPr>
            <w:rFonts w:ascii="Times New Roman" w:hAnsi="Times New Roman" w:cs="Times New Roman"/>
            <w:sz w:val="20"/>
          </w:rPr>
          <w:fldChar w:fldCharType="begin"/>
        </w:r>
        <w:r w:rsidRPr="003109D8">
          <w:rPr>
            <w:rFonts w:ascii="Times New Roman" w:hAnsi="Times New Roman" w:cs="Times New Roman"/>
            <w:sz w:val="20"/>
          </w:rPr>
          <w:instrText xml:space="preserve"> PAGE   \* MERGEFORMAT </w:instrText>
        </w:r>
        <w:r w:rsidRPr="003109D8">
          <w:rPr>
            <w:rFonts w:ascii="Times New Roman" w:hAnsi="Times New Roman" w:cs="Times New Roman"/>
            <w:sz w:val="20"/>
          </w:rPr>
          <w:fldChar w:fldCharType="separate"/>
        </w:r>
        <w:r>
          <w:rPr>
            <w:rFonts w:ascii="Times New Roman" w:hAnsi="Times New Roman" w:cs="Times New Roman"/>
            <w:noProof/>
            <w:sz w:val="20"/>
          </w:rPr>
          <w:t>36</w:t>
        </w:r>
        <w:r w:rsidRPr="003109D8">
          <w:rPr>
            <w:rFonts w:ascii="Times New Roman" w:hAnsi="Times New Roman" w:cs="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48C1" w14:textId="77777777" w:rsidR="00A429BE" w:rsidRDefault="00A429BE" w:rsidP="001A3992">
      <w:pPr>
        <w:spacing w:after="0"/>
      </w:pPr>
      <w:r>
        <w:separator/>
      </w:r>
    </w:p>
  </w:footnote>
  <w:footnote w:type="continuationSeparator" w:id="0">
    <w:p w14:paraId="5D649A59" w14:textId="77777777" w:rsidR="00A429BE" w:rsidRDefault="00A429BE" w:rsidP="001A3992">
      <w:pPr>
        <w:spacing w:after="0"/>
      </w:pPr>
      <w:r>
        <w:continuationSeparator/>
      </w:r>
    </w:p>
  </w:footnote>
  <w:footnote w:type="continuationNotice" w:id="1">
    <w:p w14:paraId="5AD250B3" w14:textId="77777777" w:rsidR="00A429BE" w:rsidRDefault="00A429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0" w:type="auto"/>
      <w:tblInd w:w="0" w:type="dxa"/>
      <w:shd w:val="clear" w:color="auto" w:fill="E4F2E0"/>
      <w:tblLook w:val="04A0" w:firstRow="1" w:lastRow="0" w:firstColumn="1" w:lastColumn="0" w:noHBand="0" w:noVBand="1"/>
    </w:tblPr>
    <w:tblGrid>
      <w:gridCol w:w="8720"/>
    </w:tblGrid>
    <w:tr w:rsidR="00840FB1" w:rsidRPr="00840FB1" w14:paraId="1FCAFF2A" w14:textId="77777777" w:rsidTr="00840FB1">
      <w:tc>
        <w:tcPr>
          <w:tcW w:w="8720" w:type="dxa"/>
          <w:tcBorders>
            <w:top w:val="single" w:sz="4" w:space="0" w:color="002C47"/>
            <w:left w:val="single" w:sz="4" w:space="0" w:color="002C47"/>
            <w:bottom w:val="single" w:sz="4" w:space="0" w:color="002C47"/>
            <w:right w:val="single" w:sz="4" w:space="0" w:color="002C47"/>
          </w:tcBorders>
          <w:shd w:val="clear" w:color="auto" w:fill="E4F2E0"/>
          <w:hideMark/>
        </w:tcPr>
        <w:p w14:paraId="4891E355" w14:textId="77777777" w:rsidR="00840FB1" w:rsidRPr="00840FB1" w:rsidRDefault="00840FB1" w:rsidP="00840FB1">
          <w:pPr>
            <w:spacing w:before="180" w:after="180" w:line="240" w:lineRule="atLeast"/>
            <w:jc w:val="left"/>
            <w:rPr>
              <w:rFonts w:asciiTheme="majorHAnsi" w:eastAsia="Calibri" w:hAnsiTheme="majorHAnsi" w:cs="Arial"/>
              <w:b/>
              <w:spacing w:val="-1"/>
              <w:sz w:val="18"/>
              <w:szCs w:val="18"/>
            </w:rPr>
          </w:pPr>
          <w:bookmarkStart w:id="98" w:name="_Hlk126587363"/>
          <w:r w:rsidRPr="00840FB1">
            <w:rPr>
              <w:rFonts w:asciiTheme="majorHAnsi" w:eastAsia="Calibri" w:hAnsiTheme="majorHAnsi" w:cs="Arial"/>
              <w:b/>
              <w:spacing w:val="-1"/>
              <w:sz w:val="18"/>
              <w:szCs w:val="18"/>
            </w:rPr>
            <w:t xml:space="preserve">Attachment 1: Product information for </w:t>
          </w:r>
          <w:proofErr w:type="spellStart"/>
          <w:r w:rsidRPr="00840FB1">
            <w:rPr>
              <w:rFonts w:asciiTheme="majorHAnsi" w:eastAsia="Calibri" w:hAnsiTheme="majorHAnsi" w:cs="Arial"/>
              <w:b/>
              <w:spacing w:val="-1"/>
              <w:sz w:val="18"/>
              <w:szCs w:val="18"/>
            </w:rPr>
            <w:t>AusPAR</w:t>
          </w:r>
          <w:proofErr w:type="spellEnd"/>
          <w:r w:rsidRPr="00840FB1">
            <w:rPr>
              <w:rFonts w:asciiTheme="majorHAnsi" w:eastAsia="Calibri" w:hAnsiTheme="majorHAnsi" w:cs="Arial"/>
              <w:b/>
              <w:spacing w:val="-1"/>
              <w:sz w:val="18"/>
              <w:szCs w:val="18"/>
            </w:rPr>
            <w:t xml:space="preserve"> - OPDIVO - Nivolumab - Bristol-Myers Squibb Australia Pty Ltd - PM-2021-02518-1-4 Final 6 June 2023. This is the Product Information that was approved with the submission described in this </w:t>
          </w:r>
          <w:proofErr w:type="spellStart"/>
          <w:r w:rsidRPr="00840FB1">
            <w:rPr>
              <w:rFonts w:asciiTheme="majorHAnsi" w:eastAsia="Calibri" w:hAnsiTheme="majorHAnsi" w:cs="Arial"/>
              <w:b/>
              <w:spacing w:val="-1"/>
              <w:sz w:val="18"/>
              <w:szCs w:val="18"/>
            </w:rPr>
            <w:t>AusPAR</w:t>
          </w:r>
          <w:proofErr w:type="spellEnd"/>
          <w:r w:rsidRPr="00840FB1">
            <w:rPr>
              <w:rFonts w:asciiTheme="majorHAnsi" w:eastAsia="Calibri" w:hAnsiTheme="majorHAnsi" w:cs="Arial"/>
              <w:b/>
              <w:spacing w:val="-1"/>
              <w:sz w:val="18"/>
              <w:szCs w:val="18"/>
            </w:rPr>
            <w:t>. It may have been superseded. For the most recent PI, please refer to the TGA website at &lt;</w:t>
          </w:r>
          <w:hyperlink r:id="rId1" w:history="1">
            <w:r w:rsidRPr="00840FB1">
              <w:rPr>
                <w:rFonts w:asciiTheme="majorHAnsi" w:eastAsia="Calibri" w:hAnsiTheme="majorHAnsi" w:cs="Arial"/>
                <w:b/>
                <w:color w:val="0000FF"/>
                <w:spacing w:val="-1"/>
                <w:sz w:val="18"/>
                <w:szCs w:val="18"/>
                <w:u w:val="single"/>
              </w:rPr>
              <w:t>https://www.tga.gov.au/products/australian-register-therapeutic-goods-artg/product-information-one</w:t>
            </w:r>
          </w:hyperlink>
          <w:r w:rsidRPr="00840FB1">
            <w:rPr>
              <w:rFonts w:asciiTheme="majorHAnsi" w:eastAsia="Calibri" w:hAnsiTheme="majorHAnsi" w:cs="Arial"/>
              <w:b/>
              <w:spacing w:val="-1"/>
              <w:sz w:val="18"/>
              <w:szCs w:val="18"/>
            </w:rPr>
            <w:t>&gt;</w:t>
          </w:r>
        </w:p>
      </w:tc>
      <w:bookmarkEnd w:id="98"/>
    </w:tr>
  </w:tbl>
  <w:p w14:paraId="0EDFFF14" w14:textId="7A4A501C" w:rsidR="00840FB1" w:rsidRDefault="00840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D73"/>
    <w:multiLevelType w:val="hybridMultilevel"/>
    <w:tmpl w:val="5A82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B5B37"/>
    <w:multiLevelType w:val="hybridMultilevel"/>
    <w:tmpl w:val="35D0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F76ED8"/>
    <w:multiLevelType w:val="hybridMultilevel"/>
    <w:tmpl w:val="21BA6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2651FA"/>
    <w:multiLevelType w:val="hybridMultilevel"/>
    <w:tmpl w:val="7C30D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591682"/>
    <w:multiLevelType w:val="multilevel"/>
    <w:tmpl w:val="507ACA76"/>
    <w:styleLink w:val="BMSBulletMulti"/>
    <w:lvl w:ilvl="0">
      <w:start w:val="1"/>
      <w:numFmt w:val="bullet"/>
      <w:lvlRestart w:val="0"/>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1DF91578"/>
    <w:multiLevelType w:val="hybridMultilevel"/>
    <w:tmpl w:val="C08E9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203307"/>
    <w:multiLevelType w:val="multilevel"/>
    <w:tmpl w:val="09B48FEA"/>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C58559E"/>
    <w:multiLevelType w:val="hybridMultilevel"/>
    <w:tmpl w:val="D5CE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57214D"/>
    <w:multiLevelType w:val="hybridMultilevel"/>
    <w:tmpl w:val="8A5A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401D50"/>
    <w:multiLevelType w:val="hybridMultilevel"/>
    <w:tmpl w:val="5ECC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1914ED"/>
    <w:multiLevelType w:val="hybridMultilevel"/>
    <w:tmpl w:val="0AEE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D87CC6"/>
    <w:multiLevelType w:val="hybridMultilevel"/>
    <w:tmpl w:val="D19CE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653311"/>
    <w:multiLevelType w:val="hybridMultilevel"/>
    <w:tmpl w:val="89C23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B17E56"/>
    <w:multiLevelType w:val="hybridMultilevel"/>
    <w:tmpl w:val="1B0C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545135"/>
    <w:multiLevelType w:val="hybridMultilevel"/>
    <w:tmpl w:val="55AAE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6" w15:restartNumberingAfterBreak="0">
    <w:nsid w:val="4B2813A0"/>
    <w:multiLevelType w:val="hybridMultilevel"/>
    <w:tmpl w:val="402C4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EF4AA0"/>
    <w:multiLevelType w:val="hybridMultilevel"/>
    <w:tmpl w:val="4EE4E532"/>
    <w:lvl w:ilvl="0" w:tplc="6CDCC0EA">
      <w:numFmt w:val="decimal"/>
      <w:lvlText w:val="%1."/>
      <w:lvlJc w:val="left"/>
      <w:pPr>
        <w:ind w:left="800" w:hanging="4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4B4336"/>
    <w:multiLevelType w:val="hybridMultilevel"/>
    <w:tmpl w:val="72D2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207B63"/>
    <w:multiLevelType w:val="hybridMultilevel"/>
    <w:tmpl w:val="AC8E6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7267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C50DAF"/>
    <w:multiLevelType w:val="hybridMultilevel"/>
    <w:tmpl w:val="60E4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3061E6"/>
    <w:multiLevelType w:val="hybridMultilevel"/>
    <w:tmpl w:val="E9445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D2192A"/>
    <w:multiLevelType w:val="hybridMultilevel"/>
    <w:tmpl w:val="254C2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F38F8"/>
    <w:multiLevelType w:val="multilevel"/>
    <w:tmpl w:val="1E981AE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A93BDA"/>
    <w:multiLevelType w:val="hybridMultilevel"/>
    <w:tmpl w:val="B0403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265093"/>
    <w:multiLevelType w:val="hybridMultilevel"/>
    <w:tmpl w:val="EC2C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166C50"/>
    <w:multiLevelType w:val="multilevel"/>
    <w:tmpl w:val="44CCD998"/>
    <w:lvl w:ilvl="0">
      <w:start w:val="1"/>
      <w:numFmt w:val="decimal"/>
      <w:pStyle w:val="BMSOutlineNumberin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F5F7099"/>
    <w:multiLevelType w:val="hybridMultilevel"/>
    <w:tmpl w:val="1322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7661F"/>
    <w:multiLevelType w:val="hybridMultilevel"/>
    <w:tmpl w:val="A6187976"/>
    <w:lvl w:ilvl="0" w:tplc="47028BC6">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332797"/>
    <w:multiLevelType w:val="multilevel"/>
    <w:tmpl w:val="E2440548"/>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4E67A36"/>
    <w:multiLevelType w:val="hybridMultilevel"/>
    <w:tmpl w:val="86B8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FD2CDA"/>
    <w:multiLevelType w:val="hybridMultilevel"/>
    <w:tmpl w:val="C400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CF64B1"/>
    <w:multiLevelType w:val="hybridMultilevel"/>
    <w:tmpl w:val="393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27"/>
  </w:num>
  <w:num w:numId="4">
    <w:abstractNumId w:val="1"/>
  </w:num>
  <w:num w:numId="5">
    <w:abstractNumId w:val="15"/>
  </w:num>
  <w:num w:numId="6">
    <w:abstractNumId w:val="6"/>
  </w:num>
  <w:num w:numId="7">
    <w:abstractNumId w:val="18"/>
  </w:num>
  <w:num w:numId="8">
    <w:abstractNumId w:val="19"/>
  </w:num>
  <w:num w:numId="9">
    <w:abstractNumId w:val="31"/>
  </w:num>
  <w:num w:numId="10">
    <w:abstractNumId w:val="8"/>
  </w:num>
  <w:num w:numId="11">
    <w:abstractNumId w:val="28"/>
  </w:num>
  <w:num w:numId="12">
    <w:abstractNumId w:val="30"/>
  </w:num>
  <w:num w:numId="13">
    <w:abstractNumId w:val="30"/>
  </w:num>
  <w:num w:numId="14">
    <w:abstractNumId w:val="30"/>
  </w:num>
  <w:num w:numId="15">
    <w:abstractNumId w:val="30"/>
  </w:num>
  <w:num w:numId="16">
    <w:abstractNumId w:val="30"/>
  </w:num>
  <w:num w:numId="17">
    <w:abstractNumId w:val="30"/>
  </w:num>
  <w:num w:numId="18">
    <w:abstractNumId w:val="32"/>
  </w:num>
  <w:num w:numId="19">
    <w:abstractNumId w:val="13"/>
  </w:num>
  <w:num w:numId="20">
    <w:abstractNumId w:val="0"/>
  </w:num>
  <w:num w:numId="21">
    <w:abstractNumId w:val="20"/>
  </w:num>
  <w:num w:numId="22">
    <w:abstractNumId w:val="24"/>
  </w:num>
  <w:num w:numId="23">
    <w:abstractNumId w:val="26"/>
  </w:num>
  <w:num w:numId="24">
    <w:abstractNumId w:val="33"/>
  </w:num>
  <w:num w:numId="25">
    <w:abstractNumId w:val="2"/>
  </w:num>
  <w:num w:numId="26">
    <w:abstractNumId w:val="7"/>
  </w:num>
  <w:num w:numId="27">
    <w:abstractNumId w:val="5"/>
  </w:num>
  <w:num w:numId="28">
    <w:abstractNumId w:val="3"/>
  </w:num>
  <w:num w:numId="29">
    <w:abstractNumId w:val="14"/>
  </w:num>
  <w:num w:numId="30">
    <w:abstractNumId w:val="12"/>
  </w:num>
  <w:num w:numId="31">
    <w:abstractNumId w:val="21"/>
  </w:num>
  <w:num w:numId="32">
    <w:abstractNumId w:val="9"/>
  </w:num>
  <w:num w:numId="33">
    <w:abstractNumId w:val="23"/>
  </w:num>
  <w:num w:numId="34">
    <w:abstractNumId w:val="16"/>
  </w:num>
  <w:num w:numId="35">
    <w:abstractNumId w:val="25"/>
  </w:num>
  <w:num w:numId="36">
    <w:abstractNumId w:val="10"/>
  </w:num>
  <w:num w:numId="37">
    <w:abstractNumId w:val="22"/>
  </w:num>
  <w:num w:numId="38">
    <w:abstractNumId w:val="17"/>
  </w:num>
  <w:num w:numId="39">
    <w:abstractNumId w:val="4"/>
  </w:num>
  <w:num w:numId="4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s-ES"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es-ES" w:vendorID="64" w:dllVersion="0" w:nlCheck="1" w:checkStyle="0"/>
  <w:activeWritingStyle w:appName="MSWord" w:lang="fr-FR" w:vendorID="64" w:dllVersion="0" w:nlCheck="1" w:checkStyle="0"/>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4.01"/>
    <w:docVar w:name="InitialCoreTemplateVersion" w:val="4.01"/>
  </w:docVars>
  <w:rsids>
    <w:rsidRoot w:val="001829B1"/>
    <w:rsid w:val="000014BE"/>
    <w:rsid w:val="00001BC1"/>
    <w:rsid w:val="00002823"/>
    <w:rsid w:val="0000422B"/>
    <w:rsid w:val="000048EC"/>
    <w:rsid w:val="00004946"/>
    <w:rsid w:val="00005094"/>
    <w:rsid w:val="000054BD"/>
    <w:rsid w:val="00006A12"/>
    <w:rsid w:val="00011CC2"/>
    <w:rsid w:val="00013385"/>
    <w:rsid w:val="000144FF"/>
    <w:rsid w:val="00014712"/>
    <w:rsid w:val="00017AF9"/>
    <w:rsid w:val="000207AE"/>
    <w:rsid w:val="000212E7"/>
    <w:rsid w:val="00021786"/>
    <w:rsid w:val="000223CF"/>
    <w:rsid w:val="00023A3A"/>
    <w:rsid w:val="00023E60"/>
    <w:rsid w:val="00024335"/>
    <w:rsid w:val="00024F2A"/>
    <w:rsid w:val="00025E49"/>
    <w:rsid w:val="00026B31"/>
    <w:rsid w:val="00031101"/>
    <w:rsid w:val="00031D1C"/>
    <w:rsid w:val="00032008"/>
    <w:rsid w:val="000325AA"/>
    <w:rsid w:val="000346E4"/>
    <w:rsid w:val="0003537C"/>
    <w:rsid w:val="00035478"/>
    <w:rsid w:val="00035EB9"/>
    <w:rsid w:val="00035F68"/>
    <w:rsid w:val="000360F2"/>
    <w:rsid w:val="00041189"/>
    <w:rsid w:val="00042C15"/>
    <w:rsid w:val="00042D5D"/>
    <w:rsid w:val="00043216"/>
    <w:rsid w:val="00043328"/>
    <w:rsid w:val="00043637"/>
    <w:rsid w:val="00043DCC"/>
    <w:rsid w:val="00044170"/>
    <w:rsid w:val="000465FC"/>
    <w:rsid w:val="00047216"/>
    <w:rsid w:val="00047526"/>
    <w:rsid w:val="00050F20"/>
    <w:rsid w:val="00051CB3"/>
    <w:rsid w:val="00051DC1"/>
    <w:rsid w:val="000530C8"/>
    <w:rsid w:val="00053D4F"/>
    <w:rsid w:val="000540E2"/>
    <w:rsid w:val="000557CE"/>
    <w:rsid w:val="00060386"/>
    <w:rsid w:val="000604FF"/>
    <w:rsid w:val="00061125"/>
    <w:rsid w:val="00063588"/>
    <w:rsid w:val="00064FD2"/>
    <w:rsid w:val="0006567C"/>
    <w:rsid w:val="00066082"/>
    <w:rsid w:val="00066A5C"/>
    <w:rsid w:val="00066F69"/>
    <w:rsid w:val="000671A0"/>
    <w:rsid w:val="000677DF"/>
    <w:rsid w:val="00067E76"/>
    <w:rsid w:val="00071394"/>
    <w:rsid w:val="0007188E"/>
    <w:rsid w:val="00072D3D"/>
    <w:rsid w:val="000730B0"/>
    <w:rsid w:val="00073161"/>
    <w:rsid w:val="00073245"/>
    <w:rsid w:val="000749A4"/>
    <w:rsid w:val="00074F57"/>
    <w:rsid w:val="0007651D"/>
    <w:rsid w:val="00080529"/>
    <w:rsid w:val="00081C65"/>
    <w:rsid w:val="00083457"/>
    <w:rsid w:val="00084962"/>
    <w:rsid w:val="000862B2"/>
    <w:rsid w:val="0008732F"/>
    <w:rsid w:val="00087466"/>
    <w:rsid w:val="00091DD5"/>
    <w:rsid w:val="00092094"/>
    <w:rsid w:val="000929D1"/>
    <w:rsid w:val="00094377"/>
    <w:rsid w:val="0009718E"/>
    <w:rsid w:val="00097EEF"/>
    <w:rsid w:val="00097FB2"/>
    <w:rsid w:val="000A0811"/>
    <w:rsid w:val="000A1565"/>
    <w:rsid w:val="000A1BB7"/>
    <w:rsid w:val="000A2F99"/>
    <w:rsid w:val="000A3698"/>
    <w:rsid w:val="000A4CD3"/>
    <w:rsid w:val="000B0848"/>
    <w:rsid w:val="000B1AF8"/>
    <w:rsid w:val="000B23DB"/>
    <w:rsid w:val="000B3115"/>
    <w:rsid w:val="000B325A"/>
    <w:rsid w:val="000B3FBB"/>
    <w:rsid w:val="000B5A37"/>
    <w:rsid w:val="000C140F"/>
    <w:rsid w:val="000C203B"/>
    <w:rsid w:val="000C5A74"/>
    <w:rsid w:val="000C7594"/>
    <w:rsid w:val="000C7E01"/>
    <w:rsid w:val="000D08C4"/>
    <w:rsid w:val="000D1E9A"/>
    <w:rsid w:val="000D3434"/>
    <w:rsid w:val="000D4368"/>
    <w:rsid w:val="000D5206"/>
    <w:rsid w:val="000D60CC"/>
    <w:rsid w:val="000D623D"/>
    <w:rsid w:val="000D6453"/>
    <w:rsid w:val="000D746E"/>
    <w:rsid w:val="000D76C2"/>
    <w:rsid w:val="000E1A25"/>
    <w:rsid w:val="000E23B5"/>
    <w:rsid w:val="000E244A"/>
    <w:rsid w:val="000E4F78"/>
    <w:rsid w:val="000E50F4"/>
    <w:rsid w:val="000E5B87"/>
    <w:rsid w:val="000F03E1"/>
    <w:rsid w:val="000F3633"/>
    <w:rsid w:val="000F3B13"/>
    <w:rsid w:val="000F561C"/>
    <w:rsid w:val="000F7623"/>
    <w:rsid w:val="001012E6"/>
    <w:rsid w:val="00101BDC"/>
    <w:rsid w:val="00102F80"/>
    <w:rsid w:val="001042DD"/>
    <w:rsid w:val="00106E48"/>
    <w:rsid w:val="0010778F"/>
    <w:rsid w:val="00113812"/>
    <w:rsid w:val="0011416B"/>
    <w:rsid w:val="00114462"/>
    <w:rsid w:val="00114646"/>
    <w:rsid w:val="00115DCC"/>
    <w:rsid w:val="0011653F"/>
    <w:rsid w:val="00116851"/>
    <w:rsid w:val="00116D77"/>
    <w:rsid w:val="0011793F"/>
    <w:rsid w:val="001200A7"/>
    <w:rsid w:val="00120313"/>
    <w:rsid w:val="001204C6"/>
    <w:rsid w:val="00123ADF"/>
    <w:rsid w:val="00123FB8"/>
    <w:rsid w:val="00124412"/>
    <w:rsid w:val="001269B1"/>
    <w:rsid w:val="00127BCA"/>
    <w:rsid w:val="001310BA"/>
    <w:rsid w:val="00131E0E"/>
    <w:rsid w:val="001338C2"/>
    <w:rsid w:val="001349EF"/>
    <w:rsid w:val="001353CB"/>
    <w:rsid w:val="0013761A"/>
    <w:rsid w:val="00141C4E"/>
    <w:rsid w:val="00141ED0"/>
    <w:rsid w:val="001421CA"/>
    <w:rsid w:val="00144EDD"/>
    <w:rsid w:val="001451A9"/>
    <w:rsid w:val="0014709C"/>
    <w:rsid w:val="00147E17"/>
    <w:rsid w:val="00150005"/>
    <w:rsid w:val="00151654"/>
    <w:rsid w:val="00151EB6"/>
    <w:rsid w:val="00152F17"/>
    <w:rsid w:val="0015306B"/>
    <w:rsid w:val="0015787F"/>
    <w:rsid w:val="0016152E"/>
    <w:rsid w:val="001639BB"/>
    <w:rsid w:val="00165312"/>
    <w:rsid w:val="00167658"/>
    <w:rsid w:val="00170724"/>
    <w:rsid w:val="00170C2D"/>
    <w:rsid w:val="001721DF"/>
    <w:rsid w:val="0017292E"/>
    <w:rsid w:val="00174AE7"/>
    <w:rsid w:val="001810E1"/>
    <w:rsid w:val="0018186F"/>
    <w:rsid w:val="001829B1"/>
    <w:rsid w:val="001832F6"/>
    <w:rsid w:val="0018383C"/>
    <w:rsid w:val="00185C03"/>
    <w:rsid w:val="00185CD0"/>
    <w:rsid w:val="00185EA1"/>
    <w:rsid w:val="00185F52"/>
    <w:rsid w:val="0018778A"/>
    <w:rsid w:val="001901CE"/>
    <w:rsid w:val="00191142"/>
    <w:rsid w:val="00196FA1"/>
    <w:rsid w:val="001A2E31"/>
    <w:rsid w:val="001A3992"/>
    <w:rsid w:val="001A4BB8"/>
    <w:rsid w:val="001A62DE"/>
    <w:rsid w:val="001A7F71"/>
    <w:rsid w:val="001B0741"/>
    <w:rsid w:val="001B1897"/>
    <w:rsid w:val="001B1EE0"/>
    <w:rsid w:val="001B2061"/>
    <w:rsid w:val="001B2DC3"/>
    <w:rsid w:val="001B3132"/>
    <w:rsid w:val="001C02D0"/>
    <w:rsid w:val="001C3C7A"/>
    <w:rsid w:val="001C3EC9"/>
    <w:rsid w:val="001C4197"/>
    <w:rsid w:val="001C4B83"/>
    <w:rsid w:val="001C6073"/>
    <w:rsid w:val="001C6222"/>
    <w:rsid w:val="001D1088"/>
    <w:rsid w:val="001D2CDA"/>
    <w:rsid w:val="001D343D"/>
    <w:rsid w:val="001D44E4"/>
    <w:rsid w:val="001D53CF"/>
    <w:rsid w:val="001D5C14"/>
    <w:rsid w:val="001D662C"/>
    <w:rsid w:val="001D7F24"/>
    <w:rsid w:val="001E010D"/>
    <w:rsid w:val="001E0B9A"/>
    <w:rsid w:val="001E150A"/>
    <w:rsid w:val="001E22F0"/>
    <w:rsid w:val="001E3FE7"/>
    <w:rsid w:val="001E43F6"/>
    <w:rsid w:val="001E4539"/>
    <w:rsid w:val="001E4B29"/>
    <w:rsid w:val="001E744A"/>
    <w:rsid w:val="001F0392"/>
    <w:rsid w:val="001F1BBE"/>
    <w:rsid w:val="001F2290"/>
    <w:rsid w:val="001F36E8"/>
    <w:rsid w:val="001F57B8"/>
    <w:rsid w:val="001F5AC7"/>
    <w:rsid w:val="001F5DE1"/>
    <w:rsid w:val="001F758F"/>
    <w:rsid w:val="002007AB"/>
    <w:rsid w:val="00200C66"/>
    <w:rsid w:val="00200EBF"/>
    <w:rsid w:val="00201B7C"/>
    <w:rsid w:val="002023F0"/>
    <w:rsid w:val="0020264B"/>
    <w:rsid w:val="0020461E"/>
    <w:rsid w:val="00204FCB"/>
    <w:rsid w:val="00205611"/>
    <w:rsid w:val="00205BF8"/>
    <w:rsid w:val="00206999"/>
    <w:rsid w:val="002071D7"/>
    <w:rsid w:val="00207448"/>
    <w:rsid w:val="00213C10"/>
    <w:rsid w:val="00213D4E"/>
    <w:rsid w:val="00214BF9"/>
    <w:rsid w:val="002155D5"/>
    <w:rsid w:val="00217269"/>
    <w:rsid w:val="00217557"/>
    <w:rsid w:val="00217D7B"/>
    <w:rsid w:val="0022005D"/>
    <w:rsid w:val="0022093F"/>
    <w:rsid w:val="0022357A"/>
    <w:rsid w:val="00225451"/>
    <w:rsid w:val="00230B48"/>
    <w:rsid w:val="00230D90"/>
    <w:rsid w:val="00230DC5"/>
    <w:rsid w:val="00232110"/>
    <w:rsid w:val="0023480F"/>
    <w:rsid w:val="002369F9"/>
    <w:rsid w:val="00236EFA"/>
    <w:rsid w:val="00236F54"/>
    <w:rsid w:val="0023721C"/>
    <w:rsid w:val="00237636"/>
    <w:rsid w:val="00240030"/>
    <w:rsid w:val="00240C10"/>
    <w:rsid w:val="00240E34"/>
    <w:rsid w:val="00241755"/>
    <w:rsid w:val="00242604"/>
    <w:rsid w:val="002429CD"/>
    <w:rsid w:val="00242A03"/>
    <w:rsid w:val="00244ECD"/>
    <w:rsid w:val="002503AB"/>
    <w:rsid w:val="0025040D"/>
    <w:rsid w:val="002515EB"/>
    <w:rsid w:val="002520DC"/>
    <w:rsid w:val="002521A6"/>
    <w:rsid w:val="00253714"/>
    <w:rsid w:val="00254FDF"/>
    <w:rsid w:val="002562B7"/>
    <w:rsid w:val="002567A7"/>
    <w:rsid w:val="00257C8F"/>
    <w:rsid w:val="00260B7E"/>
    <w:rsid w:val="00260EDC"/>
    <w:rsid w:val="00262691"/>
    <w:rsid w:val="002633ED"/>
    <w:rsid w:val="00264621"/>
    <w:rsid w:val="002646DD"/>
    <w:rsid w:val="00265C73"/>
    <w:rsid w:val="00266E3D"/>
    <w:rsid w:val="00271240"/>
    <w:rsid w:val="00271F8E"/>
    <w:rsid w:val="0027220C"/>
    <w:rsid w:val="0027261C"/>
    <w:rsid w:val="002744C2"/>
    <w:rsid w:val="00274C6D"/>
    <w:rsid w:val="00276A3F"/>
    <w:rsid w:val="00277373"/>
    <w:rsid w:val="00281642"/>
    <w:rsid w:val="00281C8A"/>
    <w:rsid w:val="0028278F"/>
    <w:rsid w:val="0028406B"/>
    <w:rsid w:val="002842AC"/>
    <w:rsid w:val="00284B88"/>
    <w:rsid w:val="00285ADB"/>
    <w:rsid w:val="002863DB"/>
    <w:rsid w:val="00294364"/>
    <w:rsid w:val="00294601"/>
    <w:rsid w:val="0029602A"/>
    <w:rsid w:val="00296A87"/>
    <w:rsid w:val="002A16A9"/>
    <w:rsid w:val="002A1739"/>
    <w:rsid w:val="002A367E"/>
    <w:rsid w:val="002A75D1"/>
    <w:rsid w:val="002B019E"/>
    <w:rsid w:val="002B0AF9"/>
    <w:rsid w:val="002B0C88"/>
    <w:rsid w:val="002B1655"/>
    <w:rsid w:val="002B24E8"/>
    <w:rsid w:val="002B31F4"/>
    <w:rsid w:val="002B33C5"/>
    <w:rsid w:val="002B3501"/>
    <w:rsid w:val="002B376A"/>
    <w:rsid w:val="002B3B2B"/>
    <w:rsid w:val="002B7929"/>
    <w:rsid w:val="002B7C42"/>
    <w:rsid w:val="002C0675"/>
    <w:rsid w:val="002C089E"/>
    <w:rsid w:val="002C197D"/>
    <w:rsid w:val="002C1D2F"/>
    <w:rsid w:val="002C356A"/>
    <w:rsid w:val="002C4494"/>
    <w:rsid w:val="002C4740"/>
    <w:rsid w:val="002C4A68"/>
    <w:rsid w:val="002C5D3A"/>
    <w:rsid w:val="002C5FDA"/>
    <w:rsid w:val="002C64B3"/>
    <w:rsid w:val="002C676B"/>
    <w:rsid w:val="002C77EA"/>
    <w:rsid w:val="002D128A"/>
    <w:rsid w:val="002D152A"/>
    <w:rsid w:val="002D23B1"/>
    <w:rsid w:val="002D2B44"/>
    <w:rsid w:val="002D5685"/>
    <w:rsid w:val="002D69CA"/>
    <w:rsid w:val="002D739B"/>
    <w:rsid w:val="002D743D"/>
    <w:rsid w:val="002D7B8D"/>
    <w:rsid w:val="002E09E6"/>
    <w:rsid w:val="002E0AFE"/>
    <w:rsid w:val="002E1982"/>
    <w:rsid w:val="002E277D"/>
    <w:rsid w:val="002E27C1"/>
    <w:rsid w:val="002E3329"/>
    <w:rsid w:val="002E4166"/>
    <w:rsid w:val="002E472A"/>
    <w:rsid w:val="002E70F8"/>
    <w:rsid w:val="002F0838"/>
    <w:rsid w:val="002F12B3"/>
    <w:rsid w:val="002F4208"/>
    <w:rsid w:val="002F53A6"/>
    <w:rsid w:val="002F62E2"/>
    <w:rsid w:val="002F6422"/>
    <w:rsid w:val="0030166E"/>
    <w:rsid w:val="0030249B"/>
    <w:rsid w:val="00302CB6"/>
    <w:rsid w:val="00304A23"/>
    <w:rsid w:val="0030506C"/>
    <w:rsid w:val="003067E1"/>
    <w:rsid w:val="00306F18"/>
    <w:rsid w:val="003102BF"/>
    <w:rsid w:val="00310419"/>
    <w:rsid w:val="00310725"/>
    <w:rsid w:val="003109D8"/>
    <w:rsid w:val="003116ED"/>
    <w:rsid w:val="00311D6E"/>
    <w:rsid w:val="00312665"/>
    <w:rsid w:val="00312D0B"/>
    <w:rsid w:val="003140A0"/>
    <w:rsid w:val="00314A41"/>
    <w:rsid w:val="00316007"/>
    <w:rsid w:val="003160C9"/>
    <w:rsid w:val="00317342"/>
    <w:rsid w:val="0031760D"/>
    <w:rsid w:val="0032025A"/>
    <w:rsid w:val="0032136F"/>
    <w:rsid w:val="003224EC"/>
    <w:rsid w:val="0032390D"/>
    <w:rsid w:val="00323A96"/>
    <w:rsid w:val="00324FE5"/>
    <w:rsid w:val="003260C1"/>
    <w:rsid w:val="003270E9"/>
    <w:rsid w:val="00330201"/>
    <w:rsid w:val="0033124C"/>
    <w:rsid w:val="00332DD8"/>
    <w:rsid w:val="00334B24"/>
    <w:rsid w:val="00341D66"/>
    <w:rsid w:val="0034564E"/>
    <w:rsid w:val="0034595E"/>
    <w:rsid w:val="00346C14"/>
    <w:rsid w:val="003510D6"/>
    <w:rsid w:val="003514D9"/>
    <w:rsid w:val="00351846"/>
    <w:rsid w:val="003520D0"/>
    <w:rsid w:val="0035216A"/>
    <w:rsid w:val="00353D2E"/>
    <w:rsid w:val="00353D91"/>
    <w:rsid w:val="003556F9"/>
    <w:rsid w:val="00356656"/>
    <w:rsid w:val="00356C12"/>
    <w:rsid w:val="003621D9"/>
    <w:rsid w:val="00363222"/>
    <w:rsid w:val="00363317"/>
    <w:rsid w:val="0036359F"/>
    <w:rsid w:val="00364CA1"/>
    <w:rsid w:val="00366305"/>
    <w:rsid w:val="003671C6"/>
    <w:rsid w:val="003709C7"/>
    <w:rsid w:val="00370E11"/>
    <w:rsid w:val="00370EE6"/>
    <w:rsid w:val="0037137A"/>
    <w:rsid w:val="00372170"/>
    <w:rsid w:val="0037357C"/>
    <w:rsid w:val="00373F45"/>
    <w:rsid w:val="0037573E"/>
    <w:rsid w:val="00375A7C"/>
    <w:rsid w:val="00376117"/>
    <w:rsid w:val="003764AB"/>
    <w:rsid w:val="00377933"/>
    <w:rsid w:val="003812B0"/>
    <w:rsid w:val="00381D0B"/>
    <w:rsid w:val="00382645"/>
    <w:rsid w:val="00383031"/>
    <w:rsid w:val="00384A1A"/>
    <w:rsid w:val="00387919"/>
    <w:rsid w:val="00387DB7"/>
    <w:rsid w:val="00390BBE"/>
    <w:rsid w:val="00390DC8"/>
    <w:rsid w:val="003916D8"/>
    <w:rsid w:val="003921BD"/>
    <w:rsid w:val="00392401"/>
    <w:rsid w:val="00393E73"/>
    <w:rsid w:val="00394724"/>
    <w:rsid w:val="00394729"/>
    <w:rsid w:val="00395263"/>
    <w:rsid w:val="0039546A"/>
    <w:rsid w:val="00395A7F"/>
    <w:rsid w:val="00395B3B"/>
    <w:rsid w:val="00396A14"/>
    <w:rsid w:val="00396D8E"/>
    <w:rsid w:val="003A0A62"/>
    <w:rsid w:val="003A0BDB"/>
    <w:rsid w:val="003A187D"/>
    <w:rsid w:val="003A1DEF"/>
    <w:rsid w:val="003A20A8"/>
    <w:rsid w:val="003A3D4B"/>
    <w:rsid w:val="003A4093"/>
    <w:rsid w:val="003A44D9"/>
    <w:rsid w:val="003A4C1E"/>
    <w:rsid w:val="003A5274"/>
    <w:rsid w:val="003A75E6"/>
    <w:rsid w:val="003B0146"/>
    <w:rsid w:val="003B0A94"/>
    <w:rsid w:val="003B14A8"/>
    <w:rsid w:val="003B1737"/>
    <w:rsid w:val="003B3A6B"/>
    <w:rsid w:val="003B3E7C"/>
    <w:rsid w:val="003B4B6B"/>
    <w:rsid w:val="003B669D"/>
    <w:rsid w:val="003B7F6A"/>
    <w:rsid w:val="003C0FA6"/>
    <w:rsid w:val="003C16D1"/>
    <w:rsid w:val="003C1BFE"/>
    <w:rsid w:val="003C2DE8"/>
    <w:rsid w:val="003C5878"/>
    <w:rsid w:val="003C5901"/>
    <w:rsid w:val="003C5E1F"/>
    <w:rsid w:val="003C627D"/>
    <w:rsid w:val="003C741E"/>
    <w:rsid w:val="003D202A"/>
    <w:rsid w:val="003D2256"/>
    <w:rsid w:val="003D5042"/>
    <w:rsid w:val="003D606B"/>
    <w:rsid w:val="003D6309"/>
    <w:rsid w:val="003D6470"/>
    <w:rsid w:val="003D68CF"/>
    <w:rsid w:val="003E22FD"/>
    <w:rsid w:val="003E24B4"/>
    <w:rsid w:val="003E47FA"/>
    <w:rsid w:val="003E4EBC"/>
    <w:rsid w:val="003E5E4F"/>
    <w:rsid w:val="003E739D"/>
    <w:rsid w:val="003E7CB9"/>
    <w:rsid w:val="003F0390"/>
    <w:rsid w:val="003F0C72"/>
    <w:rsid w:val="003F18F5"/>
    <w:rsid w:val="003F1CF8"/>
    <w:rsid w:val="003F1D50"/>
    <w:rsid w:val="003F3715"/>
    <w:rsid w:val="003F65AB"/>
    <w:rsid w:val="00402C58"/>
    <w:rsid w:val="00403212"/>
    <w:rsid w:val="004032BD"/>
    <w:rsid w:val="004057D6"/>
    <w:rsid w:val="00406D83"/>
    <w:rsid w:val="00410CBD"/>
    <w:rsid w:val="00410CEE"/>
    <w:rsid w:val="004124F1"/>
    <w:rsid w:val="0041294E"/>
    <w:rsid w:val="00413966"/>
    <w:rsid w:val="00414589"/>
    <w:rsid w:val="00423888"/>
    <w:rsid w:val="00424A84"/>
    <w:rsid w:val="00426190"/>
    <w:rsid w:val="004271DE"/>
    <w:rsid w:val="00431ACD"/>
    <w:rsid w:val="00431C3A"/>
    <w:rsid w:val="004323E8"/>
    <w:rsid w:val="0043396B"/>
    <w:rsid w:val="004341E7"/>
    <w:rsid w:val="004365A0"/>
    <w:rsid w:val="00437A08"/>
    <w:rsid w:val="00437C4B"/>
    <w:rsid w:val="00437FA7"/>
    <w:rsid w:val="00440A19"/>
    <w:rsid w:val="00442316"/>
    <w:rsid w:val="00443F9E"/>
    <w:rsid w:val="004456C1"/>
    <w:rsid w:val="00446DC8"/>
    <w:rsid w:val="00446DE1"/>
    <w:rsid w:val="00450420"/>
    <w:rsid w:val="004506CA"/>
    <w:rsid w:val="004508B0"/>
    <w:rsid w:val="004522C8"/>
    <w:rsid w:val="00456319"/>
    <w:rsid w:val="00456598"/>
    <w:rsid w:val="00461630"/>
    <w:rsid w:val="00463A6A"/>
    <w:rsid w:val="00463F0F"/>
    <w:rsid w:val="0046452D"/>
    <w:rsid w:val="0046494D"/>
    <w:rsid w:val="00464AC5"/>
    <w:rsid w:val="00465FBB"/>
    <w:rsid w:val="00466511"/>
    <w:rsid w:val="004704A9"/>
    <w:rsid w:val="00471C1A"/>
    <w:rsid w:val="00474F56"/>
    <w:rsid w:val="004764A4"/>
    <w:rsid w:val="00476A11"/>
    <w:rsid w:val="00477D4B"/>
    <w:rsid w:val="00480643"/>
    <w:rsid w:val="00480B49"/>
    <w:rsid w:val="004849A7"/>
    <w:rsid w:val="00484F15"/>
    <w:rsid w:val="004863C5"/>
    <w:rsid w:val="00486FA9"/>
    <w:rsid w:val="004878B1"/>
    <w:rsid w:val="004901FA"/>
    <w:rsid w:val="00490287"/>
    <w:rsid w:val="0049164A"/>
    <w:rsid w:val="00493B85"/>
    <w:rsid w:val="00495734"/>
    <w:rsid w:val="00495E7F"/>
    <w:rsid w:val="00495FEE"/>
    <w:rsid w:val="00497476"/>
    <w:rsid w:val="004A11E7"/>
    <w:rsid w:val="004A25BC"/>
    <w:rsid w:val="004A4EF5"/>
    <w:rsid w:val="004A5A1F"/>
    <w:rsid w:val="004A755A"/>
    <w:rsid w:val="004B018F"/>
    <w:rsid w:val="004B0B07"/>
    <w:rsid w:val="004B0CF9"/>
    <w:rsid w:val="004B1D2B"/>
    <w:rsid w:val="004B3B38"/>
    <w:rsid w:val="004B3E21"/>
    <w:rsid w:val="004B507F"/>
    <w:rsid w:val="004B69DE"/>
    <w:rsid w:val="004B6D6D"/>
    <w:rsid w:val="004B6E16"/>
    <w:rsid w:val="004B735F"/>
    <w:rsid w:val="004B77F5"/>
    <w:rsid w:val="004C2A65"/>
    <w:rsid w:val="004C40A4"/>
    <w:rsid w:val="004C5AC1"/>
    <w:rsid w:val="004D0AAC"/>
    <w:rsid w:val="004D1BE7"/>
    <w:rsid w:val="004D30EC"/>
    <w:rsid w:val="004D3592"/>
    <w:rsid w:val="004D368D"/>
    <w:rsid w:val="004D3AE9"/>
    <w:rsid w:val="004D564F"/>
    <w:rsid w:val="004D7D64"/>
    <w:rsid w:val="004E0F60"/>
    <w:rsid w:val="004E1981"/>
    <w:rsid w:val="004E3701"/>
    <w:rsid w:val="004E479C"/>
    <w:rsid w:val="004E47BB"/>
    <w:rsid w:val="004E4916"/>
    <w:rsid w:val="004E5B23"/>
    <w:rsid w:val="004E674C"/>
    <w:rsid w:val="004E6B53"/>
    <w:rsid w:val="004F017D"/>
    <w:rsid w:val="004F08B0"/>
    <w:rsid w:val="004F0A02"/>
    <w:rsid w:val="004F30B1"/>
    <w:rsid w:val="004F30BD"/>
    <w:rsid w:val="004F3303"/>
    <w:rsid w:val="004F3718"/>
    <w:rsid w:val="004F521F"/>
    <w:rsid w:val="004F6A77"/>
    <w:rsid w:val="004F7254"/>
    <w:rsid w:val="004F767B"/>
    <w:rsid w:val="005004FD"/>
    <w:rsid w:val="00501E76"/>
    <w:rsid w:val="00503B6E"/>
    <w:rsid w:val="00503CC6"/>
    <w:rsid w:val="00504EFA"/>
    <w:rsid w:val="0050765D"/>
    <w:rsid w:val="00507A33"/>
    <w:rsid w:val="00510AB1"/>
    <w:rsid w:val="00511D73"/>
    <w:rsid w:val="00511FFC"/>
    <w:rsid w:val="00512BA0"/>
    <w:rsid w:val="005137A8"/>
    <w:rsid w:val="0051400F"/>
    <w:rsid w:val="00515358"/>
    <w:rsid w:val="00517111"/>
    <w:rsid w:val="00517DC2"/>
    <w:rsid w:val="005200BF"/>
    <w:rsid w:val="0052174B"/>
    <w:rsid w:val="005226B2"/>
    <w:rsid w:val="005236F9"/>
    <w:rsid w:val="00524C98"/>
    <w:rsid w:val="005263FC"/>
    <w:rsid w:val="00527C62"/>
    <w:rsid w:val="00531D8A"/>
    <w:rsid w:val="00531F96"/>
    <w:rsid w:val="005338D0"/>
    <w:rsid w:val="00534003"/>
    <w:rsid w:val="005343F4"/>
    <w:rsid w:val="00534F7F"/>
    <w:rsid w:val="00540CA0"/>
    <w:rsid w:val="00541028"/>
    <w:rsid w:val="00544633"/>
    <w:rsid w:val="0054547D"/>
    <w:rsid w:val="0054699D"/>
    <w:rsid w:val="0055200D"/>
    <w:rsid w:val="0055292B"/>
    <w:rsid w:val="00553B7E"/>
    <w:rsid w:val="00555D8A"/>
    <w:rsid w:val="00555F80"/>
    <w:rsid w:val="00556B40"/>
    <w:rsid w:val="00556B96"/>
    <w:rsid w:val="00561612"/>
    <w:rsid w:val="005621A7"/>
    <w:rsid w:val="00562D68"/>
    <w:rsid w:val="005635C8"/>
    <w:rsid w:val="00563ED9"/>
    <w:rsid w:val="00565146"/>
    <w:rsid w:val="005674D9"/>
    <w:rsid w:val="0056789C"/>
    <w:rsid w:val="005701D3"/>
    <w:rsid w:val="00570F78"/>
    <w:rsid w:val="00571096"/>
    <w:rsid w:val="005715F2"/>
    <w:rsid w:val="00572F88"/>
    <w:rsid w:val="00573846"/>
    <w:rsid w:val="0057418C"/>
    <w:rsid w:val="005746AF"/>
    <w:rsid w:val="00574A91"/>
    <w:rsid w:val="00575531"/>
    <w:rsid w:val="005763C6"/>
    <w:rsid w:val="00576AC7"/>
    <w:rsid w:val="005771ED"/>
    <w:rsid w:val="00581869"/>
    <w:rsid w:val="00581CBA"/>
    <w:rsid w:val="00583761"/>
    <w:rsid w:val="00583F89"/>
    <w:rsid w:val="00584F80"/>
    <w:rsid w:val="00586B33"/>
    <w:rsid w:val="00587AA5"/>
    <w:rsid w:val="00592AB9"/>
    <w:rsid w:val="00592F6D"/>
    <w:rsid w:val="005948E1"/>
    <w:rsid w:val="00595291"/>
    <w:rsid w:val="005957C3"/>
    <w:rsid w:val="0059617A"/>
    <w:rsid w:val="0059631E"/>
    <w:rsid w:val="005965C1"/>
    <w:rsid w:val="00596850"/>
    <w:rsid w:val="00597894"/>
    <w:rsid w:val="0059795C"/>
    <w:rsid w:val="00597DA6"/>
    <w:rsid w:val="005A1220"/>
    <w:rsid w:val="005A1CD7"/>
    <w:rsid w:val="005A21D8"/>
    <w:rsid w:val="005A25D3"/>
    <w:rsid w:val="005A308A"/>
    <w:rsid w:val="005A3104"/>
    <w:rsid w:val="005A32C9"/>
    <w:rsid w:val="005A6AB4"/>
    <w:rsid w:val="005A70B1"/>
    <w:rsid w:val="005A752C"/>
    <w:rsid w:val="005A7542"/>
    <w:rsid w:val="005A7CFD"/>
    <w:rsid w:val="005B04F6"/>
    <w:rsid w:val="005B1A79"/>
    <w:rsid w:val="005B21BF"/>
    <w:rsid w:val="005B2C84"/>
    <w:rsid w:val="005B3748"/>
    <w:rsid w:val="005B47FF"/>
    <w:rsid w:val="005B6D48"/>
    <w:rsid w:val="005B7DE6"/>
    <w:rsid w:val="005C0805"/>
    <w:rsid w:val="005C0DC0"/>
    <w:rsid w:val="005C12D2"/>
    <w:rsid w:val="005C12E7"/>
    <w:rsid w:val="005C2228"/>
    <w:rsid w:val="005C296E"/>
    <w:rsid w:val="005C5320"/>
    <w:rsid w:val="005C533D"/>
    <w:rsid w:val="005C7AC7"/>
    <w:rsid w:val="005D0626"/>
    <w:rsid w:val="005D261D"/>
    <w:rsid w:val="005D3254"/>
    <w:rsid w:val="005D3CB5"/>
    <w:rsid w:val="005D4A9D"/>
    <w:rsid w:val="005D4E70"/>
    <w:rsid w:val="005D5152"/>
    <w:rsid w:val="005D5D95"/>
    <w:rsid w:val="005D762E"/>
    <w:rsid w:val="005D7AAC"/>
    <w:rsid w:val="005E1BB7"/>
    <w:rsid w:val="005E1DBD"/>
    <w:rsid w:val="005E4095"/>
    <w:rsid w:val="005E4BAC"/>
    <w:rsid w:val="005E52F4"/>
    <w:rsid w:val="005E5F3B"/>
    <w:rsid w:val="005E65D5"/>
    <w:rsid w:val="005E669A"/>
    <w:rsid w:val="005E670F"/>
    <w:rsid w:val="005E7195"/>
    <w:rsid w:val="005E7649"/>
    <w:rsid w:val="005E766C"/>
    <w:rsid w:val="005E7F77"/>
    <w:rsid w:val="005F0E31"/>
    <w:rsid w:val="005F284D"/>
    <w:rsid w:val="005F3746"/>
    <w:rsid w:val="005F3750"/>
    <w:rsid w:val="005F4058"/>
    <w:rsid w:val="005F4182"/>
    <w:rsid w:val="005F44AF"/>
    <w:rsid w:val="005F5DE9"/>
    <w:rsid w:val="00601B2E"/>
    <w:rsid w:val="006028ED"/>
    <w:rsid w:val="00602B92"/>
    <w:rsid w:val="00604209"/>
    <w:rsid w:val="006045FA"/>
    <w:rsid w:val="00605524"/>
    <w:rsid w:val="006056F7"/>
    <w:rsid w:val="006061E1"/>
    <w:rsid w:val="00606D0C"/>
    <w:rsid w:val="00607E0E"/>
    <w:rsid w:val="006110D4"/>
    <w:rsid w:val="006112E9"/>
    <w:rsid w:val="006113BA"/>
    <w:rsid w:val="0061154F"/>
    <w:rsid w:val="006117A7"/>
    <w:rsid w:val="00611DBA"/>
    <w:rsid w:val="00613B3B"/>
    <w:rsid w:val="00616587"/>
    <w:rsid w:val="006169CE"/>
    <w:rsid w:val="00621196"/>
    <w:rsid w:val="006236E1"/>
    <w:rsid w:val="00624AF8"/>
    <w:rsid w:val="00626488"/>
    <w:rsid w:val="00627875"/>
    <w:rsid w:val="00630C5F"/>
    <w:rsid w:val="0063174A"/>
    <w:rsid w:val="0063228A"/>
    <w:rsid w:val="006326CA"/>
    <w:rsid w:val="00633793"/>
    <w:rsid w:val="006337A4"/>
    <w:rsid w:val="0063431A"/>
    <w:rsid w:val="00635208"/>
    <w:rsid w:val="00635B3F"/>
    <w:rsid w:val="00635E90"/>
    <w:rsid w:val="00635F21"/>
    <w:rsid w:val="00636852"/>
    <w:rsid w:val="00640109"/>
    <w:rsid w:val="0064015A"/>
    <w:rsid w:val="00641318"/>
    <w:rsid w:val="00643CF5"/>
    <w:rsid w:val="00644244"/>
    <w:rsid w:val="00644643"/>
    <w:rsid w:val="00645591"/>
    <w:rsid w:val="006457D8"/>
    <w:rsid w:val="006457DC"/>
    <w:rsid w:val="0064697B"/>
    <w:rsid w:val="00646C5B"/>
    <w:rsid w:val="006472F7"/>
    <w:rsid w:val="0064754A"/>
    <w:rsid w:val="006518D2"/>
    <w:rsid w:val="0065199A"/>
    <w:rsid w:val="00652097"/>
    <w:rsid w:val="0065350A"/>
    <w:rsid w:val="006546AA"/>
    <w:rsid w:val="00655F9F"/>
    <w:rsid w:val="0065751E"/>
    <w:rsid w:val="00657741"/>
    <w:rsid w:val="00657D76"/>
    <w:rsid w:val="00660D34"/>
    <w:rsid w:val="00661AED"/>
    <w:rsid w:val="00662840"/>
    <w:rsid w:val="00663C76"/>
    <w:rsid w:val="006650FD"/>
    <w:rsid w:val="006668B7"/>
    <w:rsid w:val="0066694A"/>
    <w:rsid w:val="00666ED0"/>
    <w:rsid w:val="00667556"/>
    <w:rsid w:val="00667F98"/>
    <w:rsid w:val="006712B0"/>
    <w:rsid w:val="006727FC"/>
    <w:rsid w:val="0067316B"/>
    <w:rsid w:val="00674692"/>
    <w:rsid w:val="00674DF1"/>
    <w:rsid w:val="0067581F"/>
    <w:rsid w:val="00675853"/>
    <w:rsid w:val="00681AB6"/>
    <w:rsid w:val="006833EE"/>
    <w:rsid w:val="00683C7A"/>
    <w:rsid w:val="00684824"/>
    <w:rsid w:val="00684F02"/>
    <w:rsid w:val="0068591F"/>
    <w:rsid w:val="00687AA0"/>
    <w:rsid w:val="00690E42"/>
    <w:rsid w:val="00691F4A"/>
    <w:rsid w:val="006921F7"/>
    <w:rsid w:val="00692495"/>
    <w:rsid w:val="006924B6"/>
    <w:rsid w:val="0069332B"/>
    <w:rsid w:val="006938EC"/>
    <w:rsid w:val="00694B22"/>
    <w:rsid w:val="00694DFD"/>
    <w:rsid w:val="006960B5"/>
    <w:rsid w:val="0069668C"/>
    <w:rsid w:val="00697E37"/>
    <w:rsid w:val="00697ED1"/>
    <w:rsid w:val="006A015B"/>
    <w:rsid w:val="006A06BB"/>
    <w:rsid w:val="006A0EA7"/>
    <w:rsid w:val="006A1E17"/>
    <w:rsid w:val="006A2041"/>
    <w:rsid w:val="006A4F01"/>
    <w:rsid w:val="006A5A08"/>
    <w:rsid w:val="006A62E2"/>
    <w:rsid w:val="006A6C5C"/>
    <w:rsid w:val="006B0282"/>
    <w:rsid w:val="006B0AE5"/>
    <w:rsid w:val="006B1A09"/>
    <w:rsid w:val="006B26F8"/>
    <w:rsid w:val="006B3326"/>
    <w:rsid w:val="006B40B3"/>
    <w:rsid w:val="006B4570"/>
    <w:rsid w:val="006B49A8"/>
    <w:rsid w:val="006B4CC9"/>
    <w:rsid w:val="006B671A"/>
    <w:rsid w:val="006B7288"/>
    <w:rsid w:val="006C05FE"/>
    <w:rsid w:val="006C17B7"/>
    <w:rsid w:val="006C1DED"/>
    <w:rsid w:val="006C3063"/>
    <w:rsid w:val="006C353E"/>
    <w:rsid w:val="006C5027"/>
    <w:rsid w:val="006C5896"/>
    <w:rsid w:val="006C6867"/>
    <w:rsid w:val="006C7C95"/>
    <w:rsid w:val="006D20CE"/>
    <w:rsid w:val="006D3CB9"/>
    <w:rsid w:val="006D473D"/>
    <w:rsid w:val="006D73A6"/>
    <w:rsid w:val="006E218B"/>
    <w:rsid w:val="006E27D7"/>
    <w:rsid w:val="006E5B4B"/>
    <w:rsid w:val="006E6F67"/>
    <w:rsid w:val="006F00FB"/>
    <w:rsid w:val="006F04BA"/>
    <w:rsid w:val="006F0ECC"/>
    <w:rsid w:val="006F2F08"/>
    <w:rsid w:val="006F41D2"/>
    <w:rsid w:val="006F437A"/>
    <w:rsid w:val="006F663B"/>
    <w:rsid w:val="00700A37"/>
    <w:rsid w:val="00701E41"/>
    <w:rsid w:val="007027D3"/>
    <w:rsid w:val="00703964"/>
    <w:rsid w:val="00704D5B"/>
    <w:rsid w:val="007078CA"/>
    <w:rsid w:val="0071002B"/>
    <w:rsid w:val="007108E3"/>
    <w:rsid w:val="00711E82"/>
    <w:rsid w:val="00711EC8"/>
    <w:rsid w:val="00714903"/>
    <w:rsid w:val="00714C53"/>
    <w:rsid w:val="00715F0A"/>
    <w:rsid w:val="00717797"/>
    <w:rsid w:val="00720B77"/>
    <w:rsid w:val="0072330A"/>
    <w:rsid w:val="00723D42"/>
    <w:rsid w:val="00723EAB"/>
    <w:rsid w:val="00724397"/>
    <w:rsid w:val="00724A9B"/>
    <w:rsid w:val="00724D58"/>
    <w:rsid w:val="00725C4D"/>
    <w:rsid w:val="00726AD2"/>
    <w:rsid w:val="00726D2D"/>
    <w:rsid w:val="007271F5"/>
    <w:rsid w:val="00730B5C"/>
    <w:rsid w:val="007326B7"/>
    <w:rsid w:val="00735893"/>
    <w:rsid w:val="00736CE8"/>
    <w:rsid w:val="007420B3"/>
    <w:rsid w:val="00742323"/>
    <w:rsid w:val="0074318D"/>
    <w:rsid w:val="007434E4"/>
    <w:rsid w:val="0074591A"/>
    <w:rsid w:val="00746965"/>
    <w:rsid w:val="00746B5A"/>
    <w:rsid w:val="00747164"/>
    <w:rsid w:val="007471F3"/>
    <w:rsid w:val="00747A72"/>
    <w:rsid w:val="00751DE0"/>
    <w:rsid w:val="00752D29"/>
    <w:rsid w:val="00752E90"/>
    <w:rsid w:val="00753B51"/>
    <w:rsid w:val="00755517"/>
    <w:rsid w:val="007574DE"/>
    <w:rsid w:val="00761844"/>
    <w:rsid w:val="0076231D"/>
    <w:rsid w:val="0076382D"/>
    <w:rsid w:val="007659AE"/>
    <w:rsid w:val="007663C6"/>
    <w:rsid w:val="00766861"/>
    <w:rsid w:val="00767410"/>
    <w:rsid w:val="0076780B"/>
    <w:rsid w:val="00770D47"/>
    <w:rsid w:val="00771B61"/>
    <w:rsid w:val="00772EBE"/>
    <w:rsid w:val="0077482A"/>
    <w:rsid w:val="007749E4"/>
    <w:rsid w:val="007751E6"/>
    <w:rsid w:val="00777194"/>
    <w:rsid w:val="007771A9"/>
    <w:rsid w:val="00780D46"/>
    <w:rsid w:val="00781401"/>
    <w:rsid w:val="0078198F"/>
    <w:rsid w:val="00782290"/>
    <w:rsid w:val="007832F5"/>
    <w:rsid w:val="00784B92"/>
    <w:rsid w:val="0078607C"/>
    <w:rsid w:val="00787274"/>
    <w:rsid w:val="00787EF6"/>
    <w:rsid w:val="0079051E"/>
    <w:rsid w:val="0079090D"/>
    <w:rsid w:val="00791744"/>
    <w:rsid w:val="00792A16"/>
    <w:rsid w:val="00792B3D"/>
    <w:rsid w:val="00793573"/>
    <w:rsid w:val="007941E1"/>
    <w:rsid w:val="00796E65"/>
    <w:rsid w:val="007A1CFE"/>
    <w:rsid w:val="007A2954"/>
    <w:rsid w:val="007A39D4"/>
    <w:rsid w:val="007A3DBD"/>
    <w:rsid w:val="007A4789"/>
    <w:rsid w:val="007A5D60"/>
    <w:rsid w:val="007A6185"/>
    <w:rsid w:val="007A645F"/>
    <w:rsid w:val="007A6AED"/>
    <w:rsid w:val="007B0105"/>
    <w:rsid w:val="007B0FF0"/>
    <w:rsid w:val="007B23C0"/>
    <w:rsid w:val="007B4C49"/>
    <w:rsid w:val="007B6B6D"/>
    <w:rsid w:val="007C1EDB"/>
    <w:rsid w:val="007C2D35"/>
    <w:rsid w:val="007C3329"/>
    <w:rsid w:val="007C4044"/>
    <w:rsid w:val="007C51C9"/>
    <w:rsid w:val="007D02A6"/>
    <w:rsid w:val="007D29C6"/>
    <w:rsid w:val="007D322C"/>
    <w:rsid w:val="007D353D"/>
    <w:rsid w:val="007D498C"/>
    <w:rsid w:val="007D7A79"/>
    <w:rsid w:val="007E0565"/>
    <w:rsid w:val="007E4B91"/>
    <w:rsid w:val="007E5A3E"/>
    <w:rsid w:val="007E5F98"/>
    <w:rsid w:val="007E79E8"/>
    <w:rsid w:val="007E7D61"/>
    <w:rsid w:val="007F0406"/>
    <w:rsid w:val="007F0D64"/>
    <w:rsid w:val="007F15F8"/>
    <w:rsid w:val="007F1F1B"/>
    <w:rsid w:val="007F322D"/>
    <w:rsid w:val="007F4050"/>
    <w:rsid w:val="007F6ECD"/>
    <w:rsid w:val="00801B37"/>
    <w:rsid w:val="00802A4F"/>
    <w:rsid w:val="00804548"/>
    <w:rsid w:val="008051A3"/>
    <w:rsid w:val="00805A54"/>
    <w:rsid w:val="008060B4"/>
    <w:rsid w:val="00807021"/>
    <w:rsid w:val="00807B16"/>
    <w:rsid w:val="00810147"/>
    <w:rsid w:val="0081071C"/>
    <w:rsid w:val="00811FA6"/>
    <w:rsid w:val="008121EB"/>
    <w:rsid w:val="0081336B"/>
    <w:rsid w:val="00814616"/>
    <w:rsid w:val="00814B2D"/>
    <w:rsid w:val="008160E9"/>
    <w:rsid w:val="00817475"/>
    <w:rsid w:val="00826945"/>
    <w:rsid w:val="0082699D"/>
    <w:rsid w:val="0083052D"/>
    <w:rsid w:val="008328F8"/>
    <w:rsid w:val="00832AF5"/>
    <w:rsid w:val="00832EF6"/>
    <w:rsid w:val="00833BB2"/>
    <w:rsid w:val="0083499F"/>
    <w:rsid w:val="00834A84"/>
    <w:rsid w:val="00835670"/>
    <w:rsid w:val="00840FB1"/>
    <w:rsid w:val="00842A71"/>
    <w:rsid w:val="00843982"/>
    <w:rsid w:val="00846011"/>
    <w:rsid w:val="008518F5"/>
    <w:rsid w:val="008518F9"/>
    <w:rsid w:val="00851C7E"/>
    <w:rsid w:val="00851EDB"/>
    <w:rsid w:val="00852B1F"/>
    <w:rsid w:val="00852D56"/>
    <w:rsid w:val="00852D86"/>
    <w:rsid w:val="00854AA0"/>
    <w:rsid w:val="00855208"/>
    <w:rsid w:val="0085573C"/>
    <w:rsid w:val="00856DA4"/>
    <w:rsid w:val="008572CF"/>
    <w:rsid w:val="00857546"/>
    <w:rsid w:val="0085798A"/>
    <w:rsid w:val="00857CA5"/>
    <w:rsid w:val="008601FE"/>
    <w:rsid w:val="00860A0A"/>
    <w:rsid w:val="008625F5"/>
    <w:rsid w:val="008631EE"/>
    <w:rsid w:val="0086365D"/>
    <w:rsid w:val="0086415F"/>
    <w:rsid w:val="00864E0B"/>
    <w:rsid w:val="008657F6"/>
    <w:rsid w:val="00866179"/>
    <w:rsid w:val="0086655F"/>
    <w:rsid w:val="00870D51"/>
    <w:rsid w:val="00871D82"/>
    <w:rsid w:val="00872229"/>
    <w:rsid w:val="00873312"/>
    <w:rsid w:val="008737C1"/>
    <w:rsid w:val="00873EAD"/>
    <w:rsid w:val="0087445B"/>
    <w:rsid w:val="00874BF8"/>
    <w:rsid w:val="008831AD"/>
    <w:rsid w:val="00883E94"/>
    <w:rsid w:val="008854FE"/>
    <w:rsid w:val="008863B1"/>
    <w:rsid w:val="008866EB"/>
    <w:rsid w:val="00890E4D"/>
    <w:rsid w:val="008949AF"/>
    <w:rsid w:val="00894F32"/>
    <w:rsid w:val="00897DA8"/>
    <w:rsid w:val="008A0A7E"/>
    <w:rsid w:val="008A194A"/>
    <w:rsid w:val="008A277C"/>
    <w:rsid w:val="008A2F34"/>
    <w:rsid w:val="008A4CA1"/>
    <w:rsid w:val="008A7F6A"/>
    <w:rsid w:val="008B14CC"/>
    <w:rsid w:val="008B3DF8"/>
    <w:rsid w:val="008B561C"/>
    <w:rsid w:val="008B60A0"/>
    <w:rsid w:val="008B6134"/>
    <w:rsid w:val="008B6881"/>
    <w:rsid w:val="008C011B"/>
    <w:rsid w:val="008C092C"/>
    <w:rsid w:val="008C0EBE"/>
    <w:rsid w:val="008C4A62"/>
    <w:rsid w:val="008C5065"/>
    <w:rsid w:val="008C6322"/>
    <w:rsid w:val="008C724E"/>
    <w:rsid w:val="008C79FE"/>
    <w:rsid w:val="008C7B56"/>
    <w:rsid w:val="008D076D"/>
    <w:rsid w:val="008D08BA"/>
    <w:rsid w:val="008D174C"/>
    <w:rsid w:val="008D1886"/>
    <w:rsid w:val="008D18A2"/>
    <w:rsid w:val="008D1ED4"/>
    <w:rsid w:val="008D319A"/>
    <w:rsid w:val="008D447F"/>
    <w:rsid w:val="008D4CEF"/>
    <w:rsid w:val="008D5033"/>
    <w:rsid w:val="008D52F6"/>
    <w:rsid w:val="008D59ED"/>
    <w:rsid w:val="008E0E7C"/>
    <w:rsid w:val="008E0EFD"/>
    <w:rsid w:val="008E1FD4"/>
    <w:rsid w:val="008E23E7"/>
    <w:rsid w:val="008E2DDE"/>
    <w:rsid w:val="008E3816"/>
    <w:rsid w:val="008E5636"/>
    <w:rsid w:val="008E6EDC"/>
    <w:rsid w:val="008F0655"/>
    <w:rsid w:val="008F14F7"/>
    <w:rsid w:val="008F1577"/>
    <w:rsid w:val="008F280E"/>
    <w:rsid w:val="008F2B0E"/>
    <w:rsid w:val="008F3435"/>
    <w:rsid w:val="008F3AE9"/>
    <w:rsid w:val="008F50C4"/>
    <w:rsid w:val="008F52CB"/>
    <w:rsid w:val="008F58E8"/>
    <w:rsid w:val="008F69C2"/>
    <w:rsid w:val="008F72A9"/>
    <w:rsid w:val="008F77CC"/>
    <w:rsid w:val="00901642"/>
    <w:rsid w:val="009025A6"/>
    <w:rsid w:val="0090277E"/>
    <w:rsid w:val="009027A0"/>
    <w:rsid w:val="0090318E"/>
    <w:rsid w:val="009032B1"/>
    <w:rsid w:val="009045DE"/>
    <w:rsid w:val="00910356"/>
    <w:rsid w:val="00910712"/>
    <w:rsid w:val="00910795"/>
    <w:rsid w:val="00911019"/>
    <w:rsid w:val="00911614"/>
    <w:rsid w:val="009124B4"/>
    <w:rsid w:val="009149B2"/>
    <w:rsid w:val="00915A46"/>
    <w:rsid w:val="00916357"/>
    <w:rsid w:val="0092030D"/>
    <w:rsid w:val="00921977"/>
    <w:rsid w:val="0092231B"/>
    <w:rsid w:val="00922699"/>
    <w:rsid w:val="00922AF5"/>
    <w:rsid w:val="00923BBD"/>
    <w:rsid w:val="00924313"/>
    <w:rsid w:val="009245CE"/>
    <w:rsid w:val="0092589D"/>
    <w:rsid w:val="00925DFB"/>
    <w:rsid w:val="009260C3"/>
    <w:rsid w:val="00927634"/>
    <w:rsid w:val="009278F0"/>
    <w:rsid w:val="00927F62"/>
    <w:rsid w:val="009316E1"/>
    <w:rsid w:val="009321C1"/>
    <w:rsid w:val="009322FC"/>
    <w:rsid w:val="00933797"/>
    <w:rsid w:val="009353A9"/>
    <w:rsid w:val="0093598B"/>
    <w:rsid w:val="00935C92"/>
    <w:rsid w:val="0093622D"/>
    <w:rsid w:val="00940A63"/>
    <w:rsid w:val="00941673"/>
    <w:rsid w:val="0094237A"/>
    <w:rsid w:val="00942C67"/>
    <w:rsid w:val="009431B0"/>
    <w:rsid w:val="0094356D"/>
    <w:rsid w:val="009440A9"/>
    <w:rsid w:val="009476A7"/>
    <w:rsid w:val="00947A91"/>
    <w:rsid w:val="00947CD3"/>
    <w:rsid w:val="00951FDB"/>
    <w:rsid w:val="0095308C"/>
    <w:rsid w:val="00955AD5"/>
    <w:rsid w:val="00955F47"/>
    <w:rsid w:val="00956244"/>
    <w:rsid w:val="00960083"/>
    <w:rsid w:val="00960CD5"/>
    <w:rsid w:val="00961D14"/>
    <w:rsid w:val="00962C35"/>
    <w:rsid w:val="009637D0"/>
    <w:rsid w:val="0096414F"/>
    <w:rsid w:val="00964589"/>
    <w:rsid w:val="009648BC"/>
    <w:rsid w:val="009650C3"/>
    <w:rsid w:val="009651FE"/>
    <w:rsid w:val="009670CD"/>
    <w:rsid w:val="009676E8"/>
    <w:rsid w:val="00967F70"/>
    <w:rsid w:val="009728E4"/>
    <w:rsid w:val="0097309E"/>
    <w:rsid w:val="00975EA8"/>
    <w:rsid w:val="009760EA"/>
    <w:rsid w:val="00976EC1"/>
    <w:rsid w:val="0097732C"/>
    <w:rsid w:val="00977A9C"/>
    <w:rsid w:val="009811AA"/>
    <w:rsid w:val="00982674"/>
    <w:rsid w:val="00982AC3"/>
    <w:rsid w:val="00983927"/>
    <w:rsid w:val="0098397F"/>
    <w:rsid w:val="009841EA"/>
    <w:rsid w:val="00990A11"/>
    <w:rsid w:val="0099117A"/>
    <w:rsid w:val="00991451"/>
    <w:rsid w:val="00991DAE"/>
    <w:rsid w:val="00992A52"/>
    <w:rsid w:val="009940A7"/>
    <w:rsid w:val="00994589"/>
    <w:rsid w:val="00994644"/>
    <w:rsid w:val="00994770"/>
    <w:rsid w:val="00994E17"/>
    <w:rsid w:val="009965C2"/>
    <w:rsid w:val="009968BC"/>
    <w:rsid w:val="00996959"/>
    <w:rsid w:val="00997582"/>
    <w:rsid w:val="009A341C"/>
    <w:rsid w:val="009A3F51"/>
    <w:rsid w:val="009A45BF"/>
    <w:rsid w:val="009A4993"/>
    <w:rsid w:val="009B0E39"/>
    <w:rsid w:val="009B2F32"/>
    <w:rsid w:val="009B47F3"/>
    <w:rsid w:val="009B4BF4"/>
    <w:rsid w:val="009B59BA"/>
    <w:rsid w:val="009B6805"/>
    <w:rsid w:val="009B6CBD"/>
    <w:rsid w:val="009B6E15"/>
    <w:rsid w:val="009B7AB7"/>
    <w:rsid w:val="009B7DF7"/>
    <w:rsid w:val="009C4C2F"/>
    <w:rsid w:val="009C4F90"/>
    <w:rsid w:val="009C51B4"/>
    <w:rsid w:val="009C5521"/>
    <w:rsid w:val="009C5D42"/>
    <w:rsid w:val="009C6D09"/>
    <w:rsid w:val="009C733E"/>
    <w:rsid w:val="009C776B"/>
    <w:rsid w:val="009D0000"/>
    <w:rsid w:val="009D0E97"/>
    <w:rsid w:val="009D11FA"/>
    <w:rsid w:val="009D4C56"/>
    <w:rsid w:val="009D5D6C"/>
    <w:rsid w:val="009D5DC6"/>
    <w:rsid w:val="009D7477"/>
    <w:rsid w:val="009E0415"/>
    <w:rsid w:val="009E0CFD"/>
    <w:rsid w:val="009E1B07"/>
    <w:rsid w:val="009E25A3"/>
    <w:rsid w:val="009E53EE"/>
    <w:rsid w:val="009E7020"/>
    <w:rsid w:val="009F0492"/>
    <w:rsid w:val="009F1C17"/>
    <w:rsid w:val="009F2DFD"/>
    <w:rsid w:val="009F5AF2"/>
    <w:rsid w:val="009F75B0"/>
    <w:rsid w:val="00A0010D"/>
    <w:rsid w:val="00A0060B"/>
    <w:rsid w:val="00A00EA0"/>
    <w:rsid w:val="00A01573"/>
    <w:rsid w:val="00A018EC"/>
    <w:rsid w:val="00A02E9C"/>
    <w:rsid w:val="00A03D58"/>
    <w:rsid w:val="00A03E03"/>
    <w:rsid w:val="00A07449"/>
    <w:rsid w:val="00A10E86"/>
    <w:rsid w:val="00A16576"/>
    <w:rsid w:val="00A20060"/>
    <w:rsid w:val="00A209C3"/>
    <w:rsid w:val="00A22B16"/>
    <w:rsid w:val="00A258DB"/>
    <w:rsid w:val="00A25C9C"/>
    <w:rsid w:val="00A27024"/>
    <w:rsid w:val="00A3043B"/>
    <w:rsid w:val="00A31B33"/>
    <w:rsid w:val="00A324F0"/>
    <w:rsid w:val="00A33B4E"/>
    <w:rsid w:val="00A34FFE"/>
    <w:rsid w:val="00A350D4"/>
    <w:rsid w:val="00A355D4"/>
    <w:rsid w:val="00A42846"/>
    <w:rsid w:val="00A429BE"/>
    <w:rsid w:val="00A4504C"/>
    <w:rsid w:val="00A50405"/>
    <w:rsid w:val="00A50875"/>
    <w:rsid w:val="00A531DE"/>
    <w:rsid w:val="00A53601"/>
    <w:rsid w:val="00A53DA5"/>
    <w:rsid w:val="00A550C9"/>
    <w:rsid w:val="00A55465"/>
    <w:rsid w:val="00A57AC8"/>
    <w:rsid w:val="00A62977"/>
    <w:rsid w:val="00A62F8A"/>
    <w:rsid w:val="00A6494B"/>
    <w:rsid w:val="00A64AF0"/>
    <w:rsid w:val="00A65E67"/>
    <w:rsid w:val="00A668AF"/>
    <w:rsid w:val="00A66958"/>
    <w:rsid w:val="00A6772E"/>
    <w:rsid w:val="00A67FC2"/>
    <w:rsid w:val="00A703E9"/>
    <w:rsid w:val="00A70D62"/>
    <w:rsid w:val="00A71BC9"/>
    <w:rsid w:val="00A71C06"/>
    <w:rsid w:val="00A724B5"/>
    <w:rsid w:val="00A74D98"/>
    <w:rsid w:val="00A772DB"/>
    <w:rsid w:val="00A808D0"/>
    <w:rsid w:val="00A81088"/>
    <w:rsid w:val="00A810B9"/>
    <w:rsid w:val="00A82D41"/>
    <w:rsid w:val="00A839B2"/>
    <w:rsid w:val="00A83D80"/>
    <w:rsid w:val="00A83EF3"/>
    <w:rsid w:val="00A841AB"/>
    <w:rsid w:val="00A84AE0"/>
    <w:rsid w:val="00A84F36"/>
    <w:rsid w:val="00A85FED"/>
    <w:rsid w:val="00A8608B"/>
    <w:rsid w:val="00A8677C"/>
    <w:rsid w:val="00A86DAB"/>
    <w:rsid w:val="00A9005B"/>
    <w:rsid w:val="00A906A9"/>
    <w:rsid w:val="00A92ACB"/>
    <w:rsid w:val="00A93226"/>
    <w:rsid w:val="00A94951"/>
    <w:rsid w:val="00A94FD3"/>
    <w:rsid w:val="00A950B5"/>
    <w:rsid w:val="00A953C6"/>
    <w:rsid w:val="00A95467"/>
    <w:rsid w:val="00A978E9"/>
    <w:rsid w:val="00AA0A28"/>
    <w:rsid w:val="00AA293F"/>
    <w:rsid w:val="00AA3DA1"/>
    <w:rsid w:val="00AA41F7"/>
    <w:rsid w:val="00AA4486"/>
    <w:rsid w:val="00AA7768"/>
    <w:rsid w:val="00AB057B"/>
    <w:rsid w:val="00AB0D92"/>
    <w:rsid w:val="00AB1300"/>
    <w:rsid w:val="00AB2910"/>
    <w:rsid w:val="00AB3B14"/>
    <w:rsid w:val="00AB4F28"/>
    <w:rsid w:val="00AB523B"/>
    <w:rsid w:val="00AB778A"/>
    <w:rsid w:val="00AC1FC0"/>
    <w:rsid w:val="00AC2748"/>
    <w:rsid w:val="00AC2973"/>
    <w:rsid w:val="00AC29B1"/>
    <w:rsid w:val="00AC310A"/>
    <w:rsid w:val="00AC3E58"/>
    <w:rsid w:val="00AC40D8"/>
    <w:rsid w:val="00AC4290"/>
    <w:rsid w:val="00AC4611"/>
    <w:rsid w:val="00AC5895"/>
    <w:rsid w:val="00AC758E"/>
    <w:rsid w:val="00AC7DFC"/>
    <w:rsid w:val="00AD03DB"/>
    <w:rsid w:val="00AD0965"/>
    <w:rsid w:val="00AD15D2"/>
    <w:rsid w:val="00AD1B83"/>
    <w:rsid w:val="00AD223A"/>
    <w:rsid w:val="00AD2AD1"/>
    <w:rsid w:val="00AD2CAD"/>
    <w:rsid w:val="00AD32A7"/>
    <w:rsid w:val="00AD3384"/>
    <w:rsid w:val="00AD350A"/>
    <w:rsid w:val="00AD4DB9"/>
    <w:rsid w:val="00AD51AC"/>
    <w:rsid w:val="00AD52A5"/>
    <w:rsid w:val="00AD5343"/>
    <w:rsid w:val="00AD553D"/>
    <w:rsid w:val="00AD65C1"/>
    <w:rsid w:val="00AD6AF5"/>
    <w:rsid w:val="00AD7843"/>
    <w:rsid w:val="00AD7E74"/>
    <w:rsid w:val="00AE2B56"/>
    <w:rsid w:val="00AE2B90"/>
    <w:rsid w:val="00AE303B"/>
    <w:rsid w:val="00AE4089"/>
    <w:rsid w:val="00AE488D"/>
    <w:rsid w:val="00AE6030"/>
    <w:rsid w:val="00AE66C1"/>
    <w:rsid w:val="00AE66E6"/>
    <w:rsid w:val="00AE6741"/>
    <w:rsid w:val="00AE715B"/>
    <w:rsid w:val="00AF0092"/>
    <w:rsid w:val="00AF072E"/>
    <w:rsid w:val="00AF2A7B"/>
    <w:rsid w:val="00AF39D1"/>
    <w:rsid w:val="00B003E7"/>
    <w:rsid w:val="00B01945"/>
    <w:rsid w:val="00B02BAF"/>
    <w:rsid w:val="00B030D3"/>
    <w:rsid w:val="00B06982"/>
    <w:rsid w:val="00B06DA0"/>
    <w:rsid w:val="00B07255"/>
    <w:rsid w:val="00B07278"/>
    <w:rsid w:val="00B1082F"/>
    <w:rsid w:val="00B13475"/>
    <w:rsid w:val="00B13DD3"/>
    <w:rsid w:val="00B1664C"/>
    <w:rsid w:val="00B20DD6"/>
    <w:rsid w:val="00B21A23"/>
    <w:rsid w:val="00B2318C"/>
    <w:rsid w:val="00B231B1"/>
    <w:rsid w:val="00B25E35"/>
    <w:rsid w:val="00B31441"/>
    <w:rsid w:val="00B340BB"/>
    <w:rsid w:val="00B340CE"/>
    <w:rsid w:val="00B34757"/>
    <w:rsid w:val="00B34A4B"/>
    <w:rsid w:val="00B35227"/>
    <w:rsid w:val="00B3604C"/>
    <w:rsid w:val="00B3684B"/>
    <w:rsid w:val="00B37145"/>
    <w:rsid w:val="00B43E94"/>
    <w:rsid w:val="00B4556A"/>
    <w:rsid w:val="00B45729"/>
    <w:rsid w:val="00B46EFC"/>
    <w:rsid w:val="00B47523"/>
    <w:rsid w:val="00B47835"/>
    <w:rsid w:val="00B4791F"/>
    <w:rsid w:val="00B505F9"/>
    <w:rsid w:val="00B5327D"/>
    <w:rsid w:val="00B558F6"/>
    <w:rsid w:val="00B564C5"/>
    <w:rsid w:val="00B56B6C"/>
    <w:rsid w:val="00B56C40"/>
    <w:rsid w:val="00B56FAE"/>
    <w:rsid w:val="00B57C92"/>
    <w:rsid w:val="00B6032F"/>
    <w:rsid w:val="00B616E8"/>
    <w:rsid w:val="00B61F6F"/>
    <w:rsid w:val="00B620DB"/>
    <w:rsid w:val="00B64D56"/>
    <w:rsid w:val="00B67800"/>
    <w:rsid w:val="00B67AF9"/>
    <w:rsid w:val="00B70D5B"/>
    <w:rsid w:val="00B71150"/>
    <w:rsid w:val="00B71272"/>
    <w:rsid w:val="00B71A84"/>
    <w:rsid w:val="00B71DD1"/>
    <w:rsid w:val="00B71F8D"/>
    <w:rsid w:val="00B75C65"/>
    <w:rsid w:val="00B761E0"/>
    <w:rsid w:val="00B7650E"/>
    <w:rsid w:val="00B7751B"/>
    <w:rsid w:val="00B77EEE"/>
    <w:rsid w:val="00B80CB5"/>
    <w:rsid w:val="00B81D79"/>
    <w:rsid w:val="00B82A53"/>
    <w:rsid w:val="00B82B4C"/>
    <w:rsid w:val="00B830E2"/>
    <w:rsid w:val="00B84017"/>
    <w:rsid w:val="00B840E6"/>
    <w:rsid w:val="00B85003"/>
    <w:rsid w:val="00B85DA1"/>
    <w:rsid w:val="00B864F3"/>
    <w:rsid w:val="00B9128C"/>
    <w:rsid w:val="00B9267C"/>
    <w:rsid w:val="00B929C7"/>
    <w:rsid w:val="00B947D1"/>
    <w:rsid w:val="00B95111"/>
    <w:rsid w:val="00B96B8E"/>
    <w:rsid w:val="00B9728C"/>
    <w:rsid w:val="00BA0123"/>
    <w:rsid w:val="00BA04BC"/>
    <w:rsid w:val="00BA0645"/>
    <w:rsid w:val="00BA0E3B"/>
    <w:rsid w:val="00BA1741"/>
    <w:rsid w:val="00BA35FB"/>
    <w:rsid w:val="00BA3C03"/>
    <w:rsid w:val="00BA55F0"/>
    <w:rsid w:val="00BA6590"/>
    <w:rsid w:val="00BA6CC3"/>
    <w:rsid w:val="00BA75CB"/>
    <w:rsid w:val="00BA7960"/>
    <w:rsid w:val="00BB10AD"/>
    <w:rsid w:val="00BB3CED"/>
    <w:rsid w:val="00BC10FB"/>
    <w:rsid w:val="00BC1F9F"/>
    <w:rsid w:val="00BC3187"/>
    <w:rsid w:val="00BC3461"/>
    <w:rsid w:val="00BC6306"/>
    <w:rsid w:val="00BC6A23"/>
    <w:rsid w:val="00BD37C2"/>
    <w:rsid w:val="00BD3E98"/>
    <w:rsid w:val="00BD442D"/>
    <w:rsid w:val="00BD71F2"/>
    <w:rsid w:val="00BE03DA"/>
    <w:rsid w:val="00BE0B50"/>
    <w:rsid w:val="00BE172A"/>
    <w:rsid w:val="00BE2630"/>
    <w:rsid w:val="00BE4906"/>
    <w:rsid w:val="00BE5303"/>
    <w:rsid w:val="00BE5796"/>
    <w:rsid w:val="00BE5E99"/>
    <w:rsid w:val="00BE7092"/>
    <w:rsid w:val="00BE74F9"/>
    <w:rsid w:val="00BE795B"/>
    <w:rsid w:val="00BE7B9A"/>
    <w:rsid w:val="00BF0023"/>
    <w:rsid w:val="00BF051B"/>
    <w:rsid w:val="00BF1257"/>
    <w:rsid w:val="00BF2F27"/>
    <w:rsid w:val="00BF42FF"/>
    <w:rsid w:val="00BF43D3"/>
    <w:rsid w:val="00BF4E79"/>
    <w:rsid w:val="00BF5ABF"/>
    <w:rsid w:val="00BF6EC2"/>
    <w:rsid w:val="00BF76E7"/>
    <w:rsid w:val="00BF7D0E"/>
    <w:rsid w:val="00C00F7A"/>
    <w:rsid w:val="00C046F7"/>
    <w:rsid w:val="00C05378"/>
    <w:rsid w:val="00C054B7"/>
    <w:rsid w:val="00C05633"/>
    <w:rsid w:val="00C057C0"/>
    <w:rsid w:val="00C05ACD"/>
    <w:rsid w:val="00C06322"/>
    <w:rsid w:val="00C072E4"/>
    <w:rsid w:val="00C10643"/>
    <w:rsid w:val="00C11CD9"/>
    <w:rsid w:val="00C1324C"/>
    <w:rsid w:val="00C13492"/>
    <w:rsid w:val="00C13A8C"/>
    <w:rsid w:val="00C1641C"/>
    <w:rsid w:val="00C167CA"/>
    <w:rsid w:val="00C204A2"/>
    <w:rsid w:val="00C207B3"/>
    <w:rsid w:val="00C21ABE"/>
    <w:rsid w:val="00C234D6"/>
    <w:rsid w:val="00C23836"/>
    <w:rsid w:val="00C255FC"/>
    <w:rsid w:val="00C27979"/>
    <w:rsid w:val="00C30DF4"/>
    <w:rsid w:val="00C321D3"/>
    <w:rsid w:val="00C3270F"/>
    <w:rsid w:val="00C33885"/>
    <w:rsid w:val="00C40A1B"/>
    <w:rsid w:val="00C41D62"/>
    <w:rsid w:val="00C427F7"/>
    <w:rsid w:val="00C46342"/>
    <w:rsid w:val="00C46914"/>
    <w:rsid w:val="00C476DE"/>
    <w:rsid w:val="00C524B5"/>
    <w:rsid w:val="00C53380"/>
    <w:rsid w:val="00C55441"/>
    <w:rsid w:val="00C57DD4"/>
    <w:rsid w:val="00C606A6"/>
    <w:rsid w:val="00C60ADC"/>
    <w:rsid w:val="00C60C11"/>
    <w:rsid w:val="00C62D3A"/>
    <w:rsid w:val="00C65823"/>
    <w:rsid w:val="00C659AE"/>
    <w:rsid w:val="00C66A9C"/>
    <w:rsid w:val="00C6753A"/>
    <w:rsid w:val="00C676C8"/>
    <w:rsid w:val="00C67D4F"/>
    <w:rsid w:val="00C67E3A"/>
    <w:rsid w:val="00C7048D"/>
    <w:rsid w:val="00C74556"/>
    <w:rsid w:val="00C75351"/>
    <w:rsid w:val="00C75E2B"/>
    <w:rsid w:val="00C76523"/>
    <w:rsid w:val="00C76805"/>
    <w:rsid w:val="00C7718F"/>
    <w:rsid w:val="00C80524"/>
    <w:rsid w:val="00C8095F"/>
    <w:rsid w:val="00C8150D"/>
    <w:rsid w:val="00C81769"/>
    <w:rsid w:val="00C81912"/>
    <w:rsid w:val="00C828F7"/>
    <w:rsid w:val="00C83397"/>
    <w:rsid w:val="00C838A8"/>
    <w:rsid w:val="00C83D6C"/>
    <w:rsid w:val="00C83F4C"/>
    <w:rsid w:val="00C840D0"/>
    <w:rsid w:val="00C84D8B"/>
    <w:rsid w:val="00C8594B"/>
    <w:rsid w:val="00C85C62"/>
    <w:rsid w:val="00C86010"/>
    <w:rsid w:val="00C877D8"/>
    <w:rsid w:val="00C903D1"/>
    <w:rsid w:val="00C911B2"/>
    <w:rsid w:val="00C91A27"/>
    <w:rsid w:val="00C91FF5"/>
    <w:rsid w:val="00C95571"/>
    <w:rsid w:val="00C95CC4"/>
    <w:rsid w:val="00C96C4E"/>
    <w:rsid w:val="00C97919"/>
    <w:rsid w:val="00C97BC2"/>
    <w:rsid w:val="00C97DB1"/>
    <w:rsid w:val="00CA1119"/>
    <w:rsid w:val="00CA17F2"/>
    <w:rsid w:val="00CA2120"/>
    <w:rsid w:val="00CA30B7"/>
    <w:rsid w:val="00CA391F"/>
    <w:rsid w:val="00CA3E55"/>
    <w:rsid w:val="00CA52AF"/>
    <w:rsid w:val="00CA53E5"/>
    <w:rsid w:val="00CA5620"/>
    <w:rsid w:val="00CA5D39"/>
    <w:rsid w:val="00CA61E1"/>
    <w:rsid w:val="00CA6776"/>
    <w:rsid w:val="00CA67E2"/>
    <w:rsid w:val="00CA6CCF"/>
    <w:rsid w:val="00CB0D2E"/>
    <w:rsid w:val="00CB2D61"/>
    <w:rsid w:val="00CB2E22"/>
    <w:rsid w:val="00CB3F9D"/>
    <w:rsid w:val="00CB5923"/>
    <w:rsid w:val="00CB5929"/>
    <w:rsid w:val="00CB6A04"/>
    <w:rsid w:val="00CB6B71"/>
    <w:rsid w:val="00CC0932"/>
    <w:rsid w:val="00CC0D67"/>
    <w:rsid w:val="00CC182B"/>
    <w:rsid w:val="00CC3296"/>
    <w:rsid w:val="00CC4036"/>
    <w:rsid w:val="00CC481C"/>
    <w:rsid w:val="00CC4BCE"/>
    <w:rsid w:val="00CC4E2B"/>
    <w:rsid w:val="00CC55B8"/>
    <w:rsid w:val="00CC6683"/>
    <w:rsid w:val="00CC7169"/>
    <w:rsid w:val="00CC7669"/>
    <w:rsid w:val="00CC7E08"/>
    <w:rsid w:val="00CD18D9"/>
    <w:rsid w:val="00CD2913"/>
    <w:rsid w:val="00CD3F59"/>
    <w:rsid w:val="00CD5492"/>
    <w:rsid w:val="00CD5693"/>
    <w:rsid w:val="00CD58A4"/>
    <w:rsid w:val="00CD7A52"/>
    <w:rsid w:val="00CE04C8"/>
    <w:rsid w:val="00CE2BDD"/>
    <w:rsid w:val="00CE2FD8"/>
    <w:rsid w:val="00CE4DC9"/>
    <w:rsid w:val="00CE511A"/>
    <w:rsid w:val="00CE5D06"/>
    <w:rsid w:val="00CE6F33"/>
    <w:rsid w:val="00CF1847"/>
    <w:rsid w:val="00CF2130"/>
    <w:rsid w:val="00CF2999"/>
    <w:rsid w:val="00CF3B37"/>
    <w:rsid w:val="00CF5818"/>
    <w:rsid w:val="00CF703D"/>
    <w:rsid w:val="00CF7197"/>
    <w:rsid w:val="00D00809"/>
    <w:rsid w:val="00D00ABA"/>
    <w:rsid w:val="00D028A8"/>
    <w:rsid w:val="00D03B55"/>
    <w:rsid w:val="00D0459E"/>
    <w:rsid w:val="00D04F8E"/>
    <w:rsid w:val="00D053B6"/>
    <w:rsid w:val="00D0656F"/>
    <w:rsid w:val="00D07564"/>
    <w:rsid w:val="00D07F51"/>
    <w:rsid w:val="00D1033D"/>
    <w:rsid w:val="00D10BE1"/>
    <w:rsid w:val="00D13338"/>
    <w:rsid w:val="00D14F59"/>
    <w:rsid w:val="00D151A0"/>
    <w:rsid w:val="00D15F16"/>
    <w:rsid w:val="00D16B7E"/>
    <w:rsid w:val="00D204D9"/>
    <w:rsid w:val="00D2051D"/>
    <w:rsid w:val="00D2122D"/>
    <w:rsid w:val="00D21E6B"/>
    <w:rsid w:val="00D25CEB"/>
    <w:rsid w:val="00D2745D"/>
    <w:rsid w:val="00D30000"/>
    <w:rsid w:val="00D31A46"/>
    <w:rsid w:val="00D33755"/>
    <w:rsid w:val="00D34524"/>
    <w:rsid w:val="00D34957"/>
    <w:rsid w:val="00D35EA0"/>
    <w:rsid w:val="00D3665B"/>
    <w:rsid w:val="00D370AB"/>
    <w:rsid w:val="00D379CB"/>
    <w:rsid w:val="00D40E25"/>
    <w:rsid w:val="00D41CA7"/>
    <w:rsid w:val="00D42776"/>
    <w:rsid w:val="00D43BF2"/>
    <w:rsid w:val="00D442EB"/>
    <w:rsid w:val="00D4636C"/>
    <w:rsid w:val="00D4707A"/>
    <w:rsid w:val="00D5070A"/>
    <w:rsid w:val="00D5087A"/>
    <w:rsid w:val="00D53426"/>
    <w:rsid w:val="00D55070"/>
    <w:rsid w:val="00D56A71"/>
    <w:rsid w:val="00D61662"/>
    <w:rsid w:val="00D62FF7"/>
    <w:rsid w:val="00D672D6"/>
    <w:rsid w:val="00D7161E"/>
    <w:rsid w:val="00D71730"/>
    <w:rsid w:val="00D724B9"/>
    <w:rsid w:val="00D74747"/>
    <w:rsid w:val="00D7563C"/>
    <w:rsid w:val="00D7586A"/>
    <w:rsid w:val="00D75B55"/>
    <w:rsid w:val="00D76363"/>
    <w:rsid w:val="00D76721"/>
    <w:rsid w:val="00D815CC"/>
    <w:rsid w:val="00D833EA"/>
    <w:rsid w:val="00D84E7C"/>
    <w:rsid w:val="00D8571B"/>
    <w:rsid w:val="00D86B5D"/>
    <w:rsid w:val="00D86E7D"/>
    <w:rsid w:val="00D872F7"/>
    <w:rsid w:val="00D9074B"/>
    <w:rsid w:val="00D91C45"/>
    <w:rsid w:val="00D91DC6"/>
    <w:rsid w:val="00D9698B"/>
    <w:rsid w:val="00D96C46"/>
    <w:rsid w:val="00D97312"/>
    <w:rsid w:val="00DA06A7"/>
    <w:rsid w:val="00DA11FE"/>
    <w:rsid w:val="00DA1681"/>
    <w:rsid w:val="00DA33E7"/>
    <w:rsid w:val="00DA3F91"/>
    <w:rsid w:val="00DA4851"/>
    <w:rsid w:val="00DA4E8A"/>
    <w:rsid w:val="00DA60EA"/>
    <w:rsid w:val="00DA6262"/>
    <w:rsid w:val="00DB1AA4"/>
    <w:rsid w:val="00DB2DEE"/>
    <w:rsid w:val="00DB511A"/>
    <w:rsid w:val="00DB5FE1"/>
    <w:rsid w:val="00DB6BF3"/>
    <w:rsid w:val="00DB711C"/>
    <w:rsid w:val="00DB73D4"/>
    <w:rsid w:val="00DC0032"/>
    <w:rsid w:val="00DC074C"/>
    <w:rsid w:val="00DC1405"/>
    <w:rsid w:val="00DC1406"/>
    <w:rsid w:val="00DC14F0"/>
    <w:rsid w:val="00DC2BBA"/>
    <w:rsid w:val="00DC4608"/>
    <w:rsid w:val="00DC62E4"/>
    <w:rsid w:val="00DC646F"/>
    <w:rsid w:val="00DC6476"/>
    <w:rsid w:val="00DC742F"/>
    <w:rsid w:val="00DD212A"/>
    <w:rsid w:val="00DD29CE"/>
    <w:rsid w:val="00DD3FBA"/>
    <w:rsid w:val="00DD4B47"/>
    <w:rsid w:val="00DD5E3A"/>
    <w:rsid w:val="00DD6CB5"/>
    <w:rsid w:val="00DD75DE"/>
    <w:rsid w:val="00DD7DE3"/>
    <w:rsid w:val="00DE1045"/>
    <w:rsid w:val="00DE1809"/>
    <w:rsid w:val="00DE2AAF"/>
    <w:rsid w:val="00DE2E1F"/>
    <w:rsid w:val="00DE3E91"/>
    <w:rsid w:val="00DE426F"/>
    <w:rsid w:val="00DE51F4"/>
    <w:rsid w:val="00DE5C82"/>
    <w:rsid w:val="00DE6884"/>
    <w:rsid w:val="00DE68D5"/>
    <w:rsid w:val="00DF2CA2"/>
    <w:rsid w:val="00DF5190"/>
    <w:rsid w:val="00DF55AF"/>
    <w:rsid w:val="00DF7121"/>
    <w:rsid w:val="00E000A7"/>
    <w:rsid w:val="00E02456"/>
    <w:rsid w:val="00E02697"/>
    <w:rsid w:val="00E03130"/>
    <w:rsid w:val="00E0377C"/>
    <w:rsid w:val="00E05B36"/>
    <w:rsid w:val="00E05DCB"/>
    <w:rsid w:val="00E0622D"/>
    <w:rsid w:val="00E063BC"/>
    <w:rsid w:val="00E06492"/>
    <w:rsid w:val="00E070F0"/>
    <w:rsid w:val="00E10BA4"/>
    <w:rsid w:val="00E11D1A"/>
    <w:rsid w:val="00E1242B"/>
    <w:rsid w:val="00E14ECA"/>
    <w:rsid w:val="00E15070"/>
    <w:rsid w:val="00E16600"/>
    <w:rsid w:val="00E17D7D"/>
    <w:rsid w:val="00E17E01"/>
    <w:rsid w:val="00E20444"/>
    <w:rsid w:val="00E206BC"/>
    <w:rsid w:val="00E20837"/>
    <w:rsid w:val="00E20844"/>
    <w:rsid w:val="00E20E75"/>
    <w:rsid w:val="00E20F17"/>
    <w:rsid w:val="00E23211"/>
    <w:rsid w:val="00E246AA"/>
    <w:rsid w:val="00E24BEC"/>
    <w:rsid w:val="00E25679"/>
    <w:rsid w:val="00E25E5B"/>
    <w:rsid w:val="00E261EC"/>
    <w:rsid w:val="00E2637E"/>
    <w:rsid w:val="00E269E2"/>
    <w:rsid w:val="00E26D01"/>
    <w:rsid w:val="00E26FDD"/>
    <w:rsid w:val="00E3061F"/>
    <w:rsid w:val="00E32BD4"/>
    <w:rsid w:val="00E345E5"/>
    <w:rsid w:val="00E37C07"/>
    <w:rsid w:val="00E419D3"/>
    <w:rsid w:val="00E43E88"/>
    <w:rsid w:val="00E44264"/>
    <w:rsid w:val="00E4556A"/>
    <w:rsid w:val="00E45621"/>
    <w:rsid w:val="00E46189"/>
    <w:rsid w:val="00E47C40"/>
    <w:rsid w:val="00E50231"/>
    <w:rsid w:val="00E50B8A"/>
    <w:rsid w:val="00E52483"/>
    <w:rsid w:val="00E53105"/>
    <w:rsid w:val="00E5383E"/>
    <w:rsid w:val="00E5500B"/>
    <w:rsid w:val="00E552AD"/>
    <w:rsid w:val="00E553CF"/>
    <w:rsid w:val="00E55C22"/>
    <w:rsid w:val="00E60329"/>
    <w:rsid w:val="00E61227"/>
    <w:rsid w:val="00E61D25"/>
    <w:rsid w:val="00E62440"/>
    <w:rsid w:val="00E62677"/>
    <w:rsid w:val="00E626E2"/>
    <w:rsid w:val="00E642DF"/>
    <w:rsid w:val="00E6513E"/>
    <w:rsid w:val="00E65CD9"/>
    <w:rsid w:val="00E6619B"/>
    <w:rsid w:val="00E662BB"/>
    <w:rsid w:val="00E66A4D"/>
    <w:rsid w:val="00E66E7D"/>
    <w:rsid w:val="00E67A6B"/>
    <w:rsid w:val="00E67AD0"/>
    <w:rsid w:val="00E67C2B"/>
    <w:rsid w:val="00E717AE"/>
    <w:rsid w:val="00E7301C"/>
    <w:rsid w:val="00E73EA6"/>
    <w:rsid w:val="00E74A56"/>
    <w:rsid w:val="00E761EA"/>
    <w:rsid w:val="00E777BF"/>
    <w:rsid w:val="00E77ADB"/>
    <w:rsid w:val="00E77DC1"/>
    <w:rsid w:val="00E80070"/>
    <w:rsid w:val="00E81055"/>
    <w:rsid w:val="00E8220A"/>
    <w:rsid w:val="00E854E3"/>
    <w:rsid w:val="00E8592A"/>
    <w:rsid w:val="00E859E3"/>
    <w:rsid w:val="00E86BEC"/>
    <w:rsid w:val="00E8701B"/>
    <w:rsid w:val="00E90918"/>
    <w:rsid w:val="00E90A13"/>
    <w:rsid w:val="00E9218B"/>
    <w:rsid w:val="00E93830"/>
    <w:rsid w:val="00E93BFB"/>
    <w:rsid w:val="00E942C4"/>
    <w:rsid w:val="00E95A6D"/>
    <w:rsid w:val="00E963F2"/>
    <w:rsid w:val="00E966CA"/>
    <w:rsid w:val="00EA024A"/>
    <w:rsid w:val="00EA1671"/>
    <w:rsid w:val="00EA26DC"/>
    <w:rsid w:val="00EA2929"/>
    <w:rsid w:val="00EA3647"/>
    <w:rsid w:val="00EA48C0"/>
    <w:rsid w:val="00EA53B0"/>
    <w:rsid w:val="00EA652B"/>
    <w:rsid w:val="00EA68C3"/>
    <w:rsid w:val="00EA6E37"/>
    <w:rsid w:val="00EB257A"/>
    <w:rsid w:val="00EB4252"/>
    <w:rsid w:val="00EB4410"/>
    <w:rsid w:val="00EB53F0"/>
    <w:rsid w:val="00EB6A7C"/>
    <w:rsid w:val="00EB7176"/>
    <w:rsid w:val="00EB746C"/>
    <w:rsid w:val="00EB7822"/>
    <w:rsid w:val="00EC0F31"/>
    <w:rsid w:val="00EC187D"/>
    <w:rsid w:val="00EC4F34"/>
    <w:rsid w:val="00EC55A3"/>
    <w:rsid w:val="00EC69E7"/>
    <w:rsid w:val="00EC7DF9"/>
    <w:rsid w:val="00ED3F99"/>
    <w:rsid w:val="00ED467A"/>
    <w:rsid w:val="00ED5411"/>
    <w:rsid w:val="00ED57AE"/>
    <w:rsid w:val="00ED63FA"/>
    <w:rsid w:val="00ED7DA0"/>
    <w:rsid w:val="00EE22DA"/>
    <w:rsid w:val="00EE3BB0"/>
    <w:rsid w:val="00EE4CDD"/>
    <w:rsid w:val="00EE52F0"/>
    <w:rsid w:val="00EE5666"/>
    <w:rsid w:val="00EE5D4D"/>
    <w:rsid w:val="00EE6336"/>
    <w:rsid w:val="00EE649D"/>
    <w:rsid w:val="00EE6520"/>
    <w:rsid w:val="00EF1BB2"/>
    <w:rsid w:val="00EF37E4"/>
    <w:rsid w:val="00EF3C92"/>
    <w:rsid w:val="00EF75F7"/>
    <w:rsid w:val="00EF7B58"/>
    <w:rsid w:val="00F00E6F"/>
    <w:rsid w:val="00F011C7"/>
    <w:rsid w:val="00F01F58"/>
    <w:rsid w:val="00F02196"/>
    <w:rsid w:val="00F0247A"/>
    <w:rsid w:val="00F0311D"/>
    <w:rsid w:val="00F10658"/>
    <w:rsid w:val="00F110E5"/>
    <w:rsid w:val="00F1250D"/>
    <w:rsid w:val="00F12FFE"/>
    <w:rsid w:val="00F16F18"/>
    <w:rsid w:val="00F22315"/>
    <w:rsid w:val="00F236C6"/>
    <w:rsid w:val="00F2412C"/>
    <w:rsid w:val="00F24DC0"/>
    <w:rsid w:val="00F25DED"/>
    <w:rsid w:val="00F2605B"/>
    <w:rsid w:val="00F2688F"/>
    <w:rsid w:val="00F278A6"/>
    <w:rsid w:val="00F27AC7"/>
    <w:rsid w:val="00F30441"/>
    <w:rsid w:val="00F306B1"/>
    <w:rsid w:val="00F30EE0"/>
    <w:rsid w:val="00F32F3B"/>
    <w:rsid w:val="00F354A9"/>
    <w:rsid w:val="00F40275"/>
    <w:rsid w:val="00F40C9B"/>
    <w:rsid w:val="00F41F60"/>
    <w:rsid w:val="00F43D5A"/>
    <w:rsid w:val="00F45151"/>
    <w:rsid w:val="00F454BA"/>
    <w:rsid w:val="00F46037"/>
    <w:rsid w:val="00F47F4F"/>
    <w:rsid w:val="00F527AF"/>
    <w:rsid w:val="00F53ACB"/>
    <w:rsid w:val="00F566D0"/>
    <w:rsid w:val="00F5683C"/>
    <w:rsid w:val="00F604A9"/>
    <w:rsid w:val="00F6098A"/>
    <w:rsid w:val="00F609D8"/>
    <w:rsid w:val="00F60AA3"/>
    <w:rsid w:val="00F6113B"/>
    <w:rsid w:val="00F626B5"/>
    <w:rsid w:val="00F64564"/>
    <w:rsid w:val="00F65D58"/>
    <w:rsid w:val="00F67107"/>
    <w:rsid w:val="00F67B72"/>
    <w:rsid w:val="00F7129E"/>
    <w:rsid w:val="00F727C6"/>
    <w:rsid w:val="00F730AC"/>
    <w:rsid w:val="00F73C46"/>
    <w:rsid w:val="00F7444F"/>
    <w:rsid w:val="00F746DA"/>
    <w:rsid w:val="00F75111"/>
    <w:rsid w:val="00F756B1"/>
    <w:rsid w:val="00F762FF"/>
    <w:rsid w:val="00F769F0"/>
    <w:rsid w:val="00F80465"/>
    <w:rsid w:val="00F80DE6"/>
    <w:rsid w:val="00F8748B"/>
    <w:rsid w:val="00F87566"/>
    <w:rsid w:val="00F87A4B"/>
    <w:rsid w:val="00F90AD3"/>
    <w:rsid w:val="00F9346F"/>
    <w:rsid w:val="00F94D0D"/>
    <w:rsid w:val="00F94EFB"/>
    <w:rsid w:val="00F9502B"/>
    <w:rsid w:val="00F95BB0"/>
    <w:rsid w:val="00F97C62"/>
    <w:rsid w:val="00FA0A9E"/>
    <w:rsid w:val="00FA33E7"/>
    <w:rsid w:val="00FA3BD3"/>
    <w:rsid w:val="00FA3DC0"/>
    <w:rsid w:val="00FA4484"/>
    <w:rsid w:val="00FA6FF1"/>
    <w:rsid w:val="00FB0A9A"/>
    <w:rsid w:val="00FB0AC0"/>
    <w:rsid w:val="00FB13AC"/>
    <w:rsid w:val="00FB15C7"/>
    <w:rsid w:val="00FB27DB"/>
    <w:rsid w:val="00FB2D18"/>
    <w:rsid w:val="00FB581F"/>
    <w:rsid w:val="00FC0417"/>
    <w:rsid w:val="00FC0747"/>
    <w:rsid w:val="00FC0818"/>
    <w:rsid w:val="00FC2E40"/>
    <w:rsid w:val="00FC64C2"/>
    <w:rsid w:val="00FC6587"/>
    <w:rsid w:val="00FD07D4"/>
    <w:rsid w:val="00FD1415"/>
    <w:rsid w:val="00FD4D04"/>
    <w:rsid w:val="00FD5AD4"/>
    <w:rsid w:val="00FD7C7B"/>
    <w:rsid w:val="00FE0D75"/>
    <w:rsid w:val="00FE19D4"/>
    <w:rsid w:val="00FE2144"/>
    <w:rsid w:val="00FE395E"/>
    <w:rsid w:val="00FE53C0"/>
    <w:rsid w:val="00FE749D"/>
    <w:rsid w:val="00FE7F38"/>
    <w:rsid w:val="00FF1901"/>
    <w:rsid w:val="00FF1902"/>
    <w:rsid w:val="00FF2E1D"/>
    <w:rsid w:val="00FF402C"/>
    <w:rsid w:val="00FF4558"/>
    <w:rsid w:val="00FF4694"/>
    <w:rsid w:val="00FF4BD4"/>
    <w:rsid w:val="00FF509A"/>
    <w:rsid w:val="00FF58E0"/>
    <w:rsid w:val="00FF5BBF"/>
    <w:rsid w:val="00FF5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2CE35"/>
  <w15:docId w15:val="{3D0AF531-7821-4C86-898A-35B99592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EAB"/>
    <w:pPr>
      <w:spacing w:line="240" w:lineRule="auto"/>
      <w:jc w:val="both"/>
    </w:pPr>
    <w:rPr>
      <w:rFonts w:ascii="Times New Roman" w:hAnsi="Times New Roman"/>
    </w:rPr>
  </w:style>
  <w:style w:type="paragraph" w:styleId="Heading1">
    <w:name w:val="heading 1"/>
    <w:basedOn w:val="Normal"/>
    <w:next w:val="Normal"/>
    <w:link w:val="Heading1Char"/>
    <w:autoRedefine/>
    <w:qFormat/>
    <w:rsid w:val="004F521F"/>
    <w:pPr>
      <w:keepNext/>
      <w:keepLines/>
      <w:numPr>
        <w:numId w:val="22"/>
      </w:numPr>
      <w:spacing w:before="200" w:after="120"/>
      <w:ind w:left="540" w:hanging="540"/>
      <w:outlineLvl w:val="0"/>
    </w:pPr>
    <w:rPr>
      <w:rFonts w:eastAsiaTheme="majorEastAsia" w:cstheme="majorBidi"/>
      <w:b/>
      <w:bCs/>
      <w:caps/>
      <w:sz w:val="28"/>
      <w:szCs w:val="28"/>
      <w:lang w:val="en-US"/>
    </w:rPr>
  </w:style>
  <w:style w:type="paragraph" w:styleId="Heading2">
    <w:name w:val="heading 2"/>
    <w:basedOn w:val="Heading1"/>
    <w:next w:val="Normal"/>
    <w:link w:val="Heading2Char"/>
    <w:autoRedefine/>
    <w:unhideWhenUsed/>
    <w:qFormat/>
    <w:rsid w:val="009F2DFD"/>
    <w:pPr>
      <w:widowControl w:val="0"/>
      <w:numPr>
        <w:ilvl w:val="1"/>
      </w:numPr>
      <w:ind w:left="720" w:hanging="720"/>
      <w:outlineLvl w:val="1"/>
    </w:pPr>
  </w:style>
  <w:style w:type="paragraph" w:styleId="Heading3">
    <w:name w:val="heading 3"/>
    <w:basedOn w:val="Normal"/>
    <w:next w:val="Normal"/>
    <w:link w:val="Heading3Char"/>
    <w:autoRedefine/>
    <w:unhideWhenUsed/>
    <w:qFormat/>
    <w:rsid w:val="004F521F"/>
    <w:pPr>
      <w:keepNext/>
      <w:keepLines/>
      <w:spacing w:after="120"/>
      <w:outlineLvl w:val="2"/>
    </w:pPr>
    <w:rPr>
      <w:rFonts w:eastAsia="MS Mincho" w:cstheme="majorBidi"/>
      <w:b/>
      <w:bCs/>
      <w:noProof/>
      <w:snapToGrid w:val="0"/>
      <w:sz w:val="24"/>
      <w:u w:val="single"/>
      <w:lang w:val="en-US" w:eastAsia="ja-JP"/>
    </w:rPr>
  </w:style>
  <w:style w:type="paragraph" w:styleId="Heading4">
    <w:name w:val="heading 4"/>
    <w:basedOn w:val="Normal"/>
    <w:next w:val="Normal"/>
    <w:link w:val="Heading4Char"/>
    <w:autoRedefine/>
    <w:unhideWhenUsed/>
    <w:qFormat/>
    <w:rsid w:val="00392401"/>
    <w:pPr>
      <w:keepNext/>
      <w:keepLines/>
      <w:spacing w:after="120"/>
      <w:outlineLvl w:val="3"/>
    </w:pPr>
    <w:rPr>
      <w:rFonts w:ascii="Times New Roman Bold" w:eastAsiaTheme="majorEastAsia" w:hAnsi="Times New Roman Bold" w:cstheme="majorBidi"/>
      <w:b/>
      <w:bCs/>
      <w:iCs/>
    </w:rPr>
  </w:style>
  <w:style w:type="paragraph" w:styleId="Heading5">
    <w:name w:val="heading 5"/>
    <w:basedOn w:val="Normal"/>
    <w:next w:val="Normal"/>
    <w:link w:val="Heading5Char"/>
    <w:unhideWhenUsed/>
    <w:qFormat/>
    <w:rsid w:val="00AD0965"/>
    <w:pPr>
      <w:keepNext/>
      <w:keepLines/>
      <w:spacing w:before="200" w:after="0"/>
      <w:outlineLvl w:val="4"/>
    </w:pPr>
    <w:rPr>
      <w:rFonts w:eastAsiaTheme="majorEastAsia" w:cstheme="majorBidi"/>
      <w:b/>
      <w:i/>
    </w:rPr>
  </w:style>
  <w:style w:type="paragraph" w:styleId="Heading6">
    <w:name w:val="heading 6"/>
    <w:basedOn w:val="Normal"/>
    <w:next w:val="Normal"/>
    <w:link w:val="Heading6Char"/>
    <w:unhideWhenUsed/>
    <w:qFormat/>
    <w:rsid w:val="00AA41F7"/>
    <w:pPr>
      <w:keepNext/>
      <w:keepLines/>
      <w:spacing w:before="200" w:after="0"/>
      <w:outlineLvl w:val="5"/>
    </w:pPr>
    <w:rPr>
      <w:rFonts w:eastAsiaTheme="majorEastAsia" w:cstheme="majorBidi"/>
      <w:i/>
      <w:iCs/>
      <w:u w:val="single"/>
      <w:lang w:val="en-US" w:eastAsia="ja-JP"/>
    </w:rPr>
  </w:style>
  <w:style w:type="paragraph" w:styleId="Heading7">
    <w:name w:val="heading 7"/>
    <w:aliases w:val="Appendix Heading"/>
    <w:basedOn w:val="Normal"/>
    <w:next w:val="Normal"/>
    <w:link w:val="Heading7Char"/>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521F"/>
    <w:rPr>
      <w:rFonts w:ascii="Times New Roman" w:eastAsiaTheme="majorEastAsia" w:hAnsi="Times New Roman" w:cstheme="majorBidi"/>
      <w:b/>
      <w:bCs/>
      <w:caps/>
      <w:sz w:val="28"/>
      <w:szCs w:val="28"/>
      <w:lang w:val="en-US"/>
    </w:rPr>
  </w:style>
  <w:style w:type="character" w:customStyle="1" w:styleId="Heading2Char">
    <w:name w:val="Heading 2 Char"/>
    <w:basedOn w:val="DefaultParagraphFont"/>
    <w:link w:val="Heading2"/>
    <w:rsid w:val="009F2DFD"/>
    <w:rPr>
      <w:rFonts w:ascii="Times New Roman" w:eastAsiaTheme="majorEastAsia" w:hAnsi="Times New Roman" w:cstheme="majorBidi"/>
      <w:b/>
      <w:bCs/>
      <w:caps/>
      <w:sz w:val="28"/>
      <w:szCs w:val="28"/>
      <w:lang w:val="en-US"/>
    </w:rPr>
  </w:style>
  <w:style w:type="character" w:customStyle="1" w:styleId="Heading3Char">
    <w:name w:val="Heading 3 Char"/>
    <w:basedOn w:val="DefaultParagraphFont"/>
    <w:link w:val="Heading3"/>
    <w:rsid w:val="004F521F"/>
    <w:rPr>
      <w:rFonts w:ascii="Times New Roman" w:eastAsia="MS Mincho" w:hAnsi="Times New Roman" w:cstheme="majorBidi"/>
      <w:b/>
      <w:bCs/>
      <w:noProof/>
      <w:snapToGrid w:val="0"/>
      <w:sz w:val="24"/>
      <w:u w:val="single"/>
      <w:lang w:val="en-US" w:eastAsia="ja-JP"/>
    </w:rPr>
  </w:style>
  <w:style w:type="character" w:customStyle="1" w:styleId="Heading4Char">
    <w:name w:val="Heading 4 Char"/>
    <w:basedOn w:val="DefaultParagraphFont"/>
    <w:link w:val="Heading4"/>
    <w:rsid w:val="00392401"/>
    <w:rPr>
      <w:rFonts w:ascii="Times New Roman Bold" w:eastAsiaTheme="majorEastAsia" w:hAnsi="Times New Roman Bold" w:cstheme="majorBidi"/>
      <w:b/>
      <w:bCs/>
      <w:iCs/>
    </w:rPr>
  </w:style>
  <w:style w:type="character" w:customStyle="1" w:styleId="Heading5Char">
    <w:name w:val="Heading 5 Char"/>
    <w:basedOn w:val="DefaultParagraphFont"/>
    <w:link w:val="Heading5"/>
    <w:rsid w:val="00AD0965"/>
    <w:rPr>
      <w:rFonts w:ascii="Times New Roman" w:eastAsiaTheme="majorEastAsia" w:hAnsi="Times New Roman" w:cstheme="majorBidi"/>
      <w:b/>
      <w:i/>
    </w:rPr>
  </w:style>
  <w:style w:type="character" w:customStyle="1" w:styleId="Heading6Char">
    <w:name w:val="Heading 6 Char"/>
    <w:basedOn w:val="DefaultParagraphFont"/>
    <w:link w:val="Heading6"/>
    <w:rsid w:val="00AA41F7"/>
    <w:rPr>
      <w:rFonts w:ascii="Times New Roman" w:eastAsiaTheme="majorEastAsia" w:hAnsi="Times New Roman" w:cstheme="majorBidi"/>
      <w:i/>
      <w:iCs/>
      <w:u w:val="single"/>
      <w:lang w:val="en-US" w:eastAsia="ja-JP"/>
    </w:rPr>
  </w:style>
  <w:style w:type="character" w:customStyle="1" w:styleId="Heading7Char">
    <w:name w:val="Heading 7 Char"/>
    <w:aliases w:val="Appendix Heading Char"/>
    <w:basedOn w:val="DefaultParagraphFont"/>
    <w:link w:val="Heading7"/>
    <w:rsid w:val="00723E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nhideWhenUsed/>
    <w:qFormat/>
    <w:rsid w:val="001A3992"/>
    <w:rPr>
      <w:sz w:val="16"/>
      <w:szCs w:val="16"/>
    </w:rPr>
  </w:style>
  <w:style w:type="paragraph" w:styleId="CommentText">
    <w:name w:val="annotation text"/>
    <w:aliases w:val="Annotationtext,Comment Text Char2 Char,Comment Text Char1 Char Char,Comment Text Char Char Char Char,Comment Text Char Char1 Char,Comment Text Char Char,Comment Text Char Char1,- H19,Comment Text Char1 Char,Comment Text Char2"/>
    <w:basedOn w:val="Normal"/>
    <w:link w:val="CommentTextChar"/>
    <w:unhideWhenUsed/>
    <w:qFormat/>
    <w:rsid w:val="001A3992"/>
    <w:rPr>
      <w:rFonts w:ascii="Cambria" w:hAnsi="Cambria"/>
      <w:sz w:val="20"/>
      <w:szCs w:val="20"/>
    </w:rPr>
  </w:style>
  <w:style w:type="character" w:customStyle="1" w:styleId="CommentTextChar">
    <w:name w:val="Comment Text Char"/>
    <w:aliases w:val="Annotationtext Char,Comment Text Char2 Char Char,Comment Text Char1 Char Char Char,Comment Text Char Char Char Char Char,Comment Text Char Char1 Char Char,Comment Text Char Char Char,Comment Text Char Char1 Char1,- H19 Char"/>
    <w:basedOn w:val="DefaultParagraphFont"/>
    <w:link w:val="CommentText"/>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iPriority w:val="99"/>
    <w:unhideWhenUsed/>
    <w:rsid w:val="001A3992"/>
    <w:pPr>
      <w:tabs>
        <w:tab w:val="center" w:pos="4513"/>
        <w:tab w:val="right" w:pos="9026"/>
      </w:tabs>
      <w:spacing w:after="0"/>
    </w:pPr>
    <w:rPr>
      <w:rFonts w:ascii="Cambria" w:hAnsi="Cambria"/>
    </w:rPr>
  </w:style>
  <w:style w:type="character" w:customStyle="1" w:styleId="FooterChar">
    <w:name w:val="Footer Char"/>
    <w:basedOn w:val="DefaultParagraphFont"/>
    <w:link w:val="Footer"/>
    <w:uiPriority w:val="99"/>
    <w:rsid w:val="001A3992"/>
    <w:rPr>
      <w:rFonts w:ascii="Cambria" w:hAnsi="Cambria"/>
    </w:rPr>
  </w:style>
  <w:style w:type="paragraph" w:styleId="BalloonText">
    <w:name w:val="Balloon Text"/>
    <w:basedOn w:val="Normal"/>
    <w:link w:val="BalloonTextChar"/>
    <w:semiHidden/>
    <w:unhideWhenUsed/>
    <w:rsid w:val="001A39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pPr>
  </w:style>
  <w:style w:type="character" w:customStyle="1" w:styleId="HeaderChar">
    <w:name w:val="Header Char"/>
    <w:basedOn w:val="DefaultParagraphFont"/>
    <w:link w:val="Header"/>
    <w:uiPriority w:val="99"/>
    <w:rsid w:val="00CA6CCF"/>
  </w:style>
  <w:style w:type="paragraph" w:styleId="CommentSubject">
    <w:name w:val="annotation subject"/>
    <w:basedOn w:val="CommentText"/>
    <w:next w:val="CommentText"/>
    <w:link w:val="CommentSubjectChar"/>
    <w:semiHidden/>
    <w:unhideWhenUsed/>
    <w:rsid w:val="00C046F7"/>
    <w:rPr>
      <w:rFonts w:asciiTheme="minorHAnsi" w:hAnsiTheme="minorHAnsi"/>
      <w:b/>
      <w:bCs/>
    </w:rPr>
  </w:style>
  <w:style w:type="character" w:customStyle="1" w:styleId="CommentSubjectChar">
    <w:name w:val="Comment Subject Char"/>
    <w:basedOn w:val="CommentTextChar"/>
    <w:link w:val="CommentSubject"/>
    <w:uiPriority w:val="99"/>
    <w:semiHidden/>
    <w:rsid w:val="00C046F7"/>
    <w:rPr>
      <w:rFonts w:ascii="Cambria" w:hAnsi="Cambria"/>
      <w:b/>
      <w:bCs/>
      <w:sz w:val="20"/>
      <w:szCs w:val="20"/>
    </w:rPr>
  </w:style>
  <w:style w:type="paragraph" w:customStyle="1" w:styleId="Default">
    <w:name w:val="Default"/>
    <w:rsid w:val="00C046F7"/>
    <w:pPr>
      <w:autoSpaceDE w:val="0"/>
      <w:autoSpaceDN w:val="0"/>
      <w:adjustRightInd w:val="0"/>
      <w:spacing w:after="0" w:line="240" w:lineRule="auto"/>
    </w:pPr>
    <w:rPr>
      <w:rFonts w:ascii="Cambria" w:hAnsi="Cambria" w:cs="Cambria"/>
      <w:color w:val="000000"/>
      <w:sz w:val="24"/>
      <w:szCs w:val="24"/>
      <w:lang w:val="en-US"/>
    </w:rPr>
  </w:style>
  <w:style w:type="paragraph" w:styleId="Title">
    <w:name w:val="Title"/>
    <w:basedOn w:val="Normal"/>
    <w:next w:val="Normal"/>
    <w:link w:val="TitleChar"/>
    <w:autoRedefine/>
    <w:uiPriority w:val="10"/>
    <w:qFormat/>
    <w:rsid w:val="000A4CD3"/>
    <w:pPr>
      <w:spacing w:before="240" w:after="240"/>
      <w:contextualSpacing/>
      <w:jc w:val="center"/>
    </w:pPr>
    <w:rPr>
      <w:rFonts w:eastAsia="SimSun" w:cstheme="majorBidi"/>
      <w:b/>
      <w:caps/>
      <w:spacing w:val="-10"/>
      <w:kern w:val="28"/>
      <w:sz w:val="32"/>
      <w:szCs w:val="56"/>
    </w:rPr>
  </w:style>
  <w:style w:type="character" w:customStyle="1" w:styleId="TitleChar">
    <w:name w:val="Title Char"/>
    <w:basedOn w:val="DefaultParagraphFont"/>
    <w:link w:val="Title"/>
    <w:uiPriority w:val="10"/>
    <w:rsid w:val="000A4CD3"/>
    <w:rPr>
      <w:rFonts w:ascii="Times New Roman" w:eastAsia="SimSun" w:hAnsi="Times New Roman" w:cstheme="majorBidi"/>
      <w:b/>
      <w:caps/>
      <w:spacing w:val="-10"/>
      <w:kern w:val="28"/>
      <w:sz w:val="32"/>
      <w:szCs w:val="56"/>
    </w:rPr>
  </w:style>
  <w:style w:type="paragraph" w:styleId="NoSpacing">
    <w:name w:val="No Spacing"/>
    <w:aliases w:val="Bullet"/>
    <w:autoRedefine/>
    <w:uiPriority w:val="1"/>
    <w:qFormat/>
    <w:rsid w:val="001451A9"/>
    <w:pPr>
      <w:numPr>
        <w:numId w:val="2"/>
      </w:numPr>
      <w:spacing w:after="120" w:line="240" w:lineRule="auto"/>
    </w:pPr>
    <w:rPr>
      <w:rFonts w:ascii="Times New Roman" w:hAnsi="Times New Roman"/>
    </w:rPr>
  </w:style>
  <w:style w:type="character" w:styleId="IntenseReference">
    <w:name w:val="Intense Reference"/>
    <w:basedOn w:val="DefaultParagraphFont"/>
    <w:uiPriority w:val="32"/>
    <w:rsid w:val="00570F78"/>
    <w:rPr>
      <w:b/>
      <w:bCs/>
      <w:smallCaps/>
      <w:color w:val="4F81BD" w:themeColor="accent1"/>
      <w:spacing w:val="5"/>
    </w:rPr>
  </w:style>
  <w:style w:type="paragraph" w:customStyle="1" w:styleId="EMEABodyText">
    <w:name w:val="EMEA Body Text"/>
    <w:basedOn w:val="Normal"/>
    <w:link w:val="EMEABodyTextChar"/>
    <w:rsid w:val="003E5E4F"/>
    <w:pPr>
      <w:spacing w:after="0"/>
    </w:pPr>
    <w:rPr>
      <w:rFonts w:eastAsia="Times New Roman" w:cs="Times New Roman"/>
      <w:szCs w:val="24"/>
      <w:lang w:val="en-GB"/>
    </w:rPr>
  </w:style>
  <w:style w:type="character" w:customStyle="1" w:styleId="EMEABodyTextChar">
    <w:name w:val="EMEA Body Text Char"/>
    <w:basedOn w:val="DefaultParagraphFont"/>
    <w:link w:val="EMEABodyText"/>
    <w:rsid w:val="003E5E4F"/>
    <w:rPr>
      <w:rFonts w:ascii="Times New Roman" w:eastAsia="Times New Roman" w:hAnsi="Times New Roman" w:cs="Times New Roman"/>
      <w:szCs w:val="24"/>
      <w:lang w:val="en-GB"/>
    </w:rPr>
  </w:style>
  <w:style w:type="paragraph" w:customStyle="1" w:styleId="BMSBodyText">
    <w:name w:val="BMS Body Text"/>
    <w:link w:val="BMSBodyTextChar"/>
    <w:qFormat/>
    <w:rsid w:val="003E5E4F"/>
    <w:pPr>
      <w:spacing w:before="120" w:after="120" w:line="300" w:lineRule="auto"/>
      <w:jc w:val="both"/>
    </w:pPr>
    <w:rPr>
      <w:rFonts w:ascii="Times New Roman" w:eastAsia="Times New Roman" w:hAnsi="Times New Roman" w:cs="Times New Roman"/>
      <w:color w:val="000000"/>
      <w:sz w:val="24"/>
      <w:szCs w:val="24"/>
      <w:lang w:val="en-US"/>
    </w:rPr>
  </w:style>
  <w:style w:type="character" w:customStyle="1" w:styleId="BMSBodyTextChar">
    <w:name w:val="BMS Body Text Char"/>
    <w:basedOn w:val="DefaultParagraphFont"/>
    <w:link w:val="BMSBodyText"/>
    <w:rsid w:val="003E5E4F"/>
    <w:rPr>
      <w:rFonts w:ascii="Times New Roman" w:eastAsia="Times New Roman" w:hAnsi="Times New Roman" w:cs="Times New Roman"/>
      <w:color w:val="000000"/>
      <w:sz w:val="24"/>
      <w:szCs w:val="24"/>
      <w:lang w:val="en-US"/>
    </w:rPr>
  </w:style>
  <w:style w:type="paragraph" w:customStyle="1" w:styleId="BMSTableHeader">
    <w:name w:val="BMS Table Header"/>
    <w:basedOn w:val="BMSTableText"/>
    <w:link w:val="BMSTableHeaderChar"/>
    <w:rsid w:val="00EE5D4D"/>
    <w:rPr>
      <w:b/>
    </w:rPr>
  </w:style>
  <w:style w:type="paragraph" w:customStyle="1" w:styleId="BMSTableText">
    <w:name w:val="BMS Table Text"/>
    <w:link w:val="BMSTableTextChar"/>
    <w:rsid w:val="00EE5D4D"/>
    <w:pPr>
      <w:tabs>
        <w:tab w:val="left" w:pos="360"/>
      </w:tabs>
      <w:spacing w:before="60" w:after="60" w:line="240" w:lineRule="auto"/>
      <w:jc w:val="center"/>
    </w:pPr>
    <w:rPr>
      <w:rFonts w:ascii="Times New Roman" w:eastAsia="Times New Roman" w:hAnsi="Times New Roman" w:cs="Times New Roman"/>
      <w:sz w:val="20"/>
      <w:szCs w:val="20"/>
      <w:lang w:val="en-US"/>
    </w:rPr>
  </w:style>
  <w:style w:type="character" w:customStyle="1" w:styleId="BMSTableTextChar">
    <w:name w:val="BMS Table Text Char"/>
    <w:basedOn w:val="DefaultParagraphFont"/>
    <w:link w:val="BMSTableText"/>
    <w:rsid w:val="00EE5D4D"/>
    <w:rPr>
      <w:rFonts w:ascii="Times New Roman" w:eastAsia="Times New Roman" w:hAnsi="Times New Roman" w:cs="Times New Roman"/>
      <w:sz w:val="20"/>
      <w:szCs w:val="20"/>
      <w:lang w:val="en-US"/>
    </w:rPr>
  </w:style>
  <w:style w:type="character" w:customStyle="1" w:styleId="BMSTableHeaderChar">
    <w:name w:val="BMS Table Header Char"/>
    <w:link w:val="BMSTableHeader"/>
    <w:rsid w:val="00EE5D4D"/>
    <w:rPr>
      <w:rFonts w:ascii="Times New Roman" w:eastAsia="Times New Roman" w:hAnsi="Times New Roman" w:cs="Times New Roman"/>
      <w:b/>
      <w:sz w:val="20"/>
      <w:szCs w:val="20"/>
      <w:lang w:val="en-US"/>
    </w:rPr>
  </w:style>
  <w:style w:type="character" w:customStyle="1" w:styleId="EMEASuperscript">
    <w:name w:val="EMEA Superscript"/>
    <w:rsid w:val="00EE5D4D"/>
    <w:rPr>
      <w:sz w:val="22"/>
      <w:vertAlign w:val="superscript"/>
    </w:rPr>
  </w:style>
  <w:style w:type="paragraph" w:customStyle="1" w:styleId="BMSOutlineNumbering">
    <w:name w:val="BMS Outline Numbering"/>
    <w:basedOn w:val="BMSBodyText"/>
    <w:rsid w:val="00147E17"/>
    <w:pPr>
      <w:numPr>
        <w:numId w:val="3"/>
      </w:numPr>
      <w:spacing w:before="0" w:after="60" w:line="240" w:lineRule="auto"/>
    </w:pPr>
    <w:rPr>
      <w:szCs w:val="20"/>
    </w:rPr>
  </w:style>
  <w:style w:type="paragraph" w:customStyle="1" w:styleId="EMEABodyTextIndent">
    <w:name w:val="EMEA Body Text Indent"/>
    <w:basedOn w:val="EMEABodyText"/>
    <w:next w:val="EMEABodyText"/>
    <w:rsid w:val="00147E17"/>
    <w:pPr>
      <w:numPr>
        <w:numId w:val="5"/>
      </w:numPr>
      <w:tabs>
        <w:tab w:val="clear" w:pos="360"/>
      </w:tabs>
      <w:ind w:left="567" w:hanging="567"/>
    </w:pPr>
    <w:rPr>
      <w:szCs w:val="20"/>
    </w:rPr>
  </w:style>
  <w:style w:type="paragraph" w:customStyle="1" w:styleId="BMSTableTitle">
    <w:name w:val="BMS Table Title"/>
    <w:link w:val="BMSTableTitleChar"/>
    <w:rsid w:val="00060386"/>
    <w:pPr>
      <w:keepNext/>
      <w:keepLines/>
      <w:tabs>
        <w:tab w:val="left" w:pos="2160"/>
      </w:tabs>
      <w:spacing w:before="120" w:after="120" w:line="240" w:lineRule="auto"/>
      <w:ind w:left="2160" w:hanging="2160"/>
    </w:pPr>
    <w:rPr>
      <w:rFonts w:ascii="Times New Roman" w:eastAsia="Times New Roman" w:hAnsi="Times New Roman" w:cs="Times New Roman"/>
      <w:b/>
      <w:sz w:val="24"/>
      <w:szCs w:val="20"/>
      <w:lang w:val="en-US"/>
    </w:rPr>
  </w:style>
  <w:style w:type="character" w:customStyle="1" w:styleId="BMSTableTitleChar">
    <w:name w:val="BMS Table Title Char"/>
    <w:basedOn w:val="DefaultParagraphFont"/>
    <w:link w:val="BMSTableTitle"/>
    <w:rsid w:val="00060386"/>
    <w:rPr>
      <w:rFonts w:ascii="Times New Roman" w:eastAsia="Times New Roman" w:hAnsi="Times New Roman" w:cs="Times New Roman"/>
      <w:b/>
      <w:sz w:val="24"/>
      <w:szCs w:val="20"/>
      <w:lang w:val="en-US"/>
    </w:rPr>
  </w:style>
  <w:style w:type="character" w:customStyle="1" w:styleId="BMSSuperscript">
    <w:name w:val="BMS Superscript"/>
    <w:rsid w:val="00060386"/>
    <w:rPr>
      <w:sz w:val="28"/>
      <w:vertAlign w:val="superscript"/>
    </w:rPr>
  </w:style>
  <w:style w:type="paragraph" w:styleId="EndnoteText">
    <w:name w:val="endnote text"/>
    <w:basedOn w:val="BMSBodyText"/>
    <w:link w:val="EndnoteTextChar"/>
    <w:rsid w:val="00C659AE"/>
    <w:pPr>
      <w:tabs>
        <w:tab w:val="left" w:pos="360"/>
      </w:tabs>
      <w:ind w:left="360" w:hanging="360"/>
    </w:pPr>
  </w:style>
  <w:style w:type="character" w:customStyle="1" w:styleId="EndnoteTextChar">
    <w:name w:val="Endnote Text Char"/>
    <w:basedOn w:val="DefaultParagraphFont"/>
    <w:link w:val="EndnoteText"/>
    <w:rsid w:val="00C659AE"/>
    <w:rPr>
      <w:rFonts w:ascii="Times New Roman" w:eastAsia="Times New Roman" w:hAnsi="Times New Roman" w:cs="Times New Roman"/>
      <w:color w:val="000000"/>
      <w:sz w:val="24"/>
      <w:szCs w:val="24"/>
      <w:lang w:val="en-US"/>
    </w:rPr>
  </w:style>
  <w:style w:type="paragraph" w:customStyle="1" w:styleId="p6">
    <w:name w:val="p6"/>
    <w:basedOn w:val="Normal"/>
    <w:rsid w:val="00C659AE"/>
    <w:pPr>
      <w:widowControl w:val="0"/>
      <w:tabs>
        <w:tab w:val="left" w:pos="204"/>
      </w:tabs>
      <w:autoSpaceDE w:val="0"/>
      <w:autoSpaceDN w:val="0"/>
      <w:adjustRightInd w:val="0"/>
      <w:spacing w:after="0"/>
    </w:pPr>
    <w:rPr>
      <w:rFonts w:eastAsia="Times New Roman" w:cs="Times New Roman"/>
      <w:sz w:val="24"/>
      <w:szCs w:val="24"/>
      <w:lang w:val="en-US"/>
    </w:rPr>
  </w:style>
  <w:style w:type="character" w:customStyle="1" w:styleId="BMSTableNote">
    <w:name w:val="BMS Table Note"/>
    <w:rsid w:val="00AD15D2"/>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C659AE"/>
    <w:pPr>
      <w:tabs>
        <w:tab w:val="left" w:pos="216"/>
      </w:tabs>
      <w:spacing w:before="40" w:after="0" w:line="240" w:lineRule="auto"/>
      <w:ind w:left="216" w:hanging="216"/>
    </w:pPr>
    <w:rPr>
      <w:sz w:val="20"/>
      <w:szCs w:val="20"/>
    </w:rPr>
  </w:style>
  <w:style w:type="character" w:customStyle="1" w:styleId="BMSTableNoteInfoChar">
    <w:name w:val="BMS Table Note Info Char"/>
    <w:basedOn w:val="DefaultParagraphFont"/>
    <w:link w:val="BMSTableNoteInfo"/>
    <w:locked/>
    <w:rsid w:val="00C659AE"/>
    <w:rPr>
      <w:rFonts w:ascii="Times New Roman" w:eastAsia="Times New Roman" w:hAnsi="Times New Roman" w:cs="Times New Roman"/>
      <w:color w:val="000000"/>
      <w:sz w:val="20"/>
      <w:szCs w:val="20"/>
      <w:lang w:val="en-US"/>
    </w:rPr>
  </w:style>
  <w:style w:type="paragraph" w:customStyle="1" w:styleId="BMSHeading1">
    <w:name w:val="BMS Heading 1"/>
    <w:next w:val="BMSBodyText"/>
    <w:rsid w:val="00C659AE"/>
    <w:pPr>
      <w:keepNext/>
      <w:keepLines/>
      <w:numPr>
        <w:numId w:val="6"/>
      </w:numPr>
      <w:spacing w:before="120" w:after="240" w:line="240" w:lineRule="auto"/>
      <w:outlineLvl w:val="0"/>
    </w:pPr>
    <w:rPr>
      <w:rFonts w:ascii="Arial" w:eastAsia="Times New Roman" w:hAnsi="Arial" w:cs="Times New Roman"/>
      <w:b/>
      <w:caps/>
      <w:color w:val="000000"/>
      <w:sz w:val="28"/>
      <w:szCs w:val="20"/>
      <w:lang w:val="en-US"/>
    </w:rPr>
  </w:style>
  <w:style w:type="paragraph" w:customStyle="1" w:styleId="BMSHeading2">
    <w:name w:val="BMS Heading 2"/>
    <w:next w:val="BMSBodyText"/>
    <w:rsid w:val="00C659AE"/>
    <w:pPr>
      <w:keepNext/>
      <w:keepLines/>
      <w:numPr>
        <w:ilvl w:val="1"/>
        <w:numId w:val="6"/>
      </w:numPr>
      <w:spacing w:before="120" w:after="240" w:line="240" w:lineRule="auto"/>
      <w:outlineLvl w:val="1"/>
    </w:pPr>
    <w:rPr>
      <w:rFonts w:ascii="Arial" w:eastAsia="Times New Roman" w:hAnsi="Arial" w:cs="Times New Roman"/>
      <w:b/>
      <w:color w:val="000000"/>
      <w:sz w:val="28"/>
      <w:szCs w:val="20"/>
      <w:lang w:val="en-US"/>
    </w:rPr>
  </w:style>
  <w:style w:type="paragraph" w:customStyle="1" w:styleId="BMSHeading3">
    <w:name w:val="BMS Heading 3"/>
    <w:next w:val="BMSBodyText"/>
    <w:rsid w:val="00C659AE"/>
    <w:pPr>
      <w:keepNext/>
      <w:keepLines/>
      <w:numPr>
        <w:ilvl w:val="2"/>
        <w:numId w:val="6"/>
      </w:numPr>
      <w:spacing w:before="120" w:after="240" w:line="240" w:lineRule="auto"/>
      <w:outlineLvl w:val="2"/>
    </w:pPr>
    <w:rPr>
      <w:rFonts w:ascii="Arial" w:eastAsia="Times New Roman" w:hAnsi="Arial" w:cs="Times New Roman"/>
      <w:b/>
      <w:color w:val="000000"/>
      <w:sz w:val="24"/>
      <w:szCs w:val="20"/>
      <w:lang w:val="en-US"/>
    </w:rPr>
  </w:style>
  <w:style w:type="paragraph" w:customStyle="1" w:styleId="BMSHeading4">
    <w:name w:val="BMS Heading 4"/>
    <w:next w:val="BMSBodyText"/>
    <w:rsid w:val="00C659AE"/>
    <w:pPr>
      <w:keepNext/>
      <w:keepLines/>
      <w:numPr>
        <w:ilvl w:val="3"/>
        <w:numId w:val="6"/>
      </w:numPr>
      <w:spacing w:before="120" w:after="240" w:line="240" w:lineRule="auto"/>
      <w:outlineLvl w:val="3"/>
    </w:pPr>
    <w:rPr>
      <w:rFonts w:ascii="Arial" w:eastAsia="Times New Roman" w:hAnsi="Arial" w:cs="Times New Roman"/>
      <w:b/>
      <w:i/>
      <w:color w:val="000000"/>
      <w:sz w:val="24"/>
      <w:szCs w:val="20"/>
      <w:lang w:val="en-US"/>
    </w:rPr>
  </w:style>
  <w:style w:type="character" w:customStyle="1" w:styleId="BMSSubscript">
    <w:name w:val="BMS Subscript"/>
    <w:rsid w:val="00C659AE"/>
    <w:rPr>
      <w:sz w:val="28"/>
      <w:vertAlign w:val="subscript"/>
    </w:rPr>
  </w:style>
  <w:style w:type="paragraph" w:customStyle="1" w:styleId="BMSFigureCaption">
    <w:name w:val="BMS Figure Caption"/>
    <w:basedOn w:val="BMSTableTitle"/>
    <w:rsid w:val="00C659AE"/>
  </w:style>
  <w:style w:type="character" w:styleId="PageNumber">
    <w:name w:val="page number"/>
    <w:basedOn w:val="DefaultParagraphFont"/>
    <w:rsid w:val="00C659AE"/>
  </w:style>
  <w:style w:type="paragraph" w:customStyle="1" w:styleId="EMEAHeading1">
    <w:name w:val="EMEA Heading 1"/>
    <w:basedOn w:val="EMEABodyText"/>
    <w:next w:val="EMEABodyText"/>
    <w:rsid w:val="00C659AE"/>
    <w:pPr>
      <w:keepNext/>
      <w:keepLines/>
      <w:ind w:left="567" w:hanging="567"/>
      <w:outlineLvl w:val="0"/>
    </w:pPr>
    <w:rPr>
      <w:b/>
      <w:caps/>
      <w:szCs w:val="20"/>
    </w:rPr>
  </w:style>
  <w:style w:type="paragraph" w:customStyle="1" w:styleId="EMEAHeading2">
    <w:name w:val="EMEA Heading 2"/>
    <w:basedOn w:val="EMEABodyText"/>
    <w:next w:val="EMEABodyText"/>
    <w:rsid w:val="00C659AE"/>
    <w:pPr>
      <w:keepNext/>
      <w:keepLines/>
      <w:ind w:left="567" w:hanging="567"/>
      <w:outlineLvl w:val="1"/>
    </w:pPr>
    <w:rPr>
      <w:b/>
      <w:szCs w:val="20"/>
    </w:rPr>
  </w:style>
  <w:style w:type="paragraph" w:customStyle="1" w:styleId="EMEATableHeader">
    <w:name w:val="EMEA Table Header"/>
    <w:basedOn w:val="Normal"/>
    <w:rsid w:val="00C659AE"/>
    <w:pPr>
      <w:keepNext/>
      <w:keepLines/>
      <w:spacing w:after="0"/>
      <w:jc w:val="center"/>
    </w:pPr>
    <w:rPr>
      <w:rFonts w:eastAsia="Times New Roman" w:cs="Times New Roman"/>
      <w:b/>
      <w:szCs w:val="20"/>
      <w:lang w:val="en-GB"/>
    </w:rPr>
  </w:style>
  <w:style w:type="paragraph" w:customStyle="1" w:styleId="EMEAHeading3">
    <w:name w:val="EMEA Heading 3"/>
    <w:basedOn w:val="EMEABodyText"/>
    <w:next w:val="EMEABodyText"/>
    <w:rsid w:val="00C659AE"/>
    <w:pPr>
      <w:keepNext/>
      <w:keepLines/>
      <w:outlineLvl w:val="2"/>
    </w:pPr>
    <w:rPr>
      <w:b/>
      <w:szCs w:val="20"/>
    </w:rPr>
  </w:style>
  <w:style w:type="character" w:customStyle="1" w:styleId="EMEASubscript">
    <w:name w:val="EMEA Subscript"/>
    <w:rsid w:val="00C659AE"/>
    <w:rPr>
      <w:sz w:val="22"/>
      <w:vertAlign w:val="subscript"/>
    </w:rPr>
  </w:style>
  <w:style w:type="table" w:styleId="TableGrid">
    <w:name w:val="Table Grid"/>
    <w:basedOn w:val="TableNormal"/>
    <w:rsid w:val="00C659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ListNumbering">
    <w:name w:val="BMS List Numbering"/>
    <w:basedOn w:val="BMSBodyText"/>
    <w:rsid w:val="00C659AE"/>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C659AE"/>
    <w:pPr>
      <w:tabs>
        <w:tab w:val="right" w:leader="dot" w:pos="9360"/>
      </w:tabs>
      <w:spacing w:after="0"/>
      <w:ind w:left="660"/>
    </w:pPr>
    <w:rPr>
      <w:rFonts w:eastAsia="Times New Roman" w:cs="Times New Roman"/>
      <w:szCs w:val="20"/>
      <w:lang w:val="en-GB"/>
    </w:rPr>
  </w:style>
  <w:style w:type="paragraph" w:styleId="ListBullet2">
    <w:name w:val="List Bullet 2"/>
    <w:basedOn w:val="Normal"/>
    <w:rsid w:val="00C659AE"/>
    <w:pPr>
      <w:spacing w:after="0"/>
      <w:ind w:left="360" w:hanging="360"/>
      <w:contextualSpacing/>
    </w:pPr>
    <w:rPr>
      <w:rFonts w:eastAsia="Times New Roman" w:cs="Times New Roman"/>
      <w:sz w:val="20"/>
      <w:szCs w:val="20"/>
      <w:lang w:val="en-US"/>
    </w:rPr>
  </w:style>
  <w:style w:type="paragraph" w:customStyle="1" w:styleId="BMSTableInfo">
    <w:name w:val="BMS Table Info"/>
    <w:basedOn w:val="BMSTableNoteInfo"/>
    <w:rsid w:val="00C659AE"/>
    <w:pPr>
      <w:spacing w:before="0" w:after="60"/>
      <w:ind w:left="0" w:firstLine="0"/>
    </w:pPr>
    <w:rPr>
      <w:color w:val="auto"/>
      <w:lang w:val="en-AU"/>
    </w:rPr>
  </w:style>
  <w:style w:type="paragraph" w:customStyle="1" w:styleId="A-Guided">
    <w:name w:val="A-Guided"/>
    <w:basedOn w:val="Normal"/>
    <w:rsid w:val="00C659AE"/>
    <w:pPr>
      <w:spacing w:before="60" w:after="240" w:line="280" w:lineRule="atLeast"/>
    </w:pPr>
    <w:rPr>
      <w:rFonts w:ascii="Arial" w:eastAsia="Times New Roman" w:hAnsi="Arial" w:cs="Times New Roman"/>
      <w:sz w:val="24"/>
      <w:szCs w:val="20"/>
      <w:lang w:val="en-GB"/>
    </w:rPr>
  </w:style>
  <w:style w:type="paragraph" w:customStyle="1" w:styleId="A-Heading1">
    <w:name w:val="A-Heading 1"/>
    <w:basedOn w:val="Normal"/>
    <w:next w:val="Normal"/>
    <w:rsid w:val="00C659AE"/>
    <w:pPr>
      <w:keepNext/>
      <w:spacing w:before="480" w:after="240" w:line="280" w:lineRule="atLeast"/>
      <w:outlineLvl w:val="0"/>
    </w:pPr>
    <w:rPr>
      <w:rFonts w:ascii="Arial" w:eastAsia="Times New Roman" w:hAnsi="Arial" w:cs="Times New Roman"/>
      <w:b/>
      <w:caps/>
      <w:sz w:val="24"/>
      <w:szCs w:val="20"/>
      <w:lang w:val="en-GB"/>
    </w:rPr>
  </w:style>
  <w:style w:type="paragraph" w:styleId="NormalWeb">
    <w:name w:val="Normal (Web)"/>
    <w:basedOn w:val="Normal"/>
    <w:uiPriority w:val="99"/>
    <w:semiHidden/>
    <w:unhideWhenUsed/>
    <w:rsid w:val="00C659AE"/>
    <w:pPr>
      <w:spacing w:before="100" w:beforeAutospacing="1" w:after="100" w:afterAutospacing="1"/>
    </w:pPr>
    <w:rPr>
      <w:rFonts w:eastAsiaTheme="minorEastAsia" w:cs="Times New Roman"/>
      <w:sz w:val="24"/>
      <w:szCs w:val="24"/>
      <w:lang w:val="en-US"/>
    </w:rPr>
  </w:style>
  <w:style w:type="paragraph" w:styleId="TOC1">
    <w:name w:val="toc 1"/>
    <w:basedOn w:val="Normal"/>
    <w:next w:val="Normal"/>
    <w:autoRedefine/>
    <w:semiHidden/>
    <w:unhideWhenUsed/>
    <w:rsid w:val="00C659AE"/>
    <w:pPr>
      <w:tabs>
        <w:tab w:val="right" w:leader="dot" w:pos="9360"/>
      </w:tabs>
      <w:spacing w:after="100"/>
    </w:pPr>
    <w:rPr>
      <w:rFonts w:eastAsia="Times New Roman" w:cs="Times New Roman"/>
      <w:sz w:val="24"/>
      <w:szCs w:val="24"/>
      <w:lang w:val="en-US"/>
    </w:rPr>
  </w:style>
  <w:style w:type="character" w:styleId="EndnoteReference">
    <w:name w:val="endnote reference"/>
    <w:semiHidden/>
    <w:qFormat/>
    <w:rsid w:val="001810E1"/>
    <w:rPr>
      <w:color w:val="0000FF"/>
      <w:sz w:val="28"/>
      <w:vertAlign w:val="superscript"/>
    </w:rPr>
  </w:style>
  <w:style w:type="character" w:customStyle="1" w:styleId="ext-mb-text">
    <w:name w:val="ext-mb-text"/>
    <w:rsid w:val="001810E1"/>
  </w:style>
  <w:style w:type="paragraph" w:styleId="BodyText">
    <w:name w:val="Body Text"/>
    <w:basedOn w:val="Normal"/>
    <w:link w:val="BodyTextChar"/>
    <w:uiPriority w:val="1"/>
    <w:qFormat/>
    <w:rsid w:val="00DF5190"/>
    <w:pPr>
      <w:autoSpaceDE w:val="0"/>
      <w:autoSpaceDN w:val="0"/>
      <w:adjustRightInd w:val="0"/>
      <w:spacing w:after="0"/>
      <w:ind w:left="40"/>
      <w:jc w:val="left"/>
    </w:pPr>
    <w:rPr>
      <w:rFonts w:cs="Times New Roman"/>
      <w:b/>
      <w:bCs/>
      <w:sz w:val="24"/>
      <w:szCs w:val="24"/>
      <w:u w:val="single"/>
    </w:rPr>
  </w:style>
  <w:style w:type="character" w:customStyle="1" w:styleId="BodyTextChar">
    <w:name w:val="Body Text Char"/>
    <w:basedOn w:val="DefaultParagraphFont"/>
    <w:link w:val="BodyText"/>
    <w:uiPriority w:val="1"/>
    <w:rsid w:val="00DF5190"/>
    <w:rPr>
      <w:rFonts w:ascii="Times New Roman" w:hAnsi="Times New Roman" w:cs="Times New Roman"/>
      <w:b/>
      <w:bCs/>
      <w:sz w:val="24"/>
      <w:szCs w:val="24"/>
      <w:u w:val="single"/>
    </w:rPr>
  </w:style>
  <w:style w:type="paragraph" w:styleId="Revision">
    <w:name w:val="Revision"/>
    <w:hidden/>
    <w:uiPriority w:val="99"/>
    <w:semiHidden/>
    <w:rsid w:val="00035478"/>
    <w:pPr>
      <w:spacing w:after="0" w:line="240" w:lineRule="auto"/>
    </w:pPr>
    <w:rPr>
      <w:rFonts w:ascii="Times New Roman" w:hAnsi="Times New Roman"/>
    </w:rPr>
  </w:style>
  <w:style w:type="paragraph" w:styleId="TOC2">
    <w:name w:val="toc 2"/>
    <w:basedOn w:val="Normal"/>
    <w:next w:val="Normal"/>
    <w:autoRedefine/>
    <w:semiHidden/>
    <w:unhideWhenUsed/>
    <w:rsid w:val="00901642"/>
    <w:pPr>
      <w:tabs>
        <w:tab w:val="right" w:leader="dot" w:pos="9360"/>
      </w:tabs>
      <w:spacing w:after="100"/>
      <w:ind w:left="220"/>
    </w:pPr>
  </w:style>
  <w:style w:type="paragraph" w:styleId="TOC3">
    <w:name w:val="toc 3"/>
    <w:basedOn w:val="Normal"/>
    <w:next w:val="Normal"/>
    <w:autoRedefine/>
    <w:semiHidden/>
    <w:unhideWhenUsed/>
    <w:rsid w:val="00901642"/>
    <w:pPr>
      <w:tabs>
        <w:tab w:val="right" w:leader="dot" w:pos="9360"/>
      </w:tabs>
      <w:spacing w:after="100"/>
      <w:ind w:left="440"/>
    </w:pPr>
  </w:style>
  <w:style w:type="paragraph" w:styleId="Caption">
    <w:name w:val="caption"/>
    <w:basedOn w:val="Normal"/>
    <w:next w:val="Normal"/>
    <w:link w:val="CaptionChar"/>
    <w:uiPriority w:val="35"/>
    <w:unhideWhenUsed/>
    <w:qFormat/>
    <w:rsid w:val="00356C12"/>
    <w:rPr>
      <w:b/>
      <w:iCs/>
      <w:color w:val="000000" w:themeColor="text1"/>
      <w:sz w:val="24"/>
      <w:szCs w:val="18"/>
    </w:rPr>
  </w:style>
  <w:style w:type="character" w:customStyle="1" w:styleId="CaptionChar">
    <w:name w:val="Caption Char"/>
    <w:basedOn w:val="DefaultParagraphFont"/>
    <w:link w:val="Caption"/>
    <w:uiPriority w:val="35"/>
    <w:rsid w:val="00356C12"/>
    <w:rPr>
      <w:rFonts w:ascii="Times New Roman" w:hAnsi="Times New Roman"/>
      <w:b/>
      <w:iCs/>
      <w:color w:val="000000" w:themeColor="text1"/>
      <w:sz w:val="24"/>
      <w:szCs w:val="18"/>
    </w:rPr>
  </w:style>
  <w:style w:type="paragraph" w:customStyle="1" w:styleId="BMSBullets">
    <w:name w:val="BMS Bullets"/>
    <w:basedOn w:val="BMSBodyText"/>
    <w:link w:val="BMSBulletsChar"/>
    <w:rsid w:val="00507A33"/>
    <w:pPr>
      <w:numPr>
        <w:numId w:val="39"/>
      </w:numPr>
      <w:tabs>
        <w:tab w:val="left" w:pos="360"/>
      </w:tabs>
      <w:spacing w:before="0" w:after="60" w:line="240" w:lineRule="auto"/>
    </w:pPr>
    <w:rPr>
      <w:rFonts w:eastAsia="MS Mincho"/>
      <w:szCs w:val="20"/>
      <w:lang w:val="x-none" w:eastAsia="x-none"/>
    </w:rPr>
  </w:style>
  <w:style w:type="character" w:customStyle="1" w:styleId="BMSBulletsChar">
    <w:name w:val="BMS Bullets Char"/>
    <w:link w:val="BMSBullets"/>
    <w:rsid w:val="00507A33"/>
    <w:rPr>
      <w:rFonts w:ascii="Times New Roman" w:eastAsia="MS Mincho" w:hAnsi="Times New Roman" w:cs="Times New Roman"/>
      <w:color w:val="000000"/>
      <w:sz w:val="24"/>
      <w:szCs w:val="20"/>
      <w:lang w:val="x-none" w:eastAsia="x-none"/>
    </w:rPr>
  </w:style>
  <w:style w:type="numbering" w:customStyle="1" w:styleId="BMSBulletMulti">
    <w:name w:val="BMS_Bullet_Multi"/>
    <w:uiPriority w:val="99"/>
    <w:rsid w:val="00507A33"/>
    <w:pPr>
      <w:numPr>
        <w:numId w:val="39"/>
      </w:numPr>
    </w:pPr>
  </w:style>
  <w:style w:type="table" w:customStyle="1" w:styleId="LightGrid1">
    <w:name w:val="Light Grid1"/>
    <w:basedOn w:val="TableNormal"/>
    <w:next w:val="LightGrid"/>
    <w:uiPriority w:val="62"/>
    <w:rsid w:val="00924313"/>
    <w:pPr>
      <w:spacing w:after="0" w:line="240" w:lineRule="auto"/>
    </w:pPr>
    <w:rPr>
      <w:rFonts w:ascii="Times New Roman" w:eastAsia="MS Mincho" w:hAnsi="Times New Roman" w:cs="Times New Roman"/>
      <w:sz w:val="20"/>
      <w:szCs w:val="2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rmaltextrun">
    <w:name w:val="normaltextrun"/>
    <w:basedOn w:val="DefaultParagraphFont"/>
    <w:rsid w:val="000B3115"/>
  </w:style>
  <w:style w:type="table" w:customStyle="1" w:styleId="TableGrid2">
    <w:name w:val="Table Grid2"/>
    <w:basedOn w:val="TableNormal"/>
    <w:uiPriority w:val="59"/>
    <w:rsid w:val="00840FB1"/>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48063">
      <w:bodyDiv w:val="1"/>
      <w:marLeft w:val="0"/>
      <w:marRight w:val="0"/>
      <w:marTop w:val="0"/>
      <w:marBottom w:val="0"/>
      <w:divBdr>
        <w:top w:val="none" w:sz="0" w:space="0" w:color="auto"/>
        <w:left w:val="none" w:sz="0" w:space="0" w:color="auto"/>
        <w:bottom w:val="none" w:sz="0" w:space="0" w:color="auto"/>
        <w:right w:val="none" w:sz="0" w:space="0" w:color="auto"/>
      </w:divBdr>
    </w:div>
    <w:div w:id="157352847">
      <w:bodyDiv w:val="1"/>
      <w:marLeft w:val="0"/>
      <w:marRight w:val="0"/>
      <w:marTop w:val="0"/>
      <w:marBottom w:val="0"/>
      <w:divBdr>
        <w:top w:val="none" w:sz="0" w:space="0" w:color="auto"/>
        <w:left w:val="none" w:sz="0" w:space="0" w:color="auto"/>
        <w:bottom w:val="none" w:sz="0" w:space="0" w:color="auto"/>
        <w:right w:val="none" w:sz="0" w:space="0" w:color="auto"/>
      </w:divBdr>
    </w:div>
    <w:div w:id="182473195">
      <w:bodyDiv w:val="1"/>
      <w:marLeft w:val="0"/>
      <w:marRight w:val="0"/>
      <w:marTop w:val="0"/>
      <w:marBottom w:val="0"/>
      <w:divBdr>
        <w:top w:val="none" w:sz="0" w:space="0" w:color="auto"/>
        <w:left w:val="none" w:sz="0" w:space="0" w:color="auto"/>
        <w:bottom w:val="none" w:sz="0" w:space="0" w:color="auto"/>
        <w:right w:val="none" w:sz="0" w:space="0" w:color="auto"/>
      </w:divBdr>
    </w:div>
    <w:div w:id="218519727">
      <w:bodyDiv w:val="1"/>
      <w:marLeft w:val="0"/>
      <w:marRight w:val="0"/>
      <w:marTop w:val="0"/>
      <w:marBottom w:val="0"/>
      <w:divBdr>
        <w:top w:val="none" w:sz="0" w:space="0" w:color="auto"/>
        <w:left w:val="none" w:sz="0" w:space="0" w:color="auto"/>
        <w:bottom w:val="none" w:sz="0" w:space="0" w:color="auto"/>
        <w:right w:val="none" w:sz="0" w:space="0" w:color="auto"/>
      </w:divBdr>
    </w:div>
    <w:div w:id="367413759">
      <w:bodyDiv w:val="1"/>
      <w:marLeft w:val="0"/>
      <w:marRight w:val="0"/>
      <w:marTop w:val="0"/>
      <w:marBottom w:val="0"/>
      <w:divBdr>
        <w:top w:val="none" w:sz="0" w:space="0" w:color="auto"/>
        <w:left w:val="none" w:sz="0" w:space="0" w:color="auto"/>
        <w:bottom w:val="none" w:sz="0" w:space="0" w:color="auto"/>
        <w:right w:val="none" w:sz="0" w:space="0" w:color="auto"/>
      </w:divBdr>
    </w:div>
    <w:div w:id="390661777">
      <w:bodyDiv w:val="1"/>
      <w:marLeft w:val="0"/>
      <w:marRight w:val="0"/>
      <w:marTop w:val="0"/>
      <w:marBottom w:val="0"/>
      <w:divBdr>
        <w:top w:val="none" w:sz="0" w:space="0" w:color="auto"/>
        <w:left w:val="none" w:sz="0" w:space="0" w:color="auto"/>
        <w:bottom w:val="none" w:sz="0" w:space="0" w:color="auto"/>
        <w:right w:val="none" w:sz="0" w:space="0" w:color="auto"/>
      </w:divBdr>
    </w:div>
    <w:div w:id="425003813">
      <w:bodyDiv w:val="1"/>
      <w:marLeft w:val="0"/>
      <w:marRight w:val="0"/>
      <w:marTop w:val="0"/>
      <w:marBottom w:val="0"/>
      <w:divBdr>
        <w:top w:val="none" w:sz="0" w:space="0" w:color="auto"/>
        <w:left w:val="none" w:sz="0" w:space="0" w:color="auto"/>
        <w:bottom w:val="none" w:sz="0" w:space="0" w:color="auto"/>
        <w:right w:val="none" w:sz="0" w:space="0" w:color="auto"/>
      </w:divBdr>
    </w:div>
    <w:div w:id="452753165">
      <w:bodyDiv w:val="1"/>
      <w:marLeft w:val="0"/>
      <w:marRight w:val="0"/>
      <w:marTop w:val="0"/>
      <w:marBottom w:val="0"/>
      <w:divBdr>
        <w:top w:val="none" w:sz="0" w:space="0" w:color="auto"/>
        <w:left w:val="none" w:sz="0" w:space="0" w:color="auto"/>
        <w:bottom w:val="none" w:sz="0" w:space="0" w:color="auto"/>
        <w:right w:val="none" w:sz="0" w:space="0" w:color="auto"/>
      </w:divBdr>
    </w:div>
    <w:div w:id="513567792">
      <w:bodyDiv w:val="1"/>
      <w:marLeft w:val="0"/>
      <w:marRight w:val="0"/>
      <w:marTop w:val="0"/>
      <w:marBottom w:val="0"/>
      <w:divBdr>
        <w:top w:val="none" w:sz="0" w:space="0" w:color="auto"/>
        <w:left w:val="none" w:sz="0" w:space="0" w:color="auto"/>
        <w:bottom w:val="none" w:sz="0" w:space="0" w:color="auto"/>
        <w:right w:val="none" w:sz="0" w:space="0" w:color="auto"/>
      </w:divBdr>
    </w:div>
    <w:div w:id="525557336">
      <w:bodyDiv w:val="1"/>
      <w:marLeft w:val="0"/>
      <w:marRight w:val="0"/>
      <w:marTop w:val="0"/>
      <w:marBottom w:val="0"/>
      <w:divBdr>
        <w:top w:val="none" w:sz="0" w:space="0" w:color="auto"/>
        <w:left w:val="none" w:sz="0" w:space="0" w:color="auto"/>
        <w:bottom w:val="none" w:sz="0" w:space="0" w:color="auto"/>
        <w:right w:val="none" w:sz="0" w:space="0" w:color="auto"/>
      </w:divBdr>
    </w:div>
    <w:div w:id="559827932">
      <w:bodyDiv w:val="1"/>
      <w:marLeft w:val="0"/>
      <w:marRight w:val="0"/>
      <w:marTop w:val="0"/>
      <w:marBottom w:val="0"/>
      <w:divBdr>
        <w:top w:val="none" w:sz="0" w:space="0" w:color="auto"/>
        <w:left w:val="none" w:sz="0" w:space="0" w:color="auto"/>
        <w:bottom w:val="none" w:sz="0" w:space="0" w:color="auto"/>
        <w:right w:val="none" w:sz="0" w:space="0" w:color="auto"/>
      </w:divBdr>
    </w:div>
    <w:div w:id="636297998">
      <w:bodyDiv w:val="1"/>
      <w:marLeft w:val="0"/>
      <w:marRight w:val="0"/>
      <w:marTop w:val="0"/>
      <w:marBottom w:val="0"/>
      <w:divBdr>
        <w:top w:val="none" w:sz="0" w:space="0" w:color="auto"/>
        <w:left w:val="none" w:sz="0" w:space="0" w:color="auto"/>
        <w:bottom w:val="none" w:sz="0" w:space="0" w:color="auto"/>
        <w:right w:val="none" w:sz="0" w:space="0" w:color="auto"/>
      </w:divBdr>
    </w:div>
    <w:div w:id="640883631">
      <w:bodyDiv w:val="1"/>
      <w:marLeft w:val="0"/>
      <w:marRight w:val="0"/>
      <w:marTop w:val="0"/>
      <w:marBottom w:val="0"/>
      <w:divBdr>
        <w:top w:val="none" w:sz="0" w:space="0" w:color="auto"/>
        <w:left w:val="none" w:sz="0" w:space="0" w:color="auto"/>
        <w:bottom w:val="none" w:sz="0" w:space="0" w:color="auto"/>
        <w:right w:val="none" w:sz="0" w:space="0" w:color="auto"/>
      </w:divBdr>
    </w:div>
    <w:div w:id="786117806">
      <w:bodyDiv w:val="1"/>
      <w:marLeft w:val="0"/>
      <w:marRight w:val="0"/>
      <w:marTop w:val="0"/>
      <w:marBottom w:val="0"/>
      <w:divBdr>
        <w:top w:val="none" w:sz="0" w:space="0" w:color="auto"/>
        <w:left w:val="none" w:sz="0" w:space="0" w:color="auto"/>
        <w:bottom w:val="none" w:sz="0" w:space="0" w:color="auto"/>
        <w:right w:val="none" w:sz="0" w:space="0" w:color="auto"/>
      </w:divBdr>
    </w:div>
    <w:div w:id="803617484">
      <w:bodyDiv w:val="1"/>
      <w:marLeft w:val="0"/>
      <w:marRight w:val="0"/>
      <w:marTop w:val="0"/>
      <w:marBottom w:val="0"/>
      <w:divBdr>
        <w:top w:val="none" w:sz="0" w:space="0" w:color="auto"/>
        <w:left w:val="none" w:sz="0" w:space="0" w:color="auto"/>
        <w:bottom w:val="none" w:sz="0" w:space="0" w:color="auto"/>
        <w:right w:val="none" w:sz="0" w:space="0" w:color="auto"/>
      </w:divBdr>
    </w:div>
    <w:div w:id="845167441">
      <w:bodyDiv w:val="1"/>
      <w:marLeft w:val="0"/>
      <w:marRight w:val="0"/>
      <w:marTop w:val="0"/>
      <w:marBottom w:val="0"/>
      <w:divBdr>
        <w:top w:val="none" w:sz="0" w:space="0" w:color="auto"/>
        <w:left w:val="none" w:sz="0" w:space="0" w:color="auto"/>
        <w:bottom w:val="none" w:sz="0" w:space="0" w:color="auto"/>
        <w:right w:val="none" w:sz="0" w:space="0" w:color="auto"/>
      </w:divBdr>
    </w:div>
    <w:div w:id="847984596">
      <w:bodyDiv w:val="1"/>
      <w:marLeft w:val="0"/>
      <w:marRight w:val="0"/>
      <w:marTop w:val="0"/>
      <w:marBottom w:val="0"/>
      <w:divBdr>
        <w:top w:val="none" w:sz="0" w:space="0" w:color="auto"/>
        <w:left w:val="none" w:sz="0" w:space="0" w:color="auto"/>
        <w:bottom w:val="none" w:sz="0" w:space="0" w:color="auto"/>
        <w:right w:val="none" w:sz="0" w:space="0" w:color="auto"/>
      </w:divBdr>
    </w:div>
    <w:div w:id="863444862">
      <w:bodyDiv w:val="1"/>
      <w:marLeft w:val="0"/>
      <w:marRight w:val="0"/>
      <w:marTop w:val="0"/>
      <w:marBottom w:val="0"/>
      <w:divBdr>
        <w:top w:val="none" w:sz="0" w:space="0" w:color="auto"/>
        <w:left w:val="none" w:sz="0" w:space="0" w:color="auto"/>
        <w:bottom w:val="none" w:sz="0" w:space="0" w:color="auto"/>
        <w:right w:val="none" w:sz="0" w:space="0" w:color="auto"/>
      </w:divBdr>
    </w:div>
    <w:div w:id="886839160">
      <w:bodyDiv w:val="1"/>
      <w:marLeft w:val="0"/>
      <w:marRight w:val="0"/>
      <w:marTop w:val="0"/>
      <w:marBottom w:val="0"/>
      <w:divBdr>
        <w:top w:val="none" w:sz="0" w:space="0" w:color="auto"/>
        <w:left w:val="none" w:sz="0" w:space="0" w:color="auto"/>
        <w:bottom w:val="none" w:sz="0" w:space="0" w:color="auto"/>
        <w:right w:val="none" w:sz="0" w:space="0" w:color="auto"/>
      </w:divBdr>
    </w:div>
    <w:div w:id="938607812">
      <w:bodyDiv w:val="1"/>
      <w:marLeft w:val="0"/>
      <w:marRight w:val="0"/>
      <w:marTop w:val="0"/>
      <w:marBottom w:val="0"/>
      <w:divBdr>
        <w:top w:val="none" w:sz="0" w:space="0" w:color="auto"/>
        <w:left w:val="none" w:sz="0" w:space="0" w:color="auto"/>
        <w:bottom w:val="none" w:sz="0" w:space="0" w:color="auto"/>
        <w:right w:val="none" w:sz="0" w:space="0" w:color="auto"/>
      </w:divBdr>
    </w:div>
    <w:div w:id="980768894">
      <w:bodyDiv w:val="1"/>
      <w:marLeft w:val="0"/>
      <w:marRight w:val="0"/>
      <w:marTop w:val="0"/>
      <w:marBottom w:val="0"/>
      <w:divBdr>
        <w:top w:val="none" w:sz="0" w:space="0" w:color="auto"/>
        <w:left w:val="none" w:sz="0" w:space="0" w:color="auto"/>
        <w:bottom w:val="none" w:sz="0" w:space="0" w:color="auto"/>
        <w:right w:val="none" w:sz="0" w:space="0" w:color="auto"/>
      </w:divBdr>
    </w:div>
    <w:div w:id="1008141146">
      <w:bodyDiv w:val="1"/>
      <w:marLeft w:val="0"/>
      <w:marRight w:val="0"/>
      <w:marTop w:val="0"/>
      <w:marBottom w:val="0"/>
      <w:divBdr>
        <w:top w:val="none" w:sz="0" w:space="0" w:color="auto"/>
        <w:left w:val="none" w:sz="0" w:space="0" w:color="auto"/>
        <w:bottom w:val="none" w:sz="0" w:space="0" w:color="auto"/>
        <w:right w:val="none" w:sz="0" w:space="0" w:color="auto"/>
      </w:divBdr>
    </w:div>
    <w:div w:id="1030297975">
      <w:bodyDiv w:val="1"/>
      <w:marLeft w:val="0"/>
      <w:marRight w:val="0"/>
      <w:marTop w:val="0"/>
      <w:marBottom w:val="0"/>
      <w:divBdr>
        <w:top w:val="none" w:sz="0" w:space="0" w:color="auto"/>
        <w:left w:val="none" w:sz="0" w:space="0" w:color="auto"/>
        <w:bottom w:val="none" w:sz="0" w:space="0" w:color="auto"/>
        <w:right w:val="none" w:sz="0" w:space="0" w:color="auto"/>
      </w:divBdr>
    </w:div>
    <w:div w:id="1045256266">
      <w:bodyDiv w:val="1"/>
      <w:marLeft w:val="0"/>
      <w:marRight w:val="0"/>
      <w:marTop w:val="0"/>
      <w:marBottom w:val="0"/>
      <w:divBdr>
        <w:top w:val="none" w:sz="0" w:space="0" w:color="auto"/>
        <w:left w:val="none" w:sz="0" w:space="0" w:color="auto"/>
        <w:bottom w:val="none" w:sz="0" w:space="0" w:color="auto"/>
        <w:right w:val="none" w:sz="0" w:space="0" w:color="auto"/>
      </w:divBdr>
    </w:div>
    <w:div w:id="1156646549">
      <w:bodyDiv w:val="1"/>
      <w:marLeft w:val="0"/>
      <w:marRight w:val="0"/>
      <w:marTop w:val="0"/>
      <w:marBottom w:val="0"/>
      <w:divBdr>
        <w:top w:val="none" w:sz="0" w:space="0" w:color="auto"/>
        <w:left w:val="none" w:sz="0" w:space="0" w:color="auto"/>
        <w:bottom w:val="none" w:sz="0" w:space="0" w:color="auto"/>
        <w:right w:val="none" w:sz="0" w:space="0" w:color="auto"/>
      </w:divBdr>
    </w:div>
    <w:div w:id="1159535460">
      <w:bodyDiv w:val="1"/>
      <w:marLeft w:val="0"/>
      <w:marRight w:val="0"/>
      <w:marTop w:val="0"/>
      <w:marBottom w:val="0"/>
      <w:divBdr>
        <w:top w:val="none" w:sz="0" w:space="0" w:color="auto"/>
        <w:left w:val="none" w:sz="0" w:space="0" w:color="auto"/>
        <w:bottom w:val="none" w:sz="0" w:space="0" w:color="auto"/>
        <w:right w:val="none" w:sz="0" w:space="0" w:color="auto"/>
      </w:divBdr>
    </w:div>
    <w:div w:id="1204823987">
      <w:bodyDiv w:val="1"/>
      <w:marLeft w:val="0"/>
      <w:marRight w:val="0"/>
      <w:marTop w:val="0"/>
      <w:marBottom w:val="0"/>
      <w:divBdr>
        <w:top w:val="none" w:sz="0" w:space="0" w:color="auto"/>
        <w:left w:val="none" w:sz="0" w:space="0" w:color="auto"/>
        <w:bottom w:val="none" w:sz="0" w:space="0" w:color="auto"/>
        <w:right w:val="none" w:sz="0" w:space="0" w:color="auto"/>
      </w:divBdr>
    </w:div>
    <w:div w:id="1233658915">
      <w:bodyDiv w:val="1"/>
      <w:marLeft w:val="0"/>
      <w:marRight w:val="0"/>
      <w:marTop w:val="0"/>
      <w:marBottom w:val="0"/>
      <w:divBdr>
        <w:top w:val="none" w:sz="0" w:space="0" w:color="auto"/>
        <w:left w:val="none" w:sz="0" w:space="0" w:color="auto"/>
        <w:bottom w:val="none" w:sz="0" w:space="0" w:color="auto"/>
        <w:right w:val="none" w:sz="0" w:space="0" w:color="auto"/>
      </w:divBdr>
    </w:div>
    <w:div w:id="1244953791">
      <w:bodyDiv w:val="1"/>
      <w:marLeft w:val="0"/>
      <w:marRight w:val="0"/>
      <w:marTop w:val="0"/>
      <w:marBottom w:val="0"/>
      <w:divBdr>
        <w:top w:val="none" w:sz="0" w:space="0" w:color="auto"/>
        <w:left w:val="none" w:sz="0" w:space="0" w:color="auto"/>
        <w:bottom w:val="none" w:sz="0" w:space="0" w:color="auto"/>
        <w:right w:val="none" w:sz="0" w:space="0" w:color="auto"/>
      </w:divBdr>
    </w:div>
    <w:div w:id="1335306478">
      <w:bodyDiv w:val="1"/>
      <w:marLeft w:val="0"/>
      <w:marRight w:val="0"/>
      <w:marTop w:val="0"/>
      <w:marBottom w:val="0"/>
      <w:divBdr>
        <w:top w:val="none" w:sz="0" w:space="0" w:color="auto"/>
        <w:left w:val="none" w:sz="0" w:space="0" w:color="auto"/>
        <w:bottom w:val="none" w:sz="0" w:space="0" w:color="auto"/>
        <w:right w:val="none" w:sz="0" w:space="0" w:color="auto"/>
      </w:divBdr>
    </w:div>
    <w:div w:id="1409426619">
      <w:bodyDiv w:val="1"/>
      <w:marLeft w:val="0"/>
      <w:marRight w:val="0"/>
      <w:marTop w:val="0"/>
      <w:marBottom w:val="0"/>
      <w:divBdr>
        <w:top w:val="none" w:sz="0" w:space="0" w:color="auto"/>
        <w:left w:val="none" w:sz="0" w:space="0" w:color="auto"/>
        <w:bottom w:val="none" w:sz="0" w:space="0" w:color="auto"/>
        <w:right w:val="none" w:sz="0" w:space="0" w:color="auto"/>
      </w:divBdr>
    </w:div>
    <w:div w:id="1422991517">
      <w:bodyDiv w:val="1"/>
      <w:marLeft w:val="0"/>
      <w:marRight w:val="0"/>
      <w:marTop w:val="0"/>
      <w:marBottom w:val="0"/>
      <w:divBdr>
        <w:top w:val="none" w:sz="0" w:space="0" w:color="auto"/>
        <w:left w:val="none" w:sz="0" w:space="0" w:color="auto"/>
        <w:bottom w:val="none" w:sz="0" w:space="0" w:color="auto"/>
        <w:right w:val="none" w:sz="0" w:space="0" w:color="auto"/>
      </w:divBdr>
    </w:div>
    <w:div w:id="1464931809">
      <w:bodyDiv w:val="1"/>
      <w:marLeft w:val="0"/>
      <w:marRight w:val="0"/>
      <w:marTop w:val="0"/>
      <w:marBottom w:val="0"/>
      <w:divBdr>
        <w:top w:val="none" w:sz="0" w:space="0" w:color="auto"/>
        <w:left w:val="none" w:sz="0" w:space="0" w:color="auto"/>
        <w:bottom w:val="none" w:sz="0" w:space="0" w:color="auto"/>
        <w:right w:val="none" w:sz="0" w:space="0" w:color="auto"/>
      </w:divBdr>
    </w:div>
    <w:div w:id="1490291731">
      <w:bodyDiv w:val="1"/>
      <w:marLeft w:val="0"/>
      <w:marRight w:val="0"/>
      <w:marTop w:val="0"/>
      <w:marBottom w:val="0"/>
      <w:divBdr>
        <w:top w:val="none" w:sz="0" w:space="0" w:color="auto"/>
        <w:left w:val="none" w:sz="0" w:space="0" w:color="auto"/>
        <w:bottom w:val="none" w:sz="0" w:space="0" w:color="auto"/>
        <w:right w:val="none" w:sz="0" w:space="0" w:color="auto"/>
      </w:divBdr>
    </w:div>
    <w:div w:id="1555389561">
      <w:bodyDiv w:val="1"/>
      <w:marLeft w:val="0"/>
      <w:marRight w:val="0"/>
      <w:marTop w:val="0"/>
      <w:marBottom w:val="0"/>
      <w:divBdr>
        <w:top w:val="none" w:sz="0" w:space="0" w:color="auto"/>
        <w:left w:val="none" w:sz="0" w:space="0" w:color="auto"/>
        <w:bottom w:val="none" w:sz="0" w:space="0" w:color="auto"/>
        <w:right w:val="none" w:sz="0" w:space="0" w:color="auto"/>
      </w:divBdr>
    </w:div>
    <w:div w:id="1590693715">
      <w:bodyDiv w:val="1"/>
      <w:marLeft w:val="0"/>
      <w:marRight w:val="0"/>
      <w:marTop w:val="0"/>
      <w:marBottom w:val="0"/>
      <w:divBdr>
        <w:top w:val="none" w:sz="0" w:space="0" w:color="auto"/>
        <w:left w:val="none" w:sz="0" w:space="0" w:color="auto"/>
        <w:bottom w:val="none" w:sz="0" w:space="0" w:color="auto"/>
        <w:right w:val="none" w:sz="0" w:space="0" w:color="auto"/>
      </w:divBdr>
    </w:div>
    <w:div w:id="1611935293">
      <w:bodyDiv w:val="1"/>
      <w:marLeft w:val="0"/>
      <w:marRight w:val="0"/>
      <w:marTop w:val="0"/>
      <w:marBottom w:val="0"/>
      <w:divBdr>
        <w:top w:val="none" w:sz="0" w:space="0" w:color="auto"/>
        <w:left w:val="none" w:sz="0" w:space="0" w:color="auto"/>
        <w:bottom w:val="none" w:sz="0" w:space="0" w:color="auto"/>
        <w:right w:val="none" w:sz="0" w:space="0" w:color="auto"/>
      </w:divBdr>
    </w:div>
    <w:div w:id="1620987313">
      <w:bodyDiv w:val="1"/>
      <w:marLeft w:val="0"/>
      <w:marRight w:val="0"/>
      <w:marTop w:val="0"/>
      <w:marBottom w:val="0"/>
      <w:divBdr>
        <w:top w:val="none" w:sz="0" w:space="0" w:color="auto"/>
        <w:left w:val="none" w:sz="0" w:space="0" w:color="auto"/>
        <w:bottom w:val="none" w:sz="0" w:space="0" w:color="auto"/>
        <w:right w:val="none" w:sz="0" w:space="0" w:color="auto"/>
      </w:divBdr>
    </w:div>
    <w:div w:id="1636712245">
      <w:bodyDiv w:val="1"/>
      <w:marLeft w:val="0"/>
      <w:marRight w:val="0"/>
      <w:marTop w:val="0"/>
      <w:marBottom w:val="0"/>
      <w:divBdr>
        <w:top w:val="none" w:sz="0" w:space="0" w:color="auto"/>
        <w:left w:val="none" w:sz="0" w:space="0" w:color="auto"/>
        <w:bottom w:val="none" w:sz="0" w:space="0" w:color="auto"/>
        <w:right w:val="none" w:sz="0" w:space="0" w:color="auto"/>
      </w:divBdr>
    </w:div>
    <w:div w:id="1664699115">
      <w:bodyDiv w:val="1"/>
      <w:marLeft w:val="0"/>
      <w:marRight w:val="0"/>
      <w:marTop w:val="0"/>
      <w:marBottom w:val="0"/>
      <w:divBdr>
        <w:top w:val="none" w:sz="0" w:space="0" w:color="auto"/>
        <w:left w:val="none" w:sz="0" w:space="0" w:color="auto"/>
        <w:bottom w:val="none" w:sz="0" w:space="0" w:color="auto"/>
        <w:right w:val="none" w:sz="0" w:space="0" w:color="auto"/>
      </w:divBdr>
    </w:div>
    <w:div w:id="1668092907">
      <w:bodyDiv w:val="1"/>
      <w:marLeft w:val="0"/>
      <w:marRight w:val="0"/>
      <w:marTop w:val="0"/>
      <w:marBottom w:val="0"/>
      <w:divBdr>
        <w:top w:val="none" w:sz="0" w:space="0" w:color="auto"/>
        <w:left w:val="none" w:sz="0" w:space="0" w:color="auto"/>
        <w:bottom w:val="none" w:sz="0" w:space="0" w:color="auto"/>
        <w:right w:val="none" w:sz="0" w:space="0" w:color="auto"/>
      </w:divBdr>
    </w:div>
    <w:div w:id="1672444989">
      <w:bodyDiv w:val="1"/>
      <w:marLeft w:val="0"/>
      <w:marRight w:val="0"/>
      <w:marTop w:val="0"/>
      <w:marBottom w:val="0"/>
      <w:divBdr>
        <w:top w:val="none" w:sz="0" w:space="0" w:color="auto"/>
        <w:left w:val="none" w:sz="0" w:space="0" w:color="auto"/>
        <w:bottom w:val="none" w:sz="0" w:space="0" w:color="auto"/>
        <w:right w:val="none" w:sz="0" w:space="0" w:color="auto"/>
      </w:divBdr>
    </w:div>
    <w:div w:id="1691293581">
      <w:bodyDiv w:val="1"/>
      <w:marLeft w:val="0"/>
      <w:marRight w:val="0"/>
      <w:marTop w:val="0"/>
      <w:marBottom w:val="0"/>
      <w:divBdr>
        <w:top w:val="none" w:sz="0" w:space="0" w:color="auto"/>
        <w:left w:val="none" w:sz="0" w:space="0" w:color="auto"/>
        <w:bottom w:val="none" w:sz="0" w:space="0" w:color="auto"/>
        <w:right w:val="none" w:sz="0" w:space="0" w:color="auto"/>
      </w:divBdr>
    </w:div>
    <w:div w:id="1693384732">
      <w:bodyDiv w:val="1"/>
      <w:marLeft w:val="0"/>
      <w:marRight w:val="0"/>
      <w:marTop w:val="0"/>
      <w:marBottom w:val="0"/>
      <w:divBdr>
        <w:top w:val="none" w:sz="0" w:space="0" w:color="auto"/>
        <w:left w:val="none" w:sz="0" w:space="0" w:color="auto"/>
        <w:bottom w:val="none" w:sz="0" w:space="0" w:color="auto"/>
        <w:right w:val="none" w:sz="0" w:space="0" w:color="auto"/>
      </w:divBdr>
    </w:div>
    <w:div w:id="1731803731">
      <w:bodyDiv w:val="1"/>
      <w:marLeft w:val="0"/>
      <w:marRight w:val="0"/>
      <w:marTop w:val="0"/>
      <w:marBottom w:val="0"/>
      <w:divBdr>
        <w:top w:val="none" w:sz="0" w:space="0" w:color="auto"/>
        <w:left w:val="none" w:sz="0" w:space="0" w:color="auto"/>
        <w:bottom w:val="none" w:sz="0" w:space="0" w:color="auto"/>
        <w:right w:val="none" w:sz="0" w:space="0" w:color="auto"/>
      </w:divBdr>
    </w:div>
    <w:div w:id="1773160198">
      <w:bodyDiv w:val="1"/>
      <w:marLeft w:val="0"/>
      <w:marRight w:val="0"/>
      <w:marTop w:val="0"/>
      <w:marBottom w:val="0"/>
      <w:divBdr>
        <w:top w:val="none" w:sz="0" w:space="0" w:color="auto"/>
        <w:left w:val="none" w:sz="0" w:space="0" w:color="auto"/>
        <w:bottom w:val="none" w:sz="0" w:space="0" w:color="auto"/>
        <w:right w:val="none" w:sz="0" w:space="0" w:color="auto"/>
      </w:divBdr>
    </w:div>
    <w:div w:id="1819758134">
      <w:bodyDiv w:val="1"/>
      <w:marLeft w:val="0"/>
      <w:marRight w:val="0"/>
      <w:marTop w:val="0"/>
      <w:marBottom w:val="0"/>
      <w:divBdr>
        <w:top w:val="none" w:sz="0" w:space="0" w:color="auto"/>
        <w:left w:val="none" w:sz="0" w:space="0" w:color="auto"/>
        <w:bottom w:val="none" w:sz="0" w:space="0" w:color="auto"/>
        <w:right w:val="none" w:sz="0" w:space="0" w:color="auto"/>
      </w:divBdr>
    </w:div>
    <w:div w:id="1823618666">
      <w:bodyDiv w:val="1"/>
      <w:marLeft w:val="0"/>
      <w:marRight w:val="0"/>
      <w:marTop w:val="0"/>
      <w:marBottom w:val="0"/>
      <w:divBdr>
        <w:top w:val="none" w:sz="0" w:space="0" w:color="auto"/>
        <w:left w:val="none" w:sz="0" w:space="0" w:color="auto"/>
        <w:bottom w:val="none" w:sz="0" w:space="0" w:color="auto"/>
        <w:right w:val="none" w:sz="0" w:space="0" w:color="auto"/>
      </w:divBdr>
    </w:div>
    <w:div w:id="1827672321">
      <w:bodyDiv w:val="1"/>
      <w:marLeft w:val="0"/>
      <w:marRight w:val="0"/>
      <w:marTop w:val="0"/>
      <w:marBottom w:val="0"/>
      <w:divBdr>
        <w:top w:val="none" w:sz="0" w:space="0" w:color="auto"/>
        <w:left w:val="none" w:sz="0" w:space="0" w:color="auto"/>
        <w:bottom w:val="none" w:sz="0" w:space="0" w:color="auto"/>
        <w:right w:val="none" w:sz="0" w:space="0" w:color="auto"/>
      </w:divBdr>
    </w:div>
    <w:div w:id="1829638267">
      <w:bodyDiv w:val="1"/>
      <w:marLeft w:val="0"/>
      <w:marRight w:val="0"/>
      <w:marTop w:val="0"/>
      <w:marBottom w:val="0"/>
      <w:divBdr>
        <w:top w:val="none" w:sz="0" w:space="0" w:color="auto"/>
        <w:left w:val="none" w:sz="0" w:space="0" w:color="auto"/>
        <w:bottom w:val="none" w:sz="0" w:space="0" w:color="auto"/>
        <w:right w:val="none" w:sz="0" w:space="0" w:color="auto"/>
      </w:divBdr>
    </w:div>
    <w:div w:id="1842969133">
      <w:bodyDiv w:val="1"/>
      <w:marLeft w:val="0"/>
      <w:marRight w:val="0"/>
      <w:marTop w:val="0"/>
      <w:marBottom w:val="0"/>
      <w:divBdr>
        <w:top w:val="none" w:sz="0" w:space="0" w:color="auto"/>
        <w:left w:val="none" w:sz="0" w:space="0" w:color="auto"/>
        <w:bottom w:val="none" w:sz="0" w:space="0" w:color="auto"/>
        <w:right w:val="none" w:sz="0" w:space="0" w:color="auto"/>
      </w:divBdr>
    </w:div>
    <w:div w:id="1853954056">
      <w:bodyDiv w:val="1"/>
      <w:marLeft w:val="0"/>
      <w:marRight w:val="0"/>
      <w:marTop w:val="0"/>
      <w:marBottom w:val="0"/>
      <w:divBdr>
        <w:top w:val="none" w:sz="0" w:space="0" w:color="auto"/>
        <w:left w:val="none" w:sz="0" w:space="0" w:color="auto"/>
        <w:bottom w:val="none" w:sz="0" w:space="0" w:color="auto"/>
        <w:right w:val="none" w:sz="0" w:space="0" w:color="auto"/>
      </w:divBdr>
    </w:div>
    <w:div w:id="1897623136">
      <w:bodyDiv w:val="1"/>
      <w:marLeft w:val="0"/>
      <w:marRight w:val="0"/>
      <w:marTop w:val="0"/>
      <w:marBottom w:val="0"/>
      <w:divBdr>
        <w:top w:val="none" w:sz="0" w:space="0" w:color="auto"/>
        <w:left w:val="none" w:sz="0" w:space="0" w:color="auto"/>
        <w:bottom w:val="none" w:sz="0" w:space="0" w:color="auto"/>
        <w:right w:val="none" w:sz="0" w:space="0" w:color="auto"/>
      </w:divBdr>
    </w:div>
    <w:div w:id="1997494089">
      <w:bodyDiv w:val="1"/>
      <w:marLeft w:val="0"/>
      <w:marRight w:val="0"/>
      <w:marTop w:val="0"/>
      <w:marBottom w:val="0"/>
      <w:divBdr>
        <w:top w:val="none" w:sz="0" w:space="0" w:color="auto"/>
        <w:left w:val="none" w:sz="0" w:space="0" w:color="auto"/>
        <w:bottom w:val="none" w:sz="0" w:space="0" w:color="auto"/>
        <w:right w:val="none" w:sz="0" w:space="0" w:color="auto"/>
      </w:divBdr>
    </w:div>
    <w:div w:id="2004040284">
      <w:bodyDiv w:val="1"/>
      <w:marLeft w:val="0"/>
      <w:marRight w:val="0"/>
      <w:marTop w:val="0"/>
      <w:marBottom w:val="0"/>
      <w:divBdr>
        <w:top w:val="none" w:sz="0" w:space="0" w:color="auto"/>
        <w:left w:val="none" w:sz="0" w:space="0" w:color="auto"/>
        <w:bottom w:val="none" w:sz="0" w:space="0" w:color="auto"/>
        <w:right w:val="none" w:sz="0" w:space="0" w:color="auto"/>
      </w:divBdr>
    </w:div>
    <w:div w:id="2106921805">
      <w:bodyDiv w:val="1"/>
      <w:marLeft w:val="0"/>
      <w:marRight w:val="0"/>
      <w:marTop w:val="0"/>
      <w:marBottom w:val="0"/>
      <w:divBdr>
        <w:top w:val="none" w:sz="0" w:space="0" w:color="auto"/>
        <w:left w:val="none" w:sz="0" w:space="0" w:color="auto"/>
        <w:bottom w:val="none" w:sz="0" w:space="0" w:color="auto"/>
        <w:right w:val="none" w:sz="0" w:space="0" w:color="auto"/>
      </w:divBdr>
    </w:div>
    <w:div w:id="213243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MedInfo.Australia@bms.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MS\Core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4DB5BE8078A2488E61C340A47D3B22" ma:contentTypeVersion="12" ma:contentTypeDescription="Create a new document." ma:contentTypeScope="" ma:versionID="26c2d04658f3f391d7c44b24d1454835">
  <xsd:schema xmlns:xsd="http://www.w3.org/2001/XMLSchema" xmlns:xs="http://www.w3.org/2001/XMLSchema" xmlns:p="http://schemas.microsoft.com/office/2006/metadata/properties" xmlns:ns2="c1746983-9d9c-4485-8162-ed66a18cdead" xmlns:ns3="4212292e-fee3-4e58-b645-17c47387aa0e" targetNamespace="http://schemas.microsoft.com/office/2006/metadata/properties" ma:root="true" ma:fieldsID="3eb020b788432a8d9a6ac58190c7a93b" ns2:_="" ns3:_="">
    <xsd:import namespace="c1746983-9d9c-4485-8162-ed66a18cdead"/>
    <xsd:import namespace="4212292e-fee3-4e58-b645-17c47387a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46983-9d9c-4485-8162-ed66a18cd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2292e-fee3-4e58-b645-17c47387a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43151a9-9420-42c1-97d3-0cfd098718a8}" ma:internalName="TaxCatchAll" ma:showField="CatchAllData" ma:web="4212292e-fee3-4e58-b645-17c47387a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746983-9d9c-4485-8162-ed66a18cdead">
      <Terms xmlns="http://schemas.microsoft.com/office/infopath/2007/PartnerControls"/>
    </lcf76f155ced4ddcb4097134ff3c332f>
    <TaxCatchAll xmlns="4212292e-fee3-4e58-b645-17c47387aa0e" xsi:nil="true"/>
  </documentManagement>
</p:properties>
</file>

<file path=customXml/itemProps1.xml><?xml version="1.0" encoding="utf-8"?>
<ds:datastoreItem xmlns:ds="http://schemas.openxmlformats.org/officeDocument/2006/customXml" ds:itemID="{1E449D73-B898-407E-A92D-0F2EE0659831}">
  <ds:schemaRefs>
    <ds:schemaRef ds:uri="http://schemas.openxmlformats.org/officeDocument/2006/bibliography"/>
  </ds:schemaRefs>
</ds:datastoreItem>
</file>

<file path=customXml/itemProps2.xml><?xml version="1.0" encoding="utf-8"?>
<ds:datastoreItem xmlns:ds="http://schemas.openxmlformats.org/officeDocument/2006/customXml" ds:itemID="{0AEA570B-F924-4D44-B858-2B045097FC11}">
  <ds:schemaRefs>
    <ds:schemaRef ds:uri="http://schemas.microsoft.com/sharepoint/v3/contenttype/forms"/>
  </ds:schemaRefs>
</ds:datastoreItem>
</file>

<file path=customXml/itemProps3.xml><?xml version="1.0" encoding="utf-8"?>
<ds:datastoreItem xmlns:ds="http://schemas.openxmlformats.org/officeDocument/2006/customXml" ds:itemID="{6A0B71D9-26EC-46F7-A564-9C2DF478E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46983-9d9c-4485-8162-ed66a18cdead"/>
    <ds:schemaRef ds:uri="4212292e-fee3-4e58-b645-17c47387a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95063-B7A8-4A5E-B3CE-01C9AED28063}">
  <ds:schemaRefs>
    <ds:schemaRef ds:uri="c1746983-9d9c-4485-8162-ed66a18cdead"/>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4212292e-fee3-4e58-b645-17c47387aa0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CoreTemplate.dotm</Template>
  <TotalTime>150</TotalTime>
  <Pages>105</Pages>
  <Words>35788</Words>
  <Characters>209003</Characters>
  <Application>Microsoft Office Word</Application>
  <DocSecurity>0</DocSecurity>
  <Lines>5500</Lines>
  <Paragraphs>3098</Paragraphs>
  <ScaleCrop>false</ScaleCrop>
  <HeadingPairs>
    <vt:vector size="2" baseType="variant">
      <vt:variant>
        <vt:lpstr>Title</vt:lpstr>
      </vt:variant>
      <vt:variant>
        <vt:i4>1</vt:i4>
      </vt:variant>
    </vt:vector>
  </HeadingPairs>
  <TitlesOfParts>
    <vt:vector size="1" baseType="lpstr">
      <vt:lpstr>AusPAR Attachment 1: Product Information for Opdivo</vt:lpstr>
    </vt:vector>
  </TitlesOfParts>
  <Company/>
  <LinksUpToDate>false</LinksUpToDate>
  <CharactersWithSpaces>241693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Opdivo</dc:title>
  <dc:creator/>
  <dc:description/>
  <cp:lastModifiedBy>PITKIN, Brendan</cp:lastModifiedBy>
  <cp:revision>5</cp:revision>
  <cp:lastPrinted>2022-06-06T00:24:00Z</cp:lastPrinted>
  <dcterms:created xsi:type="dcterms:W3CDTF">2023-04-11T00:10:00Z</dcterms:created>
  <dcterms:modified xsi:type="dcterms:W3CDTF">2023-06-09T06:11:00Z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0x010100664DB5BE8078A2488E61C340A47D3B22</vt:lpwstr>
  </property>
</Properties>
</file>